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1" w:type="dxa"/>
        <w:tblInd w:w="841" w:type="dxa"/>
        <w:tblCellMar>
          <w:left w:w="10" w:type="dxa"/>
          <w:right w:w="10" w:type="dxa"/>
        </w:tblCellMar>
        <w:tblLook w:val="04A0" w:firstRow="1" w:lastRow="0" w:firstColumn="1" w:lastColumn="0" w:noHBand="0" w:noVBand="1"/>
      </w:tblPr>
      <w:tblGrid>
        <w:gridCol w:w="4678"/>
        <w:gridCol w:w="4853"/>
      </w:tblGrid>
      <w:tr w:rsidR="00A154A8" w:rsidRPr="004443C5" w14:paraId="27CF7070" w14:textId="77777777" w:rsidTr="00A154A8">
        <w:trPr>
          <w:trHeight w:val="1"/>
        </w:trPr>
        <w:tc>
          <w:tcPr>
            <w:tcW w:w="9531" w:type="dxa"/>
            <w:gridSpan w:val="2"/>
            <w:shd w:val="clear" w:color="auto" w:fill="FFFFFF"/>
            <w:tcMar>
              <w:top w:w="0" w:type="dxa"/>
              <w:left w:w="108" w:type="dxa"/>
              <w:bottom w:w="0" w:type="dxa"/>
              <w:right w:w="108" w:type="dxa"/>
            </w:tcMar>
          </w:tcPr>
          <w:p w14:paraId="2F36E205" w14:textId="77777777" w:rsidR="00A154A8" w:rsidRPr="004443C5" w:rsidRDefault="00A154A8" w:rsidP="00A154A8">
            <w:pPr>
              <w:jc w:val="center"/>
              <w:rPr>
                <w:szCs w:val="22"/>
              </w:rPr>
            </w:pPr>
            <w:r w:rsidRPr="004443C5">
              <w:rPr>
                <w:sz w:val="22"/>
                <w:szCs w:val="22"/>
              </w:rPr>
              <w:object w:dxaOrig="1020" w:dyaOrig="1020" w14:anchorId="41FA024B">
                <v:rect id="_x0000_i1025" style="width:51pt;height:51pt" o:ole="" o:preferrelative="t" stroked="f">
                  <v:imagedata r:id="rId7" o:title=""/>
                </v:rect>
                <o:OLEObject Type="Embed" ProgID="PBrush" ShapeID="_x0000_i1025" DrawAspect="Content" ObjectID="_1673335582" r:id="rId8"/>
              </w:object>
            </w:r>
          </w:p>
          <w:p w14:paraId="6789AD6F" w14:textId="77777777" w:rsidR="00A154A8" w:rsidRPr="004443C5" w:rsidRDefault="00A154A8" w:rsidP="00A154A8">
            <w:pPr>
              <w:jc w:val="center"/>
              <w:rPr>
                <w:sz w:val="22"/>
                <w:szCs w:val="22"/>
              </w:rPr>
            </w:pPr>
          </w:p>
        </w:tc>
      </w:tr>
      <w:tr w:rsidR="00A154A8" w:rsidRPr="004443C5" w14:paraId="51F2FD0D" w14:textId="77777777" w:rsidTr="00A154A8">
        <w:trPr>
          <w:trHeight w:val="1"/>
        </w:trPr>
        <w:tc>
          <w:tcPr>
            <w:tcW w:w="9531" w:type="dxa"/>
            <w:gridSpan w:val="2"/>
            <w:shd w:val="clear" w:color="auto" w:fill="FFFFFF"/>
            <w:tcMar>
              <w:top w:w="0" w:type="dxa"/>
              <w:left w:w="108" w:type="dxa"/>
              <w:bottom w:w="0" w:type="dxa"/>
              <w:right w:w="108" w:type="dxa"/>
            </w:tcMar>
            <w:hideMark/>
          </w:tcPr>
          <w:p w14:paraId="5C194EDB" w14:textId="77777777" w:rsidR="00A154A8" w:rsidRPr="004443C5" w:rsidRDefault="00A154A8" w:rsidP="00A154A8">
            <w:pPr>
              <w:jc w:val="center"/>
              <w:rPr>
                <w:sz w:val="22"/>
                <w:szCs w:val="22"/>
              </w:rPr>
            </w:pPr>
            <w:r w:rsidRPr="004443C5">
              <w:rPr>
                <w:b/>
                <w:szCs w:val="22"/>
              </w:rPr>
              <w:t>ПРАВИТЕЛЬСТВО САНКТ-ПЕТЕРБУРГА</w:t>
            </w:r>
          </w:p>
        </w:tc>
      </w:tr>
      <w:tr w:rsidR="00A154A8" w:rsidRPr="004443C5" w14:paraId="22CEF64E" w14:textId="77777777" w:rsidTr="00A154A8">
        <w:trPr>
          <w:trHeight w:val="1"/>
        </w:trPr>
        <w:tc>
          <w:tcPr>
            <w:tcW w:w="9531" w:type="dxa"/>
            <w:gridSpan w:val="2"/>
            <w:shd w:val="clear" w:color="auto" w:fill="FFFFFF"/>
            <w:tcMar>
              <w:top w:w="0" w:type="dxa"/>
              <w:left w:w="108" w:type="dxa"/>
              <w:bottom w:w="0" w:type="dxa"/>
              <w:right w:w="108" w:type="dxa"/>
            </w:tcMar>
          </w:tcPr>
          <w:p w14:paraId="71E2BF3A" w14:textId="77777777" w:rsidR="00A154A8" w:rsidRPr="004443C5" w:rsidRDefault="00A154A8" w:rsidP="00A154A8">
            <w:pPr>
              <w:jc w:val="center"/>
              <w:rPr>
                <w:rFonts w:eastAsia="Calibri"/>
                <w:sz w:val="22"/>
                <w:szCs w:val="22"/>
              </w:rPr>
            </w:pPr>
          </w:p>
        </w:tc>
      </w:tr>
      <w:tr w:rsidR="00A154A8" w:rsidRPr="004443C5" w14:paraId="3C9A9171" w14:textId="77777777" w:rsidTr="00A154A8">
        <w:trPr>
          <w:trHeight w:val="1"/>
        </w:trPr>
        <w:tc>
          <w:tcPr>
            <w:tcW w:w="9531" w:type="dxa"/>
            <w:gridSpan w:val="2"/>
            <w:shd w:val="clear" w:color="auto" w:fill="FFFFFF"/>
            <w:tcMar>
              <w:top w:w="0" w:type="dxa"/>
              <w:left w:w="108" w:type="dxa"/>
              <w:bottom w:w="0" w:type="dxa"/>
              <w:right w:w="108" w:type="dxa"/>
            </w:tcMar>
            <w:vAlign w:val="center"/>
            <w:hideMark/>
          </w:tcPr>
          <w:p w14:paraId="78CBC6E7" w14:textId="77777777" w:rsidR="00A154A8" w:rsidRPr="004443C5" w:rsidRDefault="00A154A8" w:rsidP="00A154A8">
            <w:pPr>
              <w:jc w:val="center"/>
              <w:rPr>
                <w:sz w:val="22"/>
                <w:szCs w:val="22"/>
              </w:rPr>
            </w:pPr>
            <w:r w:rsidRPr="004443C5">
              <w:rPr>
                <w:b/>
                <w:szCs w:val="22"/>
              </w:rPr>
              <w:t>П О С Т А Н О В Л Е Н И Е</w:t>
            </w:r>
          </w:p>
        </w:tc>
      </w:tr>
      <w:tr w:rsidR="00A154A8" w:rsidRPr="004443C5" w14:paraId="7AEE4261" w14:textId="77777777" w:rsidTr="00A154A8">
        <w:trPr>
          <w:trHeight w:val="1"/>
        </w:trPr>
        <w:tc>
          <w:tcPr>
            <w:tcW w:w="4678" w:type="dxa"/>
            <w:shd w:val="clear" w:color="auto" w:fill="FFFFFF"/>
            <w:tcMar>
              <w:top w:w="0" w:type="dxa"/>
              <w:left w:w="108" w:type="dxa"/>
              <w:bottom w:w="0" w:type="dxa"/>
              <w:right w:w="108" w:type="dxa"/>
            </w:tcMar>
            <w:hideMark/>
          </w:tcPr>
          <w:p w14:paraId="10CA69E8" w14:textId="77777777" w:rsidR="00A154A8" w:rsidRPr="004443C5" w:rsidRDefault="00A154A8" w:rsidP="00A154A8">
            <w:pPr>
              <w:rPr>
                <w:sz w:val="22"/>
                <w:szCs w:val="22"/>
              </w:rPr>
            </w:pPr>
            <w:r w:rsidRPr="004443C5">
              <w:rPr>
                <w:szCs w:val="22"/>
              </w:rPr>
              <w:t>______________</w:t>
            </w:r>
          </w:p>
        </w:tc>
        <w:tc>
          <w:tcPr>
            <w:tcW w:w="4853" w:type="dxa"/>
            <w:shd w:val="clear" w:color="auto" w:fill="FFFFFF"/>
            <w:tcMar>
              <w:top w:w="0" w:type="dxa"/>
              <w:left w:w="108" w:type="dxa"/>
              <w:bottom w:w="0" w:type="dxa"/>
              <w:right w:w="108" w:type="dxa"/>
            </w:tcMar>
            <w:hideMark/>
          </w:tcPr>
          <w:p w14:paraId="404D9231" w14:textId="77777777" w:rsidR="00A154A8" w:rsidRPr="004443C5" w:rsidRDefault="00A154A8" w:rsidP="00A154A8">
            <w:pPr>
              <w:jc w:val="right"/>
              <w:rPr>
                <w:sz w:val="22"/>
                <w:szCs w:val="22"/>
              </w:rPr>
            </w:pPr>
            <w:r w:rsidRPr="004443C5">
              <w:rPr>
                <w:rFonts w:eastAsia="Segoe UI Symbol"/>
                <w:szCs w:val="22"/>
              </w:rPr>
              <w:t>№</w:t>
            </w:r>
            <w:r w:rsidRPr="004443C5">
              <w:rPr>
                <w:szCs w:val="22"/>
              </w:rPr>
              <w:t>______________</w:t>
            </w:r>
          </w:p>
        </w:tc>
      </w:tr>
      <w:tr w:rsidR="00A154A8" w:rsidRPr="004443C5" w14:paraId="5C6CB80D" w14:textId="77777777" w:rsidTr="00A154A8">
        <w:trPr>
          <w:trHeight w:val="1"/>
        </w:trPr>
        <w:tc>
          <w:tcPr>
            <w:tcW w:w="4678" w:type="dxa"/>
            <w:shd w:val="clear" w:color="auto" w:fill="FFFFFF"/>
            <w:tcMar>
              <w:top w:w="0" w:type="dxa"/>
              <w:left w:w="108" w:type="dxa"/>
              <w:bottom w:w="0" w:type="dxa"/>
              <w:right w:w="108" w:type="dxa"/>
            </w:tcMar>
          </w:tcPr>
          <w:p w14:paraId="2175889D" w14:textId="77777777" w:rsidR="00A154A8" w:rsidRPr="004443C5" w:rsidRDefault="00A154A8" w:rsidP="00A154A8">
            <w:pPr>
              <w:rPr>
                <w:rFonts w:eastAsia="Calibri"/>
                <w:sz w:val="22"/>
                <w:szCs w:val="22"/>
              </w:rPr>
            </w:pPr>
          </w:p>
        </w:tc>
        <w:tc>
          <w:tcPr>
            <w:tcW w:w="4853" w:type="dxa"/>
            <w:shd w:val="clear" w:color="auto" w:fill="FFFFFF"/>
            <w:tcMar>
              <w:top w:w="0" w:type="dxa"/>
              <w:left w:w="108" w:type="dxa"/>
              <w:bottom w:w="0" w:type="dxa"/>
              <w:right w:w="108" w:type="dxa"/>
            </w:tcMar>
          </w:tcPr>
          <w:p w14:paraId="3506AECD" w14:textId="77777777" w:rsidR="00A154A8" w:rsidRPr="004443C5" w:rsidRDefault="00A154A8" w:rsidP="00A154A8">
            <w:pPr>
              <w:jc w:val="right"/>
              <w:rPr>
                <w:rFonts w:eastAsia="Calibri"/>
                <w:sz w:val="22"/>
                <w:szCs w:val="22"/>
              </w:rPr>
            </w:pPr>
          </w:p>
        </w:tc>
      </w:tr>
      <w:tr w:rsidR="00A154A8" w:rsidRPr="004443C5" w14:paraId="2F0BA92A" w14:textId="77777777" w:rsidTr="00A154A8">
        <w:trPr>
          <w:trHeight w:val="1"/>
        </w:trPr>
        <w:tc>
          <w:tcPr>
            <w:tcW w:w="4678" w:type="dxa"/>
            <w:shd w:val="clear" w:color="auto" w:fill="FFFFFF"/>
            <w:tcMar>
              <w:top w:w="0" w:type="dxa"/>
              <w:left w:w="108" w:type="dxa"/>
              <w:bottom w:w="0" w:type="dxa"/>
              <w:right w:w="108" w:type="dxa"/>
            </w:tcMar>
          </w:tcPr>
          <w:p w14:paraId="51DDB2CC" w14:textId="5E496C7E" w:rsidR="00A154A8" w:rsidRPr="004443C5" w:rsidRDefault="00A154A8" w:rsidP="00A154A8">
            <w:pPr>
              <w:rPr>
                <w:rFonts w:eastAsia="Calibri"/>
                <w:sz w:val="22"/>
                <w:szCs w:val="22"/>
              </w:rPr>
            </w:pPr>
          </w:p>
        </w:tc>
        <w:tc>
          <w:tcPr>
            <w:tcW w:w="4853" w:type="dxa"/>
            <w:shd w:val="clear" w:color="auto" w:fill="FFFFFF"/>
            <w:tcMar>
              <w:top w:w="0" w:type="dxa"/>
              <w:left w:w="108" w:type="dxa"/>
              <w:bottom w:w="0" w:type="dxa"/>
              <w:right w:w="108" w:type="dxa"/>
            </w:tcMar>
          </w:tcPr>
          <w:p w14:paraId="4121216A" w14:textId="77777777" w:rsidR="00A154A8" w:rsidRPr="004443C5" w:rsidRDefault="00A154A8" w:rsidP="00A154A8">
            <w:pPr>
              <w:jc w:val="right"/>
              <w:rPr>
                <w:rFonts w:eastAsia="Calibri"/>
                <w:sz w:val="22"/>
                <w:szCs w:val="22"/>
              </w:rPr>
            </w:pPr>
          </w:p>
        </w:tc>
      </w:tr>
    </w:tbl>
    <w:p w14:paraId="5C2F865F" w14:textId="44110AEC" w:rsidR="00E26F20" w:rsidRPr="004443C5" w:rsidRDefault="008A6715" w:rsidP="00E26F20">
      <w:pPr>
        <w:spacing w:after="120"/>
        <w:jc w:val="both"/>
        <w:rPr>
          <w:noProof/>
        </w:rPr>
      </w:pPr>
      <w:r w:rsidRPr="004443C5">
        <w:rPr>
          <w:noProof/>
        </w:rPr>
        <mc:AlternateContent>
          <mc:Choice Requires="wps">
            <w:drawing>
              <wp:anchor distT="0" distB="0" distL="114300" distR="114300" simplePos="0" relativeHeight="251658752" behindDoc="0" locked="0" layoutInCell="0" allowOverlap="1" wp14:anchorId="47DA32EB" wp14:editId="6C737426">
                <wp:simplePos x="0" y="0"/>
                <wp:positionH relativeFrom="column">
                  <wp:posOffset>5623560</wp:posOffset>
                </wp:positionH>
                <wp:positionV relativeFrom="paragraph">
                  <wp:posOffset>1263650</wp:posOffset>
                </wp:positionV>
                <wp:extent cx="1270000" cy="137160"/>
                <wp:effectExtent l="0" t="0" r="0" b="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540A1" w14:textId="77777777" w:rsidR="003151B0" w:rsidRDefault="003151B0">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A32EB" id="OKUD_num" o:spid="_x0000_s1026"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" o:allowincell="f" filled="f" stroked="f">
                <v:textbox inset="0,0,0,0">
                  <w:txbxContent>
                    <w:p w14:paraId="25B540A1" w14:textId="77777777" w:rsidR="003151B0" w:rsidRDefault="003151B0">
                      <w:pPr>
                        <w:rPr>
                          <w:sz w:val="16"/>
                          <w:szCs w:val="16"/>
                        </w:rPr>
                      </w:pPr>
                    </w:p>
                  </w:txbxContent>
                </v:textbox>
              </v:rect>
            </w:pict>
          </mc:Fallback>
        </mc:AlternateContent>
      </w:r>
    </w:p>
    <w:p w14:paraId="41D40F97" w14:textId="77777777" w:rsidR="00C406A6" w:rsidRPr="004443C5" w:rsidRDefault="00C406A6" w:rsidP="00C406A6">
      <w:pPr>
        <w:ind w:left="1134"/>
        <w:rPr>
          <w:b/>
        </w:rPr>
      </w:pPr>
      <w:r w:rsidRPr="004443C5">
        <w:rPr>
          <w:b/>
        </w:rPr>
        <w:t xml:space="preserve">О порядках предоставления в 2021 году </w:t>
      </w:r>
    </w:p>
    <w:p w14:paraId="4A8EFAA0" w14:textId="77777777" w:rsidR="00C406A6" w:rsidRPr="004443C5" w:rsidRDefault="00C406A6" w:rsidP="00C406A6">
      <w:pPr>
        <w:ind w:left="1134"/>
        <w:rPr>
          <w:b/>
        </w:rPr>
      </w:pPr>
      <w:r w:rsidRPr="004443C5">
        <w:rPr>
          <w:b/>
        </w:rPr>
        <w:t xml:space="preserve">субсидий в виде грантов общественным объединениям </w:t>
      </w:r>
    </w:p>
    <w:p w14:paraId="103F894F" w14:textId="77777777" w:rsidR="00C406A6" w:rsidRPr="004443C5" w:rsidRDefault="00C406A6" w:rsidP="00C406A6">
      <w:pPr>
        <w:ind w:left="1134"/>
        <w:rPr>
          <w:b/>
        </w:rPr>
      </w:pPr>
      <w:r w:rsidRPr="004443C5">
        <w:rPr>
          <w:b/>
        </w:rPr>
        <w:t xml:space="preserve">в соответствии с Законом Санкт-Петербурга </w:t>
      </w:r>
      <w:r w:rsidRPr="004443C5">
        <w:rPr>
          <w:b/>
        </w:rPr>
        <w:br/>
        <w:t xml:space="preserve">«О грантах Санкт-Петербурга для общественных объединений» </w:t>
      </w:r>
    </w:p>
    <w:p w14:paraId="02607874" w14:textId="77777777" w:rsidR="00C406A6" w:rsidRPr="004443C5" w:rsidRDefault="00C406A6" w:rsidP="00C406A6">
      <w:pPr>
        <w:ind w:left="1134"/>
        <w:rPr>
          <w:b/>
        </w:rPr>
      </w:pPr>
      <w:r w:rsidRPr="004443C5">
        <w:rPr>
          <w:b/>
        </w:rPr>
        <w:t xml:space="preserve">в связи с реализацией проектов общественных объединений </w:t>
      </w:r>
    </w:p>
    <w:p w14:paraId="0A5E19E3" w14:textId="437EA744" w:rsidR="00C406A6" w:rsidRPr="004443C5" w:rsidRDefault="00C406A6" w:rsidP="00C406A6">
      <w:pPr>
        <w:ind w:left="1134"/>
        <w:rPr>
          <w:b/>
        </w:rPr>
      </w:pPr>
      <w:r w:rsidRPr="004443C5">
        <w:rPr>
          <w:b/>
        </w:rPr>
        <w:t>и признании утратившим</w:t>
      </w:r>
      <w:r w:rsidR="00F55B63" w:rsidRPr="004443C5">
        <w:rPr>
          <w:b/>
        </w:rPr>
        <w:t>и</w:t>
      </w:r>
      <w:r w:rsidRPr="004443C5">
        <w:rPr>
          <w:b/>
        </w:rPr>
        <w:t xml:space="preserve"> силу </w:t>
      </w:r>
      <w:r w:rsidR="00F55B63" w:rsidRPr="004443C5">
        <w:rPr>
          <w:b/>
        </w:rPr>
        <w:t xml:space="preserve">некоторых </w:t>
      </w:r>
      <w:r w:rsidRPr="004443C5">
        <w:rPr>
          <w:b/>
        </w:rPr>
        <w:t>постановлени</w:t>
      </w:r>
      <w:r w:rsidR="00F55B63" w:rsidRPr="004443C5">
        <w:rPr>
          <w:b/>
        </w:rPr>
        <w:t>й</w:t>
      </w:r>
      <w:r w:rsidRPr="004443C5">
        <w:rPr>
          <w:b/>
        </w:rPr>
        <w:t xml:space="preserve"> Правительства </w:t>
      </w:r>
    </w:p>
    <w:p w14:paraId="2A383D28" w14:textId="6004BDD7" w:rsidR="00C406A6" w:rsidRPr="004443C5" w:rsidRDefault="00C406A6" w:rsidP="00C406A6">
      <w:pPr>
        <w:ind w:left="1134"/>
        <w:rPr>
          <w:b/>
        </w:rPr>
      </w:pPr>
      <w:r w:rsidRPr="004443C5">
        <w:rPr>
          <w:b/>
        </w:rPr>
        <w:t>Санкт-Петербурга</w:t>
      </w:r>
    </w:p>
    <w:p w14:paraId="667DCF01" w14:textId="361BBC3D" w:rsidR="00A154A8" w:rsidRPr="004443C5" w:rsidRDefault="00A154A8" w:rsidP="00E26F20">
      <w:pPr>
        <w:spacing w:after="120"/>
        <w:jc w:val="both"/>
        <w:rPr>
          <w:noProof/>
        </w:rPr>
      </w:pPr>
    </w:p>
    <w:p w14:paraId="19027F58" w14:textId="0CCE0A48" w:rsidR="00A154A8" w:rsidRPr="004443C5" w:rsidRDefault="00A154A8" w:rsidP="00E26F20">
      <w:pPr>
        <w:spacing w:after="120"/>
        <w:jc w:val="both"/>
      </w:pPr>
    </w:p>
    <w:p w14:paraId="2642E2A0" w14:textId="77777777" w:rsidR="00E26F20" w:rsidRPr="004443C5" w:rsidRDefault="00E26F20" w:rsidP="00E26F20">
      <w:pPr>
        <w:sectPr w:rsidR="00E26F20" w:rsidRPr="004443C5" w:rsidSect="009A4AF3">
          <w:headerReference w:type="even" r:id="rId9"/>
          <w:headerReference w:type="default" r:id="rId10"/>
          <w:pgSz w:w="11906" w:h="16838"/>
          <w:pgMar w:top="851" w:right="357" w:bottom="1134" w:left="357" w:header="357" w:footer="709" w:gutter="0"/>
          <w:cols w:space="708"/>
          <w:titlePg/>
          <w:docGrid w:linePitch="360"/>
        </w:sectPr>
      </w:pPr>
    </w:p>
    <w:p w14:paraId="6EFCCE1E" w14:textId="34B0DC5C" w:rsidR="005944E7" w:rsidRPr="004443C5" w:rsidRDefault="005944E7" w:rsidP="00D1404A">
      <w:pPr>
        <w:ind w:firstLine="567"/>
        <w:jc w:val="both"/>
      </w:pPr>
      <w:r w:rsidRPr="004443C5">
        <w:t xml:space="preserve">В соответствии с Бюджетным кодексом Российской Федерации, Законом </w:t>
      </w:r>
      <w:r w:rsidR="005E6578" w:rsidRPr="004443C5">
        <w:br/>
      </w:r>
      <w:r w:rsidRPr="004443C5">
        <w:t>Санкт-Петербурга от 10.10.2001 №</w:t>
      </w:r>
      <w:r w:rsidR="00C10BF5" w:rsidRPr="004443C5">
        <w:t> </w:t>
      </w:r>
      <w:r w:rsidRPr="004443C5">
        <w:t xml:space="preserve">697-85 «О грантах Санкт-Петербурга для общественных объединений», </w:t>
      </w:r>
      <w:r w:rsidR="00D1404A" w:rsidRPr="004443C5">
        <w:t xml:space="preserve">Законом Санкт-Петербурга от 25.11.2020 № 549-114 «О бюджете </w:t>
      </w:r>
      <w:r w:rsidR="00D1404A" w:rsidRPr="004443C5">
        <w:br/>
        <w:t>Санкт-Петербурга на 2021 год и на плановый период 2022 и 2023 годов»</w:t>
      </w:r>
      <w:r w:rsidRPr="004443C5">
        <w:t xml:space="preserve"> </w:t>
      </w:r>
      <w:r w:rsidR="00C10BF5" w:rsidRPr="004443C5">
        <w:br/>
      </w:r>
      <w:r w:rsidRPr="004443C5">
        <w:t xml:space="preserve">и постановлением Правительства Санкт-Петербурга </w:t>
      </w:r>
      <w:r w:rsidR="00C10BF5" w:rsidRPr="004443C5">
        <w:t>от 23.06.2014 № </w:t>
      </w:r>
      <w:r w:rsidRPr="004443C5">
        <w:t xml:space="preserve">497 </w:t>
      </w:r>
      <w:r w:rsidR="00C10BF5" w:rsidRPr="004443C5">
        <w:br/>
      </w:r>
      <w:r w:rsidRPr="004443C5">
        <w:t xml:space="preserve">«О государственной программе Санкт-Петербурга «Социальная поддержка граждан </w:t>
      </w:r>
      <w:r w:rsidR="00C10BF5" w:rsidRPr="004443C5">
        <w:br/>
      </w:r>
      <w:r w:rsidRPr="004443C5">
        <w:t>в Санкт-Петербурге» Правительство Санкт-Петербурга</w:t>
      </w:r>
    </w:p>
    <w:p w14:paraId="737C455D" w14:textId="77777777" w:rsidR="005944E7" w:rsidRPr="004443C5" w:rsidRDefault="005944E7" w:rsidP="005944E7">
      <w:pPr>
        <w:ind w:firstLine="567"/>
        <w:jc w:val="both"/>
        <w:rPr>
          <w:b/>
        </w:rPr>
      </w:pPr>
    </w:p>
    <w:p w14:paraId="017DF35B" w14:textId="77777777" w:rsidR="005944E7" w:rsidRPr="004443C5" w:rsidRDefault="005944E7" w:rsidP="005944E7">
      <w:pPr>
        <w:jc w:val="both"/>
        <w:rPr>
          <w:b/>
        </w:rPr>
      </w:pPr>
      <w:r w:rsidRPr="004443C5">
        <w:rPr>
          <w:b/>
        </w:rPr>
        <w:t>П О С Т А Н О В Л Я Е Т:</w:t>
      </w:r>
    </w:p>
    <w:p w14:paraId="57ED9331" w14:textId="77777777" w:rsidR="005944E7" w:rsidRPr="004443C5" w:rsidRDefault="005944E7" w:rsidP="005944E7">
      <w:pPr>
        <w:ind w:firstLine="567"/>
        <w:jc w:val="both"/>
      </w:pPr>
    </w:p>
    <w:p w14:paraId="5034B44A" w14:textId="726A15AF" w:rsidR="005944E7" w:rsidRPr="004443C5" w:rsidRDefault="005944E7" w:rsidP="005E6578">
      <w:pPr>
        <w:ind w:firstLine="567"/>
        <w:jc w:val="both"/>
      </w:pPr>
      <w:r w:rsidRPr="004443C5">
        <w:t xml:space="preserve">1. Утвердить Порядок предоставления в </w:t>
      </w:r>
      <w:r w:rsidR="00D1404A" w:rsidRPr="004443C5">
        <w:t>2021</w:t>
      </w:r>
      <w:r w:rsidRPr="004443C5">
        <w:t xml:space="preserve"> году субсидий в виде грантов общественным объединениям в соответствии с Законом Санкт-Петербурга </w:t>
      </w:r>
      <w:r w:rsidR="005E6578" w:rsidRPr="004443C5">
        <w:br/>
      </w:r>
      <w:r w:rsidRPr="004443C5">
        <w:t xml:space="preserve">«О грантах Санкт-Петербурга для общественных объединений» в целях финансового обеспечения затрат в связи с реализацией проектов общественных объединений </w:t>
      </w:r>
      <w:r w:rsidR="005E6578" w:rsidRPr="004443C5">
        <w:br/>
      </w:r>
      <w:r w:rsidRPr="004443C5">
        <w:t>(далее – Порядок 1) согласно приложению № 1.</w:t>
      </w:r>
    </w:p>
    <w:p w14:paraId="10F558FF" w14:textId="13FF6A27" w:rsidR="005944E7" w:rsidRPr="004443C5" w:rsidRDefault="005944E7" w:rsidP="005E6578">
      <w:pPr>
        <w:ind w:firstLine="567"/>
        <w:jc w:val="both"/>
      </w:pPr>
      <w:r w:rsidRPr="004443C5">
        <w:t xml:space="preserve">2. Утвердить Порядок предоставления в </w:t>
      </w:r>
      <w:r w:rsidR="00D1404A" w:rsidRPr="004443C5">
        <w:t>2021</w:t>
      </w:r>
      <w:r w:rsidRPr="004443C5">
        <w:t xml:space="preserve"> году субсидий в виде грантов общественным объединениям в соответствии с Законом Санкт-Петербурга </w:t>
      </w:r>
      <w:r w:rsidR="005E6578" w:rsidRPr="004443C5">
        <w:br/>
      </w:r>
      <w:r w:rsidRPr="004443C5">
        <w:t>«О грантах Санкт-Петербурга для общественных объединений» в целях возмещения затрат в связи с реализацией проектов общественных объединений (далее – Порядок 2) согласно приложению № 2.</w:t>
      </w:r>
    </w:p>
    <w:p w14:paraId="2F63E782" w14:textId="77777777" w:rsidR="005944E7" w:rsidRPr="004443C5" w:rsidRDefault="005944E7" w:rsidP="005E6578">
      <w:pPr>
        <w:ind w:firstLine="567"/>
        <w:jc w:val="both"/>
      </w:pPr>
      <w:r w:rsidRPr="004443C5">
        <w:t xml:space="preserve">3. Комитету по молодежной политике и взаимодействию с общественными организациями (далее – Комитет) в месячный срок в целях реализации Порядка 1 </w:t>
      </w:r>
      <w:r w:rsidR="005E6578" w:rsidRPr="004443C5">
        <w:br/>
      </w:r>
      <w:r w:rsidRPr="004443C5">
        <w:t>и Порядка 2 (далее – Порядки) утвердить:</w:t>
      </w:r>
    </w:p>
    <w:p w14:paraId="65A424E8" w14:textId="7A9663FA" w:rsidR="00625D4A" w:rsidRPr="004443C5" w:rsidRDefault="00625D4A" w:rsidP="00625D4A">
      <w:pPr>
        <w:ind w:firstLine="540"/>
        <w:jc w:val="both"/>
      </w:pPr>
      <w:r w:rsidRPr="004443C5">
        <w:t>форму и порядок подачи заявок на участие в отборе на право получения в 2021 году субсидий в виде грантов в соответствии с Порядками (далее – конкурсный отбор);</w:t>
      </w:r>
    </w:p>
    <w:p w14:paraId="6528CE71" w14:textId="77777777" w:rsidR="00625D4A" w:rsidRPr="004443C5" w:rsidRDefault="00625D4A" w:rsidP="00625D4A">
      <w:pPr>
        <w:ind w:firstLine="540"/>
        <w:jc w:val="both"/>
      </w:pPr>
      <w:r w:rsidRPr="004443C5">
        <w:t xml:space="preserve">перечень документов, подаваемых для участия в конкурсном отборе, и требования </w:t>
      </w:r>
      <w:r w:rsidRPr="004443C5">
        <w:br/>
        <w:t>к их содержанию;</w:t>
      </w:r>
    </w:p>
    <w:p w14:paraId="6984B00C" w14:textId="2D3BF155" w:rsidR="00625D4A" w:rsidRPr="004443C5" w:rsidRDefault="00625D4A" w:rsidP="00625D4A">
      <w:pPr>
        <w:ind w:firstLine="540"/>
        <w:jc w:val="both"/>
      </w:pPr>
      <w:r w:rsidRPr="004443C5">
        <w:t xml:space="preserve">перечень видов затрат </w:t>
      </w:r>
      <w:r w:rsidR="008C5B23" w:rsidRPr="004443C5">
        <w:t>общественных объединений, в целях финансового обеспечения (возмещения) которых в связи с реализацией проектов общественных объединений предоставляются гранты (далее – гранты</w:t>
      </w:r>
      <w:r w:rsidRPr="004443C5">
        <w:t>);</w:t>
      </w:r>
    </w:p>
    <w:p w14:paraId="7324DCC3" w14:textId="5AB3034A" w:rsidR="005944E7" w:rsidRPr="004443C5" w:rsidRDefault="005944E7" w:rsidP="005E6578">
      <w:pPr>
        <w:ind w:firstLine="567"/>
        <w:jc w:val="both"/>
      </w:pPr>
      <w:r w:rsidRPr="004443C5">
        <w:t>порядок и сроки размещения объявления о проведении конкурсного отбора</w:t>
      </w:r>
      <w:r w:rsidR="005E6578" w:rsidRPr="004443C5">
        <w:t xml:space="preserve"> </w:t>
      </w:r>
      <w:r w:rsidR="00420D88" w:rsidRPr="004443C5">
        <w:br/>
      </w:r>
      <w:r w:rsidRPr="004443C5">
        <w:t>и требования к его содержанию;</w:t>
      </w:r>
    </w:p>
    <w:p w14:paraId="005A6732" w14:textId="45F48E7D" w:rsidR="005944E7" w:rsidRPr="004443C5" w:rsidRDefault="005944E7" w:rsidP="005E6578">
      <w:pPr>
        <w:ind w:firstLine="567"/>
        <w:jc w:val="both"/>
      </w:pPr>
      <w:r w:rsidRPr="004443C5">
        <w:lastRenderedPageBreak/>
        <w:t xml:space="preserve">положение о рабочей группе по проверке </w:t>
      </w:r>
      <w:r w:rsidR="00420D88" w:rsidRPr="004443C5">
        <w:t xml:space="preserve">заявок </w:t>
      </w:r>
      <w:r w:rsidRPr="004443C5">
        <w:t xml:space="preserve">(далее – рабочая группа), ее состав, порядок и сроки проведения проверки рабочей группой </w:t>
      </w:r>
      <w:r w:rsidR="00420D88" w:rsidRPr="004443C5">
        <w:t>заявок</w:t>
      </w:r>
      <w:r w:rsidRPr="004443C5">
        <w:t>;</w:t>
      </w:r>
    </w:p>
    <w:p w14:paraId="27028096" w14:textId="416CB1B9" w:rsidR="00963D1B" w:rsidRPr="004443C5" w:rsidRDefault="00963D1B" w:rsidP="00963D1B">
      <w:pPr>
        <w:ind w:firstLine="539"/>
        <w:jc w:val="both"/>
      </w:pPr>
      <w:r w:rsidRPr="004443C5">
        <w:t xml:space="preserve">положение о конкурсной комиссии на право получения в 2021 году грантов </w:t>
      </w:r>
      <w:r w:rsidRPr="004443C5">
        <w:br/>
        <w:t xml:space="preserve">(далее – конкурсная комиссия), предусматривающее порядок формирования конкурсной комиссии, ее состав, порядок рассмотрения конкурсной комиссией заявок, включая </w:t>
      </w:r>
      <w:r w:rsidRPr="004443C5">
        <w:rPr>
          <w:rFonts w:eastAsia="Calibri"/>
        </w:rPr>
        <w:t>правила рассмотрения и оценки заявок и документов претендентов на получение субсидий,</w:t>
      </w:r>
      <w:r w:rsidRPr="004443C5">
        <w:t xml:space="preserve"> порядок принятия решения о допуске (недопуске) к участию в конкурсном отборе, порядок проведения конкурсного отбора и порядок оценки конкурсной комиссией проектов (фестивалей, конкурсов) и расчета баллов в части, не урегулированной Порядками;</w:t>
      </w:r>
    </w:p>
    <w:p w14:paraId="4E17B924" w14:textId="77777777" w:rsidR="005944E7" w:rsidRPr="004443C5" w:rsidRDefault="005944E7" w:rsidP="005944E7">
      <w:pPr>
        <w:ind w:firstLine="567"/>
        <w:jc w:val="both"/>
      </w:pPr>
      <w:r w:rsidRPr="004443C5">
        <w:t>перечень документов, подтверждающих использование грантов;</w:t>
      </w:r>
    </w:p>
    <w:p w14:paraId="7F2670B1" w14:textId="46C3055F" w:rsidR="005E6578" w:rsidRPr="004443C5" w:rsidRDefault="005E6578" w:rsidP="005944E7">
      <w:pPr>
        <w:ind w:firstLine="567"/>
        <w:jc w:val="both"/>
      </w:pPr>
      <w:r w:rsidRPr="004443C5">
        <w:t>методику расчета конкурсной комиссией сум</w:t>
      </w:r>
      <w:r w:rsidR="003152C2" w:rsidRPr="004443C5">
        <w:t>м</w:t>
      </w:r>
      <w:r w:rsidRPr="004443C5">
        <w:t>ы превышения над размером затрат, необходимых для реализации проектов</w:t>
      </w:r>
      <w:r w:rsidR="009F7E5D" w:rsidRPr="004443C5">
        <w:t>;</w:t>
      </w:r>
    </w:p>
    <w:p w14:paraId="42B1DA9D" w14:textId="349F3B51" w:rsidR="00BD099B" w:rsidRPr="004443C5" w:rsidRDefault="00BD099B" w:rsidP="005944E7">
      <w:pPr>
        <w:ind w:firstLine="567"/>
        <w:jc w:val="both"/>
      </w:pPr>
      <w:r w:rsidRPr="004443C5">
        <w:t>порядок, сроки и формы представления отчетности об использовании грантов;</w:t>
      </w:r>
    </w:p>
    <w:p w14:paraId="1C1B462A" w14:textId="77777777" w:rsidR="005944E7" w:rsidRPr="004443C5" w:rsidRDefault="005944E7" w:rsidP="005944E7">
      <w:pPr>
        <w:ind w:firstLine="567"/>
        <w:jc w:val="both"/>
      </w:pPr>
      <w:r w:rsidRPr="004443C5">
        <w:t>срок проведения Комитетом обязательных проверок соблюдения получателями грантов условий, целей и порядка предоставления грантов.</w:t>
      </w:r>
    </w:p>
    <w:p w14:paraId="29690FC2" w14:textId="2C4F31E8" w:rsidR="00CA7155" w:rsidRPr="004443C5" w:rsidRDefault="007E112A" w:rsidP="007E112A">
      <w:pPr>
        <w:ind w:firstLine="567"/>
        <w:jc w:val="both"/>
      </w:pPr>
      <w:r w:rsidRPr="004443C5">
        <w:t>4. Признать утратившим</w:t>
      </w:r>
      <w:r w:rsidR="00CA7155" w:rsidRPr="004443C5">
        <w:t>и</w:t>
      </w:r>
      <w:r w:rsidRPr="004443C5">
        <w:t xml:space="preserve"> силу</w:t>
      </w:r>
      <w:r w:rsidR="00CA7155" w:rsidRPr="004443C5">
        <w:t>:</w:t>
      </w:r>
    </w:p>
    <w:p w14:paraId="7B8D66C9" w14:textId="32DBFB76" w:rsidR="00CA7155" w:rsidRPr="004443C5" w:rsidRDefault="001B0E2E" w:rsidP="007E112A">
      <w:pPr>
        <w:ind w:firstLine="567"/>
        <w:jc w:val="both"/>
      </w:pPr>
      <w:r w:rsidRPr="004443C5">
        <w:t>п</w:t>
      </w:r>
      <w:r w:rsidR="007E112A" w:rsidRPr="004443C5">
        <w:t xml:space="preserve">остановление </w:t>
      </w:r>
      <w:r w:rsidR="00CA7155" w:rsidRPr="004443C5">
        <w:t xml:space="preserve">Правительства Санкт-Петербурга </w:t>
      </w:r>
      <w:r w:rsidR="007E112A" w:rsidRPr="004443C5">
        <w:t>от 16.09.2013 № 706 «О Конкурсной коми</w:t>
      </w:r>
      <w:r w:rsidR="00CA7155" w:rsidRPr="004443C5">
        <w:t xml:space="preserve">ссии по предоставлению грантов </w:t>
      </w:r>
      <w:r w:rsidR="007E112A" w:rsidRPr="004443C5">
        <w:t>Санкт-Петербург</w:t>
      </w:r>
      <w:r w:rsidR="00CA7155" w:rsidRPr="004443C5">
        <w:t>а для общественных объединений»;</w:t>
      </w:r>
      <w:r w:rsidR="00F55B63" w:rsidRPr="004443C5">
        <w:t xml:space="preserve"> </w:t>
      </w:r>
    </w:p>
    <w:p w14:paraId="07E4FD4A" w14:textId="63A2296F" w:rsidR="00CA7155" w:rsidRPr="004443C5" w:rsidRDefault="00F55B63" w:rsidP="007E112A">
      <w:pPr>
        <w:ind w:firstLine="567"/>
        <w:jc w:val="both"/>
      </w:pPr>
      <w:r w:rsidRPr="004443C5">
        <w:t>постановление Правительства Санкт-Петербурга от 22.04.2015 № 360 «О внесении изменений в постановление Правительства Санкт-</w:t>
      </w:r>
      <w:r w:rsidR="00CA7155" w:rsidRPr="004443C5">
        <w:t>Петербурга от 16.09.2013 № 706»;</w:t>
      </w:r>
      <w:r w:rsidRPr="004443C5">
        <w:t xml:space="preserve"> </w:t>
      </w:r>
    </w:p>
    <w:p w14:paraId="7D2F5A88" w14:textId="6E994DD0" w:rsidR="00CA7155" w:rsidRPr="004443C5" w:rsidRDefault="00F55B63" w:rsidP="007E112A">
      <w:pPr>
        <w:ind w:firstLine="567"/>
        <w:jc w:val="both"/>
      </w:pPr>
      <w:r w:rsidRPr="004443C5">
        <w:t xml:space="preserve">постановление Правительства Санкт-Петербурга от 23.03.2016 № 204 «О Порядке предоставления в 2016 году субсидии в соответствии с Законом Санкт-Петербурга </w:t>
      </w:r>
      <w:r w:rsidR="00CA7155" w:rsidRPr="004443C5">
        <w:br/>
      </w:r>
      <w:r w:rsidRPr="004443C5">
        <w:t xml:space="preserve">«О грантах Санкт-Петербурга для общественных объединений» в целях возмещения затрат при реализации проектов общественных объединений и внесении изменений </w:t>
      </w:r>
      <w:r w:rsidR="00CA7155" w:rsidRPr="004443C5">
        <w:br/>
      </w:r>
      <w:r w:rsidRPr="004443C5">
        <w:t>в постановление Правительства Санкт-Петербурга от 16.09.2013 №</w:t>
      </w:r>
      <w:r w:rsidR="00CA7155" w:rsidRPr="004443C5">
        <w:t xml:space="preserve"> 706»;</w:t>
      </w:r>
      <w:r w:rsidRPr="004443C5">
        <w:t xml:space="preserve"> </w:t>
      </w:r>
    </w:p>
    <w:p w14:paraId="51F94605" w14:textId="704D75B1" w:rsidR="00CA7155" w:rsidRPr="004443C5" w:rsidRDefault="00F55B63" w:rsidP="007E112A">
      <w:pPr>
        <w:ind w:firstLine="567"/>
        <w:jc w:val="both"/>
      </w:pPr>
      <w:r w:rsidRPr="004443C5">
        <w:t xml:space="preserve">постановление Правительства Санкт-Петербурга от 17.08.2017 № 692 «О Порядке предоставления в 2017 году субсидий общественным объединениям в соответствии </w:t>
      </w:r>
      <w:r w:rsidR="00CA7155" w:rsidRPr="004443C5">
        <w:br/>
      </w:r>
      <w:r w:rsidRPr="004443C5">
        <w:t xml:space="preserve">с Законом Санкт-Петербурга «О грантах Санкт-Петербурга для общественных объединений» в целях возмещения затрат при реализации проектов общественных объединений и внесении изменений в постановления Правительства Санкт-Петербурга </w:t>
      </w:r>
      <w:r w:rsidR="00CA7155" w:rsidRPr="004443C5">
        <w:br/>
      </w:r>
      <w:r w:rsidRPr="004443C5">
        <w:t>от 16.09.2013 № 706, от 17.07.2</w:t>
      </w:r>
      <w:r w:rsidR="00CA7155" w:rsidRPr="004443C5">
        <w:t>014 № 608, от 10.05.2017 № 334»;</w:t>
      </w:r>
      <w:r w:rsidRPr="004443C5">
        <w:t xml:space="preserve"> </w:t>
      </w:r>
    </w:p>
    <w:p w14:paraId="1385E5F5" w14:textId="78F7322B" w:rsidR="00CA7155" w:rsidRPr="004443C5" w:rsidRDefault="00F55B63" w:rsidP="007E112A">
      <w:pPr>
        <w:ind w:firstLine="567"/>
        <w:jc w:val="both"/>
      </w:pPr>
      <w:r w:rsidRPr="004443C5">
        <w:t xml:space="preserve">постановление Правительства Санкт-Петербурга от 28.08.2018 № 679 «О Порядке предоставления в 2018 году субсидий общественным объединениям в соответствии </w:t>
      </w:r>
      <w:r w:rsidRPr="004443C5">
        <w:br/>
        <w:t xml:space="preserve">с Законом Санкт-Петербурга «О грантах Санкт-Петербурга для общественных объединений» в целях возмещения затрат при реализации проектов общественных объединений и внесении изменений в постановление Правительства Санкт-Петербурга </w:t>
      </w:r>
      <w:r w:rsidR="00CA7155" w:rsidRPr="004443C5">
        <w:br/>
        <w:t>от 16.09.2013 № 706»;</w:t>
      </w:r>
      <w:r w:rsidRPr="004443C5">
        <w:t xml:space="preserve"> </w:t>
      </w:r>
    </w:p>
    <w:p w14:paraId="5A45B7C3" w14:textId="5030B5C4" w:rsidR="00CA7155" w:rsidRPr="004443C5" w:rsidRDefault="00F55B63" w:rsidP="007E112A">
      <w:pPr>
        <w:ind w:firstLine="567"/>
        <w:jc w:val="both"/>
      </w:pPr>
      <w:r w:rsidRPr="004443C5">
        <w:t xml:space="preserve">постановление Правительства Санкт-Петербурга от 27.09.2019 № 668 «О внесении изменений в постановление Правительства </w:t>
      </w:r>
      <w:r w:rsidR="00CA7155" w:rsidRPr="004443C5">
        <w:t>Санкт-Петербурга от 16.09.2013 № 706»;</w:t>
      </w:r>
      <w:r w:rsidRPr="004443C5">
        <w:t xml:space="preserve"> </w:t>
      </w:r>
    </w:p>
    <w:p w14:paraId="10D0FD16" w14:textId="77B9F76B" w:rsidR="007E112A" w:rsidRPr="004443C5" w:rsidRDefault="00F55B63" w:rsidP="007E112A">
      <w:pPr>
        <w:ind w:firstLine="567"/>
        <w:jc w:val="both"/>
      </w:pPr>
      <w:r w:rsidRPr="004443C5">
        <w:t>постановление Правительства Санкт-Петербурга от 15.09.2020 № 729 «О внесении изменений в постановление Правительства Санкт-Петербурга от 16.09.2013 № 706».</w:t>
      </w:r>
    </w:p>
    <w:p w14:paraId="5D5F7E57" w14:textId="38FF422F" w:rsidR="005944E7" w:rsidRPr="004443C5" w:rsidRDefault="007E112A" w:rsidP="009F7E5D">
      <w:pPr>
        <w:ind w:firstLine="567"/>
        <w:jc w:val="both"/>
      </w:pPr>
      <w:r w:rsidRPr="004443C5">
        <w:t>5</w:t>
      </w:r>
      <w:r w:rsidR="005944E7" w:rsidRPr="004443C5">
        <w:t xml:space="preserve">. Контроль за выполнением постановления возложить на вице-губернатора </w:t>
      </w:r>
      <w:r w:rsidR="009F7E5D" w:rsidRPr="004443C5">
        <w:br/>
      </w:r>
      <w:r w:rsidR="005944E7" w:rsidRPr="004443C5">
        <w:t xml:space="preserve">Санкт-Петербурга </w:t>
      </w:r>
      <w:r w:rsidR="00BD099B" w:rsidRPr="004443C5">
        <w:t>Бельского А.Н</w:t>
      </w:r>
      <w:r w:rsidR="005944E7" w:rsidRPr="004443C5">
        <w:t>.</w:t>
      </w:r>
    </w:p>
    <w:p w14:paraId="337EC714" w14:textId="77777777" w:rsidR="005944E7" w:rsidRPr="004443C5" w:rsidRDefault="005944E7" w:rsidP="005944E7">
      <w:pPr>
        <w:ind w:firstLine="567"/>
        <w:jc w:val="both"/>
      </w:pPr>
    </w:p>
    <w:p w14:paraId="21A828FA" w14:textId="77777777" w:rsidR="005944E7" w:rsidRPr="004443C5" w:rsidRDefault="005944E7" w:rsidP="005944E7">
      <w:pPr>
        <w:ind w:firstLine="567"/>
        <w:jc w:val="both"/>
      </w:pPr>
    </w:p>
    <w:p w14:paraId="4B38C913" w14:textId="77777777" w:rsidR="005944E7" w:rsidRPr="004443C5" w:rsidRDefault="005944E7" w:rsidP="005944E7">
      <w:pPr>
        <w:ind w:firstLine="567"/>
        <w:jc w:val="both"/>
      </w:pPr>
    </w:p>
    <w:p w14:paraId="5C86B7F7" w14:textId="77777777" w:rsidR="005944E7" w:rsidRPr="004443C5" w:rsidRDefault="005944E7" w:rsidP="005944E7">
      <w:pPr>
        <w:jc w:val="both"/>
        <w:rPr>
          <w:b/>
        </w:rPr>
      </w:pPr>
      <w:r w:rsidRPr="004443C5">
        <w:rPr>
          <w:b/>
        </w:rPr>
        <w:t xml:space="preserve">      Губернатор</w:t>
      </w:r>
    </w:p>
    <w:p w14:paraId="374C654F" w14:textId="50392DF6" w:rsidR="008A6715" w:rsidRPr="004443C5" w:rsidRDefault="005944E7" w:rsidP="005944E7">
      <w:pPr>
        <w:jc w:val="both"/>
        <w:rPr>
          <w:b/>
        </w:rPr>
      </w:pPr>
      <w:r w:rsidRPr="004443C5">
        <w:rPr>
          <w:b/>
        </w:rPr>
        <w:t>Санкт-Петербурга                                                                                                     А.Д.Беглов</w:t>
      </w:r>
    </w:p>
    <w:p w14:paraId="51C95DE6" w14:textId="77777777" w:rsidR="008A6715" w:rsidRPr="004443C5" w:rsidRDefault="008A6715" w:rsidP="008A6715">
      <w:pPr>
        <w:ind w:left="5812"/>
        <w:rPr>
          <w:shd w:val="clear" w:color="auto" w:fill="FFFFFF"/>
        </w:rPr>
      </w:pPr>
      <w:r w:rsidRPr="004443C5">
        <w:rPr>
          <w:b/>
        </w:rPr>
        <w:br w:type="page"/>
      </w:r>
      <w:r w:rsidRPr="004443C5">
        <w:rPr>
          <w:shd w:val="clear" w:color="auto" w:fill="FFFFFF"/>
        </w:rPr>
        <w:lastRenderedPageBreak/>
        <w:t xml:space="preserve">Приложение </w:t>
      </w:r>
      <w:r w:rsidRPr="004443C5">
        <w:rPr>
          <w:rFonts w:eastAsia="Segoe UI Symbol"/>
          <w:shd w:val="clear" w:color="auto" w:fill="FFFFFF"/>
        </w:rPr>
        <w:t>№</w:t>
      </w:r>
      <w:r w:rsidRPr="004443C5">
        <w:rPr>
          <w:shd w:val="clear" w:color="auto" w:fill="FFFFFF"/>
          <w:lang w:val="en-US"/>
        </w:rPr>
        <w:t> </w:t>
      </w:r>
      <w:r w:rsidRPr="004443C5">
        <w:rPr>
          <w:shd w:val="clear" w:color="auto" w:fill="FFFFFF"/>
        </w:rPr>
        <w:t>1</w:t>
      </w:r>
    </w:p>
    <w:p w14:paraId="352434B2" w14:textId="77777777" w:rsidR="008A6715" w:rsidRPr="004443C5" w:rsidRDefault="008A6715" w:rsidP="008A6715">
      <w:pPr>
        <w:ind w:left="5812"/>
        <w:rPr>
          <w:shd w:val="clear" w:color="auto" w:fill="FFFFFF"/>
        </w:rPr>
      </w:pPr>
      <w:r w:rsidRPr="004443C5">
        <w:rPr>
          <w:shd w:val="clear" w:color="auto" w:fill="FFFFFF"/>
        </w:rPr>
        <w:t xml:space="preserve">к постановлению </w:t>
      </w:r>
      <w:r w:rsidRPr="004443C5">
        <w:rPr>
          <w:shd w:val="clear" w:color="auto" w:fill="FFFFFF"/>
        </w:rPr>
        <w:br/>
        <w:t>Правительства Санкт-Петербурга</w:t>
      </w:r>
    </w:p>
    <w:p w14:paraId="490658F8" w14:textId="77777777" w:rsidR="008A6715" w:rsidRPr="004443C5" w:rsidRDefault="008A6715" w:rsidP="008A6715">
      <w:pPr>
        <w:ind w:left="5812"/>
        <w:rPr>
          <w:shd w:val="clear" w:color="auto" w:fill="FFFFFF"/>
        </w:rPr>
      </w:pPr>
      <w:r w:rsidRPr="004443C5">
        <w:rPr>
          <w:shd w:val="clear" w:color="auto" w:fill="FFFFFF"/>
        </w:rPr>
        <w:t xml:space="preserve">от ________________ </w:t>
      </w:r>
      <w:r w:rsidRPr="004443C5">
        <w:rPr>
          <w:rFonts w:eastAsia="Segoe UI Symbol"/>
          <w:shd w:val="clear" w:color="auto" w:fill="FFFFFF"/>
        </w:rPr>
        <w:t xml:space="preserve">№ </w:t>
      </w:r>
      <w:r w:rsidRPr="004443C5">
        <w:rPr>
          <w:shd w:val="clear" w:color="auto" w:fill="FFFFFF"/>
        </w:rPr>
        <w:t>________</w:t>
      </w:r>
    </w:p>
    <w:p w14:paraId="139006CD" w14:textId="77777777" w:rsidR="008A6715" w:rsidRPr="004443C5" w:rsidRDefault="008A6715" w:rsidP="008A6715">
      <w:pPr>
        <w:jc w:val="center"/>
        <w:rPr>
          <w:shd w:val="clear" w:color="auto" w:fill="FFFFFF"/>
        </w:rPr>
      </w:pPr>
    </w:p>
    <w:p w14:paraId="17619EBF" w14:textId="77777777" w:rsidR="008A6715" w:rsidRPr="004443C5" w:rsidRDefault="008A6715" w:rsidP="008A6715">
      <w:pPr>
        <w:jc w:val="center"/>
        <w:rPr>
          <w:shd w:val="clear" w:color="auto" w:fill="FFFFFF"/>
        </w:rPr>
      </w:pPr>
    </w:p>
    <w:p w14:paraId="1713C8AD" w14:textId="77777777" w:rsidR="008A6715" w:rsidRPr="004443C5" w:rsidRDefault="008A6715" w:rsidP="008A6715">
      <w:pPr>
        <w:jc w:val="center"/>
        <w:rPr>
          <w:shd w:val="clear" w:color="auto" w:fill="FFFFFF"/>
        </w:rPr>
      </w:pPr>
    </w:p>
    <w:p w14:paraId="6D064CAB" w14:textId="77777777" w:rsidR="008A6715" w:rsidRPr="004443C5" w:rsidRDefault="008A6715" w:rsidP="008A6715">
      <w:pPr>
        <w:jc w:val="center"/>
        <w:rPr>
          <w:b/>
          <w:shd w:val="clear" w:color="auto" w:fill="FFFFFF"/>
        </w:rPr>
      </w:pPr>
      <w:r w:rsidRPr="004443C5">
        <w:rPr>
          <w:b/>
          <w:shd w:val="clear" w:color="auto" w:fill="FFFFFF"/>
        </w:rPr>
        <w:t xml:space="preserve">ПОРЯДОК </w:t>
      </w:r>
    </w:p>
    <w:p w14:paraId="25B82253" w14:textId="19F916AC" w:rsidR="008A6715" w:rsidRPr="004443C5" w:rsidRDefault="008A6715" w:rsidP="008A6715">
      <w:pPr>
        <w:jc w:val="center"/>
        <w:rPr>
          <w:b/>
          <w:shd w:val="clear" w:color="auto" w:fill="FFFFFF"/>
        </w:rPr>
      </w:pPr>
      <w:r w:rsidRPr="004443C5">
        <w:rPr>
          <w:b/>
          <w:shd w:val="clear" w:color="auto" w:fill="FFFFFF"/>
        </w:rPr>
        <w:t xml:space="preserve">предоставления в </w:t>
      </w:r>
      <w:r w:rsidR="00D1404A" w:rsidRPr="004443C5">
        <w:rPr>
          <w:b/>
          <w:shd w:val="clear" w:color="auto" w:fill="FFFFFF"/>
        </w:rPr>
        <w:t>2021</w:t>
      </w:r>
      <w:r w:rsidRPr="004443C5">
        <w:rPr>
          <w:b/>
          <w:shd w:val="clear" w:color="auto" w:fill="FFFFFF"/>
        </w:rPr>
        <w:t xml:space="preserve"> году субсидий </w:t>
      </w:r>
      <w:r w:rsidRPr="004443C5">
        <w:rPr>
          <w:b/>
        </w:rPr>
        <w:t>в виде грантов</w:t>
      </w:r>
      <w:r w:rsidRPr="004443C5">
        <w:t xml:space="preserve"> </w:t>
      </w:r>
      <w:r w:rsidRPr="004443C5">
        <w:rPr>
          <w:b/>
          <w:shd w:val="clear" w:color="auto" w:fill="FFFFFF"/>
        </w:rPr>
        <w:t xml:space="preserve">общественным объединениям </w:t>
      </w:r>
      <w:r w:rsidRPr="004443C5">
        <w:rPr>
          <w:b/>
          <w:shd w:val="clear" w:color="auto" w:fill="FFFFFF"/>
        </w:rPr>
        <w:br/>
        <w:t xml:space="preserve">в соответствии с Законом Санкт-Петербурга «О грантах Санкт-Петербурга </w:t>
      </w:r>
      <w:r w:rsidRPr="004443C5">
        <w:rPr>
          <w:b/>
          <w:shd w:val="clear" w:color="auto" w:fill="FFFFFF"/>
        </w:rPr>
        <w:br/>
        <w:t xml:space="preserve">для общественных объединений» в целях финансового обеспечения затрат </w:t>
      </w:r>
      <w:r w:rsidRPr="004443C5">
        <w:rPr>
          <w:b/>
          <w:shd w:val="clear" w:color="auto" w:fill="FFFFFF"/>
        </w:rPr>
        <w:br/>
      </w:r>
      <w:r w:rsidRPr="004443C5">
        <w:rPr>
          <w:b/>
        </w:rPr>
        <w:t>в связи с реализацией</w:t>
      </w:r>
      <w:r w:rsidRPr="004443C5">
        <w:rPr>
          <w:b/>
          <w:shd w:val="clear" w:color="auto" w:fill="FFFFFF"/>
        </w:rPr>
        <w:t xml:space="preserve"> проектов общественных объединений</w:t>
      </w:r>
    </w:p>
    <w:p w14:paraId="24099AB4" w14:textId="77777777" w:rsidR="008A6715" w:rsidRPr="004443C5" w:rsidRDefault="008A6715" w:rsidP="008A6715">
      <w:pPr>
        <w:ind w:firstLine="540"/>
        <w:jc w:val="center"/>
        <w:rPr>
          <w:b/>
          <w:shd w:val="clear" w:color="auto" w:fill="FFFFFF"/>
        </w:rPr>
      </w:pPr>
    </w:p>
    <w:p w14:paraId="1F80A8FC" w14:textId="77777777" w:rsidR="008A6715" w:rsidRPr="004443C5" w:rsidRDefault="008A6715" w:rsidP="008A6715">
      <w:pPr>
        <w:jc w:val="center"/>
        <w:rPr>
          <w:b/>
        </w:rPr>
      </w:pPr>
      <w:r w:rsidRPr="004443C5">
        <w:rPr>
          <w:b/>
        </w:rPr>
        <w:t>1. Общие положения</w:t>
      </w:r>
    </w:p>
    <w:p w14:paraId="25DF8ADD" w14:textId="77777777" w:rsidR="008A6715" w:rsidRPr="004443C5" w:rsidRDefault="008A6715" w:rsidP="008A6715">
      <w:pPr>
        <w:ind w:firstLine="540"/>
        <w:jc w:val="both"/>
      </w:pPr>
    </w:p>
    <w:p w14:paraId="0BDF066C" w14:textId="568A5A2B" w:rsidR="008A6715" w:rsidRPr="004443C5" w:rsidRDefault="008A6715" w:rsidP="008A6715">
      <w:pPr>
        <w:ind w:firstLine="540"/>
        <w:jc w:val="both"/>
      </w:pPr>
      <w:r w:rsidRPr="004443C5">
        <w:t xml:space="preserve">1.1.  Настоящий Порядок устанавливает правила предоставления в </w:t>
      </w:r>
      <w:r w:rsidR="00D1404A" w:rsidRPr="004443C5">
        <w:t>2021</w:t>
      </w:r>
      <w:r w:rsidRPr="004443C5">
        <w:t xml:space="preserve"> году субсидий </w:t>
      </w:r>
      <w:r w:rsidRPr="004443C5">
        <w:br/>
        <w:t xml:space="preserve">в виде грантов, предусмотренных Комитету по молодежной политике и взаимодействию </w:t>
      </w:r>
      <w:r w:rsidRPr="004443C5">
        <w:br/>
        <w:t xml:space="preserve">с общественными организациями (далее – Комитет) статьей расходов «Субсидия в виде грантов Санкт-Петербурга для общественных объединений в соответствии с Законом Санкт-Петербурга» (код целевой статьи 0340041090) в приложении 2 к Закону </w:t>
      </w:r>
      <w:r w:rsidRPr="004443C5">
        <w:br/>
        <w:t xml:space="preserve">Санкт-Петербурга </w:t>
      </w:r>
      <w:r w:rsidR="003E09F2" w:rsidRPr="004443C5">
        <w:t xml:space="preserve">от 25.11.2020 № 549-114 «О бюджете Санкт-Петербурга на 2021 год </w:t>
      </w:r>
      <w:r w:rsidR="003E09F2" w:rsidRPr="004443C5">
        <w:br/>
        <w:t xml:space="preserve">и на плановый период 2022 и 2023 годов» (далее – Закон № 549-114) </w:t>
      </w:r>
      <w:r w:rsidRPr="004443C5">
        <w:t xml:space="preserve">в целях финансового обеспечения затрат общественных объединений, осуществляющих свою деятельность </w:t>
      </w:r>
      <w:r w:rsidRPr="004443C5">
        <w:br/>
        <w:t xml:space="preserve">на территории Санкт-Петербурга (далее – общественные объединения), в связи </w:t>
      </w:r>
      <w:r w:rsidRPr="004443C5">
        <w:br/>
        <w:t xml:space="preserve">с реализацией проектов по одному из направлений, указанных в статье 2 Закона </w:t>
      </w:r>
      <w:r w:rsidRPr="004443C5">
        <w:br/>
        <w:t>Санкт-Петербурга от 10.10.2001 №</w:t>
      </w:r>
      <w:r w:rsidRPr="004443C5">
        <w:rPr>
          <w:lang w:val="en-US"/>
        </w:rPr>
        <w:t> </w:t>
      </w:r>
      <w:r w:rsidRPr="004443C5">
        <w:t xml:space="preserve">697-85 «О грантах Санкт-Петербурга для общественных </w:t>
      </w:r>
      <w:r w:rsidRPr="004443C5">
        <w:rPr>
          <w:spacing w:val="-4"/>
        </w:rPr>
        <w:t>объединений» (далее – Закон № 697-85), в соответствии с подпрограммой 4 государственной</w:t>
      </w:r>
      <w:r w:rsidRPr="004443C5">
        <w:t xml:space="preserve"> программы Санкт-Петербурга «Социальная поддержка граждан в Санкт-Петербурге», утвержденной постановлением Правительства Санкт-Петербурга от 23.06.2014 № 497 (далее – гранты).</w:t>
      </w:r>
    </w:p>
    <w:p w14:paraId="06061150" w14:textId="77777777" w:rsidR="008A6715" w:rsidRPr="004443C5" w:rsidRDefault="008A6715" w:rsidP="008A6715">
      <w:pPr>
        <w:ind w:firstLine="540"/>
        <w:jc w:val="both"/>
      </w:pPr>
      <w:r w:rsidRPr="004443C5">
        <w:t>1.2.  В настоящем Порядке применяются следующие понятия:</w:t>
      </w:r>
    </w:p>
    <w:p w14:paraId="31D2E6C1" w14:textId="77777777" w:rsidR="008A6715" w:rsidRPr="004443C5" w:rsidRDefault="008A6715" w:rsidP="008A6715">
      <w:pPr>
        <w:ind w:firstLine="540"/>
        <w:jc w:val="both"/>
      </w:pPr>
      <w:r w:rsidRPr="004443C5">
        <w:t xml:space="preserve">благополучатель – гражданин, принявший участие в реализации проекта </w:t>
      </w:r>
      <w:r w:rsidRPr="004443C5">
        <w:br/>
        <w:t>и (или) посетивший мероприятия в рамках его реализации;</w:t>
      </w:r>
    </w:p>
    <w:p w14:paraId="02EB58E7" w14:textId="3227775A" w:rsidR="008A6715" w:rsidRPr="004443C5" w:rsidRDefault="008A6715" w:rsidP="008A6715">
      <w:pPr>
        <w:ind w:firstLine="540"/>
        <w:jc w:val="both"/>
      </w:pPr>
      <w:r w:rsidRPr="004443C5">
        <w:t xml:space="preserve">документы –документы, в том числе </w:t>
      </w:r>
      <w:r w:rsidR="0063712B" w:rsidRPr="004443C5">
        <w:t>в электронном виде</w:t>
      </w:r>
      <w:r w:rsidRPr="004443C5">
        <w:t xml:space="preserve">, </w:t>
      </w:r>
      <w:r w:rsidR="00956C13" w:rsidRPr="004443C5">
        <w:t>подаваемые</w:t>
      </w:r>
      <w:r w:rsidRPr="004443C5">
        <w:t xml:space="preserve"> в Комитет для участия в конкурсном отборе на право получения грантов в </w:t>
      </w:r>
      <w:r w:rsidR="00D1404A" w:rsidRPr="004443C5">
        <w:t>2021</w:t>
      </w:r>
      <w:r w:rsidRPr="004443C5">
        <w:t xml:space="preserve"> году, перечень которых </w:t>
      </w:r>
      <w:r w:rsidR="003D06BA" w:rsidRPr="004443C5">
        <w:br/>
      </w:r>
      <w:r w:rsidR="0063712B" w:rsidRPr="004443C5">
        <w:t>и требования к которым утверждены Комитетом</w:t>
      </w:r>
      <w:r w:rsidRPr="004443C5">
        <w:t>;</w:t>
      </w:r>
    </w:p>
    <w:p w14:paraId="206F1898" w14:textId="3685F370" w:rsidR="00C54E18" w:rsidRPr="004443C5" w:rsidRDefault="00C54E18" w:rsidP="00C54E18">
      <w:pPr>
        <w:ind w:firstLine="540"/>
        <w:jc w:val="both"/>
      </w:pPr>
      <w:r w:rsidRPr="004443C5">
        <w:t>заявка – заяв</w:t>
      </w:r>
      <w:r w:rsidR="00566EF2" w:rsidRPr="004443C5">
        <w:t>ка, включающая в себя заявление</w:t>
      </w:r>
      <w:r w:rsidRPr="004443C5">
        <w:t xml:space="preserve"> на участие в конкурсном отборе </w:t>
      </w:r>
      <w:r w:rsidR="00566EF2" w:rsidRPr="004443C5">
        <w:br/>
      </w:r>
      <w:r w:rsidRPr="004443C5">
        <w:t xml:space="preserve">на право получения в 2021 году грантов, </w:t>
      </w:r>
      <w:r w:rsidR="00956C13" w:rsidRPr="004443C5">
        <w:t>подава</w:t>
      </w:r>
      <w:r w:rsidRPr="004443C5">
        <w:t>емое претендентом на получение грантов для участия в конкурсном отборе, по форме и в порядке, утвержденном Комитетом</w:t>
      </w:r>
      <w:r w:rsidR="00E44E63" w:rsidRPr="004443C5">
        <w:t xml:space="preserve">, а также согласие на публикацию (размещение) в информационно-телекоммуникационной сети </w:t>
      </w:r>
      <w:r w:rsidR="00946379" w:rsidRPr="004443C5">
        <w:t>«</w:t>
      </w:r>
      <w:r w:rsidR="00E44E63" w:rsidRPr="004443C5">
        <w:t>Интернет</w:t>
      </w:r>
      <w:r w:rsidR="00946379" w:rsidRPr="004443C5">
        <w:t>»</w:t>
      </w:r>
      <w:r w:rsidR="00E44E63" w:rsidRPr="004443C5">
        <w:t xml:space="preserve"> информации об участнике конкурсного отбора, о подаваемо</w:t>
      </w:r>
      <w:r w:rsidR="00946379" w:rsidRPr="004443C5">
        <w:t>й</w:t>
      </w:r>
      <w:r w:rsidR="00E44E63" w:rsidRPr="004443C5">
        <w:t xml:space="preserve"> участником конкурсного отбора заявке, иной информации об участнике </w:t>
      </w:r>
      <w:r w:rsidR="00946379" w:rsidRPr="004443C5">
        <w:t xml:space="preserve">конкурсного </w:t>
      </w:r>
      <w:r w:rsidR="00E44E63" w:rsidRPr="004443C5">
        <w:t xml:space="preserve">отбора, связанной с соответствующим </w:t>
      </w:r>
      <w:r w:rsidR="00946379" w:rsidRPr="004443C5">
        <w:t xml:space="preserve">конкурсным </w:t>
      </w:r>
      <w:r w:rsidR="00E44E63" w:rsidRPr="004443C5">
        <w:t>отбором</w:t>
      </w:r>
      <w:r w:rsidRPr="004443C5">
        <w:t>;</w:t>
      </w:r>
    </w:p>
    <w:p w14:paraId="476BD5D6" w14:textId="1059C526" w:rsidR="00963D1B" w:rsidRPr="004443C5" w:rsidRDefault="00963D1B" w:rsidP="00963D1B">
      <w:pPr>
        <w:ind w:firstLine="540"/>
        <w:jc w:val="both"/>
      </w:pPr>
      <w:r w:rsidRPr="004443C5">
        <w:t xml:space="preserve">конкурсная комиссия – коллегиальный орган, создаваемый Комитетом в целях определения победителей конкурсного отбора на право получения в 2021 году грантов, принятия решений о предоставлении </w:t>
      </w:r>
      <w:bookmarkStart w:id="0" w:name="_Hlk59627117"/>
      <w:r w:rsidRPr="004443C5">
        <w:t>(непредоставлении)</w:t>
      </w:r>
      <w:bookmarkEnd w:id="0"/>
      <w:r w:rsidRPr="004443C5">
        <w:t xml:space="preserve"> грантов и размерах предоставляемых грантов;</w:t>
      </w:r>
    </w:p>
    <w:p w14:paraId="3A2543C1" w14:textId="38003EDC" w:rsidR="008A6715" w:rsidRPr="004443C5" w:rsidRDefault="008A6715" w:rsidP="008A6715">
      <w:pPr>
        <w:ind w:firstLine="540"/>
        <w:jc w:val="both"/>
      </w:pPr>
      <w:r w:rsidRPr="004443C5">
        <w:t>конкурсный отбор –</w:t>
      </w:r>
      <w:r w:rsidR="00E744B2" w:rsidRPr="004443C5">
        <w:t xml:space="preserve"> </w:t>
      </w:r>
      <w:r w:rsidRPr="004443C5">
        <w:t>отбор</w:t>
      </w:r>
      <w:r w:rsidR="00C54E18" w:rsidRPr="004443C5">
        <w:t>, осуществляемый посредством конкурса</w:t>
      </w:r>
      <w:r w:rsidRPr="004443C5">
        <w:t xml:space="preserve"> на право получения грантов в </w:t>
      </w:r>
      <w:r w:rsidR="00D1404A" w:rsidRPr="004443C5">
        <w:t>2021</w:t>
      </w:r>
      <w:r w:rsidRPr="004443C5">
        <w:t xml:space="preserve"> году общественными объединениями в связи с реализацией проектов общественных объединений;</w:t>
      </w:r>
    </w:p>
    <w:p w14:paraId="42A5038D" w14:textId="77777777" w:rsidR="008A6715" w:rsidRPr="004443C5" w:rsidRDefault="008A6715" w:rsidP="008A6715">
      <w:pPr>
        <w:ind w:firstLine="540"/>
        <w:jc w:val="both"/>
      </w:pPr>
      <w:r w:rsidRPr="004443C5">
        <w:t>получатели грантов – претенденты на получение грантов, в отношении которых Комитетом принято решение о предоставлении грантов;</w:t>
      </w:r>
    </w:p>
    <w:p w14:paraId="4F861A27" w14:textId="1DC9D1A8" w:rsidR="008A6715" w:rsidRPr="004443C5" w:rsidRDefault="008A6715" w:rsidP="008A6715">
      <w:pPr>
        <w:ind w:firstLine="540"/>
        <w:jc w:val="both"/>
      </w:pPr>
      <w:r w:rsidRPr="004443C5">
        <w:t xml:space="preserve">претенденты на получение грантов – общественные объединения, осуществляющие свою деятельность на территории Санкт-Петербурга и подавшие </w:t>
      </w:r>
      <w:r w:rsidR="00BB5EA5" w:rsidRPr="004443C5">
        <w:t xml:space="preserve">заявку </w:t>
      </w:r>
      <w:r w:rsidRPr="004443C5">
        <w:t xml:space="preserve">в Комитет </w:t>
      </w:r>
      <w:r w:rsidR="00BB5EA5" w:rsidRPr="004443C5">
        <w:br/>
      </w:r>
      <w:r w:rsidRPr="004443C5">
        <w:t>для участия в конкурсном отборе;</w:t>
      </w:r>
    </w:p>
    <w:p w14:paraId="66A63384" w14:textId="142E9F64" w:rsidR="008A6715" w:rsidRPr="004443C5" w:rsidRDefault="008A6715" w:rsidP="008A6715">
      <w:pPr>
        <w:ind w:firstLine="540"/>
        <w:jc w:val="both"/>
      </w:pPr>
      <w:r w:rsidRPr="004443C5">
        <w:t>проект – комплекс взаимосвязанных мероприятий, проводимых получателем грантов</w:t>
      </w:r>
      <w:r w:rsidRPr="004443C5">
        <w:br/>
        <w:t>и соответствующих одному из направлений, указанных в статье 2 Закона № 697-85;</w:t>
      </w:r>
    </w:p>
    <w:p w14:paraId="111337A2" w14:textId="5A1C79C4" w:rsidR="008A6715" w:rsidRPr="004443C5" w:rsidRDefault="008A6715" w:rsidP="008A6715">
      <w:pPr>
        <w:ind w:firstLine="540"/>
        <w:jc w:val="both"/>
      </w:pPr>
      <w:r w:rsidRPr="004443C5">
        <w:t xml:space="preserve">рабочая группа – рабочая группа, созданная Комитетом в целях проведения проверки </w:t>
      </w:r>
      <w:r w:rsidR="00BB5EA5" w:rsidRPr="004443C5">
        <w:t>заявок</w:t>
      </w:r>
      <w:r w:rsidRPr="004443C5">
        <w:t xml:space="preserve">, </w:t>
      </w:r>
      <w:r w:rsidR="00956C13" w:rsidRPr="004443C5">
        <w:t>поданных</w:t>
      </w:r>
      <w:r w:rsidRPr="004443C5">
        <w:t xml:space="preserve"> в Комитет;</w:t>
      </w:r>
    </w:p>
    <w:p w14:paraId="2949EBD0" w14:textId="77777777" w:rsidR="008A6715" w:rsidRPr="004443C5" w:rsidRDefault="008A6715" w:rsidP="008A6715">
      <w:pPr>
        <w:ind w:firstLine="540"/>
        <w:jc w:val="both"/>
      </w:pPr>
      <w:r w:rsidRPr="004443C5">
        <w:t>соглашение – соглашение между Комитетом и получателем гранта о предоставлении гранта по типовой форме, утвержденной Комитетом финансов Санкт-Петербурга.</w:t>
      </w:r>
    </w:p>
    <w:p w14:paraId="13E8599D" w14:textId="14FAAA00" w:rsidR="008A6715" w:rsidRPr="004443C5" w:rsidRDefault="008A6715" w:rsidP="008A6715">
      <w:pPr>
        <w:ind w:firstLine="540"/>
        <w:jc w:val="both"/>
      </w:pPr>
      <w:r w:rsidRPr="004443C5">
        <w:t xml:space="preserve">1.3.  Гранты предоставляются получателям грантов на безвозмездной и безвозвратной основе в целях финансового обеспечения затрат, возникших в связи с реализацией </w:t>
      </w:r>
      <w:r w:rsidRPr="004443C5">
        <w:br/>
      </w:r>
      <w:r w:rsidRPr="004443C5">
        <w:rPr>
          <w:spacing w:val="-2"/>
        </w:rPr>
        <w:t>в период с 01.12.20</w:t>
      </w:r>
      <w:r w:rsidR="00BB5EA5" w:rsidRPr="004443C5">
        <w:rPr>
          <w:spacing w:val="-2"/>
        </w:rPr>
        <w:t xml:space="preserve">20 </w:t>
      </w:r>
      <w:r w:rsidRPr="004443C5">
        <w:rPr>
          <w:spacing w:val="-2"/>
        </w:rPr>
        <w:t>по 30.11.</w:t>
      </w:r>
      <w:r w:rsidR="00D1404A" w:rsidRPr="004443C5">
        <w:rPr>
          <w:spacing w:val="-2"/>
        </w:rPr>
        <w:t>2021</w:t>
      </w:r>
      <w:r w:rsidRPr="004443C5">
        <w:rPr>
          <w:spacing w:val="-2"/>
        </w:rPr>
        <w:t xml:space="preserve"> проектов общественных объединений, предусмотренных</w:t>
      </w:r>
      <w:r w:rsidRPr="004443C5">
        <w:t xml:space="preserve"> Законом № 697-85, и видами затрат, перечень которых устанавливается Комитетом </w:t>
      </w:r>
      <w:r w:rsidRPr="004443C5">
        <w:br/>
        <w:t>(далее – затраты).</w:t>
      </w:r>
    </w:p>
    <w:p w14:paraId="53C2A7B6" w14:textId="13F9E037" w:rsidR="008A6715" w:rsidRPr="004443C5" w:rsidRDefault="008A6715" w:rsidP="008A6715">
      <w:pPr>
        <w:ind w:firstLine="540"/>
        <w:jc w:val="both"/>
      </w:pPr>
      <w:r w:rsidRPr="004443C5">
        <w:t xml:space="preserve">1.4. Гранты предоставляются на конкурсной основе в соответствии с порядком проведения конкурсного отбора в пределах средств, предусмотренных </w:t>
      </w:r>
      <w:r w:rsidRPr="004443C5">
        <w:br/>
        <w:t>на их предоставление Комитету Законом № </w:t>
      </w:r>
      <w:r w:rsidR="003E09F2" w:rsidRPr="004443C5">
        <w:t xml:space="preserve">549-114 </w:t>
      </w:r>
      <w:r w:rsidRPr="004443C5">
        <w:t xml:space="preserve">по статье расходов, указанной </w:t>
      </w:r>
      <w:r w:rsidRPr="004443C5">
        <w:br/>
        <w:t>в пункте 1.1 настоящего Порядка.</w:t>
      </w:r>
    </w:p>
    <w:p w14:paraId="6DA8DC7D" w14:textId="6EEDBF49" w:rsidR="008A6715" w:rsidRPr="004443C5" w:rsidRDefault="008A6715" w:rsidP="008A6715">
      <w:pPr>
        <w:ind w:firstLine="540"/>
        <w:jc w:val="both"/>
      </w:pPr>
      <w:r w:rsidRPr="004443C5">
        <w:t xml:space="preserve">1.5. Конкурсный отбор проводится в целях принятия решений о предоставлении (непредоставлении) грантов в </w:t>
      </w:r>
      <w:r w:rsidR="00D1404A" w:rsidRPr="004443C5">
        <w:t>2021</w:t>
      </w:r>
      <w:r w:rsidRPr="004443C5">
        <w:t xml:space="preserve"> году и размерах предоставляемых грантов.</w:t>
      </w:r>
    </w:p>
    <w:p w14:paraId="021F8C6B" w14:textId="09FF6276" w:rsidR="008A6715" w:rsidRPr="004443C5" w:rsidRDefault="008A6715" w:rsidP="008A6715">
      <w:pPr>
        <w:ind w:firstLine="540"/>
        <w:jc w:val="both"/>
      </w:pPr>
    </w:p>
    <w:p w14:paraId="257111C6" w14:textId="77777777" w:rsidR="00E30A3D" w:rsidRPr="004443C5" w:rsidRDefault="00E30A3D" w:rsidP="008A6715">
      <w:pPr>
        <w:ind w:firstLine="540"/>
        <w:jc w:val="both"/>
      </w:pPr>
    </w:p>
    <w:p w14:paraId="0F5A92A8" w14:textId="77777777" w:rsidR="008A6715" w:rsidRPr="004443C5" w:rsidRDefault="008A6715" w:rsidP="008A6715">
      <w:pPr>
        <w:jc w:val="center"/>
        <w:rPr>
          <w:b/>
        </w:rPr>
      </w:pPr>
      <w:r w:rsidRPr="004443C5">
        <w:rPr>
          <w:b/>
        </w:rPr>
        <w:t>2. Условия предоставления грантов</w:t>
      </w:r>
    </w:p>
    <w:p w14:paraId="20B8E9D6" w14:textId="77777777" w:rsidR="008A6715" w:rsidRPr="004443C5" w:rsidRDefault="008A6715" w:rsidP="008A6715">
      <w:pPr>
        <w:ind w:firstLine="540"/>
        <w:jc w:val="both"/>
      </w:pPr>
    </w:p>
    <w:p w14:paraId="70EF8710" w14:textId="3412D24D" w:rsidR="008A6715" w:rsidRPr="004443C5" w:rsidRDefault="008A6715" w:rsidP="008A6715">
      <w:pPr>
        <w:ind w:firstLine="540"/>
        <w:jc w:val="both"/>
      </w:pPr>
      <w:r w:rsidRPr="004443C5">
        <w:t xml:space="preserve">2.1. Для получения грантов претенденты на получение грантов </w:t>
      </w:r>
      <w:r w:rsidR="00956C13" w:rsidRPr="004443C5">
        <w:t xml:space="preserve">подают </w:t>
      </w:r>
      <w:r w:rsidRPr="004443C5">
        <w:t xml:space="preserve">в Комитет </w:t>
      </w:r>
      <w:r w:rsidR="00BB5EA5" w:rsidRPr="004443C5">
        <w:t>заявки</w:t>
      </w:r>
      <w:r w:rsidRPr="004443C5">
        <w:t>.</w:t>
      </w:r>
    </w:p>
    <w:p w14:paraId="301D663A" w14:textId="640E0A61" w:rsidR="008A6715" w:rsidRPr="004443C5" w:rsidRDefault="008A6715" w:rsidP="008A6715">
      <w:pPr>
        <w:ind w:firstLine="540"/>
        <w:jc w:val="both"/>
      </w:pPr>
      <w:r w:rsidRPr="004443C5">
        <w:t xml:space="preserve">2.2. </w:t>
      </w:r>
      <w:r w:rsidR="00CC2EA5" w:rsidRPr="004443C5">
        <w:t>Гранты предоставляются при условии соответствия получателя гранта следующим требованиям:</w:t>
      </w:r>
    </w:p>
    <w:p w14:paraId="72E78AD2" w14:textId="77777777" w:rsidR="008A6715" w:rsidRPr="004443C5" w:rsidRDefault="008A6715" w:rsidP="008A6715">
      <w:pPr>
        <w:ind w:firstLine="540"/>
        <w:jc w:val="both"/>
      </w:pPr>
      <w:r w:rsidRPr="004443C5">
        <w:t>2.2.1. </w:t>
      </w:r>
      <w:r w:rsidRPr="004443C5">
        <w:rPr>
          <w:spacing w:val="-4"/>
        </w:rPr>
        <w:t xml:space="preserve">Достижение получателем гранта результата предоставления гранта </w:t>
      </w:r>
      <w:bookmarkStart w:id="1" w:name="_Hlk59627569"/>
      <w:r w:rsidRPr="004443C5">
        <w:rPr>
          <w:spacing w:val="-4"/>
        </w:rPr>
        <w:t>и показателей,</w:t>
      </w:r>
      <w:r w:rsidRPr="004443C5">
        <w:t xml:space="preserve"> необходимых для достижения результата предоставления</w:t>
      </w:r>
      <w:bookmarkEnd w:id="1"/>
      <w:r w:rsidRPr="004443C5">
        <w:t xml:space="preserve"> гранта (далее – показатели).</w:t>
      </w:r>
    </w:p>
    <w:p w14:paraId="1D42CE0A" w14:textId="3651C258" w:rsidR="00BA0519" w:rsidRPr="004443C5" w:rsidRDefault="008A6715" w:rsidP="008A6715">
      <w:pPr>
        <w:ind w:firstLine="540"/>
        <w:jc w:val="both"/>
      </w:pPr>
      <w:r w:rsidRPr="004443C5">
        <w:t xml:space="preserve">2.2.2. </w:t>
      </w:r>
      <w:r w:rsidR="00BA0519" w:rsidRPr="004443C5">
        <w:t xml:space="preserve">Наличие согласия получателя грантов, а также лиц, получающих средства </w:t>
      </w:r>
      <w:r w:rsidR="00BA0519" w:rsidRPr="004443C5">
        <w:br/>
        <w:t xml:space="preserve">на основании договоров, заключенных с получателем грантов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BA0519" w:rsidRPr="004443C5">
        <w:br/>
        <w:t xml:space="preserve">в их уставных (складочных) капиталах), на осуществление в отношении них Комитетом </w:t>
      </w:r>
      <w:r w:rsidR="00BA0519" w:rsidRPr="004443C5">
        <w:br/>
        <w:t xml:space="preserve">и Комитетом государственного финансового контроля Санкт-Петербурга (далее – КГФК) обязательных проверок соблюдения получателями грантов условий, целей и порядка предоставления субсидий, а также о включении таких положений в соглашение </w:t>
      </w:r>
      <w:r w:rsidR="00BA0519" w:rsidRPr="004443C5">
        <w:br/>
        <w:t>(далее – проверки).</w:t>
      </w:r>
    </w:p>
    <w:p w14:paraId="30B0DD86" w14:textId="32B211AA" w:rsidR="008A6715" w:rsidRPr="004443C5" w:rsidRDefault="008A6715" w:rsidP="008A6715">
      <w:pPr>
        <w:ind w:firstLine="540"/>
        <w:jc w:val="both"/>
      </w:pPr>
      <w:r w:rsidRPr="004443C5">
        <w:t xml:space="preserve">2.2.3. </w:t>
      </w:r>
      <w:r w:rsidR="00080397" w:rsidRPr="004443C5">
        <w:t>Согласие получателя грантов на возврат в бюджет Санкт-Петербурга остатков грантов, не использованных в установленный соглашением срок</w:t>
      </w:r>
      <w:r w:rsidRPr="004443C5">
        <w:t>.</w:t>
      </w:r>
    </w:p>
    <w:p w14:paraId="0C2F19C7" w14:textId="7D9F0133" w:rsidR="008A6715" w:rsidRPr="004443C5" w:rsidRDefault="008A6715" w:rsidP="008A6715">
      <w:pPr>
        <w:ind w:firstLine="540"/>
        <w:jc w:val="both"/>
      </w:pPr>
      <w:r w:rsidRPr="004443C5">
        <w:t xml:space="preserve">2.2.4. </w:t>
      </w:r>
      <w:r w:rsidR="00623DE1" w:rsidRPr="004443C5">
        <w:t xml:space="preserve">Представление получателем грантов отчетности об использовании грантов </w:t>
      </w:r>
      <w:r w:rsidR="00623DE1" w:rsidRPr="004443C5">
        <w:br/>
        <w:t>в порядке, утвержденном Комитетом.</w:t>
      </w:r>
    </w:p>
    <w:p w14:paraId="05FC8E56" w14:textId="77777777" w:rsidR="008A6715" w:rsidRPr="004443C5" w:rsidRDefault="008A6715" w:rsidP="008A6715">
      <w:pPr>
        <w:ind w:firstLine="540"/>
        <w:jc w:val="both"/>
      </w:pPr>
      <w:r w:rsidRPr="004443C5">
        <w:t>2.2.5. Документальное обоснование планируемых затрат.</w:t>
      </w:r>
    </w:p>
    <w:p w14:paraId="44ED1EB5" w14:textId="77777777" w:rsidR="008A6715" w:rsidRPr="004443C5" w:rsidRDefault="008A6715" w:rsidP="008A6715">
      <w:pPr>
        <w:ind w:firstLine="540"/>
        <w:jc w:val="both"/>
      </w:pPr>
      <w:r w:rsidRPr="004443C5">
        <w:t>2.2.6. Признание конкурсной комиссией претендента на получение грантов прошедшим конкурсный отбор.</w:t>
      </w:r>
    </w:p>
    <w:p w14:paraId="2E7686FE" w14:textId="2BE7344C" w:rsidR="008A6715" w:rsidRPr="004443C5" w:rsidRDefault="008A6715" w:rsidP="008A6715">
      <w:pPr>
        <w:ind w:firstLine="540"/>
        <w:jc w:val="both"/>
      </w:pPr>
      <w:r w:rsidRPr="004443C5">
        <w:t xml:space="preserve">2.2.7. Требования, которым должен соответствовать </w:t>
      </w:r>
      <w:r w:rsidR="00623DE1" w:rsidRPr="004443C5">
        <w:t>получатель</w:t>
      </w:r>
      <w:r w:rsidRPr="004443C5">
        <w:t xml:space="preserve"> грантов</w:t>
      </w:r>
      <w:r w:rsidRPr="004443C5">
        <w:br/>
        <w:t>на дату</w:t>
      </w:r>
      <w:r w:rsidR="002D2F1F" w:rsidRPr="004443C5">
        <w:t>, предшествующую дню принятия Комитетом решения о предоставлении грантов</w:t>
      </w:r>
      <w:r w:rsidRPr="004443C5">
        <w:t>:</w:t>
      </w:r>
    </w:p>
    <w:p w14:paraId="14257BB8" w14:textId="178951DB" w:rsidR="008A6715" w:rsidRPr="004443C5" w:rsidRDefault="008A6715" w:rsidP="008A6715">
      <w:pPr>
        <w:ind w:firstLine="540"/>
        <w:jc w:val="both"/>
      </w:pPr>
      <w:r w:rsidRPr="004443C5">
        <w:t xml:space="preserve">2.2.7.1. У </w:t>
      </w:r>
      <w:r w:rsidR="00623DE1" w:rsidRPr="004443C5">
        <w:t>получателя</w:t>
      </w:r>
      <w:r w:rsidRPr="004443C5">
        <w:t xml:space="preserve"> грантов отсутствует неисполненная обязанность </w:t>
      </w:r>
      <w:r w:rsidRPr="004443C5">
        <w:br/>
        <w:t>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7D07F338" w14:textId="0900AFC3" w:rsidR="008A6715" w:rsidRPr="004443C5" w:rsidRDefault="008A6715" w:rsidP="008A6715">
      <w:pPr>
        <w:ind w:firstLine="540"/>
        <w:jc w:val="both"/>
      </w:pPr>
      <w:r w:rsidRPr="004443C5">
        <w:t xml:space="preserve">2.2.7.2. У </w:t>
      </w:r>
      <w:r w:rsidR="00623DE1" w:rsidRPr="004443C5">
        <w:t>получателя</w:t>
      </w:r>
      <w:r w:rsidRPr="004443C5">
        <w:t xml:space="preserve"> грантов отсутствует просроченная задолженность </w:t>
      </w:r>
      <w:r w:rsidRPr="004443C5">
        <w:br/>
        <w:t xml:space="preserve">по возврату в бюджет Санкт-Петербурга грантов, субсидий, бюджетных инвестиций, предоставленных в том числе в соответствии с иными правовыми актами, </w:t>
      </w:r>
      <w:r w:rsidRPr="004443C5">
        <w:br/>
        <w:t>и иная просроченная задолженность перед бюджетом Санкт-Петербурга.</w:t>
      </w:r>
    </w:p>
    <w:p w14:paraId="350AA015" w14:textId="59409150" w:rsidR="008A6715" w:rsidRPr="004443C5" w:rsidRDefault="008A6715" w:rsidP="008A6715">
      <w:pPr>
        <w:autoSpaceDE w:val="0"/>
        <w:autoSpaceDN w:val="0"/>
        <w:adjustRightInd w:val="0"/>
        <w:ind w:firstLine="540"/>
        <w:jc w:val="both"/>
      </w:pPr>
      <w:r w:rsidRPr="004443C5">
        <w:t xml:space="preserve">2.2.7.3. </w:t>
      </w:r>
      <w:r w:rsidR="00623DE1" w:rsidRPr="004443C5">
        <w:t>Получатель</w:t>
      </w:r>
      <w:r w:rsidRPr="004443C5">
        <w:t xml:space="preserve"> грантов 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623DE1" w:rsidRPr="004443C5">
        <w:br/>
      </w:r>
      <w:r w:rsidRPr="004443C5">
        <w:t xml:space="preserve">и предоставления информации при проведении финансовых операций (офшорные зоны), </w:t>
      </w:r>
      <w:r w:rsidR="00623DE1" w:rsidRPr="004443C5">
        <w:br/>
      </w:r>
      <w:r w:rsidRPr="004443C5">
        <w:t>в совокупности превышает 50 процентов.</w:t>
      </w:r>
    </w:p>
    <w:p w14:paraId="0B02C72C" w14:textId="0975248A" w:rsidR="00E744B2" w:rsidRPr="004443C5" w:rsidRDefault="008A6715" w:rsidP="00E744B2">
      <w:pPr>
        <w:ind w:firstLine="540"/>
        <w:jc w:val="both"/>
      </w:pPr>
      <w:r w:rsidRPr="004443C5">
        <w:t xml:space="preserve">2.2.7.4. </w:t>
      </w:r>
      <w:r w:rsidR="00E744B2" w:rsidRPr="004443C5">
        <w:t xml:space="preserve">Получатель грантов не должен получать средства из бюджета </w:t>
      </w:r>
      <w:r w:rsidR="00E744B2" w:rsidRPr="004443C5">
        <w:br/>
        <w:t>Санкт-Петербурга на финансовое обеспечение (возмещение) затрат на основании иных нормативных правовых актов на подаваемые на конкурсный отбор проекты.</w:t>
      </w:r>
    </w:p>
    <w:p w14:paraId="04E7FD63" w14:textId="35815AB5" w:rsidR="00B86F02" w:rsidRPr="004443C5" w:rsidRDefault="008A6715" w:rsidP="00B86F02">
      <w:pPr>
        <w:ind w:firstLine="540"/>
        <w:jc w:val="both"/>
        <w:rPr>
          <w:rFonts w:eastAsia="Calibri"/>
        </w:rPr>
      </w:pPr>
      <w:r w:rsidRPr="004443C5">
        <w:t xml:space="preserve">2.2.7.5. </w:t>
      </w:r>
      <w:r w:rsidR="00623DE1" w:rsidRPr="004443C5">
        <w:t>Получатель</w:t>
      </w:r>
      <w:r w:rsidRPr="004443C5">
        <w:t xml:space="preserve"> грантов не должен </w:t>
      </w:r>
      <w:bookmarkStart w:id="2" w:name="_Hlk59704022"/>
      <w:r w:rsidR="00B86F02" w:rsidRPr="004443C5">
        <w:rPr>
          <w:rFonts w:eastAsia="Calibri"/>
        </w:rPr>
        <w:t xml:space="preserve">находиться в процессе реорганизации, ликвидации, в отношении него не введена процедура банкротства, </w:t>
      </w:r>
      <w:r w:rsidR="00B86F02" w:rsidRPr="004443C5">
        <w:rPr>
          <w:rFonts w:eastAsia="Calibri"/>
        </w:rPr>
        <w:br/>
        <w:t>его деятельность не приостановлена в порядке, предусмотренном законодательством Российской Федерации</w:t>
      </w:r>
      <w:bookmarkEnd w:id="2"/>
      <w:r w:rsidR="00B86F02" w:rsidRPr="004443C5">
        <w:rPr>
          <w:rFonts w:eastAsia="Calibri"/>
        </w:rPr>
        <w:t>.</w:t>
      </w:r>
    </w:p>
    <w:p w14:paraId="2D79590B" w14:textId="5651E7C4" w:rsidR="00623DE1" w:rsidRPr="004443C5" w:rsidRDefault="00623DE1" w:rsidP="00B86F02">
      <w:pPr>
        <w:ind w:firstLine="540"/>
        <w:jc w:val="both"/>
      </w:pPr>
      <w:r w:rsidRPr="004443C5">
        <w:t xml:space="preserve">2.2.7.6. Отсутствие в реестре дисквалифицированных лиц сведений </w:t>
      </w:r>
      <w:r w:rsidRPr="004443C5">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грантов.</w:t>
      </w:r>
    </w:p>
    <w:p w14:paraId="0DBCDA3F" w14:textId="686ED719" w:rsidR="008A6715" w:rsidRPr="004443C5" w:rsidRDefault="008A6715" w:rsidP="008A6715">
      <w:pPr>
        <w:ind w:firstLine="540"/>
        <w:jc w:val="both"/>
      </w:pPr>
      <w:r w:rsidRPr="004443C5">
        <w:t xml:space="preserve">2.2.8. Неприобретение </w:t>
      </w:r>
      <w:r w:rsidR="00623DE1" w:rsidRPr="004443C5">
        <w:t>получателем</w:t>
      </w:r>
      <w:r w:rsidRPr="004443C5">
        <w:t xml:space="preserve"> грантов за счет средств грантов 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w:t>
      </w:r>
      <w:r w:rsidR="00623DE1" w:rsidRPr="004443C5">
        <w:br/>
      </w:r>
      <w:r w:rsidRPr="004443C5">
        <w:t>и творческих коллективов, участвующих в проектах, включая расходы по перевозке оборудования и декораций, а также при закупке (поставке) высокотехнологичного импортного оборудования, сырья и комплектующих изделий.</w:t>
      </w:r>
    </w:p>
    <w:p w14:paraId="18101B73" w14:textId="6E63A7FA" w:rsidR="008A6715" w:rsidRPr="004443C5" w:rsidRDefault="008A6715" w:rsidP="008A6715">
      <w:pPr>
        <w:ind w:firstLine="540"/>
        <w:jc w:val="both"/>
      </w:pPr>
    </w:p>
    <w:p w14:paraId="0030173D" w14:textId="77777777" w:rsidR="00623DE1" w:rsidRPr="004443C5" w:rsidRDefault="00623DE1" w:rsidP="008A6715">
      <w:pPr>
        <w:ind w:firstLine="540"/>
        <w:jc w:val="both"/>
      </w:pPr>
    </w:p>
    <w:p w14:paraId="4D01510A" w14:textId="77777777" w:rsidR="00956C13" w:rsidRPr="004443C5" w:rsidRDefault="00956C13" w:rsidP="00956C13">
      <w:pPr>
        <w:jc w:val="center"/>
        <w:rPr>
          <w:b/>
          <w:szCs w:val="22"/>
        </w:rPr>
      </w:pPr>
      <w:r w:rsidRPr="004443C5">
        <w:rPr>
          <w:b/>
        </w:rPr>
        <w:t>3. Порядок подачи заявок</w:t>
      </w:r>
    </w:p>
    <w:p w14:paraId="57CD49B4" w14:textId="77777777" w:rsidR="008A6715" w:rsidRPr="004443C5" w:rsidRDefault="008A6715" w:rsidP="008A6715">
      <w:pPr>
        <w:ind w:firstLine="540"/>
        <w:jc w:val="both"/>
      </w:pPr>
    </w:p>
    <w:p w14:paraId="3D2B9A39" w14:textId="77777777" w:rsidR="002072B2" w:rsidRPr="004443C5" w:rsidRDefault="008A6715" w:rsidP="002072B2">
      <w:pPr>
        <w:ind w:firstLine="540"/>
        <w:jc w:val="both"/>
      </w:pPr>
      <w:r w:rsidRPr="004443C5">
        <w:t>3.1. Заяв</w:t>
      </w:r>
      <w:r w:rsidR="00D81265" w:rsidRPr="004443C5">
        <w:t xml:space="preserve">ки </w:t>
      </w:r>
      <w:r w:rsidR="00956C13" w:rsidRPr="004443C5">
        <w:t>подаются</w:t>
      </w:r>
      <w:r w:rsidRPr="004443C5">
        <w:t xml:space="preserve"> претендентами на получение грантов</w:t>
      </w:r>
      <w:r w:rsidR="00083404" w:rsidRPr="004443C5">
        <w:t xml:space="preserve"> </w:t>
      </w:r>
      <w:r w:rsidRPr="004443C5">
        <w:t xml:space="preserve">в соответствии со сроком и местом, установленными в объявлении о проведении конкурсного отбора (далее – объявление). </w:t>
      </w:r>
      <w:r w:rsidR="002072B2" w:rsidRPr="004443C5">
        <w:t>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14:paraId="4CC8465C" w14:textId="77777777" w:rsidR="002072B2" w:rsidRPr="004443C5" w:rsidRDefault="002072B2" w:rsidP="002072B2">
      <w:pPr>
        <w:ind w:firstLine="540"/>
        <w:jc w:val="both"/>
      </w:pPr>
      <w:r w:rsidRPr="004443C5">
        <w:t>сроков проведения отбора (даты и времени начала (окончания) подачи (приема) заявок участников конкурсного отбора);</w:t>
      </w:r>
    </w:p>
    <w:p w14:paraId="3A402677" w14:textId="77777777" w:rsidR="002072B2" w:rsidRPr="004443C5" w:rsidRDefault="002072B2" w:rsidP="002072B2">
      <w:pPr>
        <w:ind w:firstLine="540"/>
        <w:jc w:val="both"/>
      </w:pPr>
      <w:r w:rsidRPr="004443C5">
        <w:t>наименования, места нахождения, почтового адреса, адреса электронной почты Комитета;</w:t>
      </w:r>
    </w:p>
    <w:p w14:paraId="4A10846A" w14:textId="2D1EB0B3" w:rsidR="002072B2" w:rsidRPr="004443C5" w:rsidRDefault="002072B2" w:rsidP="002072B2">
      <w:pPr>
        <w:ind w:firstLine="540"/>
        <w:jc w:val="both"/>
      </w:pPr>
      <w:r w:rsidRPr="004443C5">
        <w:t>целей предоставления грантов, а также результатов предоставления грантов;</w:t>
      </w:r>
    </w:p>
    <w:p w14:paraId="76B4A089" w14:textId="77777777" w:rsidR="002072B2" w:rsidRPr="004443C5" w:rsidRDefault="002072B2" w:rsidP="002072B2">
      <w:pPr>
        <w:ind w:firstLine="540"/>
        <w:jc w:val="both"/>
      </w:pPr>
      <w:r w:rsidRPr="004443C5">
        <w:t xml:space="preserve">доменного имени, и (или) сетевого адреса, и (или) указателей страниц сайта Комитета, </w:t>
      </w:r>
      <w:r w:rsidRPr="004443C5">
        <w:br/>
        <w:t>на котором обеспечивается проведение конкурсного отбора;</w:t>
      </w:r>
    </w:p>
    <w:p w14:paraId="0A7F934C" w14:textId="77777777" w:rsidR="002072B2" w:rsidRPr="004443C5" w:rsidRDefault="002072B2" w:rsidP="002072B2">
      <w:pPr>
        <w:ind w:firstLine="540"/>
        <w:jc w:val="both"/>
      </w:pPr>
      <w:r w:rsidRPr="004443C5">
        <w:t xml:space="preserve">требований к участникам конкурсного отбора и перечня документов, представляемых участниками конкурсного отбора для подтверждения их соответствия указанным требованиям (далее – документы); </w:t>
      </w:r>
    </w:p>
    <w:p w14:paraId="5B4270E5" w14:textId="77777777" w:rsidR="002072B2" w:rsidRPr="004443C5" w:rsidRDefault="002072B2" w:rsidP="002072B2">
      <w:pPr>
        <w:ind w:firstLine="540"/>
        <w:jc w:val="both"/>
      </w:pPr>
      <w:r w:rsidRPr="004443C5">
        <w:t>порядка подачи заявок и документов участниками конкурсного отбора и требований, предъявляемых к форме и содержанию заявок и документов, подаваемых участниками конкурсного отбора;</w:t>
      </w:r>
    </w:p>
    <w:p w14:paraId="1EF1FA6D" w14:textId="68CA5F91" w:rsidR="002072B2" w:rsidRPr="004443C5" w:rsidRDefault="002072B2" w:rsidP="002072B2">
      <w:pPr>
        <w:ind w:firstLine="540"/>
        <w:jc w:val="both"/>
      </w:pPr>
      <w:r w:rsidRPr="004443C5">
        <w:t xml:space="preserve">порядка отзыва заявок и документов участниками отбора, порядка возврата заявлений </w:t>
      </w:r>
      <w:r w:rsidRPr="004443C5">
        <w:br/>
        <w:t xml:space="preserve">и документов участников отбора, определяющего в том числе основания для возврата заявлений и документов участников отбора, порядка внесения изменений в заявки </w:t>
      </w:r>
      <w:r w:rsidRPr="004443C5">
        <w:br/>
        <w:t>и документы участников конкурсного отбора;</w:t>
      </w:r>
    </w:p>
    <w:p w14:paraId="4420FD64" w14:textId="77777777" w:rsidR="002072B2" w:rsidRPr="004443C5" w:rsidRDefault="002072B2" w:rsidP="002072B2">
      <w:pPr>
        <w:ind w:firstLine="540"/>
        <w:jc w:val="both"/>
      </w:pPr>
      <w:r w:rsidRPr="004443C5">
        <w:t>правил рассмотрения и оценки заявок и документов участников конкурсного отбора;</w:t>
      </w:r>
    </w:p>
    <w:p w14:paraId="40A5BE58" w14:textId="36C127B3" w:rsidR="002072B2" w:rsidRPr="004443C5" w:rsidRDefault="002072B2" w:rsidP="002072B2">
      <w:pPr>
        <w:ind w:firstLine="540"/>
        <w:jc w:val="both"/>
      </w:pPr>
      <w:r w:rsidRPr="004443C5">
        <w:t xml:space="preserve">порядка предоставления участникам отбора разъяснений положений объявления </w:t>
      </w:r>
      <w:r w:rsidRPr="004443C5">
        <w:br/>
        <w:t>о проведении конкурсного отбора, дат начала и окончания срока такого предоставления;</w:t>
      </w:r>
    </w:p>
    <w:p w14:paraId="318407B7" w14:textId="2942BEB3" w:rsidR="002072B2" w:rsidRPr="004443C5" w:rsidRDefault="002072B2" w:rsidP="002072B2">
      <w:pPr>
        <w:ind w:firstLine="540"/>
        <w:jc w:val="both"/>
      </w:pPr>
      <w:r w:rsidRPr="004443C5">
        <w:t>срока, в течение которого победители конкурсного отбора должны подписать соглашение о предоставлении грантов;</w:t>
      </w:r>
    </w:p>
    <w:p w14:paraId="3128D7D7" w14:textId="37D8D461" w:rsidR="002072B2" w:rsidRPr="004443C5" w:rsidRDefault="002072B2" w:rsidP="002072B2">
      <w:pPr>
        <w:ind w:firstLine="540"/>
        <w:jc w:val="both"/>
      </w:pPr>
      <w:r w:rsidRPr="004443C5">
        <w:t xml:space="preserve">условий признания победителей конкурсного отбора (далее – получатели грантов) уклонившимися от заключения соглашения о предоставлении грантов; </w:t>
      </w:r>
    </w:p>
    <w:p w14:paraId="06ED1D37" w14:textId="77777777" w:rsidR="002072B2" w:rsidRPr="004443C5" w:rsidRDefault="002072B2" w:rsidP="002072B2">
      <w:pPr>
        <w:ind w:firstLine="540"/>
        <w:jc w:val="both"/>
      </w:pPr>
      <w:r w:rsidRPr="004443C5">
        <w:t>даты размещения результатов конкурсного отбора на сайте Комитета.</w:t>
      </w:r>
    </w:p>
    <w:p w14:paraId="51866CBE" w14:textId="77777777" w:rsidR="002072B2" w:rsidRPr="004443C5" w:rsidRDefault="002072B2" w:rsidP="002072B2">
      <w:pPr>
        <w:ind w:firstLine="540"/>
        <w:jc w:val="both"/>
      </w:pPr>
      <w:r w:rsidRPr="004443C5">
        <w:t>Срок размещения объявления устанавливается Комитетом.</w:t>
      </w:r>
    </w:p>
    <w:p w14:paraId="054B7D47" w14:textId="5D1D03E7" w:rsidR="00AD7E5B" w:rsidRPr="004443C5" w:rsidRDefault="00AD7E5B" w:rsidP="002072B2">
      <w:pPr>
        <w:ind w:firstLine="540"/>
        <w:jc w:val="both"/>
        <w:rPr>
          <w:szCs w:val="22"/>
        </w:rPr>
      </w:pPr>
      <w:r w:rsidRPr="004443C5">
        <w:t>Заявки и документы регистрируются посредством присвоения порядковых номеров</w:t>
      </w:r>
      <w:r w:rsidR="00E744B2" w:rsidRPr="004443C5">
        <w:t xml:space="preserve"> </w:t>
      </w:r>
      <w:r w:rsidR="00E744B2" w:rsidRPr="004443C5">
        <w:br/>
        <w:t>с указанием даты и времени их подачи</w:t>
      </w:r>
      <w:r w:rsidRPr="004443C5">
        <w:t>.</w:t>
      </w:r>
    </w:p>
    <w:p w14:paraId="56B94F33" w14:textId="70900BE3" w:rsidR="008A6715" w:rsidRPr="004443C5" w:rsidRDefault="008A6715" w:rsidP="008A6715">
      <w:pPr>
        <w:ind w:firstLine="540"/>
        <w:jc w:val="both"/>
      </w:pPr>
      <w:r w:rsidRPr="004443C5">
        <w:t xml:space="preserve">3.2. Порядок </w:t>
      </w:r>
      <w:r w:rsidR="00956C13" w:rsidRPr="004443C5">
        <w:t>подачи</w:t>
      </w:r>
      <w:r w:rsidRPr="004443C5">
        <w:t xml:space="preserve"> </w:t>
      </w:r>
      <w:r w:rsidR="00D81265" w:rsidRPr="004443C5">
        <w:t>заявок</w:t>
      </w:r>
      <w:r w:rsidRPr="004443C5">
        <w:t xml:space="preserve">, </w:t>
      </w:r>
      <w:r w:rsidR="00D81265" w:rsidRPr="004443C5">
        <w:t xml:space="preserve">требования к их содержанию, </w:t>
      </w:r>
      <w:r w:rsidRPr="004443C5">
        <w:t xml:space="preserve">форма </w:t>
      </w:r>
      <w:r w:rsidR="007014F4" w:rsidRPr="004443C5">
        <w:t>заявки</w:t>
      </w:r>
      <w:r w:rsidR="00AD7E5B" w:rsidRPr="004443C5">
        <w:t xml:space="preserve">, </w:t>
      </w:r>
      <w:r w:rsidRPr="004443C5">
        <w:t xml:space="preserve">порядок </w:t>
      </w:r>
      <w:r w:rsidR="007014F4" w:rsidRPr="004443C5">
        <w:br/>
      </w:r>
      <w:r w:rsidRPr="004443C5">
        <w:t>и сроки размещения объявления и требования к его содержанию утверждаются Комитетом.</w:t>
      </w:r>
    </w:p>
    <w:p w14:paraId="05E7C7E2" w14:textId="59BA6E8A" w:rsidR="002D2F1F" w:rsidRPr="004443C5" w:rsidRDefault="002D2F1F" w:rsidP="002D2F1F">
      <w:pPr>
        <w:widowControl w:val="0"/>
        <w:autoSpaceDE w:val="0"/>
        <w:autoSpaceDN w:val="0"/>
        <w:ind w:firstLine="567"/>
        <w:jc w:val="both"/>
        <w:rPr>
          <w:szCs w:val="22"/>
        </w:rPr>
      </w:pPr>
      <w:bookmarkStart w:id="3" w:name="_Hlk59627993"/>
      <w:r w:rsidRPr="004443C5">
        <w:t>Каждым претендентом конкурсного отбора</w:t>
      </w:r>
      <w:r w:rsidRPr="004443C5">
        <w:rPr>
          <w:rFonts w:eastAsia="Calibri"/>
        </w:rPr>
        <w:t xml:space="preserve"> может быть подано не больше одной заявки и документов.</w:t>
      </w:r>
      <w:r w:rsidRPr="004443C5">
        <w:t xml:space="preserve"> Количество проектов для одной заявки не ограничено.</w:t>
      </w:r>
      <w:bookmarkEnd w:id="3"/>
    </w:p>
    <w:p w14:paraId="5817C685" w14:textId="63431771" w:rsidR="008A6715" w:rsidRPr="004443C5" w:rsidRDefault="008A6715" w:rsidP="008A6715">
      <w:pPr>
        <w:ind w:firstLine="540"/>
        <w:jc w:val="both"/>
      </w:pPr>
      <w:r w:rsidRPr="004443C5">
        <w:t>Заяв</w:t>
      </w:r>
      <w:r w:rsidR="007014F4" w:rsidRPr="004443C5">
        <w:t>ки</w:t>
      </w:r>
      <w:r w:rsidRPr="004443C5">
        <w:t xml:space="preserve"> и документы по истечении срока, указанного в пункте 3.1 настоящего Порядка, не принимаются и не рассматриваются.</w:t>
      </w:r>
    </w:p>
    <w:p w14:paraId="4FBA414F" w14:textId="5479604A" w:rsidR="00D81265" w:rsidRPr="004443C5" w:rsidRDefault="00D81265" w:rsidP="00D81265">
      <w:pPr>
        <w:ind w:firstLine="540"/>
        <w:jc w:val="both"/>
      </w:pPr>
      <w:r w:rsidRPr="004443C5">
        <w:t xml:space="preserve">3.3. Допускается прием заявок Комитетом в электронном виде посредством программно-аппаратного комплекса для приема и обработки документов на оказание социально ориентированным некоммерческим организациям мер финансовой поддержки </w:t>
      </w:r>
      <w:r w:rsidRPr="004443C5">
        <w:br/>
        <w:t>и предоставления им субсидий. Порядок такого приема устанавливается Комитетом.</w:t>
      </w:r>
    </w:p>
    <w:p w14:paraId="2327CA8A" w14:textId="77777777" w:rsidR="008A6715" w:rsidRPr="004443C5" w:rsidRDefault="008A6715" w:rsidP="008A6715">
      <w:pPr>
        <w:ind w:firstLine="540"/>
        <w:jc w:val="both"/>
      </w:pPr>
    </w:p>
    <w:p w14:paraId="1219BEB0" w14:textId="77777777" w:rsidR="00D81265" w:rsidRPr="004443C5" w:rsidRDefault="00D81265" w:rsidP="008A6715">
      <w:pPr>
        <w:jc w:val="center"/>
        <w:rPr>
          <w:b/>
        </w:rPr>
      </w:pPr>
    </w:p>
    <w:p w14:paraId="10504189" w14:textId="02FB1159" w:rsidR="008A6715" w:rsidRPr="004443C5" w:rsidRDefault="008A6715" w:rsidP="008A6715">
      <w:pPr>
        <w:jc w:val="center"/>
        <w:rPr>
          <w:b/>
        </w:rPr>
      </w:pPr>
      <w:r w:rsidRPr="004443C5">
        <w:rPr>
          <w:b/>
        </w:rPr>
        <w:t>4. Порядок проведения проверки заяв</w:t>
      </w:r>
      <w:r w:rsidR="00D81265" w:rsidRPr="004443C5">
        <w:rPr>
          <w:b/>
        </w:rPr>
        <w:t xml:space="preserve">ок </w:t>
      </w:r>
      <w:r w:rsidRPr="004443C5">
        <w:rPr>
          <w:b/>
        </w:rPr>
        <w:t>рабочей группой</w:t>
      </w:r>
    </w:p>
    <w:p w14:paraId="71EEF1B8" w14:textId="77777777" w:rsidR="008A6715" w:rsidRPr="004443C5" w:rsidRDefault="008A6715" w:rsidP="008A6715">
      <w:pPr>
        <w:ind w:firstLine="540"/>
        <w:jc w:val="both"/>
      </w:pPr>
    </w:p>
    <w:p w14:paraId="76BC0E96" w14:textId="3950EE23" w:rsidR="008A6715" w:rsidRPr="004443C5" w:rsidRDefault="008A6715" w:rsidP="008A6715">
      <w:pPr>
        <w:ind w:firstLine="540"/>
        <w:jc w:val="both"/>
      </w:pPr>
      <w:r w:rsidRPr="004443C5">
        <w:t>4.1. Рабочая группа проверяет з</w:t>
      </w:r>
      <w:r w:rsidR="00D81265" w:rsidRPr="004443C5">
        <w:t>аявки</w:t>
      </w:r>
      <w:r w:rsidRPr="004443C5">
        <w:t xml:space="preserve"> на их соответствие требованиям, установленным настоящим Порядком и Комитетом.</w:t>
      </w:r>
    </w:p>
    <w:p w14:paraId="27887C51" w14:textId="2969651F" w:rsidR="008A6715" w:rsidRPr="004443C5" w:rsidRDefault="008A6715" w:rsidP="008A6715">
      <w:pPr>
        <w:ind w:firstLine="540"/>
        <w:jc w:val="both"/>
      </w:pPr>
      <w:r w:rsidRPr="004443C5">
        <w:t xml:space="preserve">4.2. Положение о рабочей группе, ее состав, порядок и сроки проведения проверки </w:t>
      </w:r>
      <w:r w:rsidR="00D81265" w:rsidRPr="004443C5">
        <w:t>заявок</w:t>
      </w:r>
      <w:r w:rsidRPr="004443C5">
        <w:t xml:space="preserve"> рабочей группой утверждаются Комитетом.</w:t>
      </w:r>
    </w:p>
    <w:p w14:paraId="26DB62A3" w14:textId="3E46E48C" w:rsidR="003D06BA" w:rsidRPr="004443C5" w:rsidRDefault="003D06BA">
      <w:pPr>
        <w:rPr>
          <w:b/>
        </w:rPr>
      </w:pPr>
    </w:p>
    <w:p w14:paraId="40BAA9E6" w14:textId="77777777" w:rsidR="000B4848" w:rsidRPr="004443C5" w:rsidRDefault="000B4848">
      <w:pPr>
        <w:rPr>
          <w:b/>
        </w:rPr>
      </w:pPr>
    </w:p>
    <w:p w14:paraId="76E1F03D" w14:textId="2F1A8134" w:rsidR="008A6715" w:rsidRPr="004443C5" w:rsidRDefault="008A6715" w:rsidP="008A6715">
      <w:pPr>
        <w:jc w:val="center"/>
        <w:rPr>
          <w:b/>
        </w:rPr>
      </w:pPr>
      <w:r w:rsidRPr="004443C5">
        <w:rPr>
          <w:b/>
        </w:rPr>
        <w:t xml:space="preserve">5. Рассмотрение </w:t>
      </w:r>
      <w:r w:rsidR="00D81265" w:rsidRPr="004443C5">
        <w:rPr>
          <w:b/>
        </w:rPr>
        <w:t xml:space="preserve">заявок </w:t>
      </w:r>
      <w:r w:rsidRPr="004443C5">
        <w:rPr>
          <w:b/>
        </w:rPr>
        <w:t>конкурсной комиссией.</w:t>
      </w:r>
    </w:p>
    <w:p w14:paraId="54CA51D0" w14:textId="77777777" w:rsidR="008A6715" w:rsidRPr="004443C5" w:rsidRDefault="008A6715" w:rsidP="008A6715">
      <w:pPr>
        <w:jc w:val="center"/>
        <w:rPr>
          <w:b/>
        </w:rPr>
      </w:pPr>
      <w:r w:rsidRPr="004443C5">
        <w:rPr>
          <w:b/>
        </w:rPr>
        <w:t>Принятие решения о допуске (недопуске) претендентов</w:t>
      </w:r>
    </w:p>
    <w:p w14:paraId="70B189ED" w14:textId="77777777" w:rsidR="008A6715" w:rsidRPr="004443C5" w:rsidRDefault="008A6715" w:rsidP="008A6715">
      <w:pPr>
        <w:jc w:val="center"/>
        <w:rPr>
          <w:b/>
        </w:rPr>
      </w:pPr>
      <w:r w:rsidRPr="004443C5">
        <w:rPr>
          <w:b/>
        </w:rPr>
        <w:t>на получение грантов</w:t>
      </w:r>
      <w:r w:rsidRPr="004443C5">
        <w:t xml:space="preserve"> </w:t>
      </w:r>
      <w:r w:rsidRPr="004443C5">
        <w:rPr>
          <w:b/>
        </w:rPr>
        <w:t>к участию в конкурсном отборе</w:t>
      </w:r>
    </w:p>
    <w:p w14:paraId="6605427B" w14:textId="77777777" w:rsidR="008A6715" w:rsidRPr="004443C5" w:rsidRDefault="008A6715" w:rsidP="008A6715">
      <w:pPr>
        <w:ind w:firstLine="540"/>
        <w:jc w:val="both"/>
      </w:pPr>
    </w:p>
    <w:p w14:paraId="7B81AEE0" w14:textId="691BCB90" w:rsidR="0078658C" w:rsidRPr="004443C5" w:rsidRDefault="0078658C" w:rsidP="0078658C">
      <w:pPr>
        <w:ind w:firstLine="540"/>
        <w:jc w:val="both"/>
      </w:pPr>
      <w:r w:rsidRPr="004443C5">
        <w:t xml:space="preserve">5.1. </w:t>
      </w:r>
      <w:r w:rsidR="007570D8" w:rsidRPr="004443C5">
        <w:t xml:space="preserve">Порядок рассмотрения конкурсной комиссией заявок, включая </w:t>
      </w:r>
      <w:r w:rsidR="007570D8" w:rsidRPr="004443C5">
        <w:rPr>
          <w:rFonts w:eastAsia="Calibri"/>
        </w:rPr>
        <w:t>правила рассмотрения и оценки заявок и документов претендентов на получение субсидий</w:t>
      </w:r>
      <w:r w:rsidR="000B2924" w:rsidRPr="004443C5">
        <w:rPr>
          <w:rFonts w:eastAsia="Calibri"/>
        </w:rPr>
        <w:t xml:space="preserve"> </w:t>
      </w:r>
      <w:r w:rsidR="000B2924" w:rsidRPr="004443C5">
        <w:t>(далее – правила)</w:t>
      </w:r>
      <w:r w:rsidR="007570D8" w:rsidRPr="004443C5">
        <w:rPr>
          <w:rFonts w:eastAsia="Calibri"/>
        </w:rPr>
        <w:t>,</w:t>
      </w:r>
      <w:r w:rsidR="007570D8" w:rsidRPr="004443C5">
        <w:t xml:space="preserve"> и принятия решения о допуске (недопуске) претендентов на получение субсидий к участию в конкурсном отборе утверждается Комитетом.</w:t>
      </w:r>
    </w:p>
    <w:p w14:paraId="55844F48" w14:textId="77777777" w:rsidR="008A6715" w:rsidRPr="004443C5" w:rsidRDefault="008A6715" w:rsidP="008A6715">
      <w:pPr>
        <w:ind w:firstLine="540"/>
        <w:jc w:val="both"/>
      </w:pPr>
      <w:r w:rsidRPr="004443C5">
        <w:t>Критериями принятия указанных решений являются:</w:t>
      </w:r>
    </w:p>
    <w:p w14:paraId="398A8625" w14:textId="77777777" w:rsidR="00180416" w:rsidRPr="004443C5" w:rsidRDefault="00180416" w:rsidP="00180416">
      <w:pPr>
        <w:ind w:firstLine="540"/>
        <w:jc w:val="both"/>
      </w:pPr>
      <w:bookmarkStart w:id="4" w:name="_Hlk59722833"/>
      <w:r w:rsidRPr="004443C5">
        <w:rPr>
          <w:rFonts w:eastAsia="Calibri"/>
        </w:rPr>
        <w:t xml:space="preserve">соответствие (несоответствие) требованиям, </w:t>
      </w:r>
      <w:r w:rsidRPr="004443C5">
        <w:t>установленных настоящим Порядком;</w:t>
      </w:r>
    </w:p>
    <w:bookmarkEnd w:id="4"/>
    <w:p w14:paraId="5D32F4A3" w14:textId="337AA1AA" w:rsidR="00F56411" w:rsidRPr="004443C5" w:rsidRDefault="00F56411" w:rsidP="00F56411">
      <w:pPr>
        <w:ind w:firstLine="540"/>
        <w:jc w:val="both"/>
        <w:rPr>
          <w:szCs w:val="22"/>
        </w:rPr>
      </w:pPr>
      <w:r w:rsidRPr="004443C5">
        <w:t>соблюдение (несоблюдение) условий и целей предоставления грантов, установленных настоящим Порядком;</w:t>
      </w:r>
    </w:p>
    <w:p w14:paraId="06DFF40D" w14:textId="77777777" w:rsidR="00F56411" w:rsidRPr="004443C5" w:rsidRDefault="00F56411" w:rsidP="00F56411">
      <w:pPr>
        <w:ind w:firstLine="540"/>
        <w:jc w:val="both"/>
      </w:pPr>
      <w:r w:rsidRPr="004443C5">
        <w:t>достоверность (недостоверность) сведений, содержащихся в заявке, в том числе информации о месте нахождения и адресе юридического лица;</w:t>
      </w:r>
    </w:p>
    <w:p w14:paraId="58A23A3D" w14:textId="77777777" w:rsidR="00F56411" w:rsidRPr="004443C5" w:rsidRDefault="00F56411" w:rsidP="00F56411">
      <w:pPr>
        <w:ind w:firstLine="540"/>
        <w:jc w:val="both"/>
      </w:pPr>
      <w:r w:rsidRPr="004443C5">
        <w:t xml:space="preserve">соответствие (несоответствие) поданных документов </w:t>
      </w:r>
      <w:bookmarkStart w:id="5" w:name="_Hlk59628183"/>
      <w:r w:rsidRPr="004443C5">
        <w:t xml:space="preserve">утвержденному Комитетом </w:t>
      </w:r>
      <w:bookmarkEnd w:id="5"/>
      <w:r w:rsidRPr="004443C5">
        <w:t>перечню документов и установленным в нем требованиям;</w:t>
      </w:r>
    </w:p>
    <w:p w14:paraId="62A113BE" w14:textId="77777777" w:rsidR="00F56411" w:rsidRPr="004443C5" w:rsidRDefault="00F56411" w:rsidP="00F56411">
      <w:pPr>
        <w:ind w:firstLine="540"/>
        <w:jc w:val="both"/>
      </w:pPr>
      <w:r w:rsidRPr="004443C5">
        <w:t>наличие (отсутствие) бюджетных ассигнований (свободного остатка бюджетных ассигнований) на предоставление субсидий на день рассмотрения заявок;</w:t>
      </w:r>
    </w:p>
    <w:p w14:paraId="587F5B34" w14:textId="77777777" w:rsidR="00F56411" w:rsidRPr="004443C5" w:rsidRDefault="00F56411" w:rsidP="00F56411">
      <w:pPr>
        <w:ind w:firstLine="540"/>
        <w:jc w:val="both"/>
      </w:pPr>
      <w:r w:rsidRPr="004443C5">
        <w:rPr>
          <w:rFonts w:eastAsia="Calibri"/>
        </w:rPr>
        <w:t>подача заявки и документов после даты и (или) времени, определенных для их подачи;</w:t>
      </w:r>
    </w:p>
    <w:p w14:paraId="342D2A75" w14:textId="4A80ED2F" w:rsidR="008A6715" w:rsidRPr="004443C5" w:rsidRDefault="008A6715" w:rsidP="008A6715">
      <w:pPr>
        <w:ind w:firstLine="540"/>
        <w:jc w:val="both"/>
      </w:pPr>
      <w:r w:rsidRPr="004443C5">
        <w:t>документальное обоснование планируемых затрат</w:t>
      </w:r>
      <w:r w:rsidR="00AD7E5B" w:rsidRPr="004443C5">
        <w:t>;</w:t>
      </w:r>
    </w:p>
    <w:p w14:paraId="65EDB1C2" w14:textId="4A8E660F" w:rsidR="00AD7E5B" w:rsidRPr="004443C5" w:rsidRDefault="00AD7E5B" w:rsidP="00AD7E5B">
      <w:pPr>
        <w:autoSpaceDE w:val="0"/>
        <w:autoSpaceDN w:val="0"/>
        <w:adjustRightInd w:val="0"/>
        <w:ind w:firstLine="540"/>
        <w:jc w:val="both"/>
      </w:pPr>
      <w:bookmarkStart w:id="6" w:name="_Hlk59717595"/>
      <w:r w:rsidRPr="004443C5">
        <w:t xml:space="preserve">превышение (непревышение) суммы необоснованных затрат, в том числе затрат, финансово-экономическое обоснование которых отсутствует или не соответствует требованиям, установленным Комитетом, а также затрат, не связанных с проектом, </w:t>
      </w:r>
      <w:r w:rsidRPr="004443C5">
        <w:br/>
        <w:t>над размером затрат, указанным в расчете размера гранта, представленном претендентом на получение гранта, на 50% и более.</w:t>
      </w:r>
    </w:p>
    <w:bookmarkEnd w:id="6"/>
    <w:p w14:paraId="4D1BED94" w14:textId="77777777" w:rsidR="002072B2" w:rsidRPr="004443C5" w:rsidRDefault="002072B2" w:rsidP="002072B2">
      <w:pPr>
        <w:ind w:firstLine="540"/>
        <w:jc w:val="both"/>
      </w:pPr>
      <w:r w:rsidRPr="004443C5">
        <w:t>Правила содержат:</w:t>
      </w:r>
    </w:p>
    <w:p w14:paraId="4376240D" w14:textId="5D4EA991" w:rsidR="002072B2" w:rsidRPr="004443C5" w:rsidRDefault="002072B2" w:rsidP="002072B2">
      <w:pPr>
        <w:ind w:firstLine="540"/>
        <w:jc w:val="both"/>
      </w:pPr>
      <w:r w:rsidRPr="004443C5">
        <w:t>порядок рассмотрения заявок и документов участников конкурсного отбора на предмет их соответствия установленным в объявлении о проведении конкурсного отбора требованиям;</w:t>
      </w:r>
    </w:p>
    <w:p w14:paraId="2651E609" w14:textId="2DCBF83E" w:rsidR="002072B2" w:rsidRPr="004443C5" w:rsidRDefault="002072B2" w:rsidP="002072B2">
      <w:pPr>
        <w:ind w:firstLine="540"/>
        <w:jc w:val="both"/>
      </w:pPr>
      <w:r w:rsidRPr="004443C5">
        <w:t xml:space="preserve">порядок отклонения заявок участников конкурсного отбора, а также информацию </w:t>
      </w:r>
      <w:r w:rsidRPr="004443C5">
        <w:br/>
        <w:t>о причинах их отклонения;</w:t>
      </w:r>
    </w:p>
    <w:p w14:paraId="2EF29C8B" w14:textId="77777777" w:rsidR="002072B2" w:rsidRPr="004443C5" w:rsidRDefault="002072B2" w:rsidP="002072B2">
      <w:pPr>
        <w:ind w:firstLine="540"/>
        <w:jc w:val="both"/>
      </w:pPr>
      <w:r w:rsidRPr="004443C5">
        <w:t>критерии и сроки оценки заявок, их весовое значение в общей оценке, правила присвоения порядковых номеров заявкам участников конкурсного отбора по результатам оценки;</w:t>
      </w:r>
    </w:p>
    <w:p w14:paraId="2C6C5FF5" w14:textId="77777777" w:rsidR="002072B2" w:rsidRPr="004443C5" w:rsidRDefault="002072B2" w:rsidP="002072B2">
      <w:pPr>
        <w:ind w:firstLine="540"/>
        <w:jc w:val="both"/>
      </w:pPr>
      <w:r w:rsidRPr="004443C5">
        <w:t>сроки размещения на сайте Комитета информации о результатах рассмотрения заявок участников конкурсного отбора, включающей следующие сведения:</w:t>
      </w:r>
    </w:p>
    <w:p w14:paraId="54A9FD37" w14:textId="77777777" w:rsidR="002072B2" w:rsidRPr="004443C5" w:rsidRDefault="002072B2" w:rsidP="002072B2">
      <w:pPr>
        <w:ind w:firstLine="540"/>
        <w:jc w:val="both"/>
      </w:pPr>
      <w:r w:rsidRPr="004443C5">
        <w:t>дата, время и место проведения рассмотрения заявок;</w:t>
      </w:r>
    </w:p>
    <w:p w14:paraId="1863FE33" w14:textId="77777777" w:rsidR="002072B2" w:rsidRPr="004443C5" w:rsidRDefault="002072B2" w:rsidP="002072B2">
      <w:pPr>
        <w:ind w:firstLine="540"/>
        <w:jc w:val="both"/>
      </w:pPr>
      <w:r w:rsidRPr="004443C5">
        <w:t>дата, время и место оценки заявок участников конкурсного отбора;</w:t>
      </w:r>
    </w:p>
    <w:p w14:paraId="4F1BAE7D" w14:textId="77777777" w:rsidR="002072B2" w:rsidRPr="004443C5" w:rsidRDefault="002072B2" w:rsidP="002072B2">
      <w:pPr>
        <w:ind w:firstLine="540"/>
        <w:jc w:val="both"/>
      </w:pPr>
      <w:r w:rsidRPr="004443C5">
        <w:t xml:space="preserve">информацию об участниках конкурсного отбора, заявки которых были рассмотрены; </w:t>
      </w:r>
    </w:p>
    <w:p w14:paraId="7401C195" w14:textId="4D00E15F" w:rsidR="002072B2" w:rsidRPr="004443C5" w:rsidRDefault="002072B2" w:rsidP="002072B2">
      <w:pPr>
        <w:ind w:firstLine="540"/>
        <w:jc w:val="both"/>
      </w:pPr>
      <w:r w:rsidRPr="004443C5">
        <w:t xml:space="preserve">информацию об участниках конкурсного отбора, заявки которых были отклонены, </w:t>
      </w:r>
      <w:r w:rsidRPr="004443C5">
        <w:br/>
        <w:t>с указанием причин их отклонения, в том числе положений объявления о проведении отбора, которым не соответствуют такие заявки;</w:t>
      </w:r>
    </w:p>
    <w:p w14:paraId="026C589C" w14:textId="77777777" w:rsidR="002072B2" w:rsidRPr="004443C5" w:rsidRDefault="002072B2" w:rsidP="002072B2">
      <w:pPr>
        <w:ind w:firstLine="540"/>
        <w:jc w:val="both"/>
      </w:pPr>
      <w:r w:rsidRPr="004443C5">
        <w:t>последовательность оценки заявок участников конкурсного отбора, присвоенные заявкам участников конкурсного отбора значения по каждому из предусмотренных критериев оценки заявок участников конкурсного отбора, принятое на основании результатов оценки указанных заявок решение о присвоении таким заявкам порядковых номеров;</w:t>
      </w:r>
    </w:p>
    <w:p w14:paraId="1190064E" w14:textId="77A3C569" w:rsidR="002072B2" w:rsidRPr="004443C5" w:rsidRDefault="002072B2" w:rsidP="002072B2">
      <w:pPr>
        <w:ind w:firstLine="540"/>
        <w:jc w:val="both"/>
      </w:pPr>
      <w:r w:rsidRPr="004443C5">
        <w:t>наименование получателей грантов, с которыми заключаются соглашения, и размер предоставляемых им грантов.</w:t>
      </w:r>
    </w:p>
    <w:p w14:paraId="43C2AC10" w14:textId="0F3C401D" w:rsidR="008A6715" w:rsidRPr="004443C5" w:rsidRDefault="008A6715" w:rsidP="008A6715">
      <w:pPr>
        <w:ind w:firstLine="540"/>
        <w:jc w:val="both"/>
      </w:pPr>
      <w:r w:rsidRPr="004443C5">
        <w:t>5.2. По результатам рассмотрения заяв</w:t>
      </w:r>
      <w:r w:rsidR="003151B0" w:rsidRPr="004443C5">
        <w:t xml:space="preserve">ок </w:t>
      </w:r>
      <w:r w:rsidRPr="004443C5">
        <w:t xml:space="preserve">конкурсная комиссия на своем заседании принимает решения о допуске (недопуске) претендентов на получение грантов к участию </w:t>
      </w:r>
      <w:r w:rsidR="003151B0" w:rsidRPr="004443C5">
        <w:br/>
      </w:r>
      <w:r w:rsidRPr="004443C5">
        <w:t>в конкурсном отборе.</w:t>
      </w:r>
    </w:p>
    <w:p w14:paraId="1E4FA853" w14:textId="77777777" w:rsidR="008A6715" w:rsidRPr="004443C5" w:rsidRDefault="008A6715" w:rsidP="008A6715">
      <w:pPr>
        <w:ind w:firstLine="540"/>
        <w:jc w:val="both"/>
      </w:pPr>
      <w:r w:rsidRPr="004443C5">
        <w:t xml:space="preserve">5.3. Решения о допуске (недопуске) претендентов на получение грантов к участию </w:t>
      </w:r>
      <w:r w:rsidRPr="004443C5">
        <w:br/>
        <w:t xml:space="preserve">в конкурсном отборе принимаются на основании критериев принятия решений, указанных </w:t>
      </w:r>
      <w:r w:rsidRPr="004443C5">
        <w:br/>
        <w:t>в пункте 5.1 настоящего Порядка.</w:t>
      </w:r>
    </w:p>
    <w:p w14:paraId="70F928B4" w14:textId="77777777" w:rsidR="008A6715" w:rsidRPr="004443C5" w:rsidRDefault="008A6715" w:rsidP="008A6715">
      <w:pPr>
        <w:ind w:firstLine="540"/>
        <w:jc w:val="both"/>
      </w:pPr>
      <w:r w:rsidRPr="004443C5">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w:t>
      </w:r>
      <w:r w:rsidRPr="004443C5">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219B7635" w14:textId="77777777" w:rsidR="008A6715" w:rsidRPr="004443C5" w:rsidRDefault="008A6715" w:rsidP="008A6715">
      <w:pPr>
        <w:ind w:firstLine="540"/>
        <w:jc w:val="both"/>
      </w:pPr>
      <w:r w:rsidRPr="004443C5">
        <w:t xml:space="preserve">5.5. Решение конкурсной комиссии о допуске (недопуске) претендентов на получение грантов к участию в конкурсном отборе оформляется протоколом заседания конкурсной комиссии (далее – протокол 1). Выписка из протокола 1 размещается секретарем конкурсной комиссии 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Дата размещения выписки из протокола 1 является датой уведомления претендентов на получение грантов о допуске (недопуске) к участию </w:t>
      </w:r>
      <w:r w:rsidRPr="004443C5">
        <w:br/>
        <w:t>в конкурсном отборе.</w:t>
      </w:r>
    </w:p>
    <w:p w14:paraId="6412899F" w14:textId="77777777" w:rsidR="008A6715" w:rsidRPr="004443C5" w:rsidRDefault="008A6715" w:rsidP="008A6715">
      <w:pPr>
        <w:ind w:firstLine="540"/>
        <w:jc w:val="both"/>
      </w:pPr>
      <w:r w:rsidRPr="004443C5">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1 </w:t>
      </w:r>
      <w:r w:rsidRPr="004443C5">
        <w:br/>
        <w:t>либо приобщается к протоколу 1 в виде отдельного документа.</w:t>
      </w:r>
    </w:p>
    <w:p w14:paraId="363685B5" w14:textId="77777777" w:rsidR="008A6715" w:rsidRPr="004443C5" w:rsidRDefault="008A6715" w:rsidP="008A6715">
      <w:pPr>
        <w:ind w:firstLine="540"/>
        <w:jc w:val="both"/>
      </w:pPr>
    </w:p>
    <w:p w14:paraId="08DE533C" w14:textId="5414AAA1" w:rsidR="00E30A3D" w:rsidRPr="004443C5" w:rsidRDefault="00E30A3D" w:rsidP="003D06BA"/>
    <w:p w14:paraId="2678AA97" w14:textId="77777777" w:rsidR="008A6715" w:rsidRPr="004443C5" w:rsidRDefault="008A6715" w:rsidP="008A6715">
      <w:pPr>
        <w:jc w:val="center"/>
        <w:rPr>
          <w:b/>
        </w:rPr>
      </w:pPr>
      <w:r w:rsidRPr="004443C5">
        <w:rPr>
          <w:b/>
        </w:rPr>
        <w:t>6. Порядок проведения конкурсного отбора</w:t>
      </w:r>
    </w:p>
    <w:p w14:paraId="7E352AB5" w14:textId="77777777" w:rsidR="008A6715" w:rsidRPr="004443C5" w:rsidRDefault="008A6715" w:rsidP="008A6715">
      <w:pPr>
        <w:ind w:firstLine="540"/>
        <w:jc w:val="both"/>
      </w:pPr>
    </w:p>
    <w:p w14:paraId="58B4695F" w14:textId="12D39E33" w:rsidR="008A6715" w:rsidRPr="004443C5" w:rsidRDefault="008A6715" w:rsidP="008A6715">
      <w:pPr>
        <w:ind w:firstLine="540"/>
        <w:jc w:val="both"/>
      </w:pPr>
      <w:r w:rsidRPr="004443C5">
        <w:t xml:space="preserve">6.1. Конкурсный отбор проводится конкурсной комиссией в целях принятия решения </w:t>
      </w:r>
      <w:r w:rsidRPr="004443C5">
        <w:br/>
        <w:t>о предоставлении (непредоставлении) грантов и размерах предоставляемых грантов</w:t>
      </w:r>
      <w:r w:rsidRPr="004443C5">
        <w:br/>
        <w:t>в отношении претендентов на получение грантов, допущенных к участию в конкурсном отборе.</w:t>
      </w:r>
      <w:r w:rsidR="00871B47" w:rsidRPr="004443C5">
        <w:t xml:space="preserve"> Количество этапов конкурсного отбора и сроки их проведения устанавливаются Комитетом.</w:t>
      </w:r>
    </w:p>
    <w:p w14:paraId="1C3B5906" w14:textId="4A3CF201" w:rsidR="008A6715" w:rsidRPr="004443C5" w:rsidRDefault="008A6715" w:rsidP="008A6715">
      <w:pPr>
        <w:ind w:firstLine="540"/>
        <w:jc w:val="both"/>
      </w:pPr>
      <w:r w:rsidRPr="004443C5">
        <w:t xml:space="preserve">6.2. Для принятия решений о предоставлении (непредоставлении) грантов и размерах предоставляемых грантов конкурсная комиссия осуществляет оценку </w:t>
      </w:r>
      <w:r w:rsidR="00871B47" w:rsidRPr="004443C5">
        <w:t xml:space="preserve">проектов </w:t>
      </w:r>
      <w:r w:rsidRPr="004443C5">
        <w:t xml:space="preserve">претендентов на получение грантов, допущенных к участию в конкурсном отборе, </w:t>
      </w:r>
      <w:r w:rsidR="00871B47" w:rsidRPr="004443C5">
        <w:br/>
      </w:r>
      <w:r w:rsidRPr="004443C5">
        <w:t>по следующим критериям определения победителей конкурсного отбора (далее – критерии):</w:t>
      </w:r>
    </w:p>
    <w:p w14:paraId="45A96882" w14:textId="77777777" w:rsidR="00871B47" w:rsidRPr="004443C5" w:rsidRDefault="00871B47" w:rsidP="00871B47">
      <w:pPr>
        <w:ind w:firstLine="539"/>
        <w:jc w:val="both"/>
      </w:pPr>
      <w:r w:rsidRPr="004443C5">
        <w:t>6.2.1. актуальность и социальная значимость;</w:t>
      </w:r>
    </w:p>
    <w:p w14:paraId="0F1B1DE5" w14:textId="77777777" w:rsidR="00871B47" w:rsidRPr="004443C5" w:rsidRDefault="00871B47" w:rsidP="00871B47">
      <w:pPr>
        <w:ind w:firstLine="539"/>
        <w:jc w:val="both"/>
      </w:pPr>
      <w:r w:rsidRPr="004443C5">
        <w:t>6.2.2. экономическая обоснованность;</w:t>
      </w:r>
    </w:p>
    <w:p w14:paraId="1E56856D" w14:textId="77777777" w:rsidR="00871B47" w:rsidRPr="004443C5" w:rsidRDefault="00871B47" w:rsidP="00871B47">
      <w:pPr>
        <w:ind w:firstLine="539"/>
        <w:jc w:val="both"/>
      </w:pPr>
      <w:r w:rsidRPr="004443C5">
        <w:t>6.2.3. эффективность и реалистичность;</w:t>
      </w:r>
    </w:p>
    <w:p w14:paraId="78497904" w14:textId="77777777" w:rsidR="00871B47" w:rsidRPr="004443C5" w:rsidRDefault="00871B47" w:rsidP="00871B47">
      <w:pPr>
        <w:ind w:firstLine="539"/>
        <w:jc w:val="both"/>
      </w:pPr>
      <w:r w:rsidRPr="004443C5">
        <w:t>6.2.4. профессиональные компетенции;</w:t>
      </w:r>
    </w:p>
    <w:p w14:paraId="35B4872A" w14:textId="77777777" w:rsidR="00871B47" w:rsidRPr="004443C5" w:rsidRDefault="00871B47" w:rsidP="00871B47">
      <w:pPr>
        <w:ind w:firstLine="539"/>
        <w:jc w:val="both"/>
      </w:pPr>
      <w:r w:rsidRPr="004443C5">
        <w:t>6.2.5. публичность.</w:t>
      </w:r>
    </w:p>
    <w:p w14:paraId="4984068A" w14:textId="30AA7256" w:rsidR="008A6715" w:rsidRPr="004443C5" w:rsidRDefault="008A6715" w:rsidP="008A6715">
      <w:pPr>
        <w:ind w:firstLine="539"/>
        <w:jc w:val="both"/>
      </w:pPr>
      <w:r w:rsidRPr="004443C5">
        <w:t xml:space="preserve">Минимальное и максимальное значения баллов, присваиваемых </w:t>
      </w:r>
      <w:r w:rsidR="00871B47" w:rsidRPr="004443C5">
        <w:t xml:space="preserve">проектам </w:t>
      </w:r>
      <w:r w:rsidRPr="004443C5">
        <w:t>по каждому из критериев, указанных в пунктах 6.2.1-6.2.</w:t>
      </w:r>
      <w:r w:rsidR="00871B47" w:rsidRPr="004443C5">
        <w:t>5</w:t>
      </w:r>
      <w:r w:rsidRPr="004443C5">
        <w:t xml:space="preserve"> настоящего Порядка, утверждаются Комитетом.</w:t>
      </w:r>
    </w:p>
    <w:p w14:paraId="68FBA58F" w14:textId="0F433CC0" w:rsidR="008A6715" w:rsidRPr="004443C5" w:rsidRDefault="008A6715" w:rsidP="008A6715">
      <w:pPr>
        <w:ind w:firstLine="539"/>
        <w:jc w:val="both"/>
      </w:pPr>
      <w:r w:rsidRPr="004443C5">
        <w:t xml:space="preserve">6.3. Оценка </w:t>
      </w:r>
      <w:r w:rsidR="00956C13" w:rsidRPr="004443C5">
        <w:t>поданных</w:t>
      </w:r>
      <w:r w:rsidRPr="004443C5">
        <w:t xml:space="preserve"> </w:t>
      </w:r>
      <w:r w:rsidR="00871B47" w:rsidRPr="004443C5">
        <w:t>проектов</w:t>
      </w:r>
      <w:r w:rsidRPr="004443C5">
        <w:t xml:space="preserve"> предполагает расчет баллов на основании критериев, указанных в пунктах 6.2.1-6.2.</w:t>
      </w:r>
      <w:r w:rsidR="00871B47" w:rsidRPr="004443C5">
        <w:t>5</w:t>
      </w:r>
      <w:r w:rsidRPr="004443C5">
        <w:t xml:space="preserve"> настоящего Порядка. Порядок проведения конкурсного отбора, оценки </w:t>
      </w:r>
      <w:r w:rsidR="00871B47" w:rsidRPr="004443C5">
        <w:t>проектов</w:t>
      </w:r>
      <w:r w:rsidRPr="004443C5">
        <w:t xml:space="preserve"> и порядок расчета баллов на основании критериев </w:t>
      </w:r>
      <w:r w:rsidR="00871B47" w:rsidRPr="004443C5">
        <w:br/>
      </w:r>
      <w:r w:rsidRPr="004443C5">
        <w:t>в части, не урегулированной настоящим Порядком, утверждается Комитетом.</w:t>
      </w:r>
    </w:p>
    <w:p w14:paraId="5F34B50E" w14:textId="209E5EF8" w:rsidR="008A6715" w:rsidRPr="004443C5" w:rsidRDefault="008A6715" w:rsidP="008A6715">
      <w:pPr>
        <w:ind w:firstLine="539"/>
        <w:jc w:val="both"/>
      </w:pPr>
      <w:r w:rsidRPr="004443C5">
        <w:t xml:space="preserve">На основании расчета баллов формируется рейтинг </w:t>
      </w:r>
      <w:r w:rsidR="00871B47" w:rsidRPr="004443C5">
        <w:t>заявок</w:t>
      </w:r>
      <w:r w:rsidRPr="004443C5">
        <w:t xml:space="preserve"> по убыванию полученного ими количества баллов</w:t>
      </w:r>
      <w:r w:rsidR="00871B47" w:rsidRPr="004443C5">
        <w:t xml:space="preserve"> (далее – рейтинг)</w:t>
      </w:r>
      <w:r w:rsidRPr="004443C5">
        <w:t xml:space="preserve">. Конкурсная комиссия принимает решение </w:t>
      </w:r>
      <w:r w:rsidR="00871B47" w:rsidRPr="004443C5">
        <w:br/>
      </w:r>
      <w:r w:rsidRPr="004443C5">
        <w:t>о победителях конкурсного отбора, начиная с претендентов на получение грантов, получивших наибольший балл по проекту, и далее в порядке убывания баллов в пределах остатка объема бюджетных ассигнований, на который был объявлен конкурсный отбор.</w:t>
      </w:r>
    </w:p>
    <w:p w14:paraId="0412D02D" w14:textId="77777777" w:rsidR="008A6715" w:rsidRPr="004443C5" w:rsidRDefault="008A6715" w:rsidP="008A6715">
      <w:pPr>
        <w:ind w:firstLine="539"/>
        <w:jc w:val="both"/>
      </w:pPr>
      <w:r w:rsidRPr="004443C5">
        <w:t xml:space="preserve">6.4. Размер предоставляемого гранта рассчитывается конкурсной комиссией </w:t>
      </w:r>
      <w:r w:rsidRPr="004443C5">
        <w:br/>
        <w:t xml:space="preserve">в соответствии с критериями, указанными в пункте 6.2 настоящего Порядка, </w:t>
      </w:r>
      <w:r w:rsidRPr="004443C5">
        <w:br/>
        <w:t>по установленной формуле:</w:t>
      </w:r>
    </w:p>
    <w:p w14:paraId="60C90C03" w14:textId="77777777" w:rsidR="008A6715" w:rsidRPr="004443C5" w:rsidRDefault="008A6715" w:rsidP="008A6715">
      <w:pPr>
        <w:autoSpaceDE w:val="0"/>
        <w:autoSpaceDN w:val="0"/>
        <w:adjustRightInd w:val="0"/>
        <w:jc w:val="center"/>
        <w:outlineLvl w:val="0"/>
        <w:rPr>
          <w:sz w:val="12"/>
          <w:szCs w:val="12"/>
        </w:rPr>
      </w:pPr>
    </w:p>
    <w:p w14:paraId="1BDEBBBD" w14:textId="2CF9EC25" w:rsidR="008A6715" w:rsidRPr="004443C5" w:rsidRDefault="008A6715" w:rsidP="008A6715">
      <w:pPr>
        <w:autoSpaceDE w:val="0"/>
        <w:autoSpaceDN w:val="0"/>
        <w:adjustRightInd w:val="0"/>
        <w:jc w:val="center"/>
        <w:outlineLvl w:val="0"/>
        <w:rPr>
          <w:sz w:val="26"/>
          <w:szCs w:val="26"/>
        </w:rPr>
      </w:pPr>
      <w:r w:rsidRPr="004443C5">
        <w:rPr>
          <w:sz w:val="26"/>
          <w:szCs w:val="26"/>
        </w:rPr>
        <w:t xml:space="preserve">Рг = Рз – </w:t>
      </w:r>
      <w:r w:rsidR="00656C0B" w:rsidRPr="004443C5">
        <w:rPr>
          <w:sz w:val="26"/>
          <w:szCs w:val="26"/>
        </w:rPr>
        <w:t>Сн</w:t>
      </w:r>
      <w:r w:rsidRPr="004443C5">
        <w:rPr>
          <w:sz w:val="26"/>
          <w:szCs w:val="26"/>
        </w:rPr>
        <w:t>,</w:t>
      </w:r>
    </w:p>
    <w:p w14:paraId="4AD503AC" w14:textId="77777777" w:rsidR="008A6715" w:rsidRPr="004443C5" w:rsidRDefault="008A6715" w:rsidP="008A6715">
      <w:pPr>
        <w:autoSpaceDE w:val="0"/>
        <w:autoSpaceDN w:val="0"/>
        <w:adjustRightInd w:val="0"/>
        <w:ind w:firstLine="540"/>
        <w:jc w:val="both"/>
      </w:pPr>
      <w:r w:rsidRPr="004443C5">
        <w:t>где:</w:t>
      </w:r>
    </w:p>
    <w:p w14:paraId="68FAB84C" w14:textId="63FED469" w:rsidR="008A6715" w:rsidRPr="004443C5" w:rsidRDefault="008A6715" w:rsidP="008A6715">
      <w:pPr>
        <w:autoSpaceDE w:val="0"/>
        <w:autoSpaceDN w:val="0"/>
        <w:adjustRightInd w:val="0"/>
        <w:ind w:firstLine="540"/>
        <w:jc w:val="both"/>
      </w:pPr>
      <w:r w:rsidRPr="004443C5">
        <w:t>Рг – размер предоставляемого гранта;</w:t>
      </w:r>
    </w:p>
    <w:p w14:paraId="07A9836D" w14:textId="5B5A8D3F" w:rsidR="00656C0B" w:rsidRPr="004443C5" w:rsidRDefault="00656C0B" w:rsidP="00656C0B">
      <w:pPr>
        <w:autoSpaceDE w:val="0"/>
        <w:autoSpaceDN w:val="0"/>
        <w:adjustRightInd w:val="0"/>
        <w:ind w:firstLine="540"/>
        <w:jc w:val="both"/>
      </w:pPr>
      <w:r w:rsidRPr="004443C5">
        <w:t>Рз – размер затрат, указанный в расчете размера гранта, представленном претендентом на получение гранта, который формируется в соответствии с видами затрат, перечень которых утверждается Комитетом, и не может превышать 2 750 000 рублей;</w:t>
      </w:r>
    </w:p>
    <w:p w14:paraId="0D2396F0" w14:textId="0C351CCB" w:rsidR="00656C0B" w:rsidRPr="004443C5" w:rsidRDefault="00656C0B" w:rsidP="00656C0B">
      <w:pPr>
        <w:autoSpaceDE w:val="0"/>
        <w:autoSpaceDN w:val="0"/>
        <w:adjustRightInd w:val="0"/>
        <w:ind w:firstLine="540"/>
        <w:jc w:val="both"/>
      </w:pPr>
      <w:r w:rsidRPr="004443C5">
        <w:t>Сн – определяемая конкурсной комиссией сумма необоснованных затрат, в том числе затрат, финансово-экономическое обоснование которых отсутствует или не соответствует требованиям, установленным Комитетом, а также затрат, не связанных с проектом.</w:t>
      </w:r>
    </w:p>
    <w:p w14:paraId="66D70DFF" w14:textId="411AEED9" w:rsidR="008A6715" w:rsidRPr="004443C5" w:rsidRDefault="008A6715" w:rsidP="008A6715">
      <w:pPr>
        <w:ind w:firstLine="540"/>
        <w:jc w:val="both"/>
      </w:pPr>
      <w:r w:rsidRPr="004443C5">
        <w:t>6.5. Решение конкурсной комиссии о</w:t>
      </w:r>
      <w:r w:rsidR="004C32DE" w:rsidRPr="004443C5">
        <w:t>б определении победителей конкурного отбора,</w:t>
      </w:r>
      <w:r w:rsidRPr="004443C5">
        <w:t xml:space="preserve"> предоставлении грантов и размерах предоставляемых грантов </w:t>
      </w:r>
      <w:r w:rsidR="004C32DE" w:rsidRPr="004443C5">
        <w:t xml:space="preserve">или о непризнании победителями конкурсного отбора и непредоставлении грантов </w:t>
      </w:r>
      <w:r w:rsidRPr="004443C5">
        <w:t xml:space="preserve">оформляется протоколом заседания конкурсной комиссии (далее – протокол 2). 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w:t>
      </w:r>
      <w:r w:rsidR="004C32DE" w:rsidRPr="004443C5">
        <w:br/>
      </w:r>
      <w:r w:rsidRPr="004443C5">
        <w:t xml:space="preserve">на заседании конкурсной комиссии. Дата размещения выписки из протокола 2 является датой уведомления претендентов на получение грантов о предоставлении грантов </w:t>
      </w:r>
      <w:r w:rsidR="004C32DE" w:rsidRPr="004443C5">
        <w:br/>
      </w:r>
      <w:r w:rsidRPr="004443C5">
        <w:t>и размерах предоставляемых грантов.</w:t>
      </w:r>
    </w:p>
    <w:p w14:paraId="6340DA68" w14:textId="77777777" w:rsidR="008A6715" w:rsidRPr="004443C5" w:rsidRDefault="008A6715" w:rsidP="008A6715">
      <w:pPr>
        <w:ind w:firstLine="540"/>
        <w:jc w:val="both"/>
      </w:pPr>
      <w:r w:rsidRPr="004443C5">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sidRPr="004443C5">
        <w:br/>
        <w:t>либо приобщается к протоколу 2 в виде отдельного документа.</w:t>
      </w:r>
    </w:p>
    <w:p w14:paraId="4A07C1C4" w14:textId="118D9540" w:rsidR="008A6715" w:rsidRPr="004443C5" w:rsidRDefault="008A6715" w:rsidP="008A6715">
      <w:pPr>
        <w:ind w:firstLine="540"/>
        <w:jc w:val="both"/>
      </w:pPr>
    </w:p>
    <w:p w14:paraId="7FA38127" w14:textId="77777777" w:rsidR="00E30A3D" w:rsidRPr="004443C5" w:rsidRDefault="00E30A3D" w:rsidP="008A6715">
      <w:pPr>
        <w:ind w:firstLine="540"/>
        <w:jc w:val="both"/>
      </w:pPr>
    </w:p>
    <w:p w14:paraId="37E2C6AB" w14:textId="77777777" w:rsidR="000B4848" w:rsidRPr="004443C5" w:rsidRDefault="000B4848" w:rsidP="008A6715">
      <w:pPr>
        <w:ind w:firstLine="540"/>
        <w:jc w:val="both"/>
      </w:pPr>
    </w:p>
    <w:p w14:paraId="11EC6258" w14:textId="77777777" w:rsidR="000B4848" w:rsidRPr="004443C5" w:rsidRDefault="000B4848" w:rsidP="008A6715">
      <w:pPr>
        <w:ind w:firstLine="540"/>
        <w:jc w:val="both"/>
      </w:pPr>
    </w:p>
    <w:p w14:paraId="26A14AF4" w14:textId="77777777" w:rsidR="008A6715" w:rsidRPr="004443C5" w:rsidRDefault="008A6715" w:rsidP="008A6715">
      <w:pPr>
        <w:jc w:val="center"/>
        <w:rPr>
          <w:b/>
        </w:rPr>
      </w:pPr>
      <w:r w:rsidRPr="004443C5">
        <w:rPr>
          <w:b/>
        </w:rPr>
        <w:t>7. Порядок заключения (отказа от заключения) соглашения</w:t>
      </w:r>
    </w:p>
    <w:p w14:paraId="14C548D0" w14:textId="77777777" w:rsidR="008A6715" w:rsidRPr="004443C5" w:rsidRDefault="008A6715" w:rsidP="008A6715">
      <w:pPr>
        <w:jc w:val="center"/>
        <w:rPr>
          <w:b/>
        </w:rPr>
      </w:pPr>
      <w:r w:rsidRPr="004443C5">
        <w:rPr>
          <w:b/>
        </w:rPr>
        <w:t>и предоставления (отказа в предоставлении) грантов</w:t>
      </w:r>
    </w:p>
    <w:p w14:paraId="6F8702B1" w14:textId="77777777" w:rsidR="008A6715" w:rsidRPr="004443C5" w:rsidRDefault="008A6715" w:rsidP="008A6715">
      <w:pPr>
        <w:ind w:firstLine="540"/>
        <w:jc w:val="both"/>
      </w:pPr>
    </w:p>
    <w:p w14:paraId="297F23CF" w14:textId="34DBA76F" w:rsidR="008A6715" w:rsidRPr="004443C5" w:rsidRDefault="008A6715" w:rsidP="008A6715">
      <w:pPr>
        <w:ind w:firstLine="540"/>
        <w:jc w:val="both"/>
      </w:pPr>
      <w:r w:rsidRPr="004443C5">
        <w:t xml:space="preserve">7.1. Основанием для отказа в предоставлении грантов является решение о недопуске претендента на получение грантов к участию в конкурсном отборе или решение </w:t>
      </w:r>
      <w:r w:rsidRPr="004443C5">
        <w:br/>
        <w:t>о непризнании победителем конкурсного отбора,</w:t>
      </w:r>
      <w:r w:rsidR="000B2924" w:rsidRPr="004443C5">
        <w:t xml:space="preserve"> принятое конкурсной комиссией.</w:t>
      </w:r>
    </w:p>
    <w:p w14:paraId="0D8D7812" w14:textId="77777777" w:rsidR="008A6715" w:rsidRPr="004443C5" w:rsidRDefault="008A6715" w:rsidP="008A6715">
      <w:pPr>
        <w:ind w:firstLine="540"/>
        <w:jc w:val="both"/>
      </w:pPr>
      <w:r w:rsidRPr="004443C5">
        <w:t xml:space="preserve">7.2. После размещения выписки из протокола 2 на сайте Комитета претендент </w:t>
      </w:r>
      <w:r w:rsidRPr="004443C5">
        <w:br/>
        <w:t>на получение грантов может выбрать один из следующих вариантов:</w:t>
      </w:r>
    </w:p>
    <w:p w14:paraId="0744030A" w14:textId="77777777" w:rsidR="008A6715" w:rsidRPr="004443C5" w:rsidRDefault="008A6715" w:rsidP="008A6715">
      <w:pPr>
        <w:ind w:firstLine="540"/>
        <w:jc w:val="both"/>
      </w:pPr>
      <w:r w:rsidRPr="004443C5">
        <w:t>согласиться с суммой предоставляемого гранта;</w:t>
      </w:r>
    </w:p>
    <w:p w14:paraId="57354876" w14:textId="77777777" w:rsidR="008A6715" w:rsidRPr="004443C5" w:rsidRDefault="008A6715" w:rsidP="008A6715">
      <w:pPr>
        <w:ind w:firstLine="540"/>
        <w:jc w:val="both"/>
      </w:pPr>
      <w:r w:rsidRPr="004443C5">
        <w:t>отказаться от предоставления гранта.</w:t>
      </w:r>
    </w:p>
    <w:p w14:paraId="3229A8B1" w14:textId="3E106C37" w:rsidR="008A6715" w:rsidRPr="004443C5" w:rsidRDefault="008A6715" w:rsidP="008A6715">
      <w:pPr>
        <w:ind w:firstLine="540"/>
        <w:jc w:val="both"/>
      </w:pPr>
      <w:r w:rsidRPr="004443C5">
        <w:t xml:space="preserve">О принятом решении претендент на получение грантов обязан проинформировать Комитет в течение трех рабочих дней со дня размещения выписки из протокола 2 </w:t>
      </w:r>
      <w:r w:rsidR="007947CA" w:rsidRPr="004443C5">
        <w:t xml:space="preserve">на сайте Комитета </w:t>
      </w:r>
      <w:r w:rsidRPr="004443C5">
        <w:t>письмом</w:t>
      </w:r>
      <w:r w:rsidR="007947CA" w:rsidRPr="004443C5">
        <w:t xml:space="preserve"> на электронную почту, указанную в объявлении</w:t>
      </w:r>
      <w:r w:rsidRPr="004443C5">
        <w:t xml:space="preserve">. </w:t>
      </w:r>
    </w:p>
    <w:p w14:paraId="03394F45" w14:textId="77777777" w:rsidR="008A6715" w:rsidRPr="004443C5" w:rsidRDefault="008A6715" w:rsidP="008A6715">
      <w:pPr>
        <w:ind w:firstLine="540"/>
        <w:jc w:val="both"/>
      </w:pPr>
      <w:r w:rsidRPr="004443C5">
        <w:t>В случае непоступления в Комитет в установленный в настоящем пункте срок письма претендента на получение грантов о согласии с суммой предоставляемых грантов считается, что претендент на получение грантов отказался от предоставляемых грантов, размер которых определен решением конкурсной комиссии.</w:t>
      </w:r>
    </w:p>
    <w:p w14:paraId="48A2A9B0" w14:textId="78C7951A" w:rsidR="008A6715" w:rsidRPr="004443C5" w:rsidRDefault="008A6715" w:rsidP="008A6715">
      <w:pPr>
        <w:ind w:firstLine="540"/>
        <w:jc w:val="both"/>
      </w:pPr>
      <w:r w:rsidRPr="004443C5">
        <w:t xml:space="preserve">7.3. В течение </w:t>
      </w:r>
      <w:r w:rsidR="007947CA" w:rsidRPr="004443C5">
        <w:t>пятнадцати</w:t>
      </w:r>
      <w:r w:rsidRPr="004443C5">
        <w:t xml:space="preserve"> рабочих дней со дня получения протокола 1 </w:t>
      </w:r>
      <w:r w:rsidRPr="004443C5">
        <w:br/>
        <w:t xml:space="preserve">и протокола 2, подписанных всеми членами конкурсной комиссии, присутствовавшими </w:t>
      </w:r>
      <w:r w:rsidRPr="004443C5">
        <w:br/>
        <w:t xml:space="preserve">на заседании конкурсной комиссии, секретарь конкурсной комиссии осуществляет подготовку проекта распоряжения Комитета о предоставлении грантов и его согласование в порядке, предусмотренном Регламентом Комитета по молодежной политике </w:t>
      </w:r>
      <w:r w:rsidRPr="004443C5">
        <w:br/>
        <w:t xml:space="preserve">и взаимодействию с общественными организациями, утвержденным распоряжением Комитета по молодежной политике и взаимодействию с общественными организациями </w:t>
      </w:r>
      <w:r w:rsidRPr="004443C5">
        <w:br/>
        <w:t xml:space="preserve">от 01.02.2016 </w:t>
      </w:r>
      <w:r w:rsidRPr="004443C5">
        <w:rPr>
          <w:rFonts w:eastAsia="Segoe UI Symbol"/>
        </w:rPr>
        <w:t>№</w:t>
      </w:r>
      <w:r w:rsidRPr="004443C5">
        <w:t xml:space="preserve"> 3-р</w:t>
      </w:r>
      <w:r w:rsidR="007947CA" w:rsidRPr="004443C5">
        <w:t xml:space="preserve"> «Об утверждении Регламента Комитета по молодежной политике </w:t>
      </w:r>
      <w:r w:rsidR="007947CA" w:rsidRPr="004443C5">
        <w:br/>
        <w:t>и взаимодействию с общественными организациями»</w:t>
      </w:r>
      <w:r w:rsidRPr="004443C5">
        <w:t>.</w:t>
      </w:r>
    </w:p>
    <w:p w14:paraId="23549172" w14:textId="6C7062D5" w:rsidR="008A6715" w:rsidRPr="004443C5" w:rsidRDefault="008A6715" w:rsidP="008A6715">
      <w:pPr>
        <w:ind w:firstLine="540"/>
        <w:jc w:val="both"/>
      </w:pPr>
      <w:r w:rsidRPr="004443C5">
        <w:t xml:space="preserve">7.4. В соответствии с распоряжением Комитета о предоставлении грантов, указанным </w:t>
      </w:r>
      <w:r w:rsidRPr="004443C5">
        <w:br/>
        <w:t xml:space="preserve">в пункте 7.3 настоящего Порядка, Комитетом и каждым получателем грантов заключается соглашение. Соглашение должно быть заключено не позднее </w:t>
      </w:r>
      <w:r w:rsidR="007947CA" w:rsidRPr="004443C5">
        <w:t xml:space="preserve">двадцати </w:t>
      </w:r>
      <w:r w:rsidRPr="004443C5">
        <w:t xml:space="preserve">рабочих дней </w:t>
      </w:r>
      <w:r w:rsidRPr="004443C5">
        <w:br/>
        <w:t>после подписания распоряжения Комитета о предоставлении грантов.</w:t>
      </w:r>
    </w:p>
    <w:p w14:paraId="5B89895E" w14:textId="424E981B" w:rsidR="003D7ED6" w:rsidRPr="004443C5" w:rsidRDefault="003D7ED6" w:rsidP="003D7ED6">
      <w:pPr>
        <w:widowControl w:val="0"/>
        <w:autoSpaceDE w:val="0"/>
        <w:autoSpaceDN w:val="0"/>
        <w:ind w:firstLine="567"/>
        <w:jc w:val="both"/>
      </w:pPr>
      <w:r w:rsidRPr="004443C5">
        <w:t>В случае неподписания получателем гранта соглашения в срок, указанный в абзаце первом настоящего пункта, получатель гранта признается уклонившимся от заключения соглашения.</w:t>
      </w:r>
    </w:p>
    <w:p w14:paraId="7E5C77FC" w14:textId="77777777" w:rsidR="008A6715" w:rsidRPr="004443C5" w:rsidRDefault="008A6715" w:rsidP="008A6715">
      <w:pPr>
        <w:ind w:firstLine="540"/>
        <w:jc w:val="both"/>
      </w:pPr>
      <w:r w:rsidRPr="004443C5">
        <w:t>Результатом предоставления гранта является реализация получателем гранта проекта.</w:t>
      </w:r>
    </w:p>
    <w:p w14:paraId="3C73F9E1" w14:textId="6AF95E61" w:rsidR="008A6715" w:rsidRPr="004443C5" w:rsidRDefault="008A6715" w:rsidP="008A6715">
      <w:pPr>
        <w:ind w:firstLine="540"/>
        <w:jc w:val="both"/>
      </w:pPr>
      <w:r w:rsidRPr="004443C5">
        <w:t>Показателями</w:t>
      </w:r>
      <w:r w:rsidR="007947CA" w:rsidRPr="004443C5">
        <w:t>, необходимыми для достижения результата предоставления</w:t>
      </w:r>
      <w:r w:rsidRPr="004443C5">
        <w:t xml:space="preserve"> </w:t>
      </w:r>
      <w:r w:rsidR="007947CA" w:rsidRPr="004443C5">
        <w:t xml:space="preserve">грантов, </w:t>
      </w:r>
      <w:r w:rsidRPr="004443C5">
        <w:t>являются:</w:t>
      </w:r>
    </w:p>
    <w:p w14:paraId="484605FA" w14:textId="77777777" w:rsidR="008A6715" w:rsidRPr="004443C5" w:rsidRDefault="008A6715" w:rsidP="008A6715">
      <w:pPr>
        <w:ind w:firstLine="540"/>
        <w:jc w:val="both"/>
      </w:pPr>
      <w:r w:rsidRPr="004443C5">
        <w:t>количество благополучателей проекта;</w:t>
      </w:r>
    </w:p>
    <w:p w14:paraId="41602E79" w14:textId="77777777" w:rsidR="008A6715" w:rsidRPr="004443C5" w:rsidRDefault="008A6715" w:rsidP="008A6715">
      <w:pPr>
        <w:ind w:firstLine="540"/>
        <w:jc w:val="both"/>
      </w:pPr>
      <w:r w:rsidRPr="004443C5">
        <w:t>количество добровольцев, привлеченных к реализации проекта;</w:t>
      </w:r>
    </w:p>
    <w:p w14:paraId="36487ADF" w14:textId="36580281" w:rsidR="008A6715" w:rsidRPr="004443C5" w:rsidRDefault="007947CA" w:rsidP="008A6715">
      <w:pPr>
        <w:ind w:firstLine="540"/>
        <w:jc w:val="both"/>
      </w:pPr>
      <w:r w:rsidRPr="004443C5">
        <w:t xml:space="preserve">количество публикаций в информационно-телекоммуникационной сети «Интернет» </w:t>
      </w:r>
      <w:r w:rsidRPr="004443C5">
        <w:br/>
        <w:t>и (или) средствах массовой информации о проекте</w:t>
      </w:r>
      <w:r w:rsidR="008A6715" w:rsidRPr="004443C5">
        <w:t>.</w:t>
      </w:r>
    </w:p>
    <w:p w14:paraId="159E7E94" w14:textId="00C39674" w:rsidR="008A6715" w:rsidRPr="004443C5" w:rsidRDefault="008A6715" w:rsidP="008A6715">
      <w:pPr>
        <w:ind w:firstLine="540"/>
        <w:jc w:val="both"/>
      </w:pPr>
      <w:r w:rsidRPr="004443C5">
        <w:t xml:space="preserve">Значения показателей </w:t>
      </w:r>
      <w:r w:rsidR="007947CA" w:rsidRPr="004443C5">
        <w:t>результативности</w:t>
      </w:r>
      <w:r w:rsidRPr="004443C5">
        <w:t xml:space="preserve"> устанавливаются в соглашении.</w:t>
      </w:r>
    </w:p>
    <w:p w14:paraId="57F03A74" w14:textId="48063D78" w:rsidR="007947CA" w:rsidRPr="004443C5" w:rsidRDefault="007947CA" w:rsidP="007947CA">
      <w:pPr>
        <w:ind w:firstLine="540"/>
        <w:jc w:val="both"/>
      </w:pPr>
      <w:r w:rsidRPr="004443C5">
        <w:t xml:space="preserve">При заключении соглашения допускается обоснованное получателем гранта </w:t>
      </w:r>
      <w:r w:rsidRPr="004443C5">
        <w:br/>
        <w:t>в письменном виде (в произвольной форме) по согласованию с Комитетом изменение сроков реализации мероприятий проекта и расчета размера затрат, указанных в заявке, если указанные изменения не повлияют на достижение заявленных показателей результативности и позволят реализовать проект в заявленном объеме. При этом сроки реализации мероприятий проекта не могут быть позднее 30.11.2021.</w:t>
      </w:r>
    </w:p>
    <w:p w14:paraId="33BE1B6B" w14:textId="77777777" w:rsidR="003643BF" w:rsidRPr="004443C5" w:rsidRDefault="003643BF" w:rsidP="003643BF">
      <w:pPr>
        <w:ind w:firstLine="540"/>
        <w:jc w:val="both"/>
        <w:rPr>
          <w:szCs w:val="22"/>
        </w:rPr>
      </w:pPr>
      <w:r w:rsidRPr="004443C5">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гранта в размере, определенном </w:t>
      </w:r>
      <w:r w:rsidRPr="004443C5">
        <w:br/>
        <w:t>в соглашении, Комитет в течение пяти рабочих дней после уменьшения указанных лимитов бюджетных обязательств направляет получателю гранта проект дополнительного соглашения к соглашению об уменьшении размера гранта (далее – дополнительное соглашение) посредством электронной почты, указанной в заявке. Получатель гранта подписывает дополнительное соглашение и направляет его в Комитет в течение пяти рабочих дней со дня его получения.</w:t>
      </w:r>
    </w:p>
    <w:p w14:paraId="223FEB77" w14:textId="348583BD" w:rsidR="008A6715" w:rsidRPr="004443C5" w:rsidRDefault="008A6715" w:rsidP="008A6715">
      <w:pPr>
        <w:ind w:firstLine="540"/>
        <w:jc w:val="both"/>
      </w:pPr>
      <w:r w:rsidRPr="004443C5">
        <w:t>7.5. Грант перечисляется на указанный в соглашении расчетный счет получателя гранта, открытый получателем гранта в учреждении Центрального банка Российской Федерации или кредитной организации, в следующем порядке:</w:t>
      </w:r>
    </w:p>
    <w:p w14:paraId="4D63B0B5" w14:textId="6A0D8CF3" w:rsidR="007947CA" w:rsidRPr="004443C5" w:rsidRDefault="007947CA" w:rsidP="007947CA">
      <w:pPr>
        <w:ind w:firstLine="540"/>
        <w:jc w:val="both"/>
      </w:pPr>
      <w:r w:rsidRPr="004443C5">
        <w:t xml:space="preserve">80 процентов суммы гранта – в течение двадцати рабочих дней после представления </w:t>
      </w:r>
      <w:r w:rsidRPr="004443C5">
        <w:br/>
        <w:t>в Комитет документов, необходимых для перечисления аванса, в соответствии с перечнем документов, указанным в соглашении;</w:t>
      </w:r>
    </w:p>
    <w:p w14:paraId="047EF237" w14:textId="09EE1A3A" w:rsidR="007947CA" w:rsidRPr="004443C5" w:rsidRDefault="007947CA" w:rsidP="007947CA">
      <w:pPr>
        <w:ind w:firstLine="540"/>
        <w:jc w:val="both"/>
      </w:pPr>
      <w:r w:rsidRPr="004443C5">
        <w:t xml:space="preserve">20 процентов суммы </w:t>
      </w:r>
      <w:r w:rsidR="008F7D58" w:rsidRPr="004443C5">
        <w:t>гранта</w:t>
      </w:r>
      <w:r w:rsidRPr="004443C5">
        <w:t xml:space="preserve"> (за вычетом доли документально не подтвержденных затрат, которые учитывались при расчете размера </w:t>
      </w:r>
      <w:r w:rsidR="008F7D58" w:rsidRPr="004443C5">
        <w:t>гранта</w:t>
      </w:r>
      <w:r w:rsidRPr="004443C5">
        <w:t xml:space="preserve">) – в течение двадцати рабочих дней после подписания Комитетом отчетности об использовании </w:t>
      </w:r>
      <w:r w:rsidR="008F7D58" w:rsidRPr="004443C5">
        <w:t>гранта</w:t>
      </w:r>
      <w:r w:rsidRPr="004443C5">
        <w:t xml:space="preserve"> (далее – отчетность), представленной получателем </w:t>
      </w:r>
      <w:r w:rsidR="008F7D58" w:rsidRPr="004443C5">
        <w:t xml:space="preserve">грантов </w:t>
      </w:r>
      <w:r w:rsidRPr="004443C5">
        <w:t xml:space="preserve">в порядке, установленном Комитетом, </w:t>
      </w:r>
      <w:r w:rsidR="008F7D58" w:rsidRPr="004443C5">
        <w:br/>
      </w:r>
      <w:r w:rsidRPr="004443C5">
        <w:t>и акта об исполнении обязательств по соглашению (далее – акт).</w:t>
      </w:r>
    </w:p>
    <w:p w14:paraId="06FB7108" w14:textId="77777777" w:rsidR="008A6715" w:rsidRPr="004443C5" w:rsidRDefault="008A6715" w:rsidP="008A6715">
      <w:pPr>
        <w:ind w:firstLine="540"/>
        <w:jc w:val="both"/>
      </w:pPr>
      <w:r w:rsidRPr="004443C5">
        <w:t>7.6. Перечисление грантов получателям грантов осуществляется по казначейской системе исполнения бюджета Санкт-Петербурга.</w:t>
      </w:r>
    </w:p>
    <w:p w14:paraId="772C01B1" w14:textId="3E9EAB41" w:rsidR="008A6715" w:rsidRPr="004443C5" w:rsidRDefault="008A6715" w:rsidP="008A6715">
      <w:pPr>
        <w:ind w:firstLine="540"/>
        <w:jc w:val="both"/>
      </w:pPr>
    </w:p>
    <w:p w14:paraId="681CC0A4" w14:textId="77777777" w:rsidR="00E30A3D" w:rsidRPr="004443C5" w:rsidRDefault="00E30A3D" w:rsidP="008A6715">
      <w:pPr>
        <w:ind w:firstLine="540"/>
        <w:jc w:val="both"/>
      </w:pPr>
    </w:p>
    <w:p w14:paraId="6E49CF92" w14:textId="30EFED48" w:rsidR="008A6715" w:rsidRPr="004443C5" w:rsidRDefault="008A6715" w:rsidP="008A6715">
      <w:pPr>
        <w:jc w:val="center"/>
        <w:rPr>
          <w:b/>
        </w:rPr>
      </w:pPr>
      <w:r w:rsidRPr="004443C5">
        <w:rPr>
          <w:b/>
        </w:rPr>
        <w:t xml:space="preserve">8. </w:t>
      </w:r>
      <w:r w:rsidR="003643BF" w:rsidRPr="004443C5">
        <w:rPr>
          <w:b/>
          <w:bCs/>
        </w:rPr>
        <w:t>Требования к</w:t>
      </w:r>
      <w:r w:rsidR="00881298" w:rsidRPr="004443C5">
        <w:rPr>
          <w:b/>
          <w:bCs/>
        </w:rPr>
        <w:t xml:space="preserve"> </w:t>
      </w:r>
      <w:r w:rsidRPr="004443C5">
        <w:rPr>
          <w:b/>
          <w:bCs/>
        </w:rPr>
        <w:t xml:space="preserve">отчетности </w:t>
      </w:r>
    </w:p>
    <w:p w14:paraId="20AD0003" w14:textId="77777777" w:rsidR="008A6715" w:rsidRPr="004443C5" w:rsidRDefault="008A6715" w:rsidP="008A6715">
      <w:pPr>
        <w:ind w:firstLine="540"/>
        <w:jc w:val="both"/>
      </w:pPr>
    </w:p>
    <w:p w14:paraId="27E64331" w14:textId="77777777" w:rsidR="008A6715" w:rsidRPr="004443C5" w:rsidRDefault="008A6715" w:rsidP="008A6715">
      <w:pPr>
        <w:autoSpaceDE w:val="0"/>
        <w:autoSpaceDN w:val="0"/>
        <w:adjustRightInd w:val="0"/>
        <w:ind w:firstLine="539"/>
        <w:jc w:val="both"/>
      </w:pPr>
      <w:r w:rsidRPr="004443C5">
        <w:t>8.1. Получатели грантов представляют в Комитет отчетность в</w:t>
      </w:r>
      <w:r w:rsidRPr="004443C5">
        <w:rPr>
          <w:bCs/>
        </w:rPr>
        <w:t xml:space="preserve"> течение десяти календарных дней</w:t>
      </w:r>
      <w:r w:rsidRPr="004443C5">
        <w:t xml:space="preserve"> после завершения реализации проекта.</w:t>
      </w:r>
    </w:p>
    <w:p w14:paraId="76F9D615" w14:textId="486B7B73" w:rsidR="00881298" w:rsidRPr="004443C5" w:rsidRDefault="008A6715" w:rsidP="00881298">
      <w:pPr>
        <w:ind w:firstLine="539"/>
        <w:jc w:val="both"/>
      </w:pPr>
      <w:r w:rsidRPr="004443C5">
        <w:t xml:space="preserve">8.2. </w:t>
      </w:r>
      <w:r w:rsidR="00881298" w:rsidRPr="004443C5">
        <w:t>Порядок, сроки и формы представления отчетности</w:t>
      </w:r>
      <w:r w:rsidR="0092051D" w:rsidRPr="004443C5">
        <w:t>,</w:t>
      </w:r>
      <w:r w:rsidR="00881298" w:rsidRPr="004443C5">
        <w:t xml:space="preserve"> </w:t>
      </w:r>
      <w:r w:rsidR="0092051D" w:rsidRPr="004443C5">
        <w:t xml:space="preserve">определенные типовой формой соглашения, утвержденной Комитетом финансов Санкт-Петербурга, </w:t>
      </w:r>
      <w:r w:rsidR="00881298" w:rsidRPr="004443C5">
        <w:t xml:space="preserve">в части, </w:t>
      </w:r>
      <w:r w:rsidR="0092051D" w:rsidRPr="004443C5">
        <w:br/>
      </w:r>
      <w:r w:rsidR="00881298" w:rsidRPr="004443C5">
        <w:t>не урегулированной настоящим Порядком, утверждаются Комитетом.</w:t>
      </w:r>
    </w:p>
    <w:p w14:paraId="3C42E3F5" w14:textId="77777777" w:rsidR="008A6715" w:rsidRPr="004443C5" w:rsidRDefault="008A6715" w:rsidP="008A6715">
      <w:pPr>
        <w:autoSpaceDE w:val="0"/>
        <w:autoSpaceDN w:val="0"/>
        <w:adjustRightInd w:val="0"/>
        <w:ind w:firstLine="539"/>
        <w:jc w:val="both"/>
      </w:pPr>
      <w:r w:rsidRPr="004443C5">
        <w:rPr>
          <w:bCs/>
        </w:rPr>
        <w:t xml:space="preserve">8.3. </w:t>
      </w:r>
      <w:r w:rsidRPr="004443C5">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14:paraId="6D2FF1E3" w14:textId="77777777" w:rsidR="008A6715" w:rsidRPr="004443C5" w:rsidRDefault="008A6715" w:rsidP="008A6715">
      <w:pPr>
        <w:autoSpaceDE w:val="0"/>
        <w:autoSpaceDN w:val="0"/>
        <w:adjustRightInd w:val="0"/>
        <w:ind w:firstLine="539"/>
        <w:jc w:val="both"/>
      </w:pPr>
      <w:r w:rsidRPr="004443C5">
        <w:t>8.4. Порядок и сроки проверки и утверждения Комитетом отчетности утверждаются Комитетом.</w:t>
      </w:r>
    </w:p>
    <w:p w14:paraId="635F8108" w14:textId="7F712683" w:rsidR="008A6715" w:rsidRPr="004443C5" w:rsidRDefault="008A6715" w:rsidP="008A6715">
      <w:pPr>
        <w:ind w:firstLine="539"/>
        <w:jc w:val="both"/>
      </w:pPr>
      <w:r w:rsidRPr="004443C5">
        <w:t xml:space="preserve">8.5. После проверки и утверждения Комитетом отчетности Комитет составляет акт </w:t>
      </w:r>
      <w:r w:rsidR="00881298" w:rsidRPr="004443C5">
        <w:br/>
        <w:t xml:space="preserve">об исполнении обязательств по соглашению (далее – акт), </w:t>
      </w:r>
      <w:r w:rsidRPr="004443C5">
        <w:t>который подписывается обеими сторонами соглашения.</w:t>
      </w:r>
    </w:p>
    <w:p w14:paraId="61E5FB94" w14:textId="77777777" w:rsidR="008A6715" w:rsidRPr="004443C5" w:rsidRDefault="008A6715" w:rsidP="008A6715">
      <w:pPr>
        <w:ind w:firstLine="539"/>
        <w:jc w:val="both"/>
      </w:pPr>
      <w:r w:rsidRPr="004443C5">
        <w:t>В случае, если размер подтвержденных фактически произведенных затрат меньше размера, указанного в соглашении, данная информация отражается в акте и размер перечисляемого гранта рассчитывается в соответствии с размером подтвержденных фактически произведенных затрат.</w:t>
      </w:r>
    </w:p>
    <w:p w14:paraId="4EF13747" w14:textId="3E3CFADD" w:rsidR="008A6715" w:rsidRPr="004443C5" w:rsidRDefault="008A6715" w:rsidP="008A6715">
      <w:pPr>
        <w:ind w:firstLine="539"/>
        <w:jc w:val="both"/>
      </w:pPr>
      <w:r w:rsidRPr="004443C5">
        <w:t xml:space="preserve">8.6. В случае, если получатель гранта не представил </w:t>
      </w:r>
      <w:r w:rsidR="00881298" w:rsidRPr="004443C5">
        <w:t>отчетность</w:t>
      </w:r>
      <w:r w:rsidRPr="004443C5">
        <w:t>, а также документы, подтверждающие произведенные затраты, в сроки, указанные в настоящем Порядке, либо не устранил замечания Комитета к отчетности, Комитет принимает решение о возврате гранта в бюджет Санкт-Петербурга в полном объеме.</w:t>
      </w:r>
    </w:p>
    <w:p w14:paraId="16E288D2" w14:textId="63FA6EC6" w:rsidR="008A6715" w:rsidRPr="004443C5" w:rsidRDefault="008A6715" w:rsidP="008A6715">
      <w:pPr>
        <w:ind w:firstLine="539"/>
        <w:jc w:val="both"/>
      </w:pPr>
      <w:r w:rsidRPr="004443C5">
        <w:t xml:space="preserve">8.7. В случае недостижения результата предоставления гранта, значений показателей </w:t>
      </w:r>
      <w:r w:rsidR="00881298" w:rsidRPr="004443C5">
        <w:t xml:space="preserve">результативности </w:t>
      </w:r>
      <w:r w:rsidRPr="004443C5">
        <w:t xml:space="preserve">получатель грантов осуществляет возврат грантов в бюджет </w:t>
      </w:r>
      <w:r w:rsidR="00881298" w:rsidRPr="004443C5">
        <w:br/>
      </w:r>
      <w:r w:rsidRPr="004443C5">
        <w:t>Санкт-Петербурга в порядке и сроки, установленные соглашением.</w:t>
      </w:r>
    </w:p>
    <w:p w14:paraId="0BA79498" w14:textId="3217403A" w:rsidR="008A6715" w:rsidRPr="004443C5" w:rsidRDefault="008A6715" w:rsidP="008A6715">
      <w:pPr>
        <w:ind w:firstLine="539"/>
        <w:jc w:val="both"/>
      </w:pPr>
    </w:p>
    <w:p w14:paraId="4107B315" w14:textId="5F6E0771" w:rsidR="00E30A3D" w:rsidRPr="004443C5" w:rsidRDefault="00E30A3D" w:rsidP="008A6715">
      <w:pPr>
        <w:ind w:firstLine="539"/>
        <w:jc w:val="both"/>
      </w:pPr>
    </w:p>
    <w:p w14:paraId="1B205996" w14:textId="77777777" w:rsidR="00E30A3D" w:rsidRPr="004443C5" w:rsidRDefault="00E30A3D" w:rsidP="008A6715">
      <w:pPr>
        <w:ind w:firstLine="539"/>
        <w:jc w:val="both"/>
      </w:pPr>
    </w:p>
    <w:p w14:paraId="011BC53A" w14:textId="77777777" w:rsidR="000B4848" w:rsidRPr="004443C5" w:rsidRDefault="000B4848" w:rsidP="008A6715">
      <w:pPr>
        <w:ind w:firstLine="539"/>
        <w:jc w:val="both"/>
      </w:pPr>
    </w:p>
    <w:p w14:paraId="2169F433" w14:textId="77777777" w:rsidR="000B4848" w:rsidRPr="004443C5" w:rsidRDefault="000B4848" w:rsidP="008A6715">
      <w:pPr>
        <w:ind w:firstLine="539"/>
        <w:jc w:val="both"/>
      </w:pPr>
    </w:p>
    <w:p w14:paraId="78CA0FDB" w14:textId="77777777" w:rsidR="000B4848" w:rsidRPr="004443C5" w:rsidRDefault="000B4848" w:rsidP="008A6715">
      <w:pPr>
        <w:ind w:firstLine="539"/>
        <w:jc w:val="both"/>
      </w:pPr>
    </w:p>
    <w:p w14:paraId="7ACF4D43" w14:textId="77777777" w:rsidR="000B4848" w:rsidRPr="004443C5" w:rsidRDefault="000B4848" w:rsidP="008A6715">
      <w:pPr>
        <w:ind w:firstLine="539"/>
        <w:jc w:val="both"/>
      </w:pPr>
    </w:p>
    <w:p w14:paraId="3B4591AC" w14:textId="77777777" w:rsidR="004C39BF" w:rsidRPr="004443C5" w:rsidRDefault="004C39BF" w:rsidP="004C39BF">
      <w:pPr>
        <w:jc w:val="center"/>
        <w:rPr>
          <w:b/>
          <w:szCs w:val="22"/>
        </w:rPr>
      </w:pPr>
      <w:r w:rsidRPr="004443C5">
        <w:rPr>
          <w:b/>
        </w:rPr>
        <w:t>9. Требования об осуществлении контроля за соблюдением условий, целей</w:t>
      </w:r>
    </w:p>
    <w:p w14:paraId="76F2405C" w14:textId="77777777" w:rsidR="004C39BF" w:rsidRPr="004443C5" w:rsidRDefault="004C39BF" w:rsidP="004C39BF">
      <w:pPr>
        <w:jc w:val="center"/>
        <w:rPr>
          <w:b/>
        </w:rPr>
      </w:pPr>
      <w:r w:rsidRPr="004443C5">
        <w:rPr>
          <w:b/>
        </w:rPr>
        <w:t>и порядка предоставления грантов и ответственность за их нарушение</w:t>
      </w:r>
    </w:p>
    <w:p w14:paraId="04C1D291" w14:textId="23B3941B" w:rsidR="008A6715" w:rsidRPr="004443C5" w:rsidRDefault="008A6715" w:rsidP="008A6715">
      <w:pPr>
        <w:jc w:val="center"/>
        <w:rPr>
          <w:b/>
        </w:rPr>
      </w:pPr>
    </w:p>
    <w:p w14:paraId="1AB7B0A9" w14:textId="77777777" w:rsidR="008A6715" w:rsidRPr="004443C5" w:rsidRDefault="008A6715" w:rsidP="008A6715">
      <w:pPr>
        <w:ind w:firstLine="540"/>
        <w:jc w:val="both"/>
      </w:pPr>
    </w:p>
    <w:p w14:paraId="14010EC7" w14:textId="77777777" w:rsidR="008A6715" w:rsidRPr="004443C5" w:rsidRDefault="008A6715" w:rsidP="008A6715">
      <w:pPr>
        <w:ind w:firstLine="540"/>
        <w:jc w:val="both"/>
      </w:pPr>
      <w:r w:rsidRPr="004443C5">
        <w:t>9.1. Комитет в установленный им срок осуществляет проверки, по результатам которых составляет акты проведения проверок.</w:t>
      </w:r>
    </w:p>
    <w:p w14:paraId="07A0916F" w14:textId="77777777" w:rsidR="008A6715" w:rsidRPr="004443C5" w:rsidRDefault="008A6715" w:rsidP="008A6715">
      <w:pPr>
        <w:ind w:firstLine="540"/>
        <w:jc w:val="both"/>
      </w:pPr>
      <w:r w:rsidRPr="004443C5">
        <w:t xml:space="preserve">9.2. В случае выявления при проведении проверок нарушений получателями грантов условий, целей или порядка их предоставления Комитет одновременно с подписанием </w:t>
      </w:r>
      <w:r w:rsidRPr="004443C5">
        <w:br/>
        <w:t xml:space="preserve">актов проведения проверок направляет получателям грантов уведомление об указанных нарушениях (далее – уведомление), в котором указываются выявленные нарушения и сроки </w:t>
      </w:r>
      <w:r w:rsidRPr="004443C5">
        <w:br/>
        <w:t>их устранения получателями грантов.</w:t>
      </w:r>
    </w:p>
    <w:p w14:paraId="35F7F816" w14:textId="77777777" w:rsidR="008A6715" w:rsidRPr="004443C5" w:rsidRDefault="008A6715" w:rsidP="008A6715">
      <w:pPr>
        <w:ind w:firstLine="540"/>
        <w:jc w:val="both"/>
      </w:pPr>
      <w:r w:rsidRPr="004443C5">
        <w:t>Копия уведомления в течение пяти рабочих дней после его подписания направляется Комитетом в КГФК.</w:t>
      </w:r>
    </w:p>
    <w:p w14:paraId="04F536A4" w14:textId="77777777" w:rsidR="008A6715" w:rsidRPr="004443C5" w:rsidRDefault="008A6715" w:rsidP="008A6715">
      <w:pPr>
        <w:ind w:firstLine="540"/>
        <w:jc w:val="both"/>
      </w:pPr>
      <w:r w:rsidRPr="004443C5">
        <w:t xml:space="preserve">9.3. В случае неустранения нарушений в установленные в уведомлении сроки Комитет </w:t>
      </w:r>
      <w:r w:rsidRPr="004443C5">
        <w:br/>
        <w:t xml:space="preserve">в течение пяти рабочих дней со дня истечения указанных сроков принимает решение </w:t>
      </w:r>
      <w:r w:rsidRPr="004443C5">
        <w:br/>
        <w:t xml:space="preserve">о возврате в бюджет Санкт-Петербурга грантов, полученных получателями грантов, </w:t>
      </w:r>
      <w:r w:rsidRPr="004443C5">
        <w:br/>
        <w:t>в форме распоряжения и направляет копии указанного распоряжения получателям грантов и в КГФК вместе с требованием, в котором предусматриваются:</w:t>
      </w:r>
    </w:p>
    <w:p w14:paraId="4E3DF277" w14:textId="00443260" w:rsidR="008A6715" w:rsidRPr="004443C5" w:rsidRDefault="008A6715" w:rsidP="008A6715">
      <w:pPr>
        <w:ind w:firstLine="540"/>
        <w:jc w:val="both"/>
      </w:pPr>
      <w:r w:rsidRPr="004443C5">
        <w:t xml:space="preserve">подлежащая возврату в бюджет Санкт-Петербурга сумма денежных средств, </w:t>
      </w:r>
      <w:r w:rsidRPr="004443C5">
        <w:br/>
        <w:t>а также срок ее возврата</w:t>
      </w:r>
      <w:r w:rsidR="00881298" w:rsidRPr="004443C5">
        <w:t>, указанный в пункте 9.4 настоящего Порядка</w:t>
      </w:r>
      <w:r w:rsidRPr="004443C5">
        <w:t>;</w:t>
      </w:r>
    </w:p>
    <w:p w14:paraId="398BA49C" w14:textId="77777777" w:rsidR="008A6715" w:rsidRPr="004443C5" w:rsidRDefault="008A6715" w:rsidP="008A6715">
      <w:pPr>
        <w:ind w:firstLine="540"/>
        <w:jc w:val="both"/>
      </w:pPr>
      <w:r w:rsidRPr="004443C5">
        <w:t>код бюджетной классификации Российской Федерации, по которому должен быть осуществлен возврат гранта.</w:t>
      </w:r>
    </w:p>
    <w:p w14:paraId="3D36C54C" w14:textId="77777777" w:rsidR="008A6715" w:rsidRPr="004443C5" w:rsidRDefault="008A6715" w:rsidP="008A6715">
      <w:pPr>
        <w:ind w:firstLine="540"/>
        <w:jc w:val="both"/>
      </w:pPr>
      <w:r w:rsidRPr="004443C5">
        <w:t xml:space="preserve">Размер грантов, подлежащих возврату по основаниям, выявленным в соответствии </w:t>
      </w:r>
      <w:r w:rsidRPr="004443C5">
        <w:br/>
        <w:t>с пунктом 9.2 настоящего Порядка, ограничивается размером средств, в отношении которых были установлены факты нарушений.</w:t>
      </w:r>
    </w:p>
    <w:p w14:paraId="793BB92A" w14:textId="77777777" w:rsidR="008A6715" w:rsidRPr="004443C5" w:rsidRDefault="008A6715" w:rsidP="008A6715">
      <w:pPr>
        <w:ind w:firstLine="540"/>
        <w:jc w:val="both"/>
      </w:pPr>
      <w:r w:rsidRPr="004443C5">
        <w:t>9.4. Получатели грантов обязаны осуществить возврат грантов в течение семи рабочих дней со дня получения требования и копии распоряжения, указанных в пункте 9.3 настоящего Порядка.</w:t>
      </w:r>
    </w:p>
    <w:p w14:paraId="033B882F" w14:textId="77777777" w:rsidR="008A6715" w:rsidRPr="004443C5" w:rsidRDefault="008A6715" w:rsidP="008A6715">
      <w:pPr>
        <w:ind w:firstLine="540"/>
        <w:jc w:val="both"/>
      </w:pPr>
      <w:r w:rsidRPr="004443C5">
        <w:t>9.5.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14:paraId="1DE4135F" w14:textId="77777777" w:rsidR="008A6715" w:rsidRPr="004443C5" w:rsidRDefault="008A6715" w:rsidP="008A6715">
      <w:pPr>
        <w:ind w:firstLine="540"/>
        <w:jc w:val="both"/>
      </w:pPr>
      <w:r w:rsidRPr="004443C5">
        <w:t xml:space="preserve">9.6. Не использованные в установленные соглашением сроки остатки грантов подлежат возврату в текущем финансовом году получателями грантов в бюджет </w:t>
      </w:r>
      <w:r w:rsidRPr="004443C5">
        <w:br/>
        <w:t xml:space="preserve">Санкт-Петербурга в сроки, установленные соглашением. Возврат неиспользованных остатков грантов осуществляется получателями грантов в бюджет Санкт-Петербурга </w:t>
      </w:r>
      <w:r w:rsidRPr="004443C5">
        <w:br/>
        <w:t>по коду бюджетной классификации, указанному в уведомлении о возврате грантов, направленном Комитетом в адрес получателей грантов.</w:t>
      </w:r>
    </w:p>
    <w:p w14:paraId="51C7E201" w14:textId="24485137" w:rsidR="008A6715" w:rsidRPr="004443C5" w:rsidRDefault="008A6715" w:rsidP="008A6715">
      <w:pPr>
        <w:ind w:firstLine="540"/>
        <w:jc w:val="both"/>
      </w:pPr>
      <w:r w:rsidRPr="004443C5">
        <w:t xml:space="preserve">9.7. В случае, если средства грантов не возвращены в бюджет Санкт-Петербурга получателями грантов в установленные в пунктах </w:t>
      </w:r>
      <w:r w:rsidR="00C76B29" w:rsidRPr="004443C5">
        <w:t>9.3</w:t>
      </w:r>
      <w:r w:rsidRPr="004443C5">
        <w:t xml:space="preserve">, 9.4 и 9.6 настоящего Порядка сроки, Комитет в течение </w:t>
      </w:r>
      <w:r w:rsidR="00C76B29" w:rsidRPr="004443C5">
        <w:t>пятнадцати</w:t>
      </w:r>
      <w:r w:rsidRPr="004443C5">
        <w:t xml:space="preserve"> рабочих дней со дня истечения установленных сроков направляет в суд исковое заявление о возврате грантов в бюджет Санкт-Петербурга.</w:t>
      </w:r>
    </w:p>
    <w:p w14:paraId="7C361D92" w14:textId="77777777" w:rsidR="008A6715" w:rsidRPr="004443C5" w:rsidRDefault="008A6715" w:rsidP="008A6715"/>
    <w:p w14:paraId="016F4901" w14:textId="00293A2C" w:rsidR="00C76B29" w:rsidRPr="004443C5" w:rsidRDefault="008A6715" w:rsidP="00C76B29">
      <w:pPr>
        <w:autoSpaceDE w:val="0"/>
        <w:autoSpaceDN w:val="0"/>
        <w:adjustRightInd w:val="0"/>
        <w:ind w:left="4962"/>
      </w:pPr>
      <w:r w:rsidRPr="004443C5">
        <w:rPr>
          <w:b/>
        </w:rPr>
        <w:br w:type="page"/>
      </w:r>
    </w:p>
    <w:p w14:paraId="5EABADA4" w14:textId="05605F0F" w:rsidR="008A6715" w:rsidRPr="004443C5" w:rsidRDefault="008A6715" w:rsidP="008A6715">
      <w:pPr>
        <w:ind w:left="5812"/>
      </w:pPr>
      <w:r w:rsidRPr="004443C5">
        <w:t xml:space="preserve">Приложение </w:t>
      </w:r>
      <w:r w:rsidRPr="004443C5">
        <w:rPr>
          <w:rFonts w:eastAsia="Segoe UI Symbol"/>
        </w:rPr>
        <w:t>№</w:t>
      </w:r>
      <w:r w:rsidRPr="004443C5">
        <w:t xml:space="preserve"> 2</w:t>
      </w:r>
    </w:p>
    <w:p w14:paraId="7B315E8A" w14:textId="77777777" w:rsidR="008A6715" w:rsidRPr="004443C5" w:rsidRDefault="008A6715" w:rsidP="008A6715">
      <w:pPr>
        <w:ind w:left="5812"/>
      </w:pPr>
      <w:r w:rsidRPr="004443C5">
        <w:t>к постановлению</w:t>
      </w:r>
    </w:p>
    <w:p w14:paraId="3004DEE7" w14:textId="77777777" w:rsidR="008A6715" w:rsidRPr="004443C5" w:rsidRDefault="008A6715" w:rsidP="008A6715">
      <w:pPr>
        <w:ind w:left="5812"/>
      </w:pPr>
      <w:r w:rsidRPr="004443C5">
        <w:t>Правительства Санкт-Петербурга</w:t>
      </w:r>
    </w:p>
    <w:p w14:paraId="45E806AE" w14:textId="77777777" w:rsidR="008A6715" w:rsidRPr="004443C5" w:rsidRDefault="008A6715" w:rsidP="008A6715">
      <w:pPr>
        <w:ind w:left="5812"/>
      </w:pPr>
      <w:r w:rsidRPr="004443C5">
        <w:t xml:space="preserve">от ________________ </w:t>
      </w:r>
      <w:r w:rsidRPr="004443C5">
        <w:rPr>
          <w:rFonts w:eastAsia="Segoe UI Symbol"/>
        </w:rPr>
        <w:t>№</w:t>
      </w:r>
      <w:r w:rsidRPr="004443C5">
        <w:t xml:space="preserve"> _______</w:t>
      </w:r>
    </w:p>
    <w:p w14:paraId="715514FA" w14:textId="77777777" w:rsidR="008A6715" w:rsidRPr="004443C5" w:rsidRDefault="008A6715" w:rsidP="008A6715">
      <w:pPr>
        <w:ind w:firstLine="540"/>
        <w:jc w:val="both"/>
      </w:pPr>
    </w:p>
    <w:p w14:paraId="6812BDDE" w14:textId="77777777" w:rsidR="008A6715" w:rsidRPr="004443C5" w:rsidRDefault="008A6715" w:rsidP="008A6715">
      <w:pPr>
        <w:ind w:firstLine="540"/>
        <w:jc w:val="both"/>
      </w:pPr>
    </w:p>
    <w:p w14:paraId="320AE203" w14:textId="77777777" w:rsidR="008A6715" w:rsidRPr="004443C5" w:rsidRDefault="008A6715" w:rsidP="008A6715">
      <w:pPr>
        <w:ind w:firstLine="540"/>
        <w:jc w:val="both"/>
      </w:pPr>
    </w:p>
    <w:p w14:paraId="668D6A4C" w14:textId="77777777" w:rsidR="008A6715" w:rsidRPr="004443C5" w:rsidRDefault="008A6715" w:rsidP="008A6715">
      <w:pPr>
        <w:jc w:val="center"/>
        <w:rPr>
          <w:b/>
        </w:rPr>
      </w:pPr>
      <w:r w:rsidRPr="004443C5">
        <w:rPr>
          <w:b/>
        </w:rPr>
        <w:t>ПОРЯДОК</w:t>
      </w:r>
    </w:p>
    <w:p w14:paraId="5A33E450" w14:textId="5D87C959" w:rsidR="008A6715" w:rsidRPr="004443C5" w:rsidRDefault="008A6715" w:rsidP="008A6715">
      <w:pPr>
        <w:jc w:val="center"/>
        <w:rPr>
          <w:b/>
          <w:shd w:val="clear" w:color="auto" w:fill="FFFFFF"/>
        </w:rPr>
      </w:pPr>
      <w:r w:rsidRPr="004443C5">
        <w:rPr>
          <w:b/>
          <w:shd w:val="clear" w:color="auto" w:fill="FFFFFF"/>
        </w:rPr>
        <w:t xml:space="preserve">предоставления в </w:t>
      </w:r>
      <w:r w:rsidR="00D1404A" w:rsidRPr="004443C5">
        <w:rPr>
          <w:b/>
          <w:shd w:val="clear" w:color="auto" w:fill="FFFFFF"/>
        </w:rPr>
        <w:t>2021</w:t>
      </w:r>
      <w:r w:rsidRPr="004443C5">
        <w:rPr>
          <w:b/>
          <w:shd w:val="clear" w:color="auto" w:fill="FFFFFF"/>
        </w:rPr>
        <w:t xml:space="preserve"> году субсидий в виде грантов общественным объединениям </w:t>
      </w:r>
      <w:r w:rsidRPr="004443C5">
        <w:rPr>
          <w:b/>
          <w:shd w:val="clear" w:color="auto" w:fill="FFFFFF"/>
        </w:rPr>
        <w:br/>
        <w:t xml:space="preserve">в соответствии с Законом Санкт-Петербурга «О грантах Санкт-Петербурга </w:t>
      </w:r>
      <w:r w:rsidRPr="004443C5">
        <w:rPr>
          <w:b/>
          <w:shd w:val="clear" w:color="auto" w:fill="FFFFFF"/>
        </w:rPr>
        <w:br/>
        <w:t xml:space="preserve">для общественных объединений» в целях возмещения затрат </w:t>
      </w:r>
      <w:r w:rsidRPr="004443C5">
        <w:rPr>
          <w:b/>
        </w:rPr>
        <w:t>в связи с реализацией</w:t>
      </w:r>
      <w:r w:rsidRPr="004443C5">
        <w:rPr>
          <w:shd w:val="clear" w:color="auto" w:fill="FFFFFF"/>
        </w:rPr>
        <w:t xml:space="preserve"> </w:t>
      </w:r>
      <w:r w:rsidRPr="004443C5">
        <w:rPr>
          <w:b/>
          <w:shd w:val="clear" w:color="auto" w:fill="FFFFFF"/>
        </w:rPr>
        <w:t>проектов общественных объединений</w:t>
      </w:r>
    </w:p>
    <w:p w14:paraId="13CAB0D3" w14:textId="77777777" w:rsidR="008A6715" w:rsidRPr="004443C5" w:rsidRDefault="008A6715" w:rsidP="008A6715">
      <w:pPr>
        <w:jc w:val="center"/>
      </w:pPr>
    </w:p>
    <w:p w14:paraId="61EE475F" w14:textId="77777777" w:rsidR="008A6715" w:rsidRPr="004443C5" w:rsidRDefault="008A6715" w:rsidP="008A6715">
      <w:pPr>
        <w:jc w:val="center"/>
        <w:rPr>
          <w:b/>
        </w:rPr>
      </w:pPr>
      <w:r w:rsidRPr="004443C5">
        <w:rPr>
          <w:b/>
        </w:rPr>
        <w:t>1. Общие положения</w:t>
      </w:r>
    </w:p>
    <w:p w14:paraId="0D34F49C" w14:textId="77777777" w:rsidR="008A6715" w:rsidRPr="004443C5" w:rsidRDefault="008A6715" w:rsidP="008A6715">
      <w:pPr>
        <w:ind w:firstLine="540"/>
        <w:jc w:val="both"/>
      </w:pPr>
    </w:p>
    <w:p w14:paraId="4398CA21" w14:textId="691133A8" w:rsidR="008A6715" w:rsidRPr="004443C5" w:rsidRDefault="008A6715" w:rsidP="008A6715">
      <w:pPr>
        <w:ind w:firstLine="540"/>
        <w:jc w:val="both"/>
      </w:pPr>
      <w:r w:rsidRPr="004443C5">
        <w:t xml:space="preserve">1.1. Настоящий Порядок устанавливает правила предоставления в </w:t>
      </w:r>
      <w:r w:rsidR="00D1404A" w:rsidRPr="004443C5">
        <w:t>2021</w:t>
      </w:r>
      <w:r w:rsidRPr="004443C5">
        <w:t xml:space="preserve"> году субсидий </w:t>
      </w:r>
      <w:r w:rsidRPr="004443C5">
        <w:br/>
        <w:t xml:space="preserve">в виде грантов, предусмотренных Комитету по молодежной политике </w:t>
      </w:r>
      <w:r w:rsidRPr="004443C5">
        <w:br/>
        <w:t xml:space="preserve">и взаимодействию с общественными организациями (далее – Комитет) статьей расходов «Субсидия в виде грантов Санкт Петербурга для общественных объединений </w:t>
      </w:r>
      <w:r w:rsidRPr="004443C5">
        <w:br/>
        <w:t xml:space="preserve">в соответствии с Законом Санкт-Петербурга» (код целевой статьи 0340041090) </w:t>
      </w:r>
      <w:r w:rsidRPr="004443C5">
        <w:br/>
        <w:t xml:space="preserve">в приложении 2 к Закону Санкт-Петербурга </w:t>
      </w:r>
      <w:r w:rsidR="003E09F2" w:rsidRPr="004443C5">
        <w:t xml:space="preserve">от 25.11.2020 № 549-114 «О бюджете </w:t>
      </w:r>
      <w:r w:rsidR="003D06BA" w:rsidRPr="004443C5">
        <w:br/>
      </w:r>
      <w:r w:rsidR="003E09F2" w:rsidRPr="004443C5">
        <w:t xml:space="preserve">Санкт-Петербурга на 2021 год и на плановый период 2022 и 2023 годов» </w:t>
      </w:r>
      <w:r w:rsidRPr="004443C5">
        <w:t xml:space="preserve">(далее – Закон </w:t>
      </w:r>
      <w:r w:rsidR="003E09F2" w:rsidRPr="004443C5">
        <w:br/>
      </w:r>
      <w:r w:rsidRPr="004443C5">
        <w:t>№ </w:t>
      </w:r>
      <w:r w:rsidR="003E09F2" w:rsidRPr="004443C5">
        <w:t>549-114</w:t>
      </w:r>
      <w:r w:rsidRPr="004443C5">
        <w:t xml:space="preserve">) в целях возмещения затрат общественных объединений, осуществляющих свою деятельность на территории Санкт-Петербурга (далее – общественные объединения), </w:t>
      </w:r>
      <w:r w:rsidR="003E09F2" w:rsidRPr="004443C5">
        <w:br/>
      </w:r>
      <w:r w:rsidRPr="004443C5">
        <w:t xml:space="preserve">в связи с реализацией проектов по одному из направлений, указанных в статье 2 Закона Санкт-Петербурга от 10.10.2001 № 697-85 «О грантах Санкт-Петербурга для общественных объединений» (далее – Закон № 697-85), в соответствии с подпрограммой 4 государственной программы Санкт-Петербурга «Социальная поддержка граждан </w:t>
      </w:r>
      <w:r w:rsidR="003E09F2" w:rsidRPr="004443C5">
        <w:br/>
      </w:r>
      <w:r w:rsidRPr="004443C5">
        <w:t xml:space="preserve">в Санкт-Петербурге», утвержденной постановлением Правительства Санкт-Петербурга </w:t>
      </w:r>
      <w:r w:rsidR="003E09F2" w:rsidRPr="004443C5">
        <w:br/>
      </w:r>
      <w:r w:rsidRPr="004443C5">
        <w:t>от 23.06.2014 № 497 (далее – гранты).</w:t>
      </w:r>
    </w:p>
    <w:p w14:paraId="578F3C70" w14:textId="77777777" w:rsidR="008A6715" w:rsidRPr="004443C5" w:rsidRDefault="008A6715" w:rsidP="008A6715">
      <w:pPr>
        <w:ind w:firstLine="539"/>
        <w:jc w:val="both"/>
      </w:pPr>
      <w:r w:rsidRPr="004443C5">
        <w:t>1.2. В настоящем Порядке применяются следующие понятия:</w:t>
      </w:r>
    </w:p>
    <w:p w14:paraId="5839B9E0" w14:textId="77777777" w:rsidR="00D542AF" w:rsidRPr="004443C5" w:rsidRDefault="00D542AF" w:rsidP="00D542AF">
      <w:pPr>
        <w:ind w:firstLine="540"/>
        <w:jc w:val="both"/>
      </w:pPr>
      <w:r w:rsidRPr="004443C5">
        <w:t xml:space="preserve">благополучатель – гражданин, принявший участие в реализации проекта </w:t>
      </w:r>
      <w:r w:rsidRPr="004443C5">
        <w:br/>
        <w:t>и (или) посетивший мероприятия в рамках его реализации;</w:t>
      </w:r>
    </w:p>
    <w:p w14:paraId="399CA097" w14:textId="74F7626C" w:rsidR="00D542AF" w:rsidRPr="004443C5" w:rsidRDefault="00D542AF" w:rsidP="00D542AF">
      <w:pPr>
        <w:ind w:firstLine="540"/>
        <w:jc w:val="both"/>
      </w:pPr>
      <w:r w:rsidRPr="004443C5">
        <w:t xml:space="preserve">документы –документы, в том числе в электронном виде, </w:t>
      </w:r>
      <w:r w:rsidR="00956C13" w:rsidRPr="004443C5">
        <w:t>подаваемые</w:t>
      </w:r>
      <w:r w:rsidRPr="004443C5">
        <w:t xml:space="preserve"> в Комитет </w:t>
      </w:r>
      <w:r w:rsidR="00956C13" w:rsidRPr="004443C5">
        <w:br/>
      </w:r>
      <w:r w:rsidRPr="004443C5">
        <w:t>для участия в конкурсном отборе на право получения грантов в 2021 году, перечень которых и требования к которым утверждены Комитетом;</w:t>
      </w:r>
    </w:p>
    <w:p w14:paraId="5C5980BA" w14:textId="77777777" w:rsidR="00946379" w:rsidRPr="004443C5" w:rsidRDefault="00946379" w:rsidP="00946379">
      <w:pPr>
        <w:ind w:firstLine="540"/>
        <w:jc w:val="both"/>
      </w:pPr>
      <w:r w:rsidRPr="004443C5">
        <w:t xml:space="preserve">заявка – заявка, включающая в себя заявление на участие в конкурсном отборе </w:t>
      </w:r>
      <w:r w:rsidRPr="004443C5">
        <w:br/>
        <w:t>на право получения в 2021 году грантов, подаваемое претендентом на получение грантов для участия в конкурсном отборе, по форме и в порядке, утвержденном Комитетом, а также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соответствующим конкурсным отбором;</w:t>
      </w:r>
    </w:p>
    <w:p w14:paraId="211091AB" w14:textId="77777777" w:rsidR="007570D8" w:rsidRPr="004443C5" w:rsidRDefault="007570D8" w:rsidP="007570D8">
      <w:pPr>
        <w:ind w:firstLine="540"/>
        <w:jc w:val="both"/>
      </w:pPr>
      <w:r w:rsidRPr="004443C5">
        <w:t>конкурсная комиссия – коллегиальный орган, создаваемый Комитетом в целях определения победителей конкурсного отбора на право получения в 2021 году грантов, принятия решений о предоставлении (непредоставлении) грантов и размерах предоставляемых грантов;</w:t>
      </w:r>
    </w:p>
    <w:p w14:paraId="192FC62B" w14:textId="342E2369" w:rsidR="00C54E18" w:rsidRPr="004443C5" w:rsidRDefault="00C54E18" w:rsidP="00C54E18">
      <w:pPr>
        <w:ind w:firstLine="540"/>
        <w:jc w:val="both"/>
      </w:pPr>
      <w:r w:rsidRPr="004443C5">
        <w:t>конкурсный отбор –</w:t>
      </w:r>
      <w:r w:rsidR="003D06BA" w:rsidRPr="004443C5">
        <w:t xml:space="preserve"> </w:t>
      </w:r>
      <w:r w:rsidRPr="004443C5">
        <w:t>отбор, осуществляемый посредством конкурса на право получения грантов в 2021 году общественными объединениями в связи с реализацией проектов общественных объединений;</w:t>
      </w:r>
    </w:p>
    <w:p w14:paraId="748C8847" w14:textId="77777777" w:rsidR="00D542AF" w:rsidRPr="004443C5" w:rsidRDefault="00D542AF" w:rsidP="00D542AF">
      <w:pPr>
        <w:ind w:firstLine="540"/>
        <w:jc w:val="both"/>
      </w:pPr>
      <w:r w:rsidRPr="004443C5">
        <w:t>получатели грантов – претенденты на получение грантов, в отношении которых Комитетом принято решение о предоставлении грантов;</w:t>
      </w:r>
    </w:p>
    <w:p w14:paraId="4E54FBCF" w14:textId="77777777" w:rsidR="00D542AF" w:rsidRPr="004443C5" w:rsidRDefault="00D542AF" w:rsidP="00D542AF">
      <w:pPr>
        <w:ind w:firstLine="540"/>
        <w:jc w:val="both"/>
      </w:pPr>
      <w:r w:rsidRPr="004443C5">
        <w:t xml:space="preserve">претенденты на получение грантов – общественные объединения, осуществляющие свою деятельность на территории Санкт-Петербурга и подавшие заявку в Комитет </w:t>
      </w:r>
      <w:r w:rsidRPr="004443C5">
        <w:br/>
        <w:t>для участия в конкурсном отборе;</w:t>
      </w:r>
    </w:p>
    <w:p w14:paraId="2D4D2352" w14:textId="77777777" w:rsidR="00D542AF" w:rsidRPr="004443C5" w:rsidRDefault="00D542AF" w:rsidP="00D542AF">
      <w:pPr>
        <w:ind w:firstLine="540"/>
        <w:jc w:val="both"/>
      </w:pPr>
      <w:r w:rsidRPr="004443C5">
        <w:t>проект – комплекс взаимосвязанных мероприятий, проводимых получателем грантов</w:t>
      </w:r>
      <w:r w:rsidRPr="004443C5">
        <w:br/>
        <w:t>и соответствующих одному из направлений, указанных в статье 2 Закона № 697-85;</w:t>
      </w:r>
    </w:p>
    <w:p w14:paraId="0350C295" w14:textId="7D2FE193" w:rsidR="00D542AF" w:rsidRPr="004443C5" w:rsidRDefault="00D542AF" w:rsidP="00D542AF">
      <w:pPr>
        <w:ind w:firstLine="540"/>
        <w:jc w:val="both"/>
      </w:pPr>
      <w:r w:rsidRPr="004443C5">
        <w:t xml:space="preserve">рабочая группа – рабочая группа, созданная Комитетом в целях проведения проверки заявок, </w:t>
      </w:r>
      <w:r w:rsidR="00956C13" w:rsidRPr="004443C5">
        <w:t>поданных</w:t>
      </w:r>
      <w:r w:rsidRPr="004443C5">
        <w:t xml:space="preserve"> в Комитет;</w:t>
      </w:r>
    </w:p>
    <w:p w14:paraId="4C456DAC" w14:textId="77777777" w:rsidR="00D542AF" w:rsidRPr="004443C5" w:rsidRDefault="00D542AF" w:rsidP="00D542AF">
      <w:pPr>
        <w:ind w:firstLine="540"/>
        <w:jc w:val="both"/>
      </w:pPr>
      <w:r w:rsidRPr="004443C5">
        <w:t>соглашение – соглашение между Комитетом и получателем гранта о предоставлении гранта по типовой форме, утвержденной Комитетом финансов Санкт-Петербурга.</w:t>
      </w:r>
    </w:p>
    <w:p w14:paraId="66E67FBA" w14:textId="285AB81B" w:rsidR="008A6715" w:rsidRPr="004443C5" w:rsidRDefault="008A6715" w:rsidP="008A6715">
      <w:pPr>
        <w:ind w:firstLine="540"/>
        <w:jc w:val="both"/>
      </w:pPr>
      <w:r w:rsidRPr="004443C5">
        <w:t xml:space="preserve">1.3. Гранты предоставляются получателям грантов на безвозмездной и безвозвратной основе в целях возмещения затрат, возникших в связи с реализацией в период </w:t>
      </w:r>
      <w:r w:rsidRPr="004443C5">
        <w:br/>
        <w:t>с 01.11.20</w:t>
      </w:r>
      <w:r w:rsidR="00D542AF" w:rsidRPr="004443C5">
        <w:t>20</w:t>
      </w:r>
      <w:r w:rsidRPr="004443C5">
        <w:t xml:space="preserve"> по 31.10.</w:t>
      </w:r>
      <w:r w:rsidR="00D1404A" w:rsidRPr="004443C5">
        <w:t>2021</w:t>
      </w:r>
      <w:r w:rsidRPr="004443C5">
        <w:t xml:space="preserve"> проектов общественных объединений, предусмотренных Законом № 697-85.</w:t>
      </w:r>
    </w:p>
    <w:p w14:paraId="33BEF762" w14:textId="68926756" w:rsidR="008A6715" w:rsidRPr="004443C5" w:rsidRDefault="008A6715" w:rsidP="008A6715">
      <w:pPr>
        <w:ind w:firstLine="540"/>
        <w:jc w:val="both"/>
      </w:pPr>
      <w:r w:rsidRPr="004443C5">
        <w:t xml:space="preserve">1.4. Гранты предоставляются на конкурсной основе в соответствии с порядком проведения конкурсного отбора в пределах средств, предусмотренных </w:t>
      </w:r>
      <w:r w:rsidRPr="004443C5">
        <w:br/>
        <w:t>на их предоставление Комитету Законом № </w:t>
      </w:r>
      <w:r w:rsidR="003E09F2" w:rsidRPr="004443C5">
        <w:t>549-114</w:t>
      </w:r>
      <w:r w:rsidRPr="004443C5">
        <w:t xml:space="preserve"> по статье расходов, указанной </w:t>
      </w:r>
      <w:r w:rsidRPr="004443C5">
        <w:br/>
        <w:t>в пункте 1.1 настоящего Порядка.</w:t>
      </w:r>
    </w:p>
    <w:p w14:paraId="40254B42" w14:textId="72F23D74" w:rsidR="008A6715" w:rsidRPr="004443C5" w:rsidRDefault="008A6715" w:rsidP="008A6715">
      <w:pPr>
        <w:ind w:firstLine="540"/>
        <w:jc w:val="both"/>
      </w:pPr>
      <w:r w:rsidRPr="004443C5">
        <w:t xml:space="preserve">1.5. Конкурсный отбор проводится в целях принятия решений о предоставлении (непредоставлении) грантов в </w:t>
      </w:r>
      <w:r w:rsidR="00D1404A" w:rsidRPr="004443C5">
        <w:t>2021</w:t>
      </w:r>
      <w:r w:rsidRPr="004443C5">
        <w:t xml:space="preserve"> году и размерах предоставляемых грантов.</w:t>
      </w:r>
    </w:p>
    <w:p w14:paraId="71C508F4" w14:textId="431999AC" w:rsidR="008A6715" w:rsidRPr="004443C5" w:rsidRDefault="008A6715" w:rsidP="008A6715">
      <w:pPr>
        <w:ind w:firstLine="540"/>
        <w:jc w:val="both"/>
      </w:pPr>
    </w:p>
    <w:p w14:paraId="48292E94" w14:textId="77777777" w:rsidR="00E30A3D" w:rsidRPr="004443C5" w:rsidRDefault="00E30A3D" w:rsidP="008A6715">
      <w:pPr>
        <w:ind w:firstLine="540"/>
        <w:jc w:val="both"/>
      </w:pPr>
    </w:p>
    <w:p w14:paraId="2EF55AA6" w14:textId="77777777" w:rsidR="008A6715" w:rsidRPr="004443C5" w:rsidRDefault="008A6715" w:rsidP="008A6715">
      <w:pPr>
        <w:jc w:val="center"/>
        <w:rPr>
          <w:b/>
        </w:rPr>
      </w:pPr>
      <w:r w:rsidRPr="004443C5">
        <w:rPr>
          <w:b/>
        </w:rPr>
        <w:t>2. Условия предоставления грантов</w:t>
      </w:r>
    </w:p>
    <w:p w14:paraId="15A35C43" w14:textId="77777777" w:rsidR="008A6715" w:rsidRPr="004443C5" w:rsidRDefault="008A6715" w:rsidP="008A6715">
      <w:pPr>
        <w:ind w:firstLine="540"/>
        <w:jc w:val="both"/>
      </w:pPr>
    </w:p>
    <w:p w14:paraId="37173488" w14:textId="5E61CEFF" w:rsidR="008A6715" w:rsidRPr="004443C5" w:rsidRDefault="008A6715" w:rsidP="008A6715">
      <w:pPr>
        <w:tabs>
          <w:tab w:val="left" w:pos="993"/>
        </w:tabs>
        <w:ind w:firstLine="540"/>
        <w:jc w:val="both"/>
      </w:pPr>
      <w:r w:rsidRPr="004443C5">
        <w:t>2.1.</w:t>
      </w:r>
      <w:r w:rsidRPr="004443C5">
        <w:tab/>
        <w:t xml:space="preserve">Для получения грантов претенденты на получение грантов </w:t>
      </w:r>
      <w:r w:rsidR="00956C13" w:rsidRPr="004443C5">
        <w:t xml:space="preserve">подают </w:t>
      </w:r>
      <w:r w:rsidRPr="004443C5">
        <w:t xml:space="preserve">в Комитет </w:t>
      </w:r>
      <w:r w:rsidR="00E94D8B" w:rsidRPr="004443C5">
        <w:t>заявки</w:t>
      </w:r>
      <w:r w:rsidRPr="004443C5">
        <w:t>.</w:t>
      </w:r>
    </w:p>
    <w:p w14:paraId="1047161B" w14:textId="6482BD6F" w:rsidR="008A6715" w:rsidRPr="004443C5" w:rsidRDefault="008A6715" w:rsidP="008A6715">
      <w:pPr>
        <w:tabs>
          <w:tab w:val="left" w:pos="993"/>
        </w:tabs>
        <w:ind w:firstLine="540"/>
        <w:jc w:val="both"/>
      </w:pPr>
      <w:r w:rsidRPr="004443C5">
        <w:t>2.2.</w:t>
      </w:r>
      <w:r w:rsidRPr="004443C5">
        <w:tab/>
        <w:t xml:space="preserve">Гранты предоставляются при </w:t>
      </w:r>
      <w:r w:rsidR="00CC2EA5" w:rsidRPr="004443C5">
        <w:t>условии соответствия получателя гранта следующим требованиям:</w:t>
      </w:r>
    </w:p>
    <w:p w14:paraId="1227D557" w14:textId="791E5CB6" w:rsidR="008A6715" w:rsidRPr="004443C5" w:rsidRDefault="008A6715" w:rsidP="008A6715">
      <w:pPr>
        <w:tabs>
          <w:tab w:val="left" w:pos="1134"/>
        </w:tabs>
        <w:ind w:firstLine="540"/>
        <w:jc w:val="both"/>
      </w:pPr>
      <w:r w:rsidRPr="004443C5">
        <w:t>2.2.1.</w:t>
      </w:r>
      <w:r w:rsidRPr="004443C5">
        <w:tab/>
        <w:t xml:space="preserve">Достижение получателем гранта результата предоставления гранта </w:t>
      </w:r>
      <w:r w:rsidRPr="004443C5">
        <w:br/>
        <w:t xml:space="preserve">и показателей, необходимых для достижения результата предоставления гранта </w:t>
      </w:r>
      <w:r w:rsidRPr="004443C5">
        <w:br/>
        <w:t>(далее – показатели).</w:t>
      </w:r>
    </w:p>
    <w:p w14:paraId="1D3021AE" w14:textId="11107D63" w:rsidR="008A6715" w:rsidRPr="004443C5" w:rsidRDefault="008A6715" w:rsidP="008A6715">
      <w:pPr>
        <w:tabs>
          <w:tab w:val="left" w:pos="1134"/>
        </w:tabs>
        <w:ind w:firstLine="540"/>
        <w:jc w:val="both"/>
      </w:pPr>
      <w:r w:rsidRPr="004443C5">
        <w:t>2.2.2.</w:t>
      </w:r>
      <w:r w:rsidRPr="004443C5">
        <w:tab/>
        <w:t xml:space="preserve">Наличие согласия </w:t>
      </w:r>
      <w:r w:rsidR="00623DE1" w:rsidRPr="004443C5">
        <w:t>получателя</w:t>
      </w:r>
      <w:r w:rsidRPr="004443C5">
        <w:t xml:space="preserve">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грантов условий, целей и порядка предоставления грантов (далее – проверки).</w:t>
      </w:r>
    </w:p>
    <w:p w14:paraId="4EB0871D" w14:textId="1F9E575D" w:rsidR="008A6715" w:rsidRPr="004443C5" w:rsidRDefault="008A6715" w:rsidP="00080397">
      <w:pPr>
        <w:tabs>
          <w:tab w:val="left" w:pos="1134"/>
        </w:tabs>
        <w:ind w:firstLine="539"/>
        <w:jc w:val="both"/>
      </w:pPr>
      <w:r w:rsidRPr="004443C5">
        <w:t>2.2.3.</w:t>
      </w:r>
      <w:r w:rsidRPr="004443C5">
        <w:tab/>
      </w:r>
      <w:r w:rsidR="00623DE1" w:rsidRPr="004443C5">
        <w:t xml:space="preserve">Представление получателем грантов отчетности об использовании грантов </w:t>
      </w:r>
      <w:r w:rsidR="00623DE1" w:rsidRPr="004443C5">
        <w:br/>
        <w:t>в порядке, утвержденном Комитетом.</w:t>
      </w:r>
    </w:p>
    <w:p w14:paraId="653C43BE" w14:textId="0E93F333" w:rsidR="008A6715" w:rsidRPr="004443C5" w:rsidRDefault="008A6715" w:rsidP="008A6715">
      <w:pPr>
        <w:ind w:firstLine="540"/>
        <w:jc w:val="both"/>
      </w:pPr>
      <w:r w:rsidRPr="004443C5">
        <w:t>2.2.</w:t>
      </w:r>
      <w:r w:rsidR="00080397" w:rsidRPr="004443C5">
        <w:t>4</w:t>
      </w:r>
      <w:r w:rsidRPr="004443C5">
        <w:t>. Документальное подтверждение затрат.</w:t>
      </w:r>
    </w:p>
    <w:p w14:paraId="53FFB28E" w14:textId="70A7344F" w:rsidR="008A6715" w:rsidRPr="004443C5" w:rsidRDefault="008A6715" w:rsidP="008A6715">
      <w:pPr>
        <w:tabs>
          <w:tab w:val="left" w:pos="1134"/>
        </w:tabs>
        <w:ind w:firstLine="540"/>
        <w:jc w:val="both"/>
      </w:pPr>
      <w:r w:rsidRPr="004443C5">
        <w:t>2.2.</w:t>
      </w:r>
      <w:r w:rsidR="00080397" w:rsidRPr="004443C5">
        <w:t>5</w:t>
      </w:r>
      <w:r w:rsidRPr="004443C5">
        <w:t>.</w:t>
      </w:r>
      <w:r w:rsidRPr="004443C5">
        <w:tab/>
        <w:t>Признание конкурсной комиссией претендента на получение грантов прошедшим конкурсный отбор.</w:t>
      </w:r>
    </w:p>
    <w:p w14:paraId="1371C5F5" w14:textId="5035693D" w:rsidR="008A6715" w:rsidRPr="004443C5" w:rsidRDefault="008A6715" w:rsidP="008A6715">
      <w:pPr>
        <w:ind w:firstLine="540"/>
        <w:jc w:val="both"/>
      </w:pPr>
      <w:r w:rsidRPr="004443C5">
        <w:t>2.2.</w:t>
      </w:r>
      <w:r w:rsidR="00080397" w:rsidRPr="004443C5">
        <w:t>6</w:t>
      </w:r>
      <w:r w:rsidRPr="004443C5">
        <w:t xml:space="preserve">. </w:t>
      </w:r>
      <w:r w:rsidR="002D2F1F" w:rsidRPr="004443C5">
        <w:t>Требования, которым должен соответствовать получатель грантов на дату, предшествующую дню принятия Комитетом решения о предоставлении грантов</w:t>
      </w:r>
      <w:r w:rsidRPr="004443C5">
        <w:t>:</w:t>
      </w:r>
    </w:p>
    <w:p w14:paraId="0EC40FB7" w14:textId="756EE5F4" w:rsidR="008A6715" w:rsidRPr="004443C5" w:rsidRDefault="008A6715" w:rsidP="008A6715">
      <w:pPr>
        <w:ind w:firstLine="540"/>
        <w:jc w:val="both"/>
      </w:pPr>
      <w:r w:rsidRPr="004443C5">
        <w:t>2.2.</w:t>
      </w:r>
      <w:r w:rsidR="00080397" w:rsidRPr="004443C5">
        <w:t>6</w:t>
      </w:r>
      <w:r w:rsidRPr="004443C5">
        <w:t xml:space="preserve">.1. У </w:t>
      </w:r>
      <w:r w:rsidR="00623DE1" w:rsidRPr="004443C5">
        <w:t>получателя</w:t>
      </w:r>
      <w:r w:rsidRPr="004443C5">
        <w:t xml:space="preserve"> грантов отсутствует неисполненная обязанность </w:t>
      </w:r>
      <w:r w:rsidRPr="004443C5">
        <w:br/>
        <w:t>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129B8C71" w14:textId="44277F02" w:rsidR="008A6715" w:rsidRPr="004443C5" w:rsidRDefault="008A6715" w:rsidP="008A6715">
      <w:pPr>
        <w:ind w:firstLine="540"/>
        <w:jc w:val="both"/>
      </w:pPr>
      <w:r w:rsidRPr="004443C5">
        <w:t>2.2.</w:t>
      </w:r>
      <w:r w:rsidR="00080397" w:rsidRPr="004443C5">
        <w:t>6</w:t>
      </w:r>
      <w:r w:rsidRPr="004443C5">
        <w:t xml:space="preserve">.2. У </w:t>
      </w:r>
      <w:r w:rsidR="00623DE1" w:rsidRPr="004443C5">
        <w:t xml:space="preserve">получателя </w:t>
      </w:r>
      <w:r w:rsidRPr="004443C5">
        <w:t xml:space="preserve">грантов отсутствует просроченная задолженность по возврату </w:t>
      </w:r>
      <w:r w:rsidR="00623DE1" w:rsidRPr="004443C5">
        <w:br/>
      </w:r>
      <w:r w:rsidRPr="004443C5">
        <w:t>в бюджет Санкт-Петербурга грантов, субсидий, бюджетных инвестиций, предоставленных в том числе в соответствии с иными правовыми актами, и иная просроченная задолженность перед бюджетом Санкт-Петербурга.</w:t>
      </w:r>
    </w:p>
    <w:p w14:paraId="74677DED" w14:textId="14D9EA88" w:rsidR="008A6715" w:rsidRPr="004443C5" w:rsidRDefault="008A6715" w:rsidP="008A6715">
      <w:pPr>
        <w:autoSpaceDE w:val="0"/>
        <w:autoSpaceDN w:val="0"/>
        <w:adjustRightInd w:val="0"/>
        <w:ind w:firstLine="540"/>
        <w:jc w:val="both"/>
      </w:pPr>
      <w:r w:rsidRPr="004443C5">
        <w:t>2.2.</w:t>
      </w:r>
      <w:r w:rsidR="00080397" w:rsidRPr="004443C5">
        <w:t>6</w:t>
      </w:r>
      <w:r w:rsidRPr="004443C5">
        <w:t xml:space="preserve">.3. </w:t>
      </w:r>
      <w:r w:rsidR="00623DE1" w:rsidRPr="004443C5">
        <w:t xml:space="preserve">Получатель </w:t>
      </w:r>
      <w:r w:rsidRPr="004443C5">
        <w:t xml:space="preserve">грантов 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623DE1" w:rsidRPr="004443C5">
        <w:br/>
      </w:r>
      <w:r w:rsidRPr="004443C5">
        <w:t xml:space="preserve">и предоставления информации при проведении финансовых операций (офшорные зоны), </w:t>
      </w:r>
      <w:r w:rsidR="00623DE1" w:rsidRPr="004443C5">
        <w:br/>
      </w:r>
      <w:r w:rsidRPr="004443C5">
        <w:t>в совокупности превышает 50 процентов.</w:t>
      </w:r>
    </w:p>
    <w:p w14:paraId="4156D3C0" w14:textId="16D8FD03" w:rsidR="008A6715" w:rsidRPr="004443C5" w:rsidRDefault="008A6715" w:rsidP="008A6715">
      <w:pPr>
        <w:ind w:firstLine="539"/>
        <w:jc w:val="both"/>
      </w:pPr>
      <w:r w:rsidRPr="004443C5">
        <w:t>2.2.</w:t>
      </w:r>
      <w:r w:rsidR="00080397" w:rsidRPr="004443C5">
        <w:t>6</w:t>
      </w:r>
      <w:r w:rsidRPr="004443C5">
        <w:t xml:space="preserve">.4. </w:t>
      </w:r>
      <w:r w:rsidR="00E744B2" w:rsidRPr="004443C5">
        <w:t xml:space="preserve">Получатель грантов не должен получать средства из бюджета </w:t>
      </w:r>
      <w:r w:rsidR="00E744B2" w:rsidRPr="004443C5">
        <w:br/>
        <w:t>Санкт-Петербурга на финансовое обеспечение (возмещение) затрат на основании иных нормативных правовых актов на подаваемые на конкурсный отбор проекты.</w:t>
      </w:r>
    </w:p>
    <w:p w14:paraId="0B2D79D3" w14:textId="3C8E999C" w:rsidR="002D2F1F" w:rsidRPr="004443C5" w:rsidRDefault="008A6715" w:rsidP="008A6715">
      <w:pPr>
        <w:ind w:firstLine="540"/>
        <w:jc w:val="both"/>
        <w:rPr>
          <w:rFonts w:eastAsia="Calibri"/>
        </w:rPr>
      </w:pPr>
      <w:r w:rsidRPr="004443C5">
        <w:t>2.2.</w:t>
      </w:r>
      <w:r w:rsidR="00080397" w:rsidRPr="004443C5">
        <w:t>6</w:t>
      </w:r>
      <w:r w:rsidRPr="004443C5">
        <w:t xml:space="preserve">.5. </w:t>
      </w:r>
      <w:r w:rsidR="00623DE1" w:rsidRPr="004443C5">
        <w:t>Получатель</w:t>
      </w:r>
      <w:r w:rsidR="00B86F02" w:rsidRPr="004443C5">
        <w:t xml:space="preserve"> грантов не должен </w:t>
      </w:r>
      <w:r w:rsidR="00B86F02" w:rsidRPr="004443C5">
        <w:rPr>
          <w:rFonts w:eastAsia="Calibri"/>
        </w:rPr>
        <w:t xml:space="preserve">находиться в процессе реорганизации, ликвидации, в отношении него не введена процедура банкротства, </w:t>
      </w:r>
      <w:r w:rsidR="00B86F02" w:rsidRPr="004443C5">
        <w:rPr>
          <w:rFonts w:eastAsia="Calibri"/>
        </w:rPr>
        <w:br/>
        <w:t>его деятельность не приостановлена в порядке, предусмотренном законодательством Российской Федерации.</w:t>
      </w:r>
    </w:p>
    <w:p w14:paraId="3D7BAD97" w14:textId="51384D1D" w:rsidR="00623DE1" w:rsidRPr="004443C5" w:rsidRDefault="00623DE1" w:rsidP="008A6715">
      <w:pPr>
        <w:ind w:firstLine="540"/>
        <w:jc w:val="both"/>
      </w:pPr>
      <w:r w:rsidRPr="004443C5">
        <w:rPr>
          <w:rFonts w:eastAsia="Calibri"/>
        </w:rPr>
        <w:t>2.2.</w:t>
      </w:r>
      <w:r w:rsidR="00080397" w:rsidRPr="004443C5">
        <w:rPr>
          <w:rFonts w:eastAsia="Calibri"/>
        </w:rPr>
        <w:t>6</w:t>
      </w:r>
      <w:r w:rsidRPr="004443C5">
        <w:rPr>
          <w:rFonts w:eastAsia="Calibri"/>
        </w:rPr>
        <w:t xml:space="preserve">.6. </w:t>
      </w:r>
      <w:r w:rsidRPr="004443C5">
        <w:t xml:space="preserve">Отсутствие в реестре дисквалифицированных лиц сведений </w:t>
      </w:r>
      <w:r w:rsidRPr="004443C5">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грантов.</w:t>
      </w:r>
    </w:p>
    <w:p w14:paraId="1ECC86DA" w14:textId="77777777" w:rsidR="00E94D8B" w:rsidRPr="004443C5" w:rsidRDefault="00E94D8B" w:rsidP="008A6715">
      <w:pPr>
        <w:ind w:firstLine="540"/>
        <w:jc w:val="both"/>
      </w:pPr>
    </w:p>
    <w:p w14:paraId="79F46A5A" w14:textId="77777777" w:rsidR="008A6715" w:rsidRPr="004443C5" w:rsidRDefault="008A6715" w:rsidP="008A6715">
      <w:pPr>
        <w:ind w:firstLine="540"/>
        <w:jc w:val="both"/>
      </w:pPr>
    </w:p>
    <w:p w14:paraId="0A46853F" w14:textId="77777777" w:rsidR="00956C13" w:rsidRPr="004443C5" w:rsidRDefault="00956C13" w:rsidP="00956C13">
      <w:pPr>
        <w:jc w:val="center"/>
        <w:rPr>
          <w:b/>
          <w:szCs w:val="22"/>
        </w:rPr>
      </w:pPr>
      <w:r w:rsidRPr="004443C5">
        <w:rPr>
          <w:b/>
        </w:rPr>
        <w:t>3. Порядок подачи заявок</w:t>
      </w:r>
    </w:p>
    <w:p w14:paraId="2C3FC537" w14:textId="77777777" w:rsidR="008A6715" w:rsidRPr="004443C5" w:rsidRDefault="008A6715" w:rsidP="008A6715">
      <w:pPr>
        <w:ind w:firstLine="540"/>
        <w:jc w:val="both"/>
      </w:pPr>
    </w:p>
    <w:p w14:paraId="62364404" w14:textId="77777777" w:rsidR="002072B2" w:rsidRPr="004443C5" w:rsidRDefault="008A6715" w:rsidP="002072B2">
      <w:pPr>
        <w:ind w:firstLine="540"/>
        <w:jc w:val="both"/>
      </w:pPr>
      <w:r w:rsidRPr="004443C5">
        <w:t>3.1. Заяв</w:t>
      </w:r>
      <w:r w:rsidR="00C52B7B" w:rsidRPr="004443C5">
        <w:t xml:space="preserve">ки </w:t>
      </w:r>
      <w:r w:rsidR="00956C13" w:rsidRPr="004443C5">
        <w:t>подаются</w:t>
      </w:r>
      <w:r w:rsidRPr="004443C5">
        <w:t xml:space="preserve"> претендентами на получение грантов</w:t>
      </w:r>
      <w:r w:rsidR="00956C13" w:rsidRPr="004443C5">
        <w:t xml:space="preserve"> </w:t>
      </w:r>
      <w:r w:rsidRPr="004443C5">
        <w:t xml:space="preserve">в соответствии со сроком и местом, установленными в объявлении о проведении конкурсного отбора (далее – объявление). </w:t>
      </w:r>
      <w:r w:rsidR="002072B2" w:rsidRPr="004443C5">
        <w:t>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14:paraId="56DC2D10" w14:textId="77777777" w:rsidR="002072B2" w:rsidRPr="004443C5" w:rsidRDefault="002072B2" w:rsidP="002072B2">
      <w:pPr>
        <w:ind w:firstLine="540"/>
        <w:jc w:val="both"/>
      </w:pPr>
      <w:r w:rsidRPr="004443C5">
        <w:t>сроков проведения отбора (даты и времени начала (окончания) подачи (приема) заявок участников конкурсного отбора);</w:t>
      </w:r>
    </w:p>
    <w:p w14:paraId="57B98FF5" w14:textId="77777777" w:rsidR="002072B2" w:rsidRPr="004443C5" w:rsidRDefault="002072B2" w:rsidP="002072B2">
      <w:pPr>
        <w:ind w:firstLine="540"/>
        <w:jc w:val="both"/>
      </w:pPr>
      <w:r w:rsidRPr="004443C5">
        <w:t>наименования, места нахождения, почтового адреса, адреса электронной почты Комитета;</w:t>
      </w:r>
    </w:p>
    <w:p w14:paraId="04D49F58" w14:textId="77777777" w:rsidR="002072B2" w:rsidRPr="004443C5" w:rsidRDefault="002072B2" w:rsidP="002072B2">
      <w:pPr>
        <w:ind w:firstLine="540"/>
        <w:jc w:val="both"/>
      </w:pPr>
      <w:r w:rsidRPr="004443C5">
        <w:t>целей предоставления грантов, а также результатов предоставления грантов;</w:t>
      </w:r>
    </w:p>
    <w:p w14:paraId="6BF1B7AD" w14:textId="77777777" w:rsidR="002072B2" w:rsidRPr="004443C5" w:rsidRDefault="002072B2" w:rsidP="002072B2">
      <w:pPr>
        <w:ind w:firstLine="540"/>
        <w:jc w:val="both"/>
      </w:pPr>
      <w:r w:rsidRPr="004443C5">
        <w:t xml:space="preserve">доменного имени, и (или) сетевого адреса, и (или) указателей страниц сайта Комитета, </w:t>
      </w:r>
      <w:r w:rsidRPr="004443C5">
        <w:br/>
        <w:t>на котором обеспечивается проведение конкурсного отбора;</w:t>
      </w:r>
    </w:p>
    <w:p w14:paraId="33205758" w14:textId="77777777" w:rsidR="002072B2" w:rsidRPr="004443C5" w:rsidRDefault="002072B2" w:rsidP="002072B2">
      <w:pPr>
        <w:ind w:firstLine="540"/>
        <w:jc w:val="both"/>
      </w:pPr>
      <w:r w:rsidRPr="004443C5">
        <w:t xml:space="preserve">требований к участникам конкурсного отбора и перечня документов, представляемых участниками конкурсного отбора для подтверждения их соответствия указанным требованиям (далее – документы); </w:t>
      </w:r>
    </w:p>
    <w:p w14:paraId="7AC3893B" w14:textId="77777777" w:rsidR="002072B2" w:rsidRPr="004443C5" w:rsidRDefault="002072B2" w:rsidP="002072B2">
      <w:pPr>
        <w:ind w:firstLine="540"/>
        <w:jc w:val="both"/>
      </w:pPr>
      <w:r w:rsidRPr="004443C5">
        <w:t>порядка подачи заявок и документов участниками конкурсного отбора и требований, предъявляемых к форме и содержанию заявок и документов, подаваемых участниками конкурсного отбора;</w:t>
      </w:r>
    </w:p>
    <w:p w14:paraId="3A749A77" w14:textId="77777777" w:rsidR="002072B2" w:rsidRPr="004443C5" w:rsidRDefault="002072B2" w:rsidP="002072B2">
      <w:pPr>
        <w:ind w:firstLine="540"/>
        <w:jc w:val="both"/>
      </w:pPr>
      <w:r w:rsidRPr="004443C5">
        <w:t xml:space="preserve">порядка отзыва заявок и документов участниками отбора, порядка возврата заявлений </w:t>
      </w:r>
      <w:r w:rsidRPr="004443C5">
        <w:br/>
        <w:t xml:space="preserve">и документов участников отбора, определяющего в том числе основания для возврата заявлений и документов участников отбора, порядка внесения изменений в заявки </w:t>
      </w:r>
      <w:r w:rsidRPr="004443C5">
        <w:br/>
        <w:t>и документы участников конкурсного отбора;</w:t>
      </w:r>
    </w:p>
    <w:p w14:paraId="26568ECA" w14:textId="77777777" w:rsidR="002072B2" w:rsidRPr="004443C5" w:rsidRDefault="002072B2" w:rsidP="002072B2">
      <w:pPr>
        <w:ind w:firstLine="540"/>
        <w:jc w:val="both"/>
      </w:pPr>
      <w:r w:rsidRPr="004443C5">
        <w:t>правил рассмотрения и оценки заявок и документов участников конкурсного отбора;</w:t>
      </w:r>
    </w:p>
    <w:p w14:paraId="61B0A0C4" w14:textId="77777777" w:rsidR="002072B2" w:rsidRPr="004443C5" w:rsidRDefault="002072B2" w:rsidP="002072B2">
      <w:pPr>
        <w:ind w:firstLine="540"/>
        <w:jc w:val="both"/>
      </w:pPr>
      <w:r w:rsidRPr="004443C5">
        <w:t xml:space="preserve">порядка предоставления участникам отбора разъяснений положений объявления </w:t>
      </w:r>
      <w:r w:rsidRPr="004443C5">
        <w:br/>
        <w:t>о проведении конкурсного отбора, дат начала и окончания срока такого предоставления;</w:t>
      </w:r>
    </w:p>
    <w:p w14:paraId="501460AF" w14:textId="77777777" w:rsidR="002072B2" w:rsidRPr="004443C5" w:rsidRDefault="002072B2" w:rsidP="002072B2">
      <w:pPr>
        <w:ind w:firstLine="540"/>
        <w:jc w:val="both"/>
      </w:pPr>
      <w:r w:rsidRPr="004443C5">
        <w:t>срока, в течение которого победители конкурсного отбора должны подписать соглашение о предоставлении грантов;</w:t>
      </w:r>
    </w:p>
    <w:p w14:paraId="38CDFF7A" w14:textId="77777777" w:rsidR="002072B2" w:rsidRPr="004443C5" w:rsidRDefault="002072B2" w:rsidP="002072B2">
      <w:pPr>
        <w:ind w:firstLine="540"/>
        <w:jc w:val="both"/>
      </w:pPr>
      <w:r w:rsidRPr="004443C5">
        <w:t xml:space="preserve">условий признания победителей конкурсного отбора (далее – получатели грантов) уклонившимися от заключения соглашения о предоставлении грантов; </w:t>
      </w:r>
    </w:p>
    <w:p w14:paraId="51CEC65C" w14:textId="77777777" w:rsidR="002072B2" w:rsidRPr="004443C5" w:rsidRDefault="002072B2" w:rsidP="002072B2">
      <w:pPr>
        <w:ind w:firstLine="540"/>
        <w:jc w:val="both"/>
      </w:pPr>
      <w:r w:rsidRPr="004443C5">
        <w:t>даты размещения результатов конкурсного отбора на сайте Комитета.</w:t>
      </w:r>
    </w:p>
    <w:p w14:paraId="049C8580" w14:textId="77777777" w:rsidR="002072B2" w:rsidRPr="004443C5" w:rsidRDefault="002072B2" w:rsidP="002072B2">
      <w:pPr>
        <w:ind w:firstLine="540"/>
        <w:jc w:val="both"/>
      </w:pPr>
      <w:r w:rsidRPr="004443C5">
        <w:t>Срок размещения объявления устанавливается Комитетом.</w:t>
      </w:r>
    </w:p>
    <w:p w14:paraId="4EA864D4" w14:textId="505183B3" w:rsidR="00AD7E5B" w:rsidRPr="004443C5" w:rsidRDefault="00AD7E5B" w:rsidP="002072B2">
      <w:pPr>
        <w:ind w:firstLine="540"/>
        <w:jc w:val="both"/>
        <w:rPr>
          <w:szCs w:val="22"/>
        </w:rPr>
      </w:pPr>
      <w:r w:rsidRPr="004443C5">
        <w:t>Заявки и документы регистрируются посредством присвоения порядковых номеров</w:t>
      </w:r>
      <w:r w:rsidR="00E744B2" w:rsidRPr="004443C5">
        <w:t xml:space="preserve"> </w:t>
      </w:r>
      <w:r w:rsidR="00E744B2" w:rsidRPr="004443C5">
        <w:br/>
        <w:t>с указанием даты и времени их подачи</w:t>
      </w:r>
      <w:r w:rsidRPr="004443C5">
        <w:t>.</w:t>
      </w:r>
    </w:p>
    <w:p w14:paraId="5F8EBFCC" w14:textId="4F2CEA7F" w:rsidR="008A6715" w:rsidRPr="004443C5" w:rsidRDefault="008A6715" w:rsidP="008A6715">
      <w:pPr>
        <w:ind w:firstLine="540"/>
        <w:jc w:val="both"/>
      </w:pPr>
      <w:r w:rsidRPr="004443C5">
        <w:t xml:space="preserve">3.2. Порядок </w:t>
      </w:r>
      <w:r w:rsidR="00956C13" w:rsidRPr="004443C5">
        <w:t>подачи з</w:t>
      </w:r>
      <w:r w:rsidRPr="004443C5">
        <w:t>аяв</w:t>
      </w:r>
      <w:r w:rsidR="00C52B7B" w:rsidRPr="004443C5">
        <w:t>ок</w:t>
      </w:r>
      <w:r w:rsidRPr="004443C5">
        <w:t xml:space="preserve">, </w:t>
      </w:r>
      <w:r w:rsidR="00C52B7B" w:rsidRPr="004443C5">
        <w:t xml:space="preserve">требования к их содержанию, </w:t>
      </w:r>
      <w:r w:rsidRPr="004443C5">
        <w:t xml:space="preserve">форма </w:t>
      </w:r>
      <w:r w:rsidR="007014F4" w:rsidRPr="004443C5">
        <w:t>заявки</w:t>
      </w:r>
      <w:r w:rsidRPr="004443C5">
        <w:t xml:space="preserve">, порядок </w:t>
      </w:r>
      <w:r w:rsidR="007014F4" w:rsidRPr="004443C5">
        <w:br/>
      </w:r>
      <w:r w:rsidRPr="004443C5">
        <w:t>и сроки размещения объявления и требования к его содержанию утверждаются Комитетом.</w:t>
      </w:r>
    </w:p>
    <w:p w14:paraId="1ABE1716" w14:textId="77777777" w:rsidR="002D2F1F" w:rsidRPr="004443C5" w:rsidRDefault="002D2F1F" w:rsidP="002D2F1F">
      <w:pPr>
        <w:widowControl w:val="0"/>
        <w:autoSpaceDE w:val="0"/>
        <w:autoSpaceDN w:val="0"/>
        <w:ind w:firstLine="567"/>
        <w:jc w:val="both"/>
        <w:rPr>
          <w:szCs w:val="22"/>
        </w:rPr>
      </w:pPr>
      <w:r w:rsidRPr="004443C5">
        <w:t>Каждым претендентом конкурсного отбора</w:t>
      </w:r>
      <w:r w:rsidRPr="004443C5">
        <w:rPr>
          <w:rFonts w:eastAsia="Calibri"/>
        </w:rPr>
        <w:t xml:space="preserve"> может быть подано не больше одной заявки и документов.</w:t>
      </w:r>
      <w:r w:rsidRPr="004443C5">
        <w:t xml:space="preserve"> Количество проектов для одной заявки не ограничено.</w:t>
      </w:r>
    </w:p>
    <w:p w14:paraId="59B61201" w14:textId="7220CA4C" w:rsidR="008A6715" w:rsidRPr="004443C5" w:rsidRDefault="008A6715" w:rsidP="008A6715">
      <w:pPr>
        <w:ind w:firstLine="540"/>
        <w:jc w:val="both"/>
      </w:pPr>
      <w:r w:rsidRPr="004443C5">
        <w:t>Заяв</w:t>
      </w:r>
      <w:r w:rsidR="007014F4" w:rsidRPr="004443C5">
        <w:t>ки</w:t>
      </w:r>
      <w:r w:rsidRPr="004443C5">
        <w:t xml:space="preserve"> и документы по истечении срока, указанного в пункте 3.1 настоящего Порядка, не принимаются и не рассматриваются.</w:t>
      </w:r>
    </w:p>
    <w:p w14:paraId="544313E5" w14:textId="77777777" w:rsidR="00C52B7B" w:rsidRPr="004443C5" w:rsidRDefault="00C52B7B" w:rsidP="00C52B7B">
      <w:pPr>
        <w:ind w:firstLine="540"/>
        <w:jc w:val="both"/>
      </w:pPr>
      <w:r w:rsidRPr="004443C5">
        <w:t xml:space="preserve">3.3. Допускается прием заявок Комитетом в электронном виде посредством программно-аппаратного комплекса для приема и обработки документов на оказание социально ориентированным некоммерческим организациям мер финансовой поддержки </w:t>
      </w:r>
      <w:r w:rsidRPr="004443C5">
        <w:br/>
        <w:t>и предоставления им субсидий. Порядок такого приема устанавливается Комитетом.</w:t>
      </w:r>
    </w:p>
    <w:p w14:paraId="38DD9BAA" w14:textId="2C5F2630" w:rsidR="008A6715" w:rsidRPr="004443C5" w:rsidRDefault="008A6715" w:rsidP="008A6715">
      <w:pPr>
        <w:ind w:firstLine="540"/>
        <w:jc w:val="both"/>
      </w:pPr>
    </w:p>
    <w:p w14:paraId="1F81D43F" w14:textId="77777777" w:rsidR="00C52B7B" w:rsidRPr="004443C5" w:rsidRDefault="00C52B7B" w:rsidP="008A6715">
      <w:pPr>
        <w:ind w:firstLine="540"/>
        <w:jc w:val="both"/>
      </w:pPr>
    </w:p>
    <w:p w14:paraId="28A9976F" w14:textId="12AC59DA" w:rsidR="008A6715" w:rsidRPr="004443C5" w:rsidRDefault="008A6715" w:rsidP="008A6715">
      <w:pPr>
        <w:jc w:val="center"/>
        <w:rPr>
          <w:b/>
        </w:rPr>
      </w:pPr>
      <w:r w:rsidRPr="004443C5">
        <w:rPr>
          <w:b/>
        </w:rPr>
        <w:t xml:space="preserve">4. Порядок проведения проверки </w:t>
      </w:r>
      <w:r w:rsidR="00C52B7B" w:rsidRPr="004443C5">
        <w:rPr>
          <w:b/>
        </w:rPr>
        <w:t>заявок</w:t>
      </w:r>
      <w:r w:rsidRPr="004443C5">
        <w:rPr>
          <w:b/>
        </w:rPr>
        <w:t xml:space="preserve"> рабочей группой</w:t>
      </w:r>
    </w:p>
    <w:p w14:paraId="0D234C87" w14:textId="77777777" w:rsidR="008A6715" w:rsidRPr="004443C5" w:rsidRDefault="008A6715" w:rsidP="008A6715">
      <w:pPr>
        <w:ind w:firstLine="540"/>
        <w:jc w:val="both"/>
      </w:pPr>
    </w:p>
    <w:p w14:paraId="1E3B8A4C" w14:textId="0C318CA0" w:rsidR="008A6715" w:rsidRPr="004443C5" w:rsidRDefault="008A6715" w:rsidP="008A6715">
      <w:pPr>
        <w:tabs>
          <w:tab w:val="left" w:pos="993"/>
        </w:tabs>
        <w:ind w:firstLine="540"/>
        <w:jc w:val="both"/>
      </w:pPr>
      <w:r w:rsidRPr="004443C5">
        <w:t>4.1.</w:t>
      </w:r>
      <w:r w:rsidRPr="004443C5">
        <w:tab/>
        <w:t xml:space="preserve">Рабочая группа проверяет </w:t>
      </w:r>
      <w:r w:rsidR="00C52B7B" w:rsidRPr="004443C5">
        <w:t>заявки</w:t>
      </w:r>
      <w:r w:rsidRPr="004443C5">
        <w:t xml:space="preserve"> на их соответствие (несоответствие) требованиям, установленным настоящим Порядком и Комитетом.</w:t>
      </w:r>
    </w:p>
    <w:p w14:paraId="6D354260" w14:textId="15573875" w:rsidR="008A6715" w:rsidRPr="004443C5" w:rsidRDefault="008A6715" w:rsidP="008A6715">
      <w:pPr>
        <w:ind w:firstLine="540"/>
        <w:jc w:val="both"/>
      </w:pPr>
      <w:r w:rsidRPr="004443C5">
        <w:t xml:space="preserve">4.2. Положение о рабочей группе, ее состав, порядок и сроки проведения проверки </w:t>
      </w:r>
      <w:r w:rsidR="00C52B7B" w:rsidRPr="004443C5">
        <w:t>заявок</w:t>
      </w:r>
      <w:r w:rsidRPr="004443C5">
        <w:t xml:space="preserve"> рабочей группой утверждаются Комитетом.</w:t>
      </w:r>
    </w:p>
    <w:p w14:paraId="2F4042A1" w14:textId="77777777" w:rsidR="008A6715" w:rsidRPr="004443C5" w:rsidRDefault="008A6715" w:rsidP="008A6715">
      <w:pPr>
        <w:ind w:firstLine="540"/>
        <w:jc w:val="both"/>
      </w:pPr>
    </w:p>
    <w:p w14:paraId="7FC5D460" w14:textId="77777777" w:rsidR="00C52B7B" w:rsidRPr="004443C5" w:rsidRDefault="00C52B7B" w:rsidP="008A6715">
      <w:pPr>
        <w:jc w:val="center"/>
      </w:pPr>
    </w:p>
    <w:p w14:paraId="3950057C" w14:textId="366813FA" w:rsidR="008A6715" w:rsidRPr="004443C5" w:rsidRDefault="008A6715" w:rsidP="008A6715">
      <w:pPr>
        <w:jc w:val="center"/>
        <w:rPr>
          <w:b/>
        </w:rPr>
      </w:pPr>
      <w:r w:rsidRPr="004443C5">
        <w:rPr>
          <w:b/>
        </w:rPr>
        <w:t xml:space="preserve">5. Рассмотрение </w:t>
      </w:r>
      <w:r w:rsidR="002A50B8" w:rsidRPr="004443C5">
        <w:rPr>
          <w:b/>
        </w:rPr>
        <w:t>заявок</w:t>
      </w:r>
      <w:r w:rsidRPr="004443C5">
        <w:rPr>
          <w:b/>
        </w:rPr>
        <w:t xml:space="preserve"> конкурсной комиссией.</w:t>
      </w:r>
    </w:p>
    <w:p w14:paraId="4DEF26DC" w14:textId="77777777" w:rsidR="008A6715" w:rsidRPr="004443C5" w:rsidRDefault="008A6715" w:rsidP="008A6715">
      <w:pPr>
        <w:jc w:val="center"/>
        <w:rPr>
          <w:b/>
        </w:rPr>
      </w:pPr>
      <w:r w:rsidRPr="004443C5">
        <w:rPr>
          <w:b/>
        </w:rPr>
        <w:t>Принятие решения о допуске (недопуске) претендентов</w:t>
      </w:r>
    </w:p>
    <w:p w14:paraId="6AB2A454" w14:textId="77777777" w:rsidR="008A6715" w:rsidRPr="004443C5" w:rsidRDefault="008A6715" w:rsidP="008A6715">
      <w:pPr>
        <w:jc w:val="center"/>
        <w:rPr>
          <w:b/>
        </w:rPr>
      </w:pPr>
      <w:r w:rsidRPr="004443C5">
        <w:rPr>
          <w:b/>
        </w:rPr>
        <w:t>на получение грантов</w:t>
      </w:r>
      <w:r w:rsidRPr="004443C5">
        <w:t xml:space="preserve"> </w:t>
      </w:r>
      <w:r w:rsidRPr="004443C5">
        <w:rPr>
          <w:b/>
        </w:rPr>
        <w:t>к участию в конкурсном отборе</w:t>
      </w:r>
    </w:p>
    <w:p w14:paraId="6257259F" w14:textId="77777777" w:rsidR="008A6715" w:rsidRPr="004443C5" w:rsidRDefault="008A6715" w:rsidP="008A6715">
      <w:pPr>
        <w:ind w:firstLine="540"/>
        <w:jc w:val="both"/>
      </w:pPr>
    </w:p>
    <w:p w14:paraId="444B2F4F" w14:textId="6F78CB0E" w:rsidR="008A6715" w:rsidRPr="004443C5" w:rsidRDefault="008A6715" w:rsidP="008A6715">
      <w:pPr>
        <w:ind w:firstLine="540"/>
        <w:jc w:val="both"/>
      </w:pPr>
      <w:r w:rsidRPr="004443C5">
        <w:t xml:space="preserve">5.1. </w:t>
      </w:r>
      <w:r w:rsidR="003C1E37" w:rsidRPr="004443C5">
        <w:t xml:space="preserve">Порядок рассмотрения конкурсной комиссией заявок, включая </w:t>
      </w:r>
      <w:r w:rsidR="003C1E37" w:rsidRPr="004443C5">
        <w:rPr>
          <w:rFonts w:eastAsia="Calibri"/>
        </w:rPr>
        <w:t>правила рассмотрения и оценки заявок и документов претендентов на получение субсидий</w:t>
      </w:r>
      <w:r w:rsidR="007B52C0" w:rsidRPr="004443C5">
        <w:rPr>
          <w:rFonts w:eastAsia="Calibri"/>
        </w:rPr>
        <w:t xml:space="preserve"> (далее – правила)</w:t>
      </w:r>
      <w:r w:rsidR="003C1E37" w:rsidRPr="004443C5">
        <w:rPr>
          <w:rFonts w:eastAsia="Calibri"/>
        </w:rPr>
        <w:t>,</w:t>
      </w:r>
      <w:r w:rsidR="003C1E37" w:rsidRPr="004443C5">
        <w:t xml:space="preserve"> и принятия решения о допуске (недопуске) претендентов на получение субсидий к участию в конкурсном отборе утверждается Комитетом.</w:t>
      </w:r>
    </w:p>
    <w:p w14:paraId="1362CEC8" w14:textId="77777777" w:rsidR="008A6715" w:rsidRPr="004443C5" w:rsidRDefault="008A6715" w:rsidP="008A6715">
      <w:pPr>
        <w:ind w:firstLine="540"/>
        <w:jc w:val="both"/>
      </w:pPr>
      <w:r w:rsidRPr="004443C5">
        <w:t>Критериями принятия указанных решений являются:</w:t>
      </w:r>
    </w:p>
    <w:p w14:paraId="3CE40A19" w14:textId="77777777" w:rsidR="00180416" w:rsidRPr="004443C5" w:rsidRDefault="00180416" w:rsidP="00180416">
      <w:pPr>
        <w:ind w:firstLine="540"/>
        <w:jc w:val="both"/>
      </w:pPr>
      <w:r w:rsidRPr="004443C5">
        <w:rPr>
          <w:rFonts w:eastAsia="Calibri"/>
        </w:rPr>
        <w:t xml:space="preserve">соответствие (несоответствие) требованиям, </w:t>
      </w:r>
      <w:r w:rsidRPr="004443C5">
        <w:t>установленных настоящим Порядком;</w:t>
      </w:r>
    </w:p>
    <w:p w14:paraId="77070C99" w14:textId="60E1BA97" w:rsidR="00F56411" w:rsidRPr="004443C5" w:rsidRDefault="00F56411" w:rsidP="00F56411">
      <w:pPr>
        <w:ind w:firstLine="540"/>
        <w:jc w:val="both"/>
        <w:rPr>
          <w:szCs w:val="22"/>
        </w:rPr>
      </w:pPr>
      <w:r w:rsidRPr="004443C5">
        <w:t>соблюдение (несоблюдение) условий и целей предоставления грантов, установленных настоящим Порядком;</w:t>
      </w:r>
    </w:p>
    <w:p w14:paraId="647B3E65" w14:textId="77777777" w:rsidR="00F56411" w:rsidRPr="004443C5" w:rsidRDefault="00F56411" w:rsidP="00F56411">
      <w:pPr>
        <w:ind w:firstLine="540"/>
        <w:jc w:val="both"/>
      </w:pPr>
      <w:r w:rsidRPr="004443C5">
        <w:t>достоверность (недостоверность) сведений, содержащихся в заявке, в том числе информации о месте нахождения и адресе юридического лица;</w:t>
      </w:r>
    </w:p>
    <w:p w14:paraId="6715896C" w14:textId="77777777" w:rsidR="00F56411" w:rsidRPr="004443C5" w:rsidRDefault="00F56411" w:rsidP="00F56411">
      <w:pPr>
        <w:ind w:firstLine="540"/>
        <w:jc w:val="both"/>
      </w:pPr>
      <w:r w:rsidRPr="004443C5">
        <w:t>соответствие (несоответствие) поданных документов утвержденному Комитетом перечню документов и установленным в нем требованиям;</w:t>
      </w:r>
    </w:p>
    <w:p w14:paraId="4045E12E" w14:textId="77777777" w:rsidR="00F56411" w:rsidRPr="004443C5" w:rsidRDefault="00F56411" w:rsidP="00F56411">
      <w:pPr>
        <w:ind w:firstLine="540"/>
        <w:jc w:val="both"/>
      </w:pPr>
      <w:r w:rsidRPr="004443C5">
        <w:t>наличие (отсутствие) бюджетных ассигнований (свободного остатка бюджетных ассигнований) на предоставление субсидий на день рассмотрения заявок;</w:t>
      </w:r>
    </w:p>
    <w:p w14:paraId="3920A9B6" w14:textId="53DC7F98" w:rsidR="008A6715" w:rsidRPr="004443C5" w:rsidRDefault="00F56411" w:rsidP="00F56411">
      <w:pPr>
        <w:ind w:firstLine="540"/>
        <w:jc w:val="both"/>
      </w:pPr>
      <w:r w:rsidRPr="004443C5">
        <w:rPr>
          <w:rFonts w:eastAsia="Calibri"/>
        </w:rPr>
        <w:t>подача заявки и документов после даты и (или) времени, определенных для их подачи;</w:t>
      </w:r>
    </w:p>
    <w:p w14:paraId="351B87CE" w14:textId="667D70D7" w:rsidR="008A6715" w:rsidRPr="004443C5" w:rsidRDefault="008A6715" w:rsidP="008A6715">
      <w:pPr>
        <w:ind w:firstLine="540"/>
        <w:jc w:val="both"/>
      </w:pPr>
      <w:r w:rsidRPr="004443C5">
        <w:t xml:space="preserve">документальное </w:t>
      </w:r>
      <w:r w:rsidR="00B05C7C" w:rsidRPr="004443C5">
        <w:t>подтверждение</w:t>
      </w:r>
      <w:r w:rsidRPr="004443C5">
        <w:t xml:space="preserve"> затрат</w:t>
      </w:r>
      <w:r w:rsidR="00AD7E5B" w:rsidRPr="004443C5">
        <w:t>;</w:t>
      </w:r>
    </w:p>
    <w:p w14:paraId="204D28BA" w14:textId="0569769F" w:rsidR="00AD7E5B" w:rsidRPr="004443C5" w:rsidRDefault="00AD7E5B" w:rsidP="00AD7E5B">
      <w:pPr>
        <w:autoSpaceDE w:val="0"/>
        <w:autoSpaceDN w:val="0"/>
        <w:adjustRightInd w:val="0"/>
        <w:ind w:firstLine="540"/>
        <w:jc w:val="both"/>
      </w:pPr>
      <w:bookmarkStart w:id="7" w:name="_Hlk59717678"/>
      <w:r w:rsidRPr="004443C5">
        <w:t xml:space="preserve">превышение (непревышение) суммы необоснованных затрат, в том числе затрат, финансово-экономическое обоснование которых отсутствует или не соответствует требованиям, установленным Комитетом, а также затрат, не связанных с проектом, </w:t>
      </w:r>
      <w:r w:rsidRPr="004443C5">
        <w:br/>
        <w:t>над размером подтвержденных фактически произведенных претендентом на получение гранта затрат, на 50% и более.</w:t>
      </w:r>
    </w:p>
    <w:bookmarkEnd w:id="7"/>
    <w:p w14:paraId="7CC3FB6D" w14:textId="77777777" w:rsidR="002072B2" w:rsidRPr="004443C5" w:rsidRDefault="002072B2" w:rsidP="002072B2">
      <w:pPr>
        <w:ind w:firstLine="540"/>
        <w:jc w:val="both"/>
      </w:pPr>
      <w:r w:rsidRPr="004443C5">
        <w:t>Правила содержат:</w:t>
      </w:r>
    </w:p>
    <w:p w14:paraId="05917D76" w14:textId="77777777" w:rsidR="002072B2" w:rsidRPr="004443C5" w:rsidRDefault="002072B2" w:rsidP="002072B2">
      <w:pPr>
        <w:ind w:firstLine="540"/>
        <w:jc w:val="both"/>
      </w:pPr>
      <w:r w:rsidRPr="004443C5">
        <w:t>порядок рассмотрения заявок и документов участников конкурсного отбора на предмет их соответствия установленным в объявлении о проведении конкурсного отбора требованиям;</w:t>
      </w:r>
    </w:p>
    <w:p w14:paraId="3986CAE5" w14:textId="77777777" w:rsidR="002072B2" w:rsidRPr="004443C5" w:rsidRDefault="002072B2" w:rsidP="002072B2">
      <w:pPr>
        <w:ind w:firstLine="540"/>
        <w:jc w:val="both"/>
      </w:pPr>
      <w:r w:rsidRPr="004443C5">
        <w:t xml:space="preserve">порядок отклонения заявок участников конкурсного отбора, а также информацию </w:t>
      </w:r>
      <w:r w:rsidRPr="004443C5">
        <w:br/>
        <w:t>о причинах их отклонения;</w:t>
      </w:r>
    </w:p>
    <w:p w14:paraId="0322816C" w14:textId="77777777" w:rsidR="002072B2" w:rsidRPr="004443C5" w:rsidRDefault="002072B2" w:rsidP="002072B2">
      <w:pPr>
        <w:ind w:firstLine="540"/>
        <w:jc w:val="both"/>
      </w:pPr>
      <w:r w:rsidRPr="004443C5">
        <w:t>критерии и сроки оценки заявок, их весовое значение в общей оценке, правила присвоения порядковых номеров заявкам участников конкурсного отбора по результатам оценки;</w:t>
      </w:r>
    </w:p>
    <w:p w14:paraId="5DCBB19F" w14:textId="77777777" w:rsidR="002072B2" w:rsidRPr="004443C5" w:rsidRDefault="002072B2" w:rsidP="002072B2">
      <w:pPr>
        <w:ind w:firstLine="540"/>
        <w:jc w:val="both"/>
      </w:pPr>
      <w:r w:rsidRPr="004443C5">
        <w:t>сроки размещения на сайте Комитета информации о результатах рассмотрения заявок участников конкурсного отбора, включающей следующие сведения:</w:t>
      </w:r>
    </w:p>
    <w:p w14:paraId="6A6A131A" w14:textId="77777777" w:rsidR="002072B2" w:rsidRPr="004443C5" w:rsidRDefault="002072B2" w:rsidP="002072B2">
      <w:pPr>
        <w:ind w:firstLine="540"/>
        <w:jc w:val="both"/>
      </w:pPr>
      <w:r w:rsidRPr="004443C5">
        <w:t>дата, время и место проведения рассмотрения заявок;</w:t>
      </w:r>
    </w:p>
    <w:p w14:paraId="026BC456" w14:textId="77777777" w:rsidR="002072B2" w:rsidRPr="004443C5" w:rsidRDefault="002072B2" w:rsidP="002072B2">
      <w:pPr>
        <w:ind w:firstLine="540"/>
        <w:jc w:val="both"/>
      </w:pPr>
      <w:r w:rsidRPr="004443C5">
        <w:t>дата, время и место оценки заявок участников конкурсного отбора;</w:t>
      </w:r>
    </w:p>
    <w:p w14:paraId="7B57BC54" w14:textId="77777777" w:rsidR="002072B2" w:rsidRPr="004443C5" w:rsidRDefault="002072B2" w:rsidP="002072B2">
      <w:pPr>
        <w:ind w:firstLine="540"/>
        <w:jc w:val="both"/>
      </w:pPr>
      <w:r w:rsidRPr="004443C5">
        <w:t xml:space="preserve">информацию об участниках конкурсного отбора, заявки которых были рассмотрены; </w:t>
      </w:r>
    </w:p>
    <w:p w14:paraId="6FE0DF59" w14:textId="77777777" w:rsidR="002072B2" w:rsidRPr="004443C5" w:rsidRDefault="002072B2" w:rsidP="002072B2">
      <w:pPr>
        <w:ind w:firstLine="540"/>
        <w:jc w:val="both"/>
      </w:pPr>
      <w:r w:rsidRPr="004443C5">
        <w:t xml:space="preserve">информацию об участниках конкурсного отбора, заявки которых были отклонены, </w:t>
      </w:r>
      <w:r w:rsidRPr="004443C5">
        <w:br/>
        <w:t>с указанием причин их отклонения, в том числе положений объявления о проведении отбора, которым не соответствуют такие заявки;</w:t>
      </w:r>
    </w:p>
    <w:p w14:paraId="20E53B6A" w14:textId="77777777" w:rsidR="002072B2" w:rsidRPr="004443C5" w:rsidRDefault="002072B2" w:rsidP="002072B2">
      <w:pPr>
        <w:ind w:firstLine="540"/>
        <w:jc w:val="both"/>
      </w:pPr>
      <w:r w:rsidRPr="004443C5">
        <w:t>последовательность оценки заявок участников конкурсного отбора, присвоенные заявкам участников конкурсного отбора значения по каждому из предусмотренных критериев оценки заявок участников конкурсного отбора, принятое на основании результатов оценки указанных заявок решение о присвоении таким заявкам порядковых номеров;</w:t>
      </w:r>
    </w:p>
    <w:p w14:paraId="15252282" w14:textId="77777777" w:rsidR="002072B2" w:rsidRPr="004443C5" w:rsidRDefault="002072B2" w:rsidP="002072B2">
      <w:pPr>
        <w:ind w:firstLine="540"/>
        <w:jc w:val="both"/>
      </w:pPr>
      <w:r w:rsidRPr="004443C5">
        <w:t>наименование получателей грантов, с которыми заключаются соглашения, и размер предоставляемых им грантов.</w:t>
      </w:r>
    </w:p>
    <w:p w14:paraId="7C35B7C2" w14:textId="585BE757" w:rsidR="008A6715" w:rsidRPr="004443C5" w:rsidRDefault="008A6715" w:rsidP="008A6715">
      <w:pPr>
        <w:ind w:firstLine="540"/>
        <w:jc w:val="both"/>
      </w:pPr>
      <w:r w:rsidRPr="004443C5">
        <w:t>5.2. По результатам рассмотрения заяв</w:t>
      </w:r>
      <w:r w:rsidR="00862F9E" w:rsidRPr="004443C5">
        <w:t xml:space="preserve">ок </w:t>
      </w:r>
      <w:r w:rsidRPr="004443C5">
        <w:t xml:space="preserve">конкурсная комиссия на своем заседании принимает решения о допуске (недопуске) претендентов на получение грантов к участию </w:t>
      </w:r>
      <w:r w:rsidR="00862F9E" w:rsidRPr="004443C5">
        <w:br/>
      </w:r>
      <w:r w:rsidRPr="004443C5">
        <w:t>в конкурсном отборе.</w:t>
      </w:r>
    </w:p>
    <w:p w14:paraId="33D78A15" w14:textId="77777777" w:rsidR="008A6715" w:rsidRPr="004443C5" w:rsidRDefault="008A6715" w:rsidP="008A6715">
      <w:pPr>
        <w:ind w:firstLine="540"/>
        <w:jc w:val="both"/>
      </w:pPr>
      <w:r w:rsidRPr="004443C5">
        <w:t xml:space="preserve">5.3. Решения о допуске (недопуске) претендентов на получение грантов к участию </w:t>
      </w:r>
      <w:r w:rsidRPr="004443C5">
        <w:br/>
        <w:t xml:space="preserve">в конкурсном отборе принимаются на основании критериев принятия решений, указанных </w:t>
      </w:r>
      <w:r w:rsidRPr="004443C5">
        <w:br/>
        <w:t>в пункте 5.1 настоящего Порядка.</w:t>
      </w:r>
    </w:p>
    <w:p w14:paraId="6ED9242A" w14:textId="77777777" w:rsidR="008A6715" w:rsidRPr="004443C5" w:rsidRDefault="008A6715" w:rsidP="008A6715">
      <w:pPr>
        <w:ind w:firstLine="540"/>
        <w:jc w:val="both"/>
      </w:pPr>
      <w:r w:rsidRPr="004443C5">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w:t>
      </w:r>
      <w:r w:rsidRPr="004443C5">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1B4D459D" w14:textId="77777777" w:rsidR="008A6715" w:rsidRPr="004443C5" w:rsidRDefault="008A6715" w:rsidP="008A6715">
      <w:pPr>
        <w:ind w:firstLine="540"/>
        <w:jc w:val="both"/>
      </w:pPr>
      <w:r w:rsidRPr="004443C5">
        <w:t xml:space="preserve">5.5. Решение конкурсной комиссии о допуске (недопуске) претендентов на получение грантов к участию в конкурсном отборе оформляется протоколом заседания конкурсной комиссии (далее – протокол 1). Выписка из протокола 1 размещается секретарем конкурсной комиссии 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Дата размещения выписки из протокола 1 является датой уведомления претендентов на получение грантов о допуске (недопуске) к участию </w:t>
      </w:r>
      <w:r w:rsidRPr="004443C5">
        <w:br/>
        <w:t>в конкурсном отборе.</w:t>
      </w:r>
    </w:p>
    <w:p w14:paraId="7E74504E" w14:textId="77777777" w:rsidR="008A6715" w:rsidRPr="004443C5" w:rsidRDefault="008A6715" w:rsidP="008A6715">
      <w:pPr>
        <w:ind w:firstLine="540"/>
        <w:jc w:val="both"/>
      </w:pPr>
      <w:r w:rsidRPr="004443C5">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1 </w:t>
      </w:r>
      <w:r w:rsidRPr="004443C5">
        <w:br/>
        <w:t>либо приобщается к протоколу 1 в виде отдельного документа.</w:t>
      </w:r>
    </w:p>
    <w:p w14:paraId="4F39A9FC" w14:textId="58C6EC0A" w:rsidR="008A6715" w:rsidRPr="004443C5" w:rsidRDefault="008A6715" w:rsidP="008A6715">
      <w:pPr>
        <w:ind w:firstLine="540"/>
        <w:jc w:val="both"/>
      </w:pPr>
    </w:p>
    <w:p w14:paraId="064A08BE" w14:textId="77777777" w:rsidR="00862F9E" w:rsidRPr="004443C5" w:rsidRDefault="00862F9E" w:rsidP="008A6715">
      <w:pPr>
        <w:ind w:firstLine="540"/>
        <w:jc w:val="both"/>
      </w:pPr>
    </w:p>
    <w:p w14:paraId="723B06E1" w14:textId="77777777" w:rsidR="008A6715" w:rsidRPr="004443C5" w:rsidRDefault="008A6715" w:rsidP="008A6715">
      <w:pPr>
        <w:jc w:val="center"/>
        <w:rPr>
          <w:b/>
        </w:rPr>
      </w:pPr>
      <w:r w:rsidRPr="004443C5">
        <w:rPr>
          <w:b/>
        </w:rPr>
        <w:t>6. Порядок проведения конкурсного отбора</w:t>
      </w:r>
    </w:p>
    <w:p w14:paraId="5D83D9E0" w14:textId="77777777" w:rsidR="008A6715" w:rsidRPr="004443C5" w:rsidRDefault="008A6715" w:rsidP="008A6715">
      <w:pPr>
        <w:ind w:firstLine="540"/>
        <w:jc w:val="both"/>
      </w:pPr>
    </w:p>
    <w:p w14:paraId="264A5532" w14:textId="32D3FCAB" w:rsidR="008A6715" w:rsidRPr="004443C5" w:rsidRDefault="008A6715" w:rsidP="008A6715">
      <w:pPr>
        <w:ind w:firstLine="540"/>
        <w:jc w:val="both"/>
      </w:pPr>
      <w:r w:rsidRPr="004443C5">
        <w:t xml:space="preserve">6.1. Конкурсный отбор проводится конкурсной комиссией в целях принятия решения </w:t>
      </w:r>
      <w:r w:rsidRPr="004443C5">
        <w:br/>
        <w:t>о предоставлении (непредоставлении) грантов и размерах предоставляемых грантов</w:t>
      </w:r>
      <w:r w:rsidRPr="004443C5">
        <w:br/>
        <w:t>в отношении претендентов на получение грантов, допущенных к участию в конкурсном отборе.</w:t>
      </w:r>
      <w:r w:rsidR="00862F9E" w:rsidRPr="004443C5">
        <w:t xml:space="preserve"> Количество этапов конкурсного отбора и сроки их проведения устанавливаются Комитетом.</w:t>
      </w:r>
    </w:p>
    <w:p w14:paraId="0CB32B72" w14:textId="40A4D4D6" w:rsidR="008A6715" w:rsidRPr="004443C5" w:rsidRDefault="008A6715" w:rsidP="008A6715">
      <w:pPr>
        <w:ind w:firstLine="540"/>
        <w:jc w:val="both"/>
      </w:pPr>
      <w:r w:rsidRPr="004443C5">
        <w:t xml:space="preserve">6.2. Для принятия решений о предоставлении (непредоставлении) грантов и размерах предоставляемых грантов конкурсная комиссия осуществляет оценку </w:t>
      </w:r>
      <w:r w:rsidR="00862F9E" w:rsidRPr="004443C5">
        <w:t xml:space="preserve">проектов </w:t>
      </w:r>
      <w:r w:rsidRPr="004443C5">
        <w:t xml:space="preserve">претендентов на получение грантов, допущенных к участию в конкурсном отборе, </w:t>
      </w:r>
      <w:r w:rsidR="00862F9E" w:rsidRPr="004443C5">
        <w:br/>
      </w:r>
      <w:r w:rsidRPr="004443C5">
        <w:t>по следующим критериям определения победителей конкурсного отбора (далее – критерии):</w:t>
      </w:r>
    </w:p>
    <w:p w14:paraId="55CC5F36" w14:textId="77777777" w:rsidR="00862F9E" w:rsidRPr="004443C5" w:rsidRDefault="00862F9E" w:rsidP="00862F9E">
      <w:pPr>
        <w:ind w:firstLine="539"/>
        <w:jc w:val="both"/>
      </w:pPr>
      <w:r w:rsidRPr="004443C5">
        <w:t>6.2.1. актуальность и социальная значимость;</w:t>
      </w:r>
    </w:p>
    <w:p w14:paraId="1C6D7B0D" w14:textId="77777777" w:rsidR="00862F9E" w:rsidRPr="004443C5" w:rsidRDefault="00862F9E" w:rsidP="00862F9E">
      <w:pPr>
        <w:ind w:firstLine="539"/>
        <w:jc w:val="both"/>
      </w:pPr>
      <w:r w:rsidRPr="004443C5">
        <w:t>6.2.2. экономическая обоснованность;</w:t>
      </w:r>
    </w:p>
    <w:p w14:paraId="2F1672CC" w14:textId="77777777" w:rsidR="00862F9E" w:rsidRPr="004443C5" w:rsidRDefault="00862F9E" w:rsidP="00862F9E">
      <w:pPr>
        <w:ind w:firstLine="539"/>
        <w:jc w:val="both"/>
      </w:pPr>
      <w:r w:rsidRPr="004443C5">
        <w:t>6.2.3. эффективность и реалистичность;</w:t>
      </w:r>
    </w:p>
    <w:p w14:paraId="0B3EC41E" w14:textId="77777777" w:rsidR="00862F9E" w:rsidRPr="004443C5" w:rsidRDefault="00862F9E" w:rsidP="00862F9E">
      <w:pPr>
        <w:ind w:firstLine="539"/>
        <w:jc w:val="both"/>
      </w:pPr>
      <w:r w:rsidRPr="004443C5">
        <w:t>6.2.4. профессиональные компетенции;</w:t>
      </w:r>
    </w:p>
    <w:p w14:paraId="01F67BBC" w14:textId="77777777" w:rsidR="00862F9E" w:rsidRPr="004443C5" w:rsidRDefault="00862F9E" w:rsidP="00862F9E">
      <w:pPr>
        <w:ind w:firstLine="539"/>
        <w:jc w:val="both"/>
      </w:pPr>
      <w:r w:rsidRPr="004443C5">
        <w:t>6.2.5. публичность.</w:t>
      </w:r>
    </w:p>
    <w:p w14:paraId="67F57DB0" w14:textId="77777777" w:rsidR="00862F9E" w:rsidRPr="004443C5" w:rsidRDefault="00862F9E" w:rsidP="00862F9E">
      <w:pPr>
        <w:ind w:firstLine="539"/>
        <w:jc w:val="both"/>
      </w:pPr>
      <w:r w:rsidRPr="004443C5">
        <w:t xml:space="preserve">Минимальное и максимальное значения баллов, присваиваемых заявкам по каждому </w:t>
      </w:r>
      <w:r w:rsidRPr="004443C5">
        <w:br/>
        <w:t>из критериев, указанных в пунктах 6.2.1-6.2.5 настоящего Порядка, утверждаются Комитетом.</w:t>
      </w:r>
    </w:p>
    <w:p w14:paraId="3BB3899F" w14:textId="5D2EF04D" w:rsidR="00BE4063" w:rsidRPr="004443C5" w:rsidRDefault="00BE4063" w:rsidP="00BE4063">
      <w:pPr>
        <w:ind w:firstLine="539"/>
        <w:jc w:val="both"/>
      </w:pPr>
      <w:r w:rsidRPr="004443C5">
        <w:t xml:space="preserve">6.3. Оценка </w:t>
      </w:r>
      <w:r w:rsidR="00956C13" w:rsidRPr="004443C5">
        <w:t>поданных</w:t>
      </w:r>
      <w:r w:rsidRPr="004443C5">
        <w:t xml:space="preserve"> проектов предполагает расчет баллов на основании критериев, указанных в пунктах 6.2.1-6.2.5 настоящего Порядка. Порядок проведения конкурсного отбора, оценки проектов и порядок расчета баллов на основании критериев </w:t>
      </w:r>
      <w:r w:rsidRPr="004443C5">
        <w:br/>
        <w:t>в части, не урегулированной настоящим Порядком, утверждается Комитетом.</w:t>
      </w:r>
    </w:p>
    <w:p w14:paraId="34754730" w14:textId="77777777" w:rsidR="00BE4063" w:rsidRPr="004443C5" w:rsidRDefault="00BE4063" w:rsidP="00BE4063">
      <w:pPr>
        <w:ind w:firstLine="539"/>
        <w:jc w:val="both"/>
      </w:pPr>
      <w:r w:rsidRPr="004443C5">
        <w:t xml:space="preserve">На основании расчета баллов формируется рейтинг заявок по убыванию полученного ими количества баллов (далее – рейтинг). Конкурсная комиссия принимает решение </w:t>
      </w:r>
      <w:r w:rsidRPr="004443C5">
        <w:br/>
        <w:t>о победителях конкурсного отбора, начиная с претендентов на получение грантов, получивших наибольший балл по проекту, и далее в порядке убывания баллов в пределах остатка объема бюджетных ассигнований, на который был объявлен конкурсный отбор.</w:t>
      </w:r>
    </w:p>
    <w:p w14:paraId="07796836" w14:textId="47816A39" w:rsidR="008A6715" w:rsidRPr="004443C5" w:rsidRDefault="008A6715" w:rsidP="008A6715">
      <w:pPr>
        <w:ind w:firstLine="540"/>
        <w:jc w:val="both"/>
      </w:pPr>
      <w:r w:rsidRPr="004443C5">
        <w:t>Размер предоставляемых грантов не может превышать размера документально подтвержденных затрат.</w:t>
      </w:r>
    </w:p>
    <w:p w14:paraId="674C5B9F" w14:textId="77777777" w:rsidR="003330D0" w:rsidRPr="004443C5" w:rsidRDefault="003330D0" w:rsidP="003330D0">
      <w:pPr>
        <w:ind w:firstLine="539"/>
        <w:jc w:val="both"/>
      </w:pPr>
      <w:r w:rsidRPr="004443C5">
        <w:t xml:space="preserve">6.4. Размер предоставляемого гранта рассчитывается конкурсной комиссией </w:t>
      </w:r>
      <w:r w:rsidRPr="004443C5">
        <w:br/>
        <w:t xml:space="preserve">в соответствии с критериями, указанными в пункте 6.2 настоящего Порядка, </w:t>
      </w:r>
      <w:r w:rsidRPr="004443C5">
        <w:br/>
        <w:t>по установленной формуле:</w:t>
      </w:r>
    </w:p>
    <w:p w14:paraId="7763C8A9" w14:textId="77777777" w:rsidR="003330D0" w:rsidRPr="004443C5" w:rsidRDefault="003330D0" w:rsidP="003330D0">
      <w:pPr>
        <w:autoSpaceDE w:val="0"/>
        <w:autoSpaceDN w:val="0"/>
        <w:adjustRightInd w:val="0"/>
        <w:jc w:val="center"/>
        <w:outlineLvl w:val="0"/>
        <w:rPr>
          <w:sz w:val="12"/>
          <w:szCs w:val="12"/>
        </w:rPr>
      </w:pPr>
    </w:p>
    <w:p w14:paraId="4A15FCCC" w14:textId="77777777" w:rsidR="003330D0" w:rsidRPr="004443C5" w:rsidRDefault="003330D0" w:rsidP="003330D0">
      <w:pPr>
        <w:autoSpaceDE w:val="0"/>
        <w:autoSpaceDN w:val="0"/>
        <w:adjustRightInd w:val="0"/>
        <w:jc w:val="center"/>
        <w:outlineLvl w:val="0"/>
        <w:rPr>
          <w:sz w:val="26"/>
          <w:szCs w:val="26"/>
        </w:rPr>
      </w:pPr>
      <w:r w:rsidRPr="004443C5">
        <w:rPr>
          <w:sz w:val="26"/>
          <w:szCs w:val="26"/>
        </w:rPr>
        <w:t>Рг = Рз – Сн,</w:t>
      </w:r>
    </w:p>
    <w:p w14:paraId="488FEC42" w14:textId="77777777" w:rsidR="003330D0" w:rsidRPr="004443C5" w:rsidRDefault="003330D0" w:rsidP="003330D0">
      <w:pPr>
        <w:autoSpaceDE w:val="0"/>
        <w:autoSpaceDN w:val="0"/>
        <w:adjustRightInd w:val="0"/>
        <w:ind w:firstLine="540"/>
        <w:jc w:val="both"/>
      </w:pPr>
      <w:r w:rsidRPr="004443C5">
        <w:t>где:</w:t>
      </w:r>
    </w:p>
    <w:p w14:paraId="54678B20" w14:textId="77777777" w:rsidR="003330D0" w:rsidRPr="004443C5" w:rsidRDefault="003330D0" w:rsidP="003330D0">
      <w:pPr>
        <w:autoSpaceDE w:val="0"/>
        <w:autoSpaceDN w:val="0"/>
        <w:adjustRightInd w:val="0"/>
        <w:ind w:firstLine="540"/>
        <w:jc w:val="both"/>
      </w:pPr>
      <w:r w:rsidRPr="004443C5">
        <w:t>Рг – размер предоставляемого гранта;</w:t>
      </w:r>
    </w:p>
    <w:p w14:paraId="23511ABA" w14:textId="72EF5F03" w:rsidR="003330D0" w:rsidRPr="004443C5" w:rsidRDefault="003330D0" w:rsidP="003330D0">
      <w:pPr>
        <w:autoSpaceDE w:val="0"/>
        <w:autoSpaceDN w:val="0"/>
        <w:adjustRightInd w:val="0"/>
        <w:ind w:firstLine="540"/>
        <w:jc w:val="both"/>
      </w:pPr>
      <w:r w:rsidRPr="004443C5">
        <w:t xml:space="preserve">Рз – </w:t>
      </w:r>
      <w:r w:rsidR="00A0736E" w:rsidRPr="004443C5">
        <w:t>размер подтвержденных фактически произведенных претендентом на получение гранта затрат, который формируется в соответствии с видами затрат, перечень которых утверждается Комитетом, и не может превышать 2 750 000 рублей</w:t>
      </w:r>
      <w:r w:rsidRPr="004443C5">
        <w:t>;</w:t>
      </w:r>
    </w:p>
    <w:p w14:paraId="797B0BB6" w14:textId="77777777" w:rsidR="003330D0" w:rsidRPr="004443C5" w:rsidRDefault="003330D0" w:rsidP="003330D0">
      <w:pPr>
        <w:autoSpaceDE w:val="0"/>
        <w:autoSpaceDN w:val="0"/>
        <w:adjustRightInd w:val="0"/>
        <w:ind w:firstLine="540"/>
        <w:jc w:val="both"/>
      </w:pPr>
      <w:r w:rsidRPr="004443C5">
        <w:t>Сн – определяемая конкурсной комиссией сумма необоснованных затрат, в том числе затрат, финансово-экономическое обоснование которых отсутствует или не соответствует требованиям, установленным Комитетом, а также затрат, не связанных с проектом.</w:t>
      </w:r>
    </w:p>
    <w:p w14:paraId="35C5CBD9" w14:textId="77777777" w:rsidR="00A0736E" w:rsidRPr="004443C5" w:rsidRDefault="00A0736E" w:rsidP="00A0736E">
      <w:pPr>
        <w:ind w:firstLine="540"/>
        <w:jc w:val="both"/>
      </w:pPr>
      <w:r w:rsidRPr="004443C5">
        <w:t xml:space="preserve">6.5. Решение конкурсной комиссии об определении победителей конкурного отбора, предоставлении грантов и размерах предоставляемых грантов или о непризнании победителями конкурсного отбора и непредоставлении грантов оформляется протоколом заседания конкурсной комиссии (далее – протокол 2). 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w:t>
      </w:r>
      <w:r w:rsidRPr="004443C5">
        <w:br/>
        <w:t xml:space="preserve">на заседании конкурсной комиссии. Дата размещения выписки из протокола 2 является датой уведомления претендентов на получение грантов о предоставлении грантов </w:t>
      </w:r>
      <w:r w:rsidRPr="004443C5">
        <w:br/>
        <w:t>и размерах предоставляемых грантов.</w:t>
      </w:r>
    </w:p>
    <w:p w14:paraId="52299263" w14:textId="77777777" w:rsidR="008A6715" w:rsidRPr="004443C5" w:rsidRDefault="008A6715" w:rsidP="008A6715">
      <w:pPr>
        <w:ind w:firstLine="540"/>
        <w:jc w:val="both"/>
      </w:pPr>
      <w:r w:rsidRPr="004443C5">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sidRPr="004443C5">
        <w:br/>
        <w:t>либо приобщается к протоколу 2 в виде отдельного документа.</w:t>
      </w:r>
    </w:p>
    <w:p w14:paraId="7DD3FFF1" w14:textId="77777777" w:rsidR="000B4848" w:rsidRPr="004443C5" w:rsidRDefault="000B4848" w:rsidP="008A6715">
      <w:pPr>
        <w:ind w:firstLine="540"/>
        <w:jc w:val="both"/>
      </w:pPr>
    </w:p>
    <w:p w14:paraId="490EC373" w14:textId="77777777" w:rsidR="000B4848" w:rsidRPr="004443C5" w:rsidRDefault="000B4848" w:rsidP="008A6715">
      <w:pPr>
        <w:ind w:firstLine="540"/>
        <w:jc w:val="both"/>
      </w:pPr>
    </w:p>
    <w:p w14:paraId="32C9F830" w14:textId="77777777" w:rsidR="008A6715" w:rsidRPr="004443C5" w:rsidRDefault="008A6715" w:rsidP="008A6715">
      <w:pPr>
        <w:jc w:val="center"/>
        <w:rPr>
          <w:b/>
        </w:rPr>
      </w:pPr>
      <w:r w:rsidRPr="004443C5">
        <w:rPr>
          <w:b/>
        </w:rPr>
        <w:t>7. Порядок заключения (отказа от заключения) соглашения</w:t>
      </w:r>
    </w:p>
    <w:p w14:paraId="0943205C" w14:textId="77777777" w:rsidR="008A6715" w:rsidRPr="004443C5" w:rsidRDefault="008A6715" w:rsidP="008A6715">
      <w:pPr>
        <w:jc w:val="center"/>
        <w:rPr>
          <w:b/>
        </w:rPr>
      </w:pPr>
      <w:r w:rsidRPr="004443C5">
        <w:rPr>
          <w:b/>
        </w:rPr>
        <w:t>и предоставления (отказа в предоставлении) грантов</w:t>
      </w:r>
    </w:p>
    <w:p w14:paraId="6F3D1182" w14:textId="77777777" w:rsidR="008A6715" w:rsidRPr="004443C5" w:rsidRDefault="008A6715" w:rsidP="008A6715">
      <w:pPr>
        <w:ind w:firstLine="540"/>
        <w:jc w:val="both"/>
        <w:rPr>
          <w:sz w:val="20"/>
          <w:szCs w:val="20"/>
        </w:rPr>
      </w:pPr>
    </w:p>
    <w:p w14:paraId="14D588E3" w14:textId="77777777" w:rsidR="008A6715" w:rsidRPr="004443C5" w:rsidRDefault="008A6715" w:rsidP="008A6715">
      <w:pPr>
        <w:ind w:firstLine="540"/>
        <w:jc w:val="both"/>
      </w:pPr>
      <w:r w:rsidRPr="004443C5">
        <w:t xml:space="preserve">7.1. Основанием для отказа в предоставлении грантов является решение о недопуске претендента на получение грантов к участию в конкурсном отборе или решение </w:t>
      </w:r>
      <w:r w:rsidRPr="004443C5">
        <w:br/>
        <w:t xml:space="preserve">о непризнании победителем конкурсного отбора, принятое конкурсной комиссией. </w:t>
      </w:r>
    </w:p>
    <w:p w14:paraId="5EF12C3A" w14:textId="77777777" w:rsidR="008A6715" w:rsidRPr="004443C5" w:rsidRDefault="008A6715" w:rsidP="008A6715">
      <w:pPr>
        <w:ind w:firstLine="540"/>
        <w:jc w:val="both"/>
      </w:pPr>
      <w:r w:rsidRPr="004443C5">
        <w:t xml:space="preserve">7.2. После размещения выписки из протокола 2 на сайте Комитета претендент </w:t>
      </w:r>
      <w:r w:rsidRPr="004443C5">
        <w:br/>
        <w:t>на получение грантов может выбрать один из следующих вариантов:</w:t>
      </w:r>
    </w:p>
    <w:p w14:paraId="653A9D03" w14:textId="77777777" w:rsidR="008A6715" w:rsidRPr="004443C5" w:rsidRDefault="008A6715" w:rsidP="008A6715">
      <w:pPr>
        <w:ind w:firstLine="540"/>
        <w:jc w:val="both"/>
      </w:pPr>
      <w:r w:rsidRPr="004443C5">
        <w:t>согласиться с суммой предоставляемого гранта;</w:t>
      </w:r>
    </w:p>
    <w:p w14:paraId="14A6642B" w14:textId="77777777" w:rsidR="008A6715" w:rsidRPr="004443C5" w:rsidRDefault="008A6715" w:rsidP="008A6715">
      <w:pPr>
        <w:ind w:firstLine="540"/>
        <w:jc w:val="both"/>
      </w:pPr>
      <w:r w:rsidRPr="004443C5">
        <w:t>отказаться от предоставления гранта.</w:t>
      </w:r>
    </w:p>
    <w:p w14:paraId="4E5D848F" w14:textId="232C7D86" w:rsidR="008A6715" w:rsidRPr="004443C5" w:rsidRDefault="008A6715" w:rsidP="008A6715">
      <w:pPr>
        <w:ind w:firstLine="540"/>
        <w:jc w:val="both"/>
      </w:pPr>
      <w:r w:rsidRPr="004443C5">
        <w:t xml:space="preserve">О принятом решении претендент на получение грантов обязан проинформировать Комитет в течение трех рабочих дней со дня размещения выписки из протокола 2 </w:t>
      </w:r>
      <w:r w:rsidR="007B6622" w:rsidRPr="004443C5">
        <w:t>на сайте Комитета письмом на электронную почту, указанную в объявлении.</w:t>
      </w:r>
    </w:p>
    <w:p w14:paraId="74B351F7" w14:textId="77777777" w:rsidR="008A6715" w:rsidRPr="004443C5" w:rsidRDefault="008A6715" w:rsidP="008A6715">
      <w:pPr>
        <w:ind w:firstLine="540"/>
        <w:jc w:val="both"/>
      </w:pPr>
      <w:r w:rsidRPr="004443C5">
        <w:t>В случае непоступления в Комитет в установленный в настоящем пункте срок письма претендента на получение грантов о согласии с суммой предоставляемых грантов считается, что претендент на получение грантов отказался от предоставляемых грантов, размер которых определен решением конкурсной комиссии.</w:t>
      </w:r>
    </w:p>
    <w:p w14:paraId="1E5C5FC7" w14:textId="7EC5D8CC" w:rsidR="008A6715" w:rsidRPr="004443C5" w:rsidRDefault="008A6715" w:rsidP="008A6715">
      <w:pPr>
        <w:ind w:firstLine="540"/>
        <w:jc w:val="both"/>
      </w:pPr>
      <w:r w:rsidRPr="004443C5">
        <w:t xml:space="preserve">7.3. В течение </w:t>
      </w:r>
      <w:r w:rsidR="007B6622" w:rsidRPr="004443C5">
        <w:t xml:space="preserve">пятнадцати </w:t>
      </w:r>
      <w:r w:rsidRPr="004443C5">
        <w:t xml:space="preserve">рабочих дней со дня получения протокола 1 </w:t>
      </w:r>
      <w:r w:rsidRPr="004443C5">
        <w:br/>
        <w:t xml:space="preserve">и протокола 2, подписанных всеми членами конкурсной комиссии, присутствовавшими </w:t>
      </w:r>
      <w:r w:rsidRPr="004443C5">
        <w:br/>
        <w:t xml:space="preserve">на заседании конкурсной комиссии, секретарь конкурсной комиссии осуществляет подготовку проекта распоряжения Комитета о предоставлении грантов и его согласование в порядке, предусмотренном Регламентом Комитета по молодежной политике </w:t>
      </w:r>
      <w:r w:rsidRPr="004443C5">
        <w:br/>
        <w:t xml:space="preserve">и взаимодействию с общественными организациями, утвержденным распоряжением Комитета по молодежной политике и взаимодействию с общественными организациями </w:t>
      </w:r>
      <w:r w:rsidRPr="004443C5">
        <w:br/>
        <w:t xml:space="preserve">от 01.02.2016 </w:t>
      </w:r>
      <w:r w:rsidRPr="004443C5">
        <w:rPr>
          <w:rFonts w:eastAsia="Segoe UI Symbol"/>
        </w:rPr>
        <w:t>№</w:t>
      </w:r>
      <w:r w:rsidRPr="004443C5">
        <w:t xml:space="preserve"> 3-р</w:t>
      </w:r>
      <w:r w:rsidR="007B6622" w:rsidRPr="004443C5">
        <w:t xml:space="preserve"> «Об утверждении Регламента Комитета по молодежной политике </w:t>
      </w:r>
      <w:r w:rsidR="007B6622" w:rsidRPr="004443C5">
        <w:br/>
        <w:t>и взаимодействию с общественными организациями»</w:t>
      </w:r>
      <w:r w:rsidRPr="004443C5">
        <w:t>.</w:t>
      </w:r>
    </w:p>
    <w:p w14:paraId="320BA089" w14:textId="7053D98D" w:rsidR="007B6622" w:rsidRPr="004443C5" w:rsidRDefault="007B6622" w:rsidP="007B6622">
      <w:pPr>
        <w:ind w:firstLine="540"/>
        <w:jc w:val="both"/>
      </w:pPr>
      <w:r w:rsidRPr="004443C5">
        <w:t xml:space="preserve">7.4. В соответствии с распоряжением Комитета о предоставлении грантов, указанным </w:t>
      </w:r>
      <w:r w:rsidRPr="004443C5">
        <w:br/>
        <w:t xml:space="preserve">в пункте 7.3 настоящего Порядка, Комитетом и каждым получателем грантов заключается соглашение. Соглашение должно быть заключено не позднее двадцати рабочих дней </w:t>
      </w:r>
      <w:r w:rsidRPr="004443C5">
        <w:br/>
        <w:t>после подписания распоряжения Комитета о предоставлении грантов.</w:t>
      </w:r>
    </w:p>
    <w:p w14:paraId="0656F214" w14:textId="77777777" w:rsidR="003D7ED6" w:rsidRPr="004443C5" w:rsidRDefault="003D7ED6" w:rsidP="003D7ED6">
      <w:pPr>
        <w:widowControl w:val="0"/>
        <w:autoSpaceDE w:val="0"/>
        <w:autoSpaceDN w:val="0"/>
        <w:ind w:firstLine="567"/>
        <w:jc w:val="both"/>
      </w:pPr>
      <w:r w:rsidRPr="004443C5">
        <w:t>В случае неподписания получателем гранта соглашения в срок, указанный в абзаце первом настоящего пункта, получатель гранта признается уклонившимся от заключения соглашения.</w:t>
      </w:r>
    </w:p>
    <w:p w14:paraId="031A68A9" w14:textId="77777777" w:rsidR="007B6622" w:rsidRPr="004443C5" w:rsidRDefault="007B6622" w:rsidP="007B6622">
      <w:pPr>
        <w:ind w:firstLine="540"/>
        <w:jc w:val="both"/>
      </w:pPr>
      <w:r w:rsidRPr="004443C5">
        <w:t>Результатом предоставления гранта является реализация получателем гранта проекта.</w:t>
      </w:r>
    </w:p>
    <w:p w14:paraId="272DDA69" w14:textId="77777777" w:rsidR="007B6622" w:rsidRPr="004443C5" w:rsidRDefault="007B6622" w:rsidP="007B6622">
      <w:pPr>
        <w:ind w:firstLine="540"/>
        <w:jc w:val="both"/>
      </w:pPr>
      <w:r w:rsidRPr="004443C5">
        <w:t>Показателями, необходимыми для достижения результата предоставления грантов, являются:</w:t>
      </w:r>
    </w:p>
    <w:p w14:paraId="2520BEC6" w14:textId="77777777" w:rsidR="007B6622" w:rsidRPr="004443C5" w:rsidRDefault="007B6622" w:rsidP="007B6622">
      <w:pPr>
        <w:ind w:firstLine="540"/>
        <w:jc w:val="both"/>
      </w:pPr>
      <w:r w:rsidRPr="004443C5">
        <w:t>количество благополучателей проекта;</w:t>
      </w:r>
    </w:p>
    <w:p w14:paraId="74436720" w14:textId="77777777" w:rsidR="007B6622" w:rsidRPr="004443C5" w:rsidRDefault="007B6622" w:rsidP="007B6622">
      <w:pPr>
        <w:ind w:firstLine="540"/>
        <w:jc w:val="both"/>
      </w:pPr>
      <w:r w:rsidRPr="004443C5">
        <w:t>количество добровольцев, привлеченных к реализации проекта;</w:t>
      </w:r>
    </w:p>
    <w:p w14:paraId="58D8357A" w14:textId="77777777" w:rsidR="007B6622" w:rsidRPr="004443C5" w:rsidRDefault="007B6622" w:rsidP="007B6622">
      <w:pPr>
        <w:ind w:firstLine="540"/>
        <w:jc w:val="both"/>
      </w:pPr>
      <w:r w:rsidRPr="004443C5">
        <w:t xml:space="preserve">количество публикаций в информационно-телекоммуникационной сети «Интернет» </w:t>
      </w:r>
      <w:r w:rsidRPr="004443C5">
        <w:br/>
        <w:t>и (или) средствах массовой информации о проекте.</w:t>
      </w:r>
    </w:p>
    <w:p w14:paraId="79887716" w14:textId="2A9D5BAD" w:rsidR="007B6622" w:rsidRPr="004443C5" w:rsidRDefault="007B6622" w:rsidP="007B6622">
      <w:pPr>
        <w:ind w:firstLine="540"/>
        <w:jc w:val="both"/>
      </w:pPr>
      <w:r w:rsidRPr="004443C5">
        <w:t>Значения показателей результативности устанавливаются в соглашении.</w:t>
      </w:r>
    </w:p>
    <w:p w14:paraId="6534193F" w14:textId="17B82A5B" w:rsidR="003643BF" w:rsidRPr="004443C5" w:rsidRDefault="003643BF" w:rsidP="003643BF">
      <w:pPr>
        <w:ind w:firstLine="540"/>
        <w:jc w:val="both"/>
        <w:rPr>
          <w:szCs w:val="22"/>
        </w:rPr>
      </w:pPr>
      <w:r w:rsidRPr="004443C5">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гранта в размере, определенном </w:t>
      </w:r>
      <w:r w:rsidRPr="004443C5">
        <w:br/>
        <w:t>в соглашении, Комитет в течение пяти рабочих дней после уменьшения указанных лимитов бюджетных обязательств направляет получателю гранта проект дополнительного соглашения к соглашению об уменьшении размера гранта (далее – дополнительное соглашение) посредством электронной почты, указанной в заявке. Получатель гранта подписывает дополнительное соглашение и направляет его в Комитет в течение пяти рабочих дней со дня его получения.</w:t>
      </w:r>
    </w:p>
    <w:p w14:paraId="2D717469" w14:textId="77777777" w:rsidR="008A6715" w:rsidRPr="004443C5" w:rsidRDefault="008A6715" w:rsidP="008A6715">
      <w:pPr>
        <w:ind w:firstLine="540"/>
        <w:jc w:val="both"/>
      </w:pPr>
      <w:r w:rsidRPr="004443C5">
        <w:t xml:space="preserve">7.5. Грант перечисляется единовременно на указанный в соглашении расчетный счет получателя гранта, открытый получателем гранта в учреждении Центрального банка Российской Федерации или кредитной организации, не позднее десяти рабочих дней </w:t>
      </w:r>
      <w:r w:rsidRPr="004443C5">
        <w:br/>
        <w:t>после дня подписания акта об исполнении обязательств по соглашению (далее – акт).</w:t>
      </w:r>
    </w:p>
    <w:p w14:paraId="748BA740" w14:textId="77777777" w:rsidR="008A6715" w:rsidRPr="004443C5" w:rsidRDefault="008A6715" w:rsidP="008A6715">
      <w:pPr>
        <w:ind w:firstLine="540"/>
        <w:jc w:val="both"/>
      </w:pPr>
      <w:r w:rsidRPr="004443C5">
        <w:t>7.6. Перечисление грантов получателям грантов осуществляется по казначейской системе исполнения бюджета Санкт-Петербурга.</w:t>
      </w:r>
    </w:p>
    <w:p w14:paraId="2C9C2A8D" w14:textId="6B37130B" w:rsidR="008A6715" w:rsidRPr="004443C5" w:rsidRDefault="008A6715" w:rsidP="008A6715">
      <w:pPr>
        <w:ind w:firstLine="540"/>
        <w:jc w:val="both"/>
        <w:rPr>
          <w:sz w:val="20"/>
          <w:szCs w:val="20"/>
        </w:rPr>
      </w:pPr>
    </w:p>
    <w:p w14:paraId="3AE289AD" w14:textId="77777777" w:rsidR="00B92688" w:rsidRPr="004443C5" w:rsidRDefault="00B92688" w:rsidP="008A6715">
      <w:pPr>
        <w:ind w:firstLine="540"/>
        <w:jc w:val="both"/>
        <w:rPr>
          <w:sz w:val="20"/>
          <w:szCs w:val="20"/>
        </w:rPr>
      </w:pPr>
    </w:p>
    <w:p w14:paraId="52CBDD0C" w14:textId="77777777" w:rsidR="003643BF" w:rsidRPr="004443C5" w:rsidRDefault="003643BF" w:rsidP="003643BF">
      <w:pPr>
        <w:jc w:val="center"/>
        <w:rPr>
          <w:b/>
        </w:rPr>
      </w:pPr>
      <w:r w:rsidRPr="004443C5">
        <w:rPr>
          <w:b/>
        </w:rPr>
        <w:t xml:space="preserve">8. </w:t>
      </w:r>
      <w:r w:rsidRPr="004443C5">
        <w:rPr>
          <w:b/>
          <w:bCs/>
        </w:rPr>
        <w:t xml:space="preserve">Требования к отчетности </w:t>
      </w:r>
    </w:p>
    <w:p w14:paraId="28626AD5" w14:textId="77777777" w:rsidR="008A6715" w:rsidRPr="004443C5" w:rsidRDefault="008A6715" w:rsidP="008A6715">
      <w:pPr>
        <w:ind w:firstLine="540"/>
        <w:jc w:val="both"/>
        <w:rPr>
          <w:sz w:val="20"/>
          <w:szCs w:val="20"/>
        </w:rPr>
      </w:pPr>
    </w:p>
    <w:p w14:paraId="62A93755" w14:textId="77777777" w:rsidR="008A6715" w:rsidRPr="004443C5" w:rsidRDefault="008A6715" w:rsidP="008A6715">
      <w:pPr>
        <w:autoSpaceDE w:val="0"/>
        <w:autoSpaceDN w:val="0"/>
        <w:adjustRightInd w:val="0"/>
        <w:ind w:firstLine="539"/>
        <w:jc w:val="both"/>
      </w:pPr>
      <w:r w:rsidRPr="004443C5">
        <w:t>8.1. Получатели грантов представляют в Комитет отчетность об использовании грантов (далее – отчетность) в</w:t>
      </w:r>
      <w:r w:rsidRPr="004443C5">
        <w:rPr>
          <w:bCs/>
        </w:rPr>
        <w:t xml:space="preserve"> течение десяти календарных дней</w:t>
      </w:r>
      <w:r w:rsidRPr="004443C5">
        <w:t xml:space="preserve"> со дня заключения соглашения.</w:t>
      </w:r>
    </w:p>
    <w:p w14:paraId="1AD35C2D" w14:textId="77777777" w:rsidR="0092051D" w:rsidRPr="004443C5" w:rsidRDefault="0092051D" w:rsidP="0092051D">
      <w:pPr>
        <w:ind w:firstLine="539"/>
        <w:jc w:val="both"/>
      </w:pPr>
      <w:r w:rsidRPr="004443C5">
        <w:t xml:space="preserve">8.2. Порядок, сроки и формы представления отчетности, определенные типовой формой соглашения, утвержденной Комитетом финансов Санкт-Петербурга, в части, </w:t>
      </w:r>
      <w:r w:rsidRPr="004443C5">
        <w:br/>
        <w:t>не урегулированной настоящим Порядком, утверждаются Комитетом.</w:t>
      </w:r>
    </w:p>
    <w:p w14:paraId="2ECA1F06" w14:textId="77777777" w:rsidR="008A6715" w:rsidRPr="004443C5" w:rsidRDefault="008A6715" w:rsidP="008A6715">
      <w:pPr>
        <w:autoSpaceDE w:val="0"/>
        <w:autoSpaceDN w:val="0"/>
        <w:adjustRightInd w:val="0"/>
        <w:ind w:firstLine="539"/>
        <w:jc w:val="both"/>
      </w:pPr>
      <w:r w:rsidRPr="004443C5">
        <w:rPr>
          <w:bCs/>
        </w:rPr>
        <w:t xml:space="preserve">8.3. </w:t>
      </w:r>
      <w:r w:rsidRPr="004443C5">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14:paraId="1B14F4B6" w14:textId="77777777" w:rsidR="008A6715" w:rsidRPr="004443C5" w:rsidRDefault="008A6715" w:rsidP="008A6715">
      <w:pPr>
        <w:autoSpaceDE w:val="0"/>
        <w:autoSpaceDN w:val="0"/>
        <w:adjustRightInd w:val="0"/>
        <w:ind w:firstLine="539"/>
        <w:jc w:val="both"/>
      </w:pPr>
      <w:r w:rsidRPr="004443C5">
        <w:t>8.4. Порядок и сроки проверки и утверждения Комитетом отчетности утверждаются Комитетом.</w:t>
      </w:r>
    </w:p>
    <w:p w14:paraId="0B215BF9" w14:textId="118AE44E" w:rsidR="008A6715" w:rsidRPr="004443C5" w:rsidRDefault="00F805D0" w:rsidP="008A6715">
      <w:pPr>
        <w:ind w:firstLine="539"/>
        <w:jc w:val="both"/>
      </w:pPr>
      <w:r w:rsidRPr="004443C5">
        <w:t>8.5</w:t>
      </w:r>
      <w:r w:rsidR="008A6715" w:rsidRPr="004443C5">
        <w:t xml:space="preserve">. В случае, если получатель гранта не представил </w:t>
      </w:r>
      <w:r w:rsidR="00B92688" w:rsidRPr="004443C5">
        <w:t xml:space="preserve">отчетность в соответствии </w:t>
      </w:r>
      <w:r w:rsidR="00B92688" w:rsidRPr="004443C5">
        <w:br/>
        <w:t>с пунктом 8.2 настоящего Порядка</w:t>
      </w:r>
      <w:r w:rsidR="008A6715" w:rsidRPr="004443C5">
        <w:t xml:space="preserve">, а также документы, подтверждающие произведенные затраты, в сроки, указанные в настоящем Порядке, либо не устранил замечания Комитета </w:t>
      </w:r>
      <w:r w:rsidR="008A6715" w:rsidRPr="004443C5">
        <w:br/>
        <w:t xml:space="preserve">к отчетности, Комитет принимает решение о возврате гранта в бюджет Санкт-Петербурга </w:t>
      </w:r>
      <w:r w:rsidR="008A6715" w:rsidRPr="004443C5">
        <w:br/>
        <w:t>в полном объеме.</w:t>
      </w:r>
    </w:p>
    <w:p w14:paraId="19D2194E" w14:textId="01F20C02" w:rsidR="008A6715" w:rsidRPr="004443C5" w:rsidRDefault="00F805D0" w:rsidP="008A6715">
      <w:pPr>
        <w:ind w:firstLine="539"/>
        <w:jc w:val="both"/>
      </w:pPr>
      <w:r w:rsidRPr="004443C5">
        <w:t>8.6</w:t>
      </w:r>
      <w:r w:rsidR="008A6715" w:rsidRPr="004443C5">
        <w:t xml:space="preserve">. В случае недостижения результата предоставления гранта, значений показателей </w:t>
      </w:r>
      <w:r w:rsidR="00B92688" w:rsidRPr="004443C5">
        <w:t xml:space="preserve">результативности </w:t>
      </w:r>
      <w:r w:rsidR="008A6715" w:rsidRPr="004443C5">
        <w:t xml:space="preserve">получатель грантов осуществляет возврат грантов в бюджет </w:t>
      </w:r>
      <w:r w:rsidR="00B92688" w:rsidRPr="004443C5">
        <w:br/>
      </w:r>
      <w:r w:rsidR="008A6715" w:rsidRPr="004443C5">
        <w:t>Санкт-Петербурга в порядке и сроки, установленные соглашением.</w:t>
      </w:r>
    </w:p>
    <w:p w14:paraId="2C218181" w14:textId="6EECCE76" w:rsidR="008A6715" w:rsidRPr="004443C5" w:rsidRDefault="008A6715" w:rsidP="008A6715">
      <w:pPr>
        <w:ind w:firstLine="539"/>
        <w:jc w:val="both"/>
        <w:rPr>
          <w:sz w:val="20"/>
          <w:szCs w:val="20"/>
        </w:rPr>
      </w:pPr>
    </w:p>
    <w:p w14:paraId="0DB977E3" w14:textId="77777777" w:rsidR="00E30A3D" w:rsidRPr="004443C5" w:rsidRDefault="00E30A3D" w:rsidP="008A6715">
      <w:pPr>
        <w:ind w:firstLine="539"/>
        <w:jc w:val="both"/>
        <w:rPr>
          <w:sz w:val="20"/>
          <w:szCs w:val="20"/>
        </w:rPr>
      </w:pPr>
    </w:p>
    <w:p w14:paraId="480940D1" w14:textId="77777777" w:rsidR="004C39BF" w:rsidRPr="004443C5" w:rsidRDefault="004C39BF" w:rsidP="004C39BF">
      <w:pPr>
        <w:jc w:val="center"/>
        <w:rPr>
          <w:b/>
          <w:szCs w:val="22"/>
        </w:rPr>
      </w:pPr>
      <w:r w:rsidRPr="004443C5">
        <w:rPr>
          <w:b/>
        </w:rPr>
        <w:t>9. Требования об осуществлении контроля за соблюдением условий, целей</w:t>
      </w:r>
    </w:p>
    <w:p w14:paraId="5D65F380" w14:textId="4AA5D0FF" w:rsidR="008A6715" w:rsidRPr="004443C5" w:rsidRDefault="004C39BF" w:rsidP="004C39BF">
      <w:pPr>
        <w:jc w:val="center"/>
        <w:rPr>
          <w:b/>
        </w:rPr>
      </w:pPr>
      <w:r w:rsidRPr="004443C5">
        <w:rPr>
          <w:b/>
        </w:rPr>
        <w:t>и порядка предоставления грантов и ответственность за их нарушение</w:t>
      </w:r>
    </w:p>
    <w:p w14:paraId="2B3B6F2F" w14:textId="77777777" w:rsidR="008A6715" w:rsidRPr="004443C5" w:rsidRDefault="008A6715" w:rsidP="008A6715">
      <w:pPr>
        <w:ind w:firstLine="540"/>
        <w:jc w:val="both"/>
        <w:rPr>
          <w:sz w:val="20"/>
          <w:szCs w:val="20"/>
        </w:rPr>
      </w:pPr>
    </w:p>
    <w:p w14:paraId="22253751" w14:textId="77777777" w:rsidR="008A6715" w:rsidRPr="004443C5" w:rsidRDefault="008A6715" w:rsidP="008A6715">
      <w:pPr>
        <w:ind w:firstLine="540"/>
        <w:jc w:val="both"/>
      </w:pPr>
      <w:r w:rsidRPr="004443C5">
        <w:t>9.1. Комитет в установленный им срок осуществляет проверки, по результатам которых составляет акты проведения проверок.</w:t>
      </w:r>
    </w:p>
    <w:p w14:paraId="08C7DEB8" w14:textId="77777777" w:rsidR="008A6715" w:rsidRPr="004443C5" w:rsidRDefault="008A6715" w:rsidP="008A6715">
      <w:pPr>
        <w:ind w:firstLine="540"/>
        <w:jc w:val="both"/>
      </w:pPr>
      <w:r w:rsidRPr="004443C5">
        <w:t>9.2. В случае выявления при проведении проверок нарушений получателями грантов условий, целей или порядка их предоставления Комитет одновременно с подписанием актов проведения проверок направляет получателям грантов уведомление об указанных нарушениях (далее – уведомление), в котором указываются выявленные нарушения и сроки их устранения получателями грантов.</w:t>
      </w:r>
    </w:p>
    <w:p w14:paraId="76B7E679" w14:textId="77777777" w:rsidR="008A6715" w:rsidRPr="004443C5" w:rsidRDefault="008A6715" w:rsidP="008A6715">
      <w:pPr>
        <w:ind w:firstLine="540"/>
        <w:jc w:val="both"/>
      </w:pPr>
      <w:r w:rsidRPr="004443C5">
        <w:t>Копия уведомления в течение пяти рабочих дней после его подписания направляется Комитетом в КГФК.</w:t>
      </w:r>
    </w:p>
    <w:p w14:paraId="0811A18D" w14:textId="77777777" w:rsidR="008A6715" w:rsidRPr="004443C5" w:rsidRDefault="008A6715" w:rsidP="008A6715">
      <w:pPr>
        <w:ind w:firstLine="540"/>
        <w:jc w:val="both"/>
      </w:pPr>
      <w:r w:rsidRPr="004443C5">
        <w:t xml:space="preserve">9.3. В случае неустранения нарушений в установленные в уведомлении сроки Комитет </w:t>
      </w:r>
      <w:r w:rsidRPr="004443C5">
        <w:br/>
        <w:t xml:space="preserve">в течение пяти рабочих дней со дня истечения указанных сроков принимает решение </w:t>
      </w:r>
      <w:r w:rsidRPr="004443C5">
        <w:br/>
        <w:t xml:space="preserve">о возврате в бюджет Санкт-Петербурга грантов, полученных получателями грантов, </w:t>
      </w:r>
      <w:r w:rsidRPr="004443C5">
        <w:br/>
        <w:t>в форме распоряжения и направляет копии указанного распоряжения получателям грантов и в КГФК вместе с требованием, в котором предусматриваются:</w:t>
      </w:r>
    </w:p>
    <w:p w14:paraId="276F5FC9" w14:textId="0B65BC56" w:rsidR="008A6715" w:rsidRPr="004443C5" w:rsidRDefault="008A6715" w:rsidP="008A6715">
      <w:pPr>
        <w:ind w:firstLine="540"/>
        <w:jc w:val="both"/>
      </w:pPr>
      <w:r w:rsidRPr="004443C5">
        <w:t xml:space="preserve">подлежащая возврату в бюджет Санкт-Петербурга сумма денежных средств, </w:t>
      </w:r>
      <w:r w:rsidRPr="004443C5">
        <w:br/>
        <w:t>а также сроки ее возврата</w:t>
      </w:r>
      <w:r w:rsidR="00D5646F" w:rsidRPr="004443C5">
        <w:t>, указанный в пункте 9.4 настоящего Порядка</w:t>
      </w:r>
      <w:r w:rsidRPr="004443C5">
        <w:t>;</w:t>
      </w:r>
    </w:p>
    <w:p w14:paraId="76BA7962" w14:textId="77777777" w:rsidR="008A6715" w:rsidRPr="004443C5" w:rsidRDefault="008A6715" w:rsidP="008A6715">
      <w:pPr>
        <w:ind w:firstLine="540"/>
        <w:jc w:val="both"/>
      </w:pPr>
      <w:r w:rsidRPr="004443C5">
        <w:t>код бюджетной классификации Российской Федерации, по которому должен быть осуществлен возврат гранта.</w:t>
      </w:r>
    </w:p>
    <w:p w14:paraId="3DC365CB" w14:textId="77777777" w:rsidR="00F805D0" w:rsidRPr="004443C5" w:rsidRDefault="00F805D0" w:rsidP="008A6715">
      <w:pPr>
        <w:ind w:firstLine="540"/>
        <w:jc w:val="both"/>
      </w:pPr>
    </w:p>
    <w:p w14:paraId="0C24F804" w14:textId="77777777" w:rsidR="00F805D0" w:rsidRPr="004443C5" w:rsidRDefault="00F805D0" w:rsidP="008A6715">
      <w:pPr>
        <w:ind w:firstLine="540"/>
        <w:jc w:val="both"/>
      </w:pPr>
    </w:p>
    <w:p w14:paraId="6ACF9CDC" w14:textId="77777777" w:rsidR="008A6715" w:rsidRPr="004443C5" w:rsidRDefault="008A6715" w:rsidP="008A6715">
      <w:pPr>
        <w:ind w:firstLine="540"/>
        <w:jc w:val="both"/>
      </w:pPr>
      <w:r w:rsidRPr="004443C5">
        <w:t xml:space="preserve">Размер грантов, подлежащих возврату по основаниям, выявленным в соответствии </w:t>
      </w:r>
      <w:r w:rsidRPr="004443C5">
        <w:br/>
        <w:t>с пунктом 9.2 настоящего Порядка, ограничивается размером средств, в отношении которых были установлены факты нарушений.</w:t>
      </w:r>
    </w:p>
    <w:p w14:paraId="39C1924B" w14:textId="77777777" w:rsidR="008A6715" w:rsidRPr="004443C5" w:rsidRDefault="008A6715" w:rsidP="008A6715">
      <w:pPr>
        <w:ind w:firstLine="540"/>
        <w:jc w:val="both"/>
      </w:pPr>
      <w:r w:rsidRPr="004443C5">
        <w:t>9.4. Получатели грантов обязаны осуществить возврат грантов в течение семи рабочих дней со дня получения требования и копии распоряжения, указанных в пункте 9.3 настоящего Порядка.</w:t>
      </w:r>
    </w:p>
    <w:p w14:paraId="52161027" w14:textId="77777777" w:rsidR="008A6715" w:rsidRPr="004443C5" w:rsidRDefault="008A6715" w:rsidP="008A6715">
      <w:pPr>
        <w:ind w:firstLine="540"/>
        <w:jc w:val="both"/>
      </w:pPr>
      <w:r w:rsidRPr="004443C5">
        <w:t>9.5.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14:paraId="0519F784" w14:textId="54464C96" w:rsidR="00E26F20" w:rsidRPr="00D5646F" w:rsidRDefault="008A6715" w:rsidP="00D5646F">
      <w:pPr>
        <w:ind w:firstLine="540"/>
        <w:jc w:val="both"/>
      </w:pPr>
      <w:r w:rsidRPr="004443C5">
        <w:t xml:space="preserve">9.6. В случае, если средства грантов не возвращены в бюджет Санкт-Петербурга получателями грантов в установленные в пунктах </w:t>
      </w:r>
      <w:r w:rsidR="00D5646F" w:rsidRPr="004443C5">
        <w:t>9.3</w:t>
      </w:r>
      <w:r w:rsidRPr="004443C5">
        <w:t xml:space="preserve"> и 9.4 настоящего Порядка сроки, Комитет в течение </w:t>
      </w:r>
      <w:r w:rsidR="00D5646F" w:rsidRPr="004443C5">
        <w:t>пятнадцати</w:t>
      </w:r>
      <w:r w:rsidRPr="004443C5">
        <w:t xml:space="preserve"> рабочих дней со дня истечения установленных сроков направляет в суд исковое заявление о возврате грантов в бюджет Санкт-Петербурга.</w:t>
      </w:r>
      <w:bookmarkStart w:id="8" w:name="_GoBack"/>
      <w:bookmarkEnd w:id="8"/>
    </w:p>
    <w:sectPr w:rsidR="00E26F20" w:rsidRPr="00D5646F" w:rsidSect="00E26F2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F21BF" w14:textId="77777777" w:rsidR="003151B0" w:rsidRDefault="003151B0">
      <w:r>
        <w:separator/>
      </w:r>
    </w:p>
  </w:endnote>
  <w:endnote w:type="continuationSeparator" w:id="0">
    <w:p w14:paraId="03215FB6" w14:textId="77777777" w:rsidR="003151B0" w:rsidRDefault="0031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A609F" w14:textId="77777777" w:rsidR="003151B0" w:rsidRDefault="003151B0">
      <w:r>
        <w:separator/>
      </w:r>
    </w:p>
  </w:footnote>
  <w:footnote w:type="continuationSeparator" w:id="0">
    <w:p w14:paraId="31DFE8C3" w14:textId="77777777" w:rsidR="003151B0" w:rsidRDefault="00315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91C19" w14:textId="77777777" w:rsidR="003151B0" w:rsidRDefault="003151B0"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577CFCA" w14:textId="77777777" w:rsidR="003151B0" w:rsidRDefault="003151B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6052" w14:textId="77777777" w:rsidR="003151B0" w:rsidRDefault="003151B0" w:rsidP="006C25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443C5">
      <w:rPr>
        <w:rStyle w:val="a5"/>
        <w:noProof/>
      </w:rPr>
      <w:t>21</w:t>
    </w:r>
    <w:r>
      <w:rPr>
        <w:rStyle w:val="a5"/>
      </w:rPr>
      <w:fldChar w:fldCharType="end"/>
    </w:r>
  </w:p>
  <w:p w14:paraId="1019E19D" w14:textId="77777777" w:rsidR="003151B0" w:rsidRDefault="003151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41CC7"/>
    <w:multiLevelType w:val="multilevel"/>
    <w:tmpl w:val="EC306B8E"/>
    <w:lvl w:ilvl="0">
      <w:start w:val="3"/>
      <w:numFmt w:val="decimal"/>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55AE4A90"/>
    <w:multiLevelType w:val="hybridMultilevel"/>
    <w:tmpl w:val="4610411A"/>
    <w:lvl w:ilvl="0" w:tplc="D4C29A4E">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A7A4AAF"/>
    <w:multiLevelType w:val="hybridMultilevel"/>
    <w:tmpl w:val="E26E43FE"/>
    <w:lvl w:ilvl="0" w:tplc="9F062CEC">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9ae68789-9b8e-4560-b805-b4ac7455da2f"/>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6B61B9"/>
    <w:rsid w:val="00057D78"/>
    <w:rsid w:val="00080397"/>
    <w:rsid w:val="00083404"/>
    <w:rsid w:val="000B2924"/>
    <w:rsid w:val="000B4848"/>
    <w:rsid w:val="000D6740"/>
    <w:rsid w:val="00180416"/>
    <w:rsid w:val="001B0E2E"/>
    <w:rsid w:val="001F79BD"/>
    <w:rsid w:val="002072B2"/>
    <w:rsid w:val="00256935"/>
    <w:rsid w:val="0026243C"/>
    <w:rsid w:val="002A50B8"/>
    <w:rsid w:val="002D2F1F"/>
    <w:rsid w:val="003151B0"/>
    <w:rsid w:val="003152C2"/>
    <w:rsid w:val="003330D0"/>
    <w:rsid w:val="003643BF"/>
    <w:rsid w:val="003C1E37"/>
    <w:rsid w:val="003D06BA"/>
    <w:rsid w:val="003D7ED6"/>
    <w:rsid w:val="003E09F2"/>
    <w:rsid w:val="003E68BF"/>
    <w:rsid w:val="003F3146"/>
    <w:rsid w:val="00420D88"/>
    <w:rsid w:val="004443C5"/>
    <w:rsid w:val="004C32DE"/>
    <w:rsid w:val="004C39BF"/>
    <w:rsid w:val="00566EF2"/>
    <w:rsid w:val="005712D2"/>
    <w:rsid w:val="005944E7"/>
    <w:rsid w:val="005E6578"/>
    <w:rsid w:val="00622541"/>
    <w:rsid w:val="00623DE1"/>
    <w:rsid w:val="00625D4A"/>
    <w:rsid w:val="0063712B"/>
    <w:rsid w:val="00646929"/>
    <w:rsid w:val="00656C0B"/>
    <w:rsid w:val="0066275D"/>
    <w:rsid w:val="006A21F7"/>
    <w:rsid w:val="006B61B9"/>
    <w:rsid w:val="006C2535"/>
    <w:rsid w:val="006C451D"/>
    <w:rsid w:val="006F7FD5"/>
    <w:rsid w:val="007014F4"/>
    <w:rsid w:val="007570D8"/>
    <w:rsid w:val="0078658C"/>
    <w:rsid w:val="007947CA"/>
    <w:rsid w:val="007A05BD"/>
    <w:rsid w:val="007B52C0"/>
    <w:rsid w:val="007B6622"/>
    <w:rsid w:val="007E112A"/>
    <w:rsid w:val="007F6A48"/>
    <w:rsid w:val="008069E2"/>
    <w:rsid w:val="00862F9E"/>
    <w:rsid w:val="00871B47"/>
    <w:rsid w:val="00881298"/>
    <w:rsid w:val="008A6715"/>
    <w:rsid w:val="008C5B23"/>
    <w:rsid w:val="008D3519"/>
    <w:rsid w:val="008F42CF"/>
    <w:rsid w:val="008F7D58"/>
    <w:rsid w:val="0092051D"/>
    <w:rsid w:val="0093455E"/>
    <w:rsid w:val="00946379"/>
    <w:rsid w:val="00956C13"/>
    <w:rsid w:val="00963D1B"/>
    <w:rsid w:val="009A4AF3"/>
    <w:rsid w:val="009F7E5D"/>
    <w:rsid w:val="00A022B1"/>
    <w:rsid w:val="00A0736E"/>
    <w:rsid w:val="00A154A8"/>
    <w:rsid w:val="00A61B42"/>
    <w:rsid w:val="00AB1470"/>
    <w:rsid w:val="00AD7E5B"/>
    <w:rsid w:val="00B05C7C"/>
    <w:rsid w:val="00B86F02"/>
    <w:rsid w:val="00B92688"/>
    <w:rsid w:val="00BA0519"/>
    <w:rsid w:val="00BB5EA5"/>
    <w:rsid w:val="00BD099B"/>
    <w:rsid w:val="00BE4063"/>
    <w:rsid w:val="00BF30D4"/>
    <w:rsid w:val="00C10BF5"/>
    <w:rsid w:val="00C33475"/>
    <w:rsid w:val="00C406A6"/>
    <w:rsid w:val="00C52B7B"/>
    <w:rsid w:val="00C54E18"/>
    <w:rsid w:val="00C76B29"/>
    <w:rsid w:val="00CA7155"/>
    <w:rsid w:val="00CC2EA5"/>
    <w:rsid w:val="00CE21BC"/>
    <w:rsid w:val="00D1404A"/>
    <w:rsid w:val="00D542AF"/>
    <w:rsid w:val="00D55028"/>
    <w:rsid w:val="00D5646F"/>
    <w:rsid w:val="00D72E9F"/>
    <w:rsid w:val="00D81265"/>
    <w:rsid w:val="00E26F20"/>
    <w:rsid w:val="00E30A3D"/>
    <w:rsid w:val="00E36822"/>
    <w:rsid w:val="00E44E63"/>
    <w:rsid w:val="00E525C3"/>
    <w:rsid w:val="00E53F58"/>
    <w:rsid w:val="00E744B2"/>
    <w:rsid w:val="00E94D8B"/>
    <w:rsid w:val="00F03045"/>
    <w:rsid w:val="00F55B63"/>
    <w:rsid w:val="00F56411"/>
    <w:rsid w:val="00F805D0"/>
    <w:rsid w:val="00F86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8724264"/>
  <w15:chartTrackingRefBased/>
  <w15:docId w15:val="{8FD88AE2-9C19-4341-9C15-9445F33A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rsid w:val="005712D2"/>
    <w:pPr>
      <w:tabs>
        <w:tab w:val="center" w:pos="4677"/>
        <w:tab w:val="right" w:pos="9355"/>
      </w:tabs>
    </w:pPr>
  </w:style>
  <w:style w:type="paragraph" w:styleId="a4">
    <w:name w:val="footer"/>
    <w:basedOn w:val="a"/>
    <w:rsid w:val="005712D2"/>
    <w:pPr>
      <w:tabs>
        <w:tab w:val="center" w:pos="4677"/>
        <w:tab w:val="right" w:pos="9355"/>
      </w:tabs>
    </w:pPr>
  </w:style>
  <w:style w:type="character" w:styleId="a5">
    <w:name w:val="page number"/>
    <w:basedOn w:val="a0"/>
    <w:rsid w:val="009A4AF3"/>
  </w:style>
  <w:style w:type="paragraph" w:styleId="a6">
    <w:name w:val="Balloon Text"/>
    <w:basedOn w:val="a"/>
    <w:link w:val="a7"/>
    <w:rsid w:val="00CE21BC"/>
    <w:rPr>
      <w:rFonts w:ascii="Segoe UI" w:hAnsi="Segoe UI" w:cs="Segoe UI"/>
      <w:sz w:val="18"/>
      <w:szCs w:val="18"/>
    </w:rPr>
  </w:style>
  <w:style w:type="character" w:customStyle="1" w:styleId="a7">
    <w:name w:val="Текст выноски Знак"/>
    <w:basedOn w:val="a0"/>
    <w:link w:val="a6"/>
    <w:rsid w:val="00CE21BC"/>
    <w:rPr>
      <w:rFonts w:ascii="Segoe UI" w:hAnsi="Segoe UI" w:cs="Segoe UI"/>
      <w:sz w:val="18"/>
      <w:szCs w:val="18"/>
    </w:rPr>
  </w:style>
  <w:style w:type="paragraph" w:styleId="a8">
    <w:name w:val="List Paragraph"/>
    <w:basedOn w:val="a"/>
    <w:uiPriority w:val="34"/>
    <w:qFormat/>
    <w:rsid w:val="008A6715"/>
    <w:pPr>
      <w:spacing w:after="160" w:line="259" w:lineRule="auto"/>
      <w:ind w:left="720"/>
      <w:contextualSpacing/>
    </w:pPr>
    <w:rPr>
      <w:rFonts w:ascii="Calibri" w:hAnsi="Calibri"/>
      <w:sz w:val="22"/>
      <w:szCs w:val="22"/>
    </w:rPr>
  </w:style>
  <w:style w:type="character" w:styleId="a9">
    <w:name w:val="annotation reference"/>
    <w:basedOn w:val="a0"/>
    <w:uiPriority w:val="99"/>
    <w:rsid w:val="00D1404A"/>
    <w:rPr>
      <w:sz w:val="16"/>
      <w:szCs w:val="16"/>
    </w:rPr>
  </w:style>
  <w:style w:type="paragraph" w:styleId="aa">
    <w:name w:val="annotation text"/>
    <w:basedOn w:val="a"/>
    <w:link w:val="ab"/>
    <w:uiPriority w:val="99"/>
    <w:rsid w:val="00D1404A"/>
    <w:rPr>
      <w:sz w:val="20"/>
      <w:szCs w:val="20"/>
    </w:rPr>
  </w:style>
  <w:style w:type="character" w:customStyle="1" w:styleId="ab">
    <w:name w:val="Текст примечания Знак"/>
    <w:basedOn w:val="a0"/>
    <w:link w:val="aa"/>
    <w:uiPriority w:val="99"/>
    <w:rsid w:val="00D1404A"/>
  </w:style>
  <w:style w:type="paragraph" w:styleId="ac">
    <w:name w:val="annotation subject"/>
    <w:basedOn w:val="aa"/>
    <w:next w:val="aa"/>
    <w:link w:val="ad"/>
    <w:semiHidden/>
    <w:unhideWhenUsed/>
    <w:rsid w:val="00D1404A"/>
    <w:rPr>
      <w:b/>
      <w:bCs/>
    </w:rPr>
  </w:style>
  <w:style w:type="character" w:customStyle="1" w:styleId="ad">
    <w:name w:val="Тема примечания Знак"/>
    <w:basedOn w:val="ab"/>
    <w:link w:val="ac"/>
    <w:semiHidden/>
    <w:rsid w:val="00D140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5650">
      <w:bodyDiv w:val="1"/>
      <w:marLeft w:val="0"/>
      <w:marRight w:val="0"/>
      <w:marTop w:val="0"/>
      <w:marBottom w:val="0"/>
      <w:divBdr>
        <w:top w:val="none" w:sz="0" w:space="0" w:color="auto"/>
        <w:left w:val="none" w:sz="0" w:space="0" w:color="auto"/>
        <w:bottom w:val="none" w:sz="0" w:space="0" w:color="auto"/>
        <w:right w:val="none" w:sz="0" w:space="0" w:color="auto"/>
      </w:divBdr>
    </w:div>
    <w:div w:id="348415640">
      <w:bodyDiv w:val="1"/>
      <w:marLeft w:val="0"/>
      <w:marRight w:val="0"/>
      <w:marTop w:val="0"/>
      <w:marBottom w:val="0"/>
      <w:divBdr>
        <w:top w:val="none" w:sz="0" w:space="0" w:color="auto"/>
        <w:left w:val="none" w:sz="0" w:space="0" w:color="auto"/>
        <w:bottom w:val="none" w:sz="0" w:space="0" w:color="auto"/>
        <w:right w:val="none" w:sz="0" w:space="0" w:color="auto"/>
      </w:divBdr>
    </w:div>
    <w:div w:id="583884267">
      <w:bodyDiv w:val="1"/>
      <w:marLeft w:val="0"/>
      <w:marRight w:val="0"/>
      <w:marTop w:val="0"/>
      <w:marBottom w:val="0"/>
      <w:divBdr>
        <w:top w:val="none" w:sz="0" w:space="0" w:color="auto"/>
        <w:left w:val="none" w:sz="0" w:space="0" w:color="auto"/>
        <w:bottom w:val="none" w:sz="0" w:space="0" w:color="auto"/>
        <w:right w:val="none" w:sz="0" w:space="0" w:color="auto"/>
      </w:divBdr>
    </w:div>
    <w:div w:id="621956405">
      <w:bodyDiv w:val="1"/>
      <w:marLeft w:val="0"/>
      <w:marRight w:val="0"/>
      <w:marTop w:val="0"/>
      <w:marBottom w:val="0"/>
      <w:divBdr>
        <w:top w:val="none" w:sz="0" w:space="0" w:color="auto"/>
        <w:left w:val="none" w:sz="0" w:space="0" w:color="auto"/>
        <w:bottom w:val="none" w:sz="0" w:space="0" w:color="auto"/>
        <w:right w:val="none" w:sz="0" w:space="0" w:color="auto"/>
      </w:divBdr>
    </w:div>
    <w:div w:id="684405159">
      <w:bodyDiv w:val="1"/>
      <w:marLeft w:val="0"/>
      <w:marRight w:val="0"/>
      <w:marTop w:val="0"/>
      <w:marBottom w:val="0"/>
      <w:divBdr>
        <w:top w:val="none" w:sz="0" w:space="0" w:color="auto"/>
        <w:left w:val="none" w:sz="0" w:space="0" w:color="auto"/>
        <w:bottom w:val="none" w:sz="0" w:space="0" w:color="auto"/>
        <w:right w:val="none" w:sz="0" w:space="0" w:color="auto"/>
      </w:divBdr>
    </w:div>
    <w:div w:id="774836198">
      <w:bodyDiv w:val="1"/>
      <w:marLeft w:val="0"/>
      <w:marRight w:val="0"/>
      <w:marTop w:val="0"/>
      <w:marBottom w:val="0"/>
      <w:divBdr>
        <w:top w:val="none" w:sz="0" w:space="0" w:color="auto"/>
        <w:left w:val="none" w:sz="0" w:space="0" w:color="auto"/>
        <w:bottom w:val="none" w:sz="0" w:space="0" w:color="auto"/>
        <w:right w:val="none" w:sz="0" w:space="0" w:color="auto"/>
      </w:divBdr>
    </w:div>
    <w:div w:id="1033187978">
      <w:bodyDiv w:val="1"/>
      <w:marLeft w:val="0"/>
      <w:marRight w:val="0"/>
      <w:marTop w:val="0"/>
      <w:marBottom w:val="0"/>
      <w:divBdr>
        <w:top w:val="none" w:sz="0" w:space="0" w:color="auto"/>
        <w:left w:val="none" w:sz="0" w:space="0" w:color="auto"/>
        <w:bottom w:val="none" w:sz="0" w:space="0" w:color="auto"/>
        <w:right w:val="none" w:sz="0" w:space="0" w:color="auto"/>
      </w:divBdr>
    </w:div>
    <w:div w:id="1307052138">
      <w:bodyDiv w:val="1"/>
      <w:marLeft w:val="0"/>
      <w:marRight w:val="0"/>
      <w:marTop w:val="0"/>
      <w:marBottom w:val="0"/>
      <w:divBdr>
        <w:top w:val="none" w:sz="0" w:space="0" w:color="auto"/>
        <w:left w:val="none" w:sz="0" w:space="0" w:color="auto"/>
        <w:bottom w:val="none" w:sz="0" w:space="0" w:color="auto"/>
        <w:right w:val="none" w:sz="0" w:space="0" w:color="auto"/>
      </w:divBdr>
    </w:div>
    <w:div w:id="1613635124">
      <w:bodyDiv w:val="1"/>
      <w:marLeft w:val="0"/>
      <w:marRight w:val="0"/>
      <w:marTop w:val="0"/>
      <w:marBottom w:val="0"/>
      <w:divBdr>
        <w:top w:val="none" w:sz="0" w:space="0" w:color="auto"/>
        <w:left w:val="none" w:sz="0" w:space="0" w:color="auto"/>
        <w:bottom w:val="none" w:sz="0" w:space="0" w:color="auto"/>
        <w:right w:val="none" w:sz="0" w:space="0" w:color="auto"/>
      </w:divBdr>
    </w:div>
    <w:div w:id="1688868520">
      <w:bodyDiv w:val="1"/>
      <w:marLeft w:val="0"/>
      <w:marRight w:val="0"/>
      <w:marTop w:val="0"/>
      <w:marBottom w:val="0"/>
      <w:divBdr>
        <w:top w:val="none" w:sz="0" w:space="0" w:color="auto"/>
        <w:left w:val="none" w:sz="0" w:space="0" w:color="auto"/>
        <w:bottom w:val="none" w:sz="0" w:space="0" w:color="auto"/>
        <w:right w:val="none" w:sz="0" w:space="0" w:color="auto"/>
      </w:divBdr>
    </w:div>
    <w:div w:id="1900045664">
      <w:bodyDiv w:val="1"/>
      <w:marLeft w:val="0"/>
      <w:marRight w:val="0"/>
      <w:marTop w:val="0"/>
      <w:marBottom w:val="0"/>
      <w:divBdr>
        <w:top w:val="none" w:sz="0" w:space="0" w:color="auto"/>
        <w:left w:val="none" w:sz="0" w:space="0" w:color="auto"/>
        <w:bottom w:val="none" w:sz="0" w:space="0" w:color="auto"/>
        <w:right w:val="none" w:sz="0" w:space="0" w:color="auto"/>
      </w:divBdr>
    </w:div>
    <w:div w:id="204173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hlapakova\AppData\Local\Temp\bdttmp\2bcaf8bf-5f95-4228-af84-1304dcc0d8cd.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2bcaf8bf-5f95-4228-af84-1304dcc0d8cd</Template>
  <TotalTime>0</TotalTime>
  <Pages>21</Pages>
  <Words>7206</Words>
  <Characters>52612</Characters>
  <Application>Microsoft Office Word</Application>
  <DocSecurity>0</DocSecurity>
  <Lines>438</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59699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Ланкова Мария Станиславовна</dc:creator>
  <cp:keywords/>
  <cp:lastModifiedBy>Анастасия Неверова</cp:lastModifiedBy>
  <cp:revision>2</cp:revision>
  <cp:lastPrinted>2021-01-28T07:09:00Z</cp:lastPrinted>
  <dcterms:created xsi:type="dcterms:W3CDTF">2021-01-28T07:39:00Z</dcterms:created>
  <dcterms:modified xsi:type="dcterms:W3CDTF">2021-01-28T07:39:00Z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9ae68789-9b8e-4560-b805-b4ac7455da2f</vt:lpwstr>
  </property>
</Properties>
</file>