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1C38B2" w:rsidRDefault="000D6A96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72739265" r:id="rId9"/>
        </w:object>
      </w:r>
      <w:r w:rsidR="00A448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9B9" w:rsidRDefault="008429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8429B9" w:rsidRDefault="008429B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1C38B2">
        <w:rPr>
          <w:sz w:val="30"/>
          <w:szCs w:val="30"/>
        </w:rPr>
        <w:t>ПРАВИТЕЛЬСТВО САНКТ-ПЕТЕРБУРГА</w:t>
      </w:r>
    </w:p>
    <w:p w:rsidR="00FD4782" w:rsidRPr="001C38B2" w:rsidRDefault="00FD4782" w:rsidP="00FD4782">
      <w:pPr>
        <w:pStyle w:val="3"/>
        <w:spacing w:line="240" w:lineRule="auto"/>
        <w:rPr>
          <w:sz w:val="30"/>
          <w:szCs w:val="30"/>
        </w:rPr>
      </w:pPr>
      <w:r w:rsidRPr="001C38B2">
        <w:rPr>
          <w:sz w:val="30"/>
          <w:szCs w:val="30"/>
        </w:rPr>
        <w:t>П О С Т А Н О В Л Е Н И Е</w:t>
      </w:r>
    </w:p>
    <w:p w:rsidR="00FD4782" w:rsidRPr="001C38B2" w:rsidRDefault="00FD4782" w:rsidP="00FD4782">
      <w:pPr>
        <w:jc w:val="center"/>
        <w:rPr>
          <w:sz w:val="16"/>
          <w:szCs w:val="20"/>
        </w:rPr>
      </w:pPr>
    </w:p>
    <w:p w:rsidR="00FD4782" w:rsidRPr="001C38B2" w:rsidRDefault="00FD4782" w:rsidP="00FD4782">
      <w:pPr>
        <w:jc w:val="center"/>
        <w:rPr>
          <w:sz w:val="16"/>
        </w:rPr>
      </w:pPr>
    </w:p>
    <w:p w:rsidR="00FD4782" w:rsidRPr="001C38B2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>
        <w:t xml:space="preserve">     </w:t>
      </w:r>
      <w:r w:rsidRPr="001C38B2">
        <w:t xml:space="preserve">_________________   </w:t>
      </w:r>
      <w:r w:rsidRPr="001C38B2">
        <w:tab/>
      </w:r>
      <w:r w:rsidRPr="001C38B2">
        <w:tab/>
        <w:t xml:space="preserve">         </w:t>
      </w:r>
      <w:r>
        <w:t xml:space="preserve">    </w:t>
      </w:r>
      <w:r w:rsidRPr="001C38B2">
        <w:t xml:space="preserve"> </w:t>
      </w:r>
      <w:r>
        <w:t xml:space="preserve">    </w:t>
      </w:r>
      <w:r w:rsidRPr="001C38B2">
        <w:t>№________________</w:t>
      </w:r>
    </w:p>
    <w:p w:rsidR="00FD4782" w:rsidRPr="001C38B2" w:rsidRDefault="00FD4782" w:rsidP="00FD4782">
      <w:pPr>
        <w:jc w:val="center"/>
      </w:pPr>
    </w:p>
    <w:p w:rsidR="00E26F20" w:rsidRDefault="00170A38" w:rsidP="00170A38">
      <w:pPr>
        <w:jc w:val="center"/>
        <w:sectPr w:rsidR="00E26F20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162560</wp:posOffset>
                </wp:positionV>
                <wp:extent cx="3086100" cy="1057275"/>
                <wp:effectExtent l="0" t="0" r="0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2FB" w:rsidRDefault="008429B9" w:rsidP="00072AF7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="000C6E1B">
                              <w:rPr>
                                <w:b/>
                              </w:rPr>
                              <w:t>П</w:t>
                            </w:r>
                            <w:r w:rsidR="002E32FB">
                              <w:rPr>
                                <w:b/>
                              </w:rPr>
                              <w:t>орядке предоставления</w:t>
                            </w:r>
                          </w:p>
                          <w:p w:rsidR="00204CA9" w:rsidRDefault="002E32FB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госу</w:t>
                            </w:r>
                            <w:r w:rsidR="00204CA9">
                              <w:rPr>
                                <w:b/>
                              </w:rPr>
                              <w:t>дарственному</w:t>
                            </w:r>
                            <w:r>
                              <w:rPr>
                                <w:b/>
                              </w:rPr>
                              <w:t xml:space="preserve"> унитарному </w:t>
                            </w:r>
                            <w:r w:rsidR="00204CA9">
                              <w:rPr>
                                <w:b/>
                              </w:rPr>
                              <w:t>предприятию</w:t>
                            </w:r>
                            <w:r w:rsidR="008429B9" w:rsidRPr="00D1481F">
                              <w:rPr>
                                <w:b/>
                              </w:rPr>
                              <w:t xml:space="preserve"> </w:t>
                            </w:r>
                            <w:r w:rsidR="00204CA9">
                              <w:rPr>
                                <w:b/>
                              </w:rPr>
                              <w:t xml:space="preserve"> «Водоканал Санкт-Петербурга» в 20</w:t>
                            </w:r>
                            <w:r w:rsidR="00C35CC7">
                              <w:rPr>
                                <w:b/>
                              </w:rPr>
                              <w:t>2</w:t>
                            </w:r>
                            <w:r w:rsidR="00E2345A">
                              <w:rPr>
                                <w:b/>
                              </w:rPr>
                              <w:t>1</w:t>
                            </w:r>
                            <w:r w:rsidR="00204CA9">
                              <w:rPr>
                                <w:b/>
                              </w:rPr>
                              <w:t xml:space="preserve"> году </w:t>
                            </w:r>
                            <w:r w:rsidR="005F1C70">
                              <w:rPr>
                                <w:b/>
                              </w:rPr>
                              <w:t xml:space="preserve">субсидии </w:t>
                            </w:r>
                            <w:r w:rsidR="00204CA9">
                              <w:rPr>
                                <w:b/>
                              </w:rPr>
                              <w:t xml:space="preserve">на возмещение затрат </w:t>
                            </w:r>
                            <w:r w:rsidR="005F1C70">
                              <w:rPr>
                                <w:b/>
                              </w:rPr>
                              <w:t xml:space="preserve">                              </w:t>
                            </w:r>
                            <w:r w:rsidR="00204CA9">
                              <w:rPr>
                                <w:b/>
                              </w:rPr>
                              <w:t>на эксплуатацию общественных туалетов Санкт-Петербурга</w:t>
                            </w:r>
                          </w:p>
                          <w:p w:rsidR="00204CA9" w:rsidRDefault="00204CA9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2.8pt;width:243pt;height:83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" o:allowincell="f" filled="f" stroked="f">
                <v:textbox inset="0,0,0,0">
                  <w:txbxContent>
                    <w:p w:rsidR="002E32FB" w:rsidRDefault="008429B9" w:rsidP="00072AF7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="000C6E1B">
                        <w:rPr>
                          <w:b/>
                        </w:rPr>
                        <w:t>П</w:t>
                      </w:r>
                      <w:r w:rsidR="002E32FB">
                        <w:rPr>
                          <w:b/>
                        </w:rPr>
                        <w:t>орядке предоставления</w:t>
                      </w:r>
                    </w:p>
                    <w:p w:rsidR="00204CA9" w:rsidRDefault="002E32FB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госу</w:t>
                      </w:r>
                      <w:r w:rsidR="00204CA9">
                        <w:rPr>
                          <w:b/>
                        </w:rPr>
                        <w:t>дарственному</w:t>
                      </w:r>
                      <w:r>
                        <w:rPr>
                          <w:b/>
                        </w:rPr>
                        <w:t xml:space="preserve"> унитарному </w:t>
                      </w:r>
                      <w:r w:rsidR="00204CA9">
                        <w:rPr>
                          <w:b/>
                        </w:rPr>
                        <w:t>предприятию</w:t>
                      </w:r>
                      <w:r w:rsidR="008429B9" w:rsidRPr="00D1481F">
                        <w:rPr>
                          <w:b/>
                        </w:rPr>
                        <w:t xml:space="preserve"> </w:t>
                      </w:r>
                      <w:r w:rsidR="00204CA9">
                        <w:rPr>
                          <w:b/>
                        </w:rPr>
                        <w:t xml:space="preserve"> «Водоканал Санкт-Петербурга» в 20</w:t>
                      </w:r>
                      <w:r w:rsidR="00C35CC7">
                        <w:rPr>
                          <w:b/>
                        </w:rPr>
                        <w:t>2</w:t>
                      </w:r>
                      <w:r w:rsidR="00E2345A">
                        <w:rPr>
                          <w:b/>
                        </w:rPr>
                        <w:t>1</w:t>
                      </w:r>
                      <w:r w:rsidR="00204CA9">
                        <w:rPr>
                          <w:b/>
                        </w:rPr>
                        <w:t xml:space="preserve"> году </w:t>
                      </w:r>
                      <w:r w:rsidR="005F1C70">
                        <w:rPr>
                          <w:b/>
                        </w:rPr>
                        <w:t xml:space="preserve">субсидии </w:t>
                      </w:r>
                      <w:r w:rsidR="00204CA9">
                        <w:rPr>
                          <w:b/>
                        </w:rPr>
                        <w:t xml:space="preserve">на возмещение затрат </w:t>
                      </w:r>
                      <w:r w:rsidR="005F1C70">
                        <w:rPr>
                          <w:b/>
                        </w:rPr>
                        <w:t xml:space="preserve">                              </w:t>
                      </w:r>
                      <w:r w:rsidR="00204CA9">
                        <w:rPr>
                          <w:b/>
                        </w:rPr>
                        <w:t>на эксплуатацию общественных туалетов Санкт-Петербурга</w:t>
                      </w:r>
                    </w:p>
                    <w:p w:rsidR="00204CA9" w:rsidRDefault="00204CA9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1C6463" w:rsidRDefault="001C6463" w:rsidP="009F16DC">
      <w:pPr>
        <w:ind w:firstLine="709"/>
        <w:jc w:val="both"/>
        <w:outlineLvl w:val="0"/>
        <w:rPr>
          <w:spacing w:val="-4"/>
        </w:rPr>
      </w:pPr>
    </w:p>
    <w:p w:rsidR="00816E59" w:rsidRPr="0033545C" w:rsidRDefault="00614512" w:rsidP="002B2169">
      <w:pPr>
        <w:ind w:firstLine="709"/>
        <w:jc w:val="both"/>
        <w:outlineLvl w:val="0"/>
      </w:pPr>
      <w:r>
        <w:rPr>
          <w:spacing w:val="-4"/>
        </w:rPr>
        <w:t>В соответствии с Бюджетным</w:t>
      </w:r>
      <w:r w:rsidR="009F16DC" w:rsidRPr="00681ECD">
        <w:rPr>
          <w:spacing w:val="-4"/>
        </w:rPr>
        <w:t xml:space="preserve"> кодекс</w:t>
      </w:r>
      <w:r>
        <w:rPr>
          <w:spacing w:val="-4"/>
        </w:rPr>
        <w:t>ом</w:t>
      </w:r>
      <w:r w:rsidR="009F16DC" w:rsidRPr="00681ECD">
        <w:rPr>
          <w:spacing w:val="-4"/>
        </w:rPr>
        <w:t xml:space="preserve"> Российской Федерации,</w:t>
      </w:r>
      <w:r w:rsidR="00EE7EF5">
        <w:rPr>
          <w:spacing w:val="-4"/>
        </w:rPr>
        <w:t xml:space="preserve"> Законом </w:t>
      </w:r>
      <w:r w:rsidR="00BB329B">
        <w:rPr>
          <w:spacing w:val="-4"/>
        </w:rPr>
        <w:t xml:space="preserve">                                     </w:t>
      </w:r>
      <w:r w:rsidR="00EE7EF5">
        <w:rPr>
          <w:spacing w:val="-4"/>
        </w:rPr>
        <w:t>Санкт-Петербурга от 26.04.2006 № 223-35</w:t>
      </w:r>
      <w:r w:rsidR="00E92AF3">
        <w:rPr>
          <w:spacing w:val="-4"/>
        </w:rPr>
        <w:t xml:space="preserve"> «О государственных унитарных предприятиях </w:t>
      </w:r>
      <w:r w:rsidR="0036158B">
        <w:rPr>
          <w:spacing w:val="-4"/>
        </w:rPr>
        <w:t xml:space="preserve">                  </w:t>
      </w:r>
      <w:r w:rsidR="00E92AF3">
        <w:rPr>
          <w:spacing w:val="-4"/>
        </w:rPr>
        <w:t xml:space="preserve">Санкт-Петербурга, государственных учреждениях Санкт-Петербурга и иных коммерческих </w:t>
      </w:r>
      <w:r w:rsidR="0036158B">
        <w:rPr>
          <w:spacing w:val="-4"/>
        </w:rPr>
        <w:t xml:space="preserve">                        </w:t>
      </w:r>
      <w:r w:rsidR="00E92AF3">
        <w:rPr>
          <w:spacing w:val="-4"/>
        </w:rPr>
        <w:t>и некоммерческих организациях, учредителем (участником, акционером, членом) которых является Санкт-Петербург»</w:t>
      </w:r>
      <w:r w:rsidR="0036158B">
        <w:rPr>
          <w:spacing w:val="-4"/>
        </w:rPr>
        <w:t xml:space="preserve">, Законом Санкт-Петербурга от </w:t>
      </w:r>
      <w:r w:rsidR="00083A49">
        <w:rPr>
          <w:spacing w:val="-4"/>
        </w:rPr>
        <w:t>2</w:t>
      </w:r>
      <w:r w:rsidR="00CD0068">
        <w:rPr>
          <w:spacing w:val="-4"/>
        </w:rPr>
        <w:t>5</w:t>
      </w:r>
      <w:r w:rsidR="00083A49">
        <w:rPr>
          <w:spacing w:val="-4"/>
        </w:rPr>
        <w:t>.11.20</w:t>
      </w:r>
      <w:r w:rsidR="00CD0068">
        <w:rPr>
          <w:spacing w:val="-4"/>
        </w:rPr>
        <w:t>20</w:t>
      </w:r>
      <w:r w:rsidR="0036158B">
        <w:rPr>
          <w:spacing w:val="-4"/>
        </w:rPr>
        <w:t xml:space="preserve"> № </w:t>
      </w:r>
      <w:r w:rsidR="00CD0068">
        <w:rPr>
          <w:spacing w:val="-4"/>
        </w:rPr>
        <w:t>549</w:t>
      </w:r>
      <w:r w:rsidR="00083A49">
        <w:rPr>
          <w:spacing w:val="-4"/>
        </w:rPr>
        <w:t>-1</w:t>
      </w:r>
      <w:r w:rsidR="00CD0068">
        <w:rPr>
          <w:spacing w:val="-4"/>
        </w:rPr>
        <w:t>14</w:t>
      </w:r>
      <w:r w:rsidR="0036158B">
        <w:rPr>
          <w:spacing w:val="-4"/>
        </w:rPr>
        <w:t xml:space="preserve"> </w:t>
      </w:r>
      <w:r w:rsidR="00E92AF3">
        <w:rPr>
          <w:spacing w:val="-4"/>
        </w:rPr>
        <w:t xml:space="preserve"> </w:t>
      </w:r>
      <w:r w:rsidR="009F16DC" w:rsidRPr="00681ECD">
        <w:rPr>
          <w:spacing w:val="-4"/>
        </w:rPr>
        <w:t xml:space="preserve"> </w:t>
      </w:r>
      <w:r w:rsidR="009F16DC" w:rsidRPr="0033545C">
        <w:rPr>
          <w:spacing w:val="-6"/>
        </w:rPr>
        <w:t>«</w:t>
      </w:r>
      <w:r w:rsidR="00037737" w:rsidRPr="00AA261D">
        <w:t xml:space="preserve">О бюджете </w:t>
      </w:r>
      <w:r w:rsidR="00037737">
        <w:br/>
      </w:r>
      <w:r w:rsidR="00037737" w:rsidRPr="00AA261D">
        <w:t>Санкт-Петербурга на 20</w:t>
      </w:r>
      <w:r w:rsidR="002B2169">
        <w:t>2</w:t>
      </w:r>
      <w:r w:rsidR="00A323C2">
        <w:t>1</w:t>
      </w:r>
      <w:r w:rsidR="00037737" w:rsidRPr="00AA261D">
        <w:t xml:space="preserve"> год и на плановый период 202</w:t>
      </w:r>
      <w:r w:rsidR="00A323C2">
        <w:t>2</w:t>
      </w:r>
      <w:r w:rsidR="00037737" w:rsidRPr="00AA261D">
        <w:t xml:space="preserve"> и 202</w:t>
      </w:r>
      <w:r w:rsidR="00A323C2">
        <w:t>3</w:t>
      </w:r>
      <w:r w:rsidR="00037737" w:rsidRPr="00AA261D">
        <w:t xml:space="preserve"> годов»</w:t>
      </w:r>
      <w:r w:rsidR="009F16DC" w:rsidRPr="009A7717">
        <w:t xml:space="preserve"> </w:t>
      </w:r>
      <w:r w:rsidR="004C587F">
        <w:t>и</w:t>
      </w:r>
      <w:r w:rsidR="009F16DC">
        <w:t xml:space="preserve"> </w:t>
      </w:r>
      <w:hyperlink r:id="rId12" w:history="1">
        <w:r w:rsidR="00816E59" w:rsidRPr="0033545C">
          <w:t>постановлением</w:t>
        </w:r>
      </w:hyperlink>
      <w:r w:rsidR="00816E59" w:rsidRPr="0033545C">
        <w:t xml:space="preserve"> Правительства Санкт-Петербурга от </w:t>
      </w:r>
      <w:r w:rsidR="00A7129D">
        <w:t>17</w:t>
      </w:r>
      <w:r w:rsidR="00816E59" w:rsidRPr="0033545C">
        <w:t>.</w:t>
      </w:r>
      <w:r w:rsidR="00A7129D">
        <w:t>06</w:t>
      </w:r>
      <w:r w:rsidR="00816E59" w:rsidRPr="0033545C">
        <w:t>.201</w:t>
      </w:r>
      <w:r w:rsidR="00A7129D">
        <w:t>4</w:t>
      </w:r>
      <w:r w:rsidR="00816E59" w:rsidRPr="0033545C">
        <w:t xml:space="preserve"> № </w:t>
      </w:r>
      <w:r w:rsidR="00A7129D">
        <w:t>487</w:t>
      </w:r>
      <w:r w:rsidR="004C587F">
        <w:t xml:space="preserve"> </w:t>
      </w:r>
      <w:r w:rsidR="00816E59" w:rsidRPr="0033545C">
        <w:t>«О</w:t>
      </w:r>
      <w:r w:rsidR="00A7129D">
        <w:t xml:space="preserve"> государственной программе                  Санкт-Петербурга «Благоустройство и охрана окружающей среды в Санкт-Петербурге»</w:t>
      </w:r>
      <w:r w:rsidR="00816E59" w:rsidRPr="0033545C">
        <w:t xml:space="preserve"> Правительство Санкт-Петербурга</w:t>
      </w:r>
    </w:p>
    <w:p w:rsidR="00816E59" w:rsidRPr="0033545C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816E59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816E59">
        <w:rPr>
          <w:b/>
        </w:rPr>
        <w:t>П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С</w:t>
      </w:r>
      <w:r>
        <w:rPr>
          <w:b/>
        </w:rPr>
        <w:t xml:space="preserve"> </w:t>
      </w:r>
      <w:r w:rsidRPr="00816E59">
        <w:rPr>
          <w:b/>
        </w:rPr>
        <w:t>Т</w:t>
      </w:r>
      <w:r>
        <w:rPr>
          <w:b/>
        </w:rPr>
        <w:t xml:space="preserve"> </w:t>
      </w:r>
      <w:r w:rsidRPr="00816E59">
        <w:rPr>
          <w:b/>
        </w:rPr>
        <w:t>А</w:t>
      </w:r>
      <w:r>
        <w:rPr>
          <w:b/>
        </w:rPr>
        <w:t xml:space="preserve"> </w:t>
      </w:r>
      <w:r w:rsidRPr="00816E59">
        <w:rPr>
          <w:b/>
        </w:rPr>
        <w:t>Н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В</w:t>
      </w:r>
      <w:r>
        <w:rPr>
          <w:b/>
        </w:rPr>
        <w:t xml:space="preserve"> </w:t>
      </w:r>
      <w:r w:rsidRPr="00816E59">
        <w:rPr>
          <w:b/>
        </w:rPr>
        <w:t>Л</w:t>
      </w:r>
      <w:r>
        <w:rPr>
          <w:b/>
        </w:rPr>
        <w:t xml:space="preserve"> </w:t>
      </w:r>
      <w:r w:rsidRPr="00816E59">
        <w:rPr>
          <w:b/>
        </w:rPr>
        <w:t>Я</w:t>
      </w:r>
      <w:r>
        <w:rPr>
          <w:b/>
        </w:rPr>
        <w:t xml:space="preserve"> </w:t>
      </w:r>
      <w:r w:rsidRPr="00816E59">
        <w:rPr>
          <w:b/>
        </w:rPr>
        <w:t>Е</w:t>
      </w:r>
      <w:r>
        <w:rPr>
          <w:b/>
        </w:rPr>
        <w:t xml:space="preserve"> </w:t>
      </w:r>
      <w:r w:rsidRPr="00816E59">
        <w:rPr>
          <w:b/>
        </w:rPr>
        <w:t>Т:</w:t>
      </w:r>
    </w:p>
    <w:p w:rsidR="00816E59" w:rsidRPr="00E73FA6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1C3A8E" w:rsidRDefault="001C3A8E" w:rsidP="00D1308E">
      <w:pPr>
        <w:pStyle w:val="af1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</w:pPr>
      <w:r>
        <w:t>Утвердить Порядок предоставления государственному унитарному предприятию «Водоканал Санкт-Петербурга» в 20</w:t>
      </w:r>
      <w:r w:rsidR="00C35CC7">
        <w:t>2</w:t>
      </w:r>
      <w:r w:rsidR="0055443A">
        <w:t>1</w:t>
      </w:r>
      <w:r>
        <w:t xml:space="preserve"> году субсидии на возмещение затрат на эксплуатацию общественных туалетов Санкт-Петербурга (далее - Порядок)</w:t>
      </w:r>
      <w:r w:rsidR="00CA5AC7">
        <w:t xml:space="preserve"> </w:t>
      </w:r>
      <w:r w:rsidR="00B978BA">
        <w:t>согласно приложению.</w:t>
      </w:r>
    </w:p>
    <w:p w:rsidR="003D6BEA" w:rsidRPr="00F03A09" w:rsidRDefault="003D6BEA" w:rsidP="003D6BEA">
      <w:pPr>
        <w:pStyle w:val="ConsNormal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в целях реализации Порядка:</w:t>
      </w:r>
    </w:p>
    <w:p w:rsidR="00F47488" w:rsidRDefault="00383E90" w:rsidP="00383E90">
      <w:pPr>
        <w:pStyle w:val="af1"/>
        <w:tabs>
          <w:tab w:val="left" w:pos="709"/>
          <w:tab w:val="left" w:pos="993"/>
        </w:tabs>
        <w:ind w:left="709"/>
        <w:jc w:val="both"/>
      </w:pPr>
      <w:bookmarkStart w:id="0" w:name="_GoBack"/>
      <w:bookmarkEnd w:id="0"/>
      <w:r>
        <w:t>2.1.</w:t>
      </w:r>
      <w:r w:rsidR="00D1308E">
        <w:t xml:space="preserve"> </w:t>
      </w:r>
      <w:r>
        <w:t>В</w:t>
      </w:r>
      <w:r w:rsidR="00CC60D9">
        <w:t xml:space="preserve"> месячный срок утвердить:</w:t>
      </w:r>
    </w:p>
    <w:p w:rsidR="00CC60D9" w:rsidRDefault="00CC60D9" w:rsidP="00245F93">
      <w:pPr>
        <w:pStyle w:val="af1"/>
        <w:tabs>
          <w:tab w:val="left" w:pos="709"/>
        </w:tabs>
        <w:ind w:left="0" w:firstLine="709"/>
        <w:jc w:val="both"/>
      </w:pPr>
      <w:r>
        <w:t xml:space="preserve">предельный размер платы за посещение общественных туалетов, находящихся </w:t>
      </w:r>
      <w:r w:rsidR="00F47488">
        <w:t xml:space="preserve">                        </w:t>
      </w:r>
      <w:r>
        <w:t>в собственности Санкт-Петербурга</w:t>
      </w:r>
      <w:r w:rsidR="00EF7BAF">
        <w:t>;</w:t>
      </w:r>
    </w:p>
    <w:p w:rsidR="00660697" w:rsidRDefault="003B34BA" w:rsidP="003B34BA">
      <w:pPr>
        <w:pStyle w:val="af1"/>
        <w:tabs>
          <w:tab w:val="left" w:pos="709"/>
        </w:tabs>
        <w:ind w:left="0" w:firstLine="709"/>
        <w:jc w:val="both"/>
      </w:pPr>
      <w:r>
        <w:t>предельный размер возмещения затрат, возмещаемых за счет субсидии;</w:t>
      </w:r>
    </w:p>
    <w:p w:rsidR="003B34BA" w:rsidRDefault="00F80552" w:rsidP="003B34BA">
      <w:pPr>
        <w:pStyle w:val="af1"/>
        <w:tabs>
          <w:tab w:val="left" w:pos="709"/>
        </w:tabs>
        <w:ind w:left="0" w:firstLine="709"/>
        <w:jc w:val="both"/>
      </w:pPr>
      <w:r w:rsidRPr="00DA2328">
        <w:t>форму</w:t>
      </w:r>
      <w:r>
        <w:t xml:space="preserve"> протокола о выплате части субсидии.</w:t>
      </w:r>
    </w:p>
    <w:p w:rsidR="00EB59C8" w:rsidRDefault="00E02E52" w:rsidP="00B03C2A">
      <w:pPr>
        <w:pStyle w:val="af1"/>
        <w:ind w:left="0" w:firstLine="709"/>
        <w:jc w:val="both"/>
      </w:pPr>
      <w:r>
        <w:t xml:space="preserve">2.2. </w:t>
      </w:r>
      <w:r w:rsidR="00B03C2A">
        <w:t xml:space="preserve">В срок не позднее 01.10.2021 </w:t>
      </w:r>
      <w:r w:rsidR="00EB59C8">
        <w:t>утвердить сроки и период проведения обязательной проверки</w:t>
      </w:r>
      <w:r w:rsidR="00C87829">
        <w:t xml:space="preserve"> соблюдения получателем субсидии условий, целей и порядка предоставления субсидии</w:t>
      </w:r>
      <w:r w:rsidR="00EB59C8">
        <w:t>.</w:t>
      </w:r>
    </w:p>
    <w:p w:rsidR="00AA5B6A" w:rsidRPr="00A447A9" w:rsidRDefault="00207791" w:rsidP="004A52B6">
      <w:pPr>
        <w:pStyle w:val="af1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A447A9">
        <w:t xml:space="preserve">Контроль за выполнением постановления возложить на вице-губернатора                       Санкт-Петербурга </w:t>
      </w:r>
      <w:r w:rsidR="00294268">
        <w:rPr>
          <w:szCs w:val="24"/>
        </w:rPr>
        <w:t>Дрегваля С.Г</w:t>
      </w:r>
      <w:r w:rsidR="00294268" w:rsidRPr="00F03A09">
        <w:rPr>
          <w:szCs w:val="24"/>
        </w:rPr>
        <w:t>.</w:t>
      </w:r>
    </w:p>
    <w:p w:rsidR="00AA5B6A" w:rsidRDefault="00AA5B6A" w:rsidP="003B34BA">
      <w:pPr>
        <w:pStyle w:val="af1"/>
        <w:tabs>
          <w:tab w:val="left" w:pos="709"/>
        </w:tabs>
        <w:ind w:left="0" w:firstLine="709"/>
        <w:jc w:val="both"/>
      </w:pPr>
    </w:p>
    <w:p w:rsidR="006D64EF" w:rsidRDefault="006D64EF" w:rsidP="003B34BA">
      <w:pPr>
        <w:pStyle w:val="af1"/>
        <w:tabs>
          <w:tab w:val="left" w:pos="709"/>
        </w:tabs>
        <w:ind w:left="0" w:firstLine="709"/>
        <w:jc w:val="both"/>
      </w:pPr>
    </w:p>
    <w:p w:rsidR="00F73D1E" w:rsidRDefault="00F73D1E" w:rsidP="003B34BA">
      <w:pPr>
        <w:pStyle w:val="af1"/>
        <w:tabs>
          <w:tab w:val="left" w:pos="709"/>
        </w:tabs>
        <w:ind w:left="0" w:firstLine="709"/>
        <w:jc w:val="both"/>
      </w:pPr>
    </w:p>
    <w:p w:rsidR="00A93158" w:rsidRDefault="00A93158" w:rsidP="00A93158">
      <w:pPr>
        <w:ind w:firstLine="426"/>
        <w:rPr>
          <w:b/>
        </w:rPr>
      </w:pPr>
      <w:r w:rsidRPr="00CB3C26">
        <w:rPr>
          <w:b/>
        </w:rPr>
        <w:t xml:space="preserve">Губернатор </w:t>
      </w:r>
    </w:p>
    <w:p w:rsidR="00A93158" w:rsidRPr="00CB3C26" w:rsidRDefault="00A93158" w:rsidP="00A93158">
      <w:pPr>
        <w:rPr>
          <w:b/>
          <w:bCs/>
        </w:rPr>
      </w:pPr>
      <w:r w:rsidRPr="00CB3C26">
        <w:rPr>
          <w:b/>
        </w:rPr>
        <w:t>Санкт-Петербурга</w:t>
      </w:r>
      <w:r w:rsidRPr="00CB3C26">
        <w:rPr>
          <w:b/>
        </w:rPr>
        <w:tab/>
        <w:t xml:space="preserve">  </w:t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  <w:t xml:space="preserve">           </w:t>
      </w:r>
      <w:r>
        <w:rPr>
          <w:b/>
        </w:rPr>
        <w:t xml:space="preserve">                                  </w:t>
      </w:r>
      <w:r w:rsidRPr="00CB3C26">
        <w:rPr>
          <w:b/>
        </w:rPr>
        <w:t xml:space="preserve">А.Д.Беглов </w:t>
      </w:r>
    </w:p>
    <w:p w:rsidR="00D8482A" w:rsidRPr="000D73C4" w:rsidRDefault="00D8482A" w:rsidP="005C1F48">
      <w:pPr>
        <w:jc w:val="both"/>
        <w:rPr>
          <w:b/>
        </w:rPr>
      </w:pPr>
    </w:p>
    <w:sectPr w:rsidR="00D8482A" w:rsidRPr="000D73C4" w:rsidSect="00A93158">
      <w:headerReference w:type="default" r:id="rId13"/>
      <w:type w:val="continuous"/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A96" w:rsidRDefault="000D6A96">
      <w:r>
        <w:separator/>
      </w:r>
    </w:p>
  </w:endnote>
  <w:endnote w:type="continuationSeparator" w:id="0">
    <w:p w:rsidR="000D6A96" w:rsidRDefault="000D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A96" w:rsidRDefault="000D6A96">
      <w:r>
        <w:separator/>
      </w:r>
    </w:p>
  </w:footnote>
  <w:footnote w:type="continuationSeparator" w:id="0">
    <w:p w:rsidR="000D6A96" w:rsidRDefault="000D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Pr="00856BDE" w:rsidRDefault="008429B9">
    <w:pPr>
      <w:pStyle w:val="a3"/>
      <w:jc w:val="center"/>
    </w:pPr>
  </w:p>
  <w:p w:rsidR="008429B9" w:rsidRDefault="008429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54835D5B"/>
    <w:multiLevelType w:val="multilevel"/>
    <w:tmpl w:val="96ACA89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5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6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4FFE"/>
    <w:rsid w:val="00024A25"/>
    <w:rsid w:val="00025C02"/>
    <w:rsid w:val="00026490"/>
    <w:rsid w:val="00026F7E"/>
    <w:rsid w:val="00030F17"/>
    <w:rsid w:val="00035CC5"/>
    <w:rsid w:val="00037737"/>
    <w:rsid w:val="00052E58"/>
    <w:rsid w:val="00064150"/>
    <w:rsid w:val="000643BE"/>
    <w:rsid w:val="000660FB"/>
    <w:rsid w:val="00071279"/>
    <w:rsid w:val="00072AF7"/>
    <w:rsid w:val="00074097"/>
    <w:rsid w:val="00074A80"/>
    <w:rsid w:val="00076C24"/>
    <w:rsid w:val="00083A49"/>
    <w:rsid w:val="000865C0"/>
    <w:rsid w:val="00094394"/>
    <w:rsid w:val="00094964"/>
    <w:rsid w:val="0009533C"/>
    <w:rsid w:val="000A691F"/>
    <w:rsid w:val="000A786C"/>
    <w:rsid w:val="000B2BF0"/>
    <w:rsid w:val="000B44E7"/>
    <w:rsid w:val="000C01F9"/>
    <w:rsid w:val="000C30DD"/>
    <w:rsid w:val="000C3A8C"/>
    <w:rsid w:val="000C6E1B"/>
    <w:rsid w:val="000D2A0A"/>
    <w:rsid w:val="000D3DD3"/>
    <w:rsid w:val="000D51F3"/>
    <w:rsid w:val="000D628E"/>
    <w:rsid w:val="000D643F"/>
    <w:rsid w:val="000D6A96"/>
    <w:rsid w:val="000D73C4"/>
    <w:rsid w:val="000E06E8"/>
    <w:rsid w:val="000E0F40"/>
    <w:rsid w:val="000E5939"/>
    <w:rsid w:val="000F4AD0"/>
    <w:rsid w:val="00102D99"/>
    <w:rsid w:val="001033F9"/>
    <w:rsid w:val="001035F9"/>
    <w:rsid w:val="001128A1"/>
    <w:rsid w:val="0012569D"/>
    <w:rsid w:val="00132BDB"/>
    <w:rsid w:val="0013461F"/>
    <w:rsid w:val="001462B4"/>
    <w:rsid w:val="001562A0"/>
    <w:rsid w:val="00160A3B"/>
    <w:rsid w:val="00167EA0"/>
    <w:rsid w:val="00170A38"/>
    <w:rsid w:val="00170D03"/>
    <w:rsid w:val="001745F9"/>
    <w:rsid w:val="001746BC"/>
    <w:rsid w:val="00181465"/>
    <w:rsid w:val="001824C8"/>
    <w:rsid w:val="00184A89"/>
    <w:rsid w:val="001A14C9"/>
    <w:rsid w:val="001A717C"/>
    <w:rsid w:val="001B35DC"/>
    <w:rsid w:val="001B39B3"/>
    <w:rsid w:val="001C2175"/>
    <w:rsid w:val="001C3A8E"/>
    <w:rsid w:val="001C62B1"/>
    <w:rsid w:val="001C6463"/>
    <w:rsid w:val="001D0C80"/>
    <w:rsid w:val="001E173B"/>
    <w:rsid w:val="001E1EAC"/>
    <w:rsid w:val="001E25A3"/>
    <w:rsid w:val="001E434A"/>
    <w:rsid w:val="001F0BFE"/>
    <w:rsid w:val="001F11FD"/>
    <w:rsid w:val="001F21BB"/>
    <w:rsid w:val="001F4130"/>
    <w:rsid w:val="001F4342"/>
    <w:rsid w:val="001F79BD"/>
    <w:rsid w:val="002001F9"/>
    <w:rsid w:val="00204CA9"/>
    <w:rsid w:val="00207791"/>
    <w:rsid w:val="002113DC"/>
    <w:rsid w:val="00212DB6"/>
    <w:rsid w:val="00215928"/>
    <w:rsid w:val="0022001D"/>
    <w:rsid w:val="002305FC"/>
    <w:rsid w:val="00234DFD"/>
    <w:rsid w:val="00243EC6"/>
    <w:rsid w:val="00245F93"/>
    <w:rsid w:val="002626B8"/>
    <w:rsid w:val="00264E43"/>
    <w:rsid w:val="0027320D"/>
    <w:rsid w:val="00275DC8"/>
    <w:rsid w:val="002764B1"/>
    <w:rsid w:val="002920AF"/>
    <w:rsid w:val="00294268"/>
    <w:rsid w:val="00295347"/>
    <w:rsid w:val="002A1E17"/>
    <w:rsid w:val="002B16D1"/>
    <w:rsid w:val="002B2169"/>
    <w:rsid w:val="002B40C9"/>
    <w:rsid w:val="002C6775"/>
    <w:rsid w:val="002D4CCC"/>
    <w:rsid w:val="002D5083"/>
    <w:rsid w:val="002D6885"/>
    <w:rsid w:val="002E32FB"/>
    <w:rsid w:val="002E5263"/>
    <w:rsid w:val="002E5AC8"/>
    <w:rsid w:val="002E5DA5"/>
    <w:rsid w:val="002F02CD"/>
    <w:rsid w:val="00301A40"/>
    <w:rsid w:val="00301D9A"/>
    <w:rsid w:val="00307971"/>
    <w:rsid w:val="003205C5"/>
    <w:rsid w:val="00325930"/>
    <w:rsid w:val="003279EF"/>
    <w:rsid w:val="00327CDE"/>
    <w:rsid w:val="00334A1C"/>
    <w:rsid w:val="0033545C"/>
    <w:rsid w:val="00343359"/>
    <w:rsid w:val="0034742F"/>
    <w:rsid w:val="00350F13"/>
    <w:rsid w:val="00351CBB"/>
    <w:rsid w:val="0036158B"/>
    <w:rsid w:val="00363883"/>
    <w:rsid w:val="0036598E"/>
    <w:rsid w:val="00367FF0"/>
    <w:rsid w:val="003715BE"/>
    <w:rsid w:val="00371EB3"/>
    <w:rsid w:val="00372642"/>
    <w:rsid w:val="003741FF"/>
    <w:rsid w:val="00375F52"/>
    <w:rsid w:val="00383E90"/>
    <w:rsid w:val="00393160"/>
    <w:rsid w:val="0039445E"/>
    <w:rsid w:val="003948D5"/>
    <w:rsid w:val="00397324"/>
    <w:rsid w:val="003978A0"/>
    <w:rsid w:val="003A5D8B"/>
    <w:rsid w:val="003A665B"/>
    <w:rsid w:val="003B2770"/>
    <w:rsid w:val="003B34BA"/>
    <w:rsid w:val="003B6B24"/>
    <w:rsid w:val="003B7363"/>
    <w:rsid w:val="003C3E23"/>
    <w:rsid w:val="003C4B19"/>
    <w:rsid w:val="003C4FC1"/>
    <w:rsid w:val="003C7F72"/>
    <w:rsid w:val="003D6BEA"/>
    <w:rsid w:val="003D7852"/>
    <w:rsid w:val="003D7ADB"/>
    <w:rsid w:val="003E0F3B"/>
    <w:rsid w:val="003E68BF"/>
    <w:rsid w:val="003F25F0"/>
    <w:rsid w:val="003F6FDB"/>
    <w:rsid w:val="003F7B9D"/>
    <w:rsid w:val="00402215"/>
    <w:rsid w:val="00404966"/>
    <w:rsid w:val="00412C71"/>
    <w:rsid w:val="00415B05"/>
    <w:rsid w:val="00425757"/>
    <w:rsid w:val="004310C8"/>
    <w:rsid w:val="00432096"/>
    <w:rsid w:val="00434111"/>
    <w:rsid w:val="004400FC"/>
    <w:rsid w:val="00451506"/>
    <w:rsid w:val="004524AD"/>
    <w:rsid w:val="00461B88"/>
    <w:rsid w:val="00465A8B"/>
    <w:rsid w:val="00471366"/>
    <w:rsid w:val="004721BA"/>
    <w:rsid w:val="004759C2"/>
    <w:rsid w:val="00484AB6"/>
    <w:rsid w:val="00485559"/>
    <w:rsid w:val="0049027D"/>
    <w:rsid w:val="00490434"/>
    <w:rsid w:val="00491353"/>
    <w:rsid w:val="00491540"/>
    <w:rsid w:val="0049456F"/>
    <w:rsid w:val="004A3E8C"/>
    <w:rsid w:val="004A52B6"/>
    <w:rsid w:val="004A5336"/>
    <w:rsid w:val="004B23A8"/>
    <w:rsid w:val="004B4351"/>
    <w:rsid w:val="004C22FF"/>
    <w:rsid w:val="004C456F"/>
    <w:rsid w:val="004C587F"/>
    <w:rsid w:val="004C5E01"/>
    <w:rsid w:val="004C6449"/>
    <w:rsid w:val="004D3295"/>
    <w:rsid w:val="004E4F83"/>
    <w:rsid w:val="004F5915"/>
    <w:rsid w:val="004F6DC8"/>
    <w:rsid w:val="0050548D"/>
    <w:rsid w:val="005273B1"/>
    <w:rsid w:val="00532F44"/>
    <w:rsid w:val="00533CE6"/>
    <w:rsid w:val="005354A2"/>
    <w:rsid w:val="00547C16"/>
    <w:rsid w:val="00547ECF"/>
    <w:rsid w:val="00553EAE"/>
    <w:rsid w:val="0055443A"/>
    <w:rsid w:val="0056029E"/>
    <w:rsid w:val="005610D2"/>
    <w:rsid w:val="00565F31"/>
    <w:rsid w:val="005712D2"/>
    <w:rsid w:val="00573C25"/>
    <w:rsid w:val="00576AE4"/>
    <w:rsid w:val="00576C4D"/>
    <w:rsid w:val="00580E21"/>
    <w:rsid w:val="00583D10"/>
    <w:rsid w:val="005849EC"/>
    <w:rsid w:val="00584C9A"/>
    <w:rsid w:val="00586351"/>
    <w:rsid w:val="0059588F"/>
    <w:rsid w:val="00595B4D"/>
    <w:rsid w:val="005C1F48"/>
    <w:rsid w:val="005C4C97"/>
    <w:rsid w:val="005D1A7F"/>
    <w:rsid w:val="005E1E9A"/>
    <w:rsid w:val="005E3D92"/>
    <w:rsid w:val="005E6F34"/>
    <w:rsid w:val="005F0F60"/>
    <w:rsid w:val="005F1C70"/>
    <w:rsid w:val="005F5C9F"/>
    <w:rsid w:val="006018D4"/>
    <w:rsid w:val="006031B2"/>
    <w:rsid w:val="00614512"/>
    <w:rsid w:val="00614539"/>
    <w:rsid w:val="00614CA5"/>
    <w:rsid w:val="006219A5"/>
    <w:rsid w:val="00622307"/>
    <w:rsid w:val="00623119"/>
    <w:rsid w:val="0062744C"/>
    <w:rsid w:val="00635E6E"/>
    <w:rsid w:val="006505D6"/>
    <w:rsid w:val="00651DD6"/>
    <w:rsid w:val="00653EF8"/>
    <w:rsid w:val="0065441F"/>
    <w:rsid w:val="00660697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83005"/>
    <w:rsid w:val="00691BC0"/>
    <w:rsid w:val="00696CBE"/>
    <w:rsid w:val="006C06B5"/>
    <w:rsid w:val="006C2535"/>
    <w:rsid w:val="006D64EF"/>
    <w:rsid w:val="006E30C2"/>
    <w:rsid w:val="006E31C0"/>
    <w:rsid w:val="006F0E20"/>
    <w:rsid w:val="006F46D5"/>
    <w:rsid w:val="006F5AC3"/>
    <w:rsid w:val="006F5BFF"/>
    <w:rsid w:val="00705480"/>
    <w:rsid w:val="00714DA0"/>
    <w:rsid w:val="00716695"/>
    <w:rsid w:val="00723C46"/>
    <w:rsid w:val="00733591"/>
    <w:rsid w:val="0074042E"/>
    <w:rsid w:val="00746459"/>
    <w:rsid w:val="007511F7"/>
    <w:rsid w:val="00764EFE"/>
    <w:rsid w:val="00777EC8"/>
    <w:rsid w:val="00781626"/>
    <w:rsid w:val="00783BB1"/>
    <w:rsid w:val="00787EB7"/>
    <w:rsid w:val="00790BFC"/>
    <w:rsid w:val="00790CFD"/>
    <w:rsid w:val="00793508"/>
    <w:rsid w:val="00794BFA"/>
    <w:rsid w:val="007953F4"/>
    <w:rsid w:val="007A7113"/>
    <w:rsid w:val="007B0AEE"/>
    <w:rsid w:val="007B2484"/>
    <w:rsid w:val="007B7A9E"/>
    <w:rsid w:val="007C0013"/>
    <w:rsid w:val="007C2520"/>
    <w:rsid w:val="007C2CDF"/>
    <w:rsid w:val="007C74B3"/>
    <w:rsid w:val="007C7AFA"/>
    <w:rsid w:val="007D1004"/>
    <w:rsid w:val="007D374C"/>
    <w:rsid w:val="007D621C"/>
    <w:rsid w:val="007E1E01"/>
    <w:rsid w:val="007E6502"/>
    <w:rsid w:val="007E6800"/>
    <w:rsid w:val="007F03FC"/>
    <w:rsid w:val="007F5A11"/>
    <w:rsid w:val="007F656F"/>
    <w:rsid w:val="007F6A48"/>
    <w:rsid w:val="00804AE0"/>
    <w:rsid w:val="00810976"/>
    <w:rsid w:val="00813650"/>
    <w:rsid w:val="00815CB5"/>
    <w:rsid w:val="00816690"/>
    <w:rsid w:val="00816E59"/>
    <w:rsid w:val="00832422"/>
    <w:rsid w:val="0083610B"/>
    <w:rsid w:val="008429B9"/>
    <w:rsid w:val="008444CB"/>
    <w:rsid w:val="00846B17"/>
    <w:rsid w:val="008517FD"/>
    <w:rsid w:val="00856175"/>
    <w:rsid w:val="0086766F"/>
    <w:rsid w:val="00870954"/>
    <w:rsid w:val="00871BCC"/>
    <w:rsid w:val="00880908"/>
    <w:rsid w:val="00895E34"/>
    <w:rsid w:val="00896885"/>
    <w:rsid w:val="008A0295"/>
    <w:rsid w:val="008A04AE"/>
    <w:rsid w:val="008A1F60"/>
    <w:rsid w:val="008A438F"/>
    <w:rsid w:val="008B2027"/>
    <w:rsid w:val="008B4C05"/>
    <w:rsid w:val="008C107E"/>
    <w:rsid w:val="008D2399"/>
    <w:rsid w:val="008D2BC4"/>
    <w:rsid w:val="008D3519"/>
    <w:rsid w:val="008D7A0F"/>
    <w:rsid w:val="008E2C94"/>
    <w:rsid w:val="008E5483"/>
    <w:rsid w:val="008E6141"/>
    <w:rsid w:val="008E6F93"/>
    <w:rsid w:val="008F067B"/>
    <w:rsid w:val="008F1755"/>
    <w:rsid w:val="008F3C9E"/>
    <w:rsid w:val="009006FC"/>
    <w:rsid w:val="009025BC"/>
    <w:rsid w:val="00904AD2"/>
    <w:rsid w:val="009122A1"/>
    <w:rsid w:val="00913689"/>
    <w:rsid w:val="00926335"/>
    <w:rsid w:val="00927B47"/>
    <w:rsid w:val="00927C90"/>
    <w:rsid w:val="00931897"/>
    <w:rsid w:val="00932AFA"/>
    <w:rsid w:val="0093455E"/>
    <w:rsid w:val="00934B79"/>
    <w:rsid w:val="00940212"/>
    <w:rsid w:val="00940DD6"/>
    <w:rsid w:val="00944C1A"/>
    <w:rsid w:val="00945A6A"/>
    <w:rsid w:val="00946A02"/>
    <w:rsid w:val="0095295F"/>
    <w:rsid w:val="0095422A"/>
    <w:rsid w:val="009673D9"/>
    <w:rsid w:val="00975B08"/>
    <w:rsid w:val="009910AE"/>
    <w:rsid w:val="00991534"/>
    <w:rsid w:val="0099724B"/>
    <w:rsid w:val="009A4AF3"/>
    <w:rsid w:val="009A7ACD"/>
    <w:rsid w:val="009A7F37"/>
    <w:rsid w:val="009B1E18"/>
    <w:rsid w:val="009B4121"/>
    <w:rsid w:val="009C71B0"/>
    <w:rsid w:val="009C7F98"/>
    <w:rsid w:val="009D1375"/>
    <w:rsid w:val="009D29D9"/>
    <w:rsid w:val="009D3956"/>
    <w:rsid w:val="009E2B6A"/>
    <w:rsid w:val="009E3845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1015D"/>
    <w:rsid w:val="00A206D1"/>
    <w:rsid w:val="00A20821"/>
    <w:rsid w:val="00A20B18"/>
    <w:rsid w:val="00A2461C"/>
    <w:rsid w:val="00A323C2"/>
    <w:rsid w:val="00A3430D"/>
    <w:rsid w:val="00A35BD9"/>
    <w:rsid w:val="00A4008F"/>
    <w:rsid w:val="00A40A59"/>
    <w:rsid w:val="00A42A5B"/>
    <w:rsid w:val="00A4424A"/>
    <w:rsid w:val="00A447A9"/>
    <w:rsid w:val="00A448EA"/>
    <w:rsid w:val="00A5385C"/>
    <w:rsid w:val="00A568C7"/>
    <w:rsid w:val="00A612C1"/>
    <w:rsid w:val="00A6169A"/>
    <w:rsid w:val="00A61B42"/>
    <w:rsid w:val="00A659DD"/>
    <w:rsid w:val="00A70034"/>
    <w:rsid w:val="00A7129D"/>
    <w:rsid w:val="00A826D2"/>
    <w:rsid w:val="00A85B01"/>
    <w:rsid w:val="00A90148"/>
    <w:rsid w:val="00A92314"/>
    <w:rsid w:val="00A9259B"/>
    <w:rsid w:val="00A93158"/>
    <w:rsid w:val="00A9774A"/>
    <w:rsid w:val="00AA0EA7"/>
    <w:rsid w:val="00AA261D"/>
    <w:rsid w:val="00AA2F9B"/>
    <w:rsid w:val="00AA5B6A"/>
    <w:rsid w:val="00AA6A6D"/>
    <w:rsid w:val="00AA6E61"/>
    <w:rsid w:val="00AA727F"/>
    <w:rsid w:val="00AB110F"/>
    <w:rsid w:val="00AB5CB6"/>
    <w:rsid w:val="00AB71BD"/>
    <w:rsid w:val="00AC7CD7"/>
    <w:rsid w:val="00AD557A"/>
    <w:rsid w:val="00AE1348"/>
    <w:rsid w:val="00AE371B"/>
    <w:rsid w:val="00AE5579"/>
    <w:rsid w:val="00AE70C5"/>
    <w:rsid w:val="00B00248"/>
    <w:rsid w:val="00B01FCE"/>
    <w:rsid w:val="00B02762"/>
    <w:rsid w:val="00B03C2A"/>
    <w:rsid w:val="00B106D7"/>
    <w:rsid w:val="00B107C8"/>
    <w:rsid w:val="00B16BD3"/>
    <w:rsid w:val="00B21696"/>
    <w:rsid w:val="00B27176"/>
    <w:rsid w:val="00B33A17"/>
    <w:rsid w:val="00B372CC"/>
    <w:rsid w:val="00B51FD4"/>
    <w:rsid w:val="00B527C1"/>
    <w:rsid w:val="00B52C1C"/>
    <w:rsid w:val="00B56434"/>
    <w:rsid w:val="00B56FD0"/>
    <w:rsid w:val="00B605BE"/>
    <w:rsid w:val="00B620A4"/>
    <w:rsid w:val="00B77A4A"/>
    <w:rsid w:val="00B8546B"/>
    <w:rsid w:val="00B90452"/>
    <w:rsid w:val="00B906E1"/>
    <w:rsid w:val="00B9294C"/>
    <w:rsid w:val="00B94FEC"/>
    <w:rsid w:val="00B968B1"/>
    <w:rsid w:val="00B96EFF"/>
    <w:rsid w:val="00B978BA"/>
    <w:rsid w:val="00BA2179"/>
    <w:rsid w:val="00BA5B5B"/>
    <w:rsid w:val="00BB08C1"/>
    <w:rsid w:val="00BB329B"/>
    <w:rsid w:val="00BB3C4B"/>
    <w:rsid w:val="00BC0529"/>
    <w:rsid w:val="00BD7B38"/>
    <w:rsid w:val="00BE20ED"/>
    <w:rsid w:val="00BF2F4F"/>
    <w:rsid w:val="00C04798"/>
    <w:rsid w:val="00C11203"/>
    <w:rsid w:val="00C1176E"/>
    <w:rsid w:val="00C15A78"/>
    <w:rsid w:val="00C25083"/>
    <w:rsid w:val="00C254A1"/>
    <w:rsid w:val="00C35CC7"/>
    <w:rsid w:val="00C51B78"/>
    <w:rsid w:val="00C52044"/>
    <w:rsid w:val="00C575EA"/>
    <w:rsid w:val="00C6335D"/>
    <w:rsid w:val="00C63D78"/>
    <w:rsid w:val="00C6646D"/>
    <w:rsid w:val="00C75884"/>
    <w:rsid w:val="00C825B1"/>
    <w:rsid w:val="00C84243"/>
    <w:rsid w:val="00C85910"/>
    <w:rsid w:val="00C87829"/>
    <w:rsid w:val="00C9766A"/>
    <w:rsid w:val="00CA5AC7"/>
    <w:rsid w:val="00CC49C7"/>
    <w:rsid w:val="00CC60D9"/>
    <w:rsid w:val="00CC6BFF"/>
    <w:rsid w:val="00CC781D"/>
    <w:rsid w:val="00CD0068"/>
    <w:rsid w:val="00CD57DF"/>
    <w:rsid w:val="00CD62D0"/>
    <w:rsid w:val="00CD7E7B"/>
    <w:rsid w:val="00CF2860"/>
    <w:rsid w:val="00CF2C6D"/>
    <w:rsid w:val="00CF5E28"/>
    <w:rsid w:val="00CF6425"/>
    <w:rsid w:val="00D034E0"/>
    <w:rsid w:val="00D0442B"/>
    <w:rsid w:val="00D05F7C"/>
    <w:rsid w:val="00D12882"/>
    <w:rsid w:val="00D1308E"/>
    <w:rsid w:val="00D1481F"/>
    <w:rsid w:val="00D22719"/>
    <w:rsid w:val="00D36565"/>
    <w:rsid w:val="00D41B41"/>
    <w:rsid w:val="00D8482A"/>
    <w:rsid w:val="00D87F9E"/>
    <w:rsid w:val="00D942D2"/>
    <w:rsid w:val="00D97B37"/>
    <w:rsid w:val="00DA16EF"/>
    <w:rsid w:val="00DA2328"/>
    <w:rsid w:val="00DB11C9"/>
    <w:rsid w:val="00DB3164"/>
    <w:rsid w:val="00DB421C"/>
    <w:rsid w:val="00DB55DE"/>
    <w:rsid w:val="00DC68C7"/>
    <w:rsid w:val="00DD2052"/>
    <w:rsid w:val="00DD416D"/>
    <w:rsid w:val="00DF67DC"/>
    <w:rsid w:val="00E02E52"/>
    <w:rsid w:val="00E11861"/>
    <w:rsid w:val="00E1793C"/>
    <w:rsid w:val="00E1797F"/>
    <w:rsid w:val="00E17DC6"/>
    <w:rsid w:val="00E2345A"/>
    <w:rsid w:val="00E257A0"/>
    <w:rsid w:val="00E26F20"/>
    <w:rsid w:val="00E27CC5"/>
    <w:rsid w:val="00E30564"/>
    <w:rsid w:val="00E324AD"/>
    <w:rsid w:val="00E36152"/>
    <w:rsid w:val="00E4045F"/>
    <w:rsid w:val="00E54F83"/>
    <w:rsid w:val="00E61FA4"/>
    <w:rsid w:val="00E66872"/>
    <w:rsid w:val="00E668D0"/>
    <w:rsid w:val="00E71418"/>
    <w:rsid w:val="00E827C3"/>
    <w:rsid w:val="00E84E5B"/>
    <w:rsid w:val="00E86758"/>
    <w:rsid w:val="00E91625"/>
    <w:rsid w:val="00E92AF3"/>
    <w:rsid w:val="00E95EE2"/>
    <w:rsid w:val="00E975D2"/>
    <w:rsid w:val="00EB3E29"/>
    <w:rsid w:val="00EB5365"/>
    <w:rsid w:val="00EB59C8"/>
    <w:rsid w:val="00EC1237"/>
    <w:rsid w:val="00EC3603"/>
    <w:rsid w:val="00EC3D29"/>
    <w:rsid w:val="00ED5487"/>
    <w:rsid w:val="00ED54A1"/>
    <w:rsid w:val="00EE115E"/>
    <w:rsid w:val="00EE367F"/>
    <w:rsid w:val="00EE54A4"/>
    <w:rsid w:val="00EE583D"/>
    <w:rsid w:val="00EE6194"/>
    <w:rsid w:val="00EE7D32"/>
    <w:rsid w:val="00EE7EF5"/>
    <w:rsid w:val="00EF67DB"/>
    <w:rsid w:val="00EF7BAF"/>
    <w:rsid w:val="00F015AE"/>
    <w:rsid w:val="00F01DC1"/>
    <w:rsid w:val="00F03045"/>
    <w:rsid w:val="00F04FFA"/>
    <w:rsid w:val="00F125B3"/>
    <w:rsid w:val="00F1743C"/>
    <w:rsid w:val="00F25398"/>
    <w:rsid w:val="00F4329A"/>
    <w:rsid w:val="00F4414B"/>
    <w:rsid w:val="00F454AF"/>
    <w:rsid w:val="00F46D01"/>
    <w:rsid w:val="00F47488"/>
    <w:rsid w:val="00F53D85"/>
    <w:rsid w:val="00F55A08"/>
    <w:rsid w:val="00F655F8"/>
    <w:rsid w:val="00F73D1E"/>
    <w:rsid w:val="00F770D7"/>
    <w:rsid w:val="00F80552"/>
    <w:rsid w:val="00F81590"/>
    <w:rsid w:val="00F84256"/>
    <w:rsid w:val="00F869EE"/>
    <w:rsid w:val="00FA2FD9"/>
    <w:rsid w:val="00FA3763"/>
    <w:rsid w:val="00FB7AD8"/>
    <w:rsid w:val="00FC033B"/>
    <w:rsid w:val="00FC7244"/>
    <w:rsid w:val="00FD45FE"/>
    <w:rsid w:val="00FD4782"/>
    <w:rsid w:val="00FE1715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A70FD3"/>
  <w15:docId w15:val="{F62442FC-47D3-4273-BE50-47F16907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Bodytext">
    <w:name w:val="Body text_"/>
    <w:link w:val="23"/>
    <w:locked/>
    <w:rsid w:val="004C456F"/>
    <w:rPr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4C456F"/>
    <w:pPr>
      <w:widowControl w:val="0"/>
      <w:shd w:val="clear" w:color="auto" w:fill="FFFFFF"/>
      <w:spacing w:before="240" w:after="360" w:line="240" w:lineRule="atLeast"/>
      <w:jc w:val="both"/>
    </w:pPr>
    <w:rPr>
      <w:sz w:val="20"/>
      <w:szCs w:val="20"/>
    </w:rPr>
  </w:style>
  <w:style w:type="paragraph" w:customStyle="1" w:styleId="ConsNormal">
    <w:name w:val="ConsNormal"/>
    <w:rsid w:val="003D6B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13CD2-7039-4859-8F3C-F36F10B1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39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Баранова Наталья Геннадьевна</cp:lastModifiedBy>
  <cp:revision>55</cp:revision>
  <cp:lastPrinted>2021-01-13T14:08:00Z</cp:lastPrinted>
  <dcterms:created xsi:type="dcterms:W3CDTF">2020-12-23T09:55:00Z</dcterms:created>
  <dcterms:modified xsi:type="dcterms:W3CDTF">2021-01-21T09:58:00Z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