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272ABD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69535091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2ABD" w:rsidRDefault="00272AB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272ABD" w:rsidRDefault="00272AB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D4782" w:rsidP="00FD4782">
      <w:pPr>
        <w:jc w:val="center"/>
      </w:pPr>
    </w:p>
    <w:p w:rsidR="00E26F20" w:rsidRPr="00FB09D5" w:rsidRDefault="00170A38" w:rsidP="00170A38">
      <w:pPr>
        <w:jc w:val="center"/>
        <w:sectPr w:rsidR="00E26F20" w:rsidRPr="00FB09D5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154940</wp:posOffset>
                </wp:positionV>
                <wp:extent cx="3751580" cy="738505"/>
                <wp:effectExtent l="0" t="0" r="1270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1580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2ABD" w:rsidRPr="00170A38" w:rsidRDefault="00272ABD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 xml:space="preserve">внесении изменений в постановления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1481F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 xml:space="preserve">10.08.2010 № 1058,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272ABD" w:rsidRDefault="00272ABD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2.2pt;width:295.4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" o:allowincell="f" filled="f" stroked="f">
                <v:textbox inset="0,0,0,0">
                  <w:txbxContent>
                    <w:p w:rsidR="00272ABD" w:rsidRPr="00170A38" w:rsidRDefault="00272ABD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 xml:space="preserve">внесении изменений в постановления Правительства Санкт-Петербурга </w:t>
                      </w:r>
                      <w:r>
                        <w:rPr>
                          <w:b/>
                        </w:rPr>
                        <w:br/>
                      </w:r>
                      <w:r w:rsidRPr="00D1481F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 xml:space="preserve">10.08.2010 № 1058,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272ABD" w:rsidRDefault="00272ABD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0A3ED2">
      <w:pPr>
        <w:ind w:firstLine="709"/>
        <w:jc w:val="both"/>
        <w:outlineLvl w:val="0"/>
      </w:pPr>
      <w:r w:rsidRPr="00FB09D5">
        <w:rPr>
          <w:spacing w:val="-4"/>
        </w:rPr>
        <w:t xml:space="preserve">В соответствии со </w:t>
      </w:r>
      <w:hyperlink r:id="rId12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3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r w:rsidRPr="00FB09D5">
        <w:t>пункт</w:t>
      </w:r>
      <w:r w:rsidR="004C587F" w:rsidRPr="00FB09D5">
        <w:t>ом</w:t>
      </w:r>
      <w:r w:rsidRPr="00FB09D5">
        <w:t xml:space="preserve"> 2 статьи 21 Закона Санкт-Петербурга </w:t>
      </w:r>
      <w:r w:rsidR="00037737" w:rsidRPr="00FB09D5">
        <w:t>от 2</w:t>
      </w:r>
      <w:r w:rsidR="0040672D">
        <w:t>7</w:t>
      </w:r>
      <w:r w:rsidR="00037737" w:rsidRPr="00FB09D5">
        <w:t>.11.201</w:t>
      </w:r>
      <w:r w:rsidR="0040672D">
        <w:t>9</w:t>
      </w:r>
      <w:r w:rsidR="00037737" w:rsidRPr="00FB09D5">
        <w:t xml:space="preserve"> № </w:t>
      </w:r>
      <w:r w:rsidR="0040672D">
        <w:t>614</w:t>
      </w:r>
      <w:r w:rsidR="00037737" w:rsidRPr="00FB09D5">
        <w:t>-1</w:t>
      </w:r>
      <w:r w:rsidR="0040672D">
        <w:t>32</w:t>
      </w:r>
      <w:r w:rsidR="00037737" w:rsidRPr="00FB09D5">
        <w:t xml:space="preserve"> «О бюджете </w:t>
      </w:r>
      <w:r w:rsidR="00037737" w:rsidRPr="00FB09D5">
        <w:br/>
        <w:t>Санкт-Петербурга на 20</w:t>
      </w:r>
      <w:r w:rsidR="0040672D">
        <w:t>20</w:t>
      </w:r>
      <w:r w:rsidR="00037737" w:rsidRPr="00FB09D5">
        <w:t xml:space="preserve"> год и на плановый период 202</w:t>
      </w:r>
      <w:r w:rsidR="0040672D">
        <w:t>1</w:t>
      </w:r>
      <w:r w:rsidR="00037737" w:rsidRPr="00FB09D5">
        <w:t xml:space="preserve"> и 202</w:t>
      </w:r>
      <w:r w:rsidR="0040672D">
        <w:t>2</w:t>
      </w:r>
      <w:r w:rsidR="00037737" w:rsidRPr="00FB09D5">
        <w:t xml:space="preserve"> годов»</w:t>
      </w:r>
      <w:r w:rsidRPr="00FB09D5">
        <w:t xml:space="preserve"> </w:t>
      </w:r>
      <w:r w:rsidR="004C587F" w:rsidRPr="00FB09D5">
        <w:t>и</w:t>
      </w:r>
      <w:r w:rsidRPr="00FB09D5">
        <w:t xml:space="preserve"> </w:t>
      </w:r>
      <w:hyperlink r:id="rId14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 xml:space="preserve">«О порядке принятия решений </w:t>
      </w:r>
      <w:r w:rsidR="004C587F" w:rsidRPr="00FB09D5">
        <w:br/>
      </w:r>
      <w:r w:rsidR="00816E59" w:rsidRPr="00FB09D5">
        <w:t xml:space="preserve">о разработке государственных программ Санкт-Петербурга, формирования, реализации </w:t>
      </w:r>
      <w:r w:rsidR="004C587F" w:rsidRPr="00FB09D5">
        <w:br/>
      </w:r>
      <w:r w:rsidR="00816E59" w:rsidRPr="00FB09D5">
        <w:t>и проведения оценки эффективности их реализации» Правительство Санкт-Петербурга</w:t>
      </w:r>
    </w:p>
    <w:p w:rsidR="00816E59" w:rsidRPr="00FB09D5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B8546B" w:rsidRPr="00FB09D5" w:rsidRDefault="0054206D" w:rsidP="00B8546B">
      <w:pPr>
        <w:ind w:firstLine="709"/>
        <w:jc w:val="both"/>
      </w:pPr>
      <w:r>
        <w:t>1</w:t>
      </w:r>
      <w:r w:rsidR="00B8546B" w:rsidRPr="00FB09D5">
        <w:t xml:space="preserve">. Внести в постановление Правительства Санкт-Петербурга от 10.08.2010 № 1058 </w:t>
      </w:r>
      <w:r w:rsidR="003741FF" w:rsidRPr="00FB09D5">
        <w:br/>
      </w:r>
      <w:r w:rsidR="00B8546B" w:rsidRPr="00FB09D5">
        <w:t xml:space="preserve">«Об утверждении долгосрочной целевой программы Санкт-Петербурга </w:t>
      </w:r>
      <w:r w:rsidR="00B8546B" w:rsidRPr="00FB09D5">
        <w:br/>
        <w:t xml:space="preserve">«Об энергосбережении и о повышении энергетической эффективности в системах наружного освещения при строительстве и реконструкции парков, садов и скверов, расположенных </w:t>
      </w:r>
      <w:r w:rsidR="008E5483" w:rsidRPr="00FB09D5">
        <w:br/>
      </w:r>
      <w:r w:rsidR="00B8546B" w:rsidRPr="00FB09D5">
        <w:t>на территории Санкт-Петербурга, на период до 2020 года»</w:t>
      </w:r>
      <w:r w:rsidR="003741FF" w:rsidRPr="00FB09D5">
        <w:t xml:space="preserve"> </w:t>
      </w:r>
      <w:r w:rsidR="00B8546B" w:rsidRPr="00FB09D5">
        <w:t>следующие изменения:</w:t>
      </w:r>
    </w:p>
    <w:p w:rsidR="0054206D" w:rsidRDefault="00B8546B" w:rsidP="0054206D">
      <w:pPr>
        <w:pStyle w:val="af1"/>
        <w:numPr>
          <w:ilvl w:val="1"/>
          <w:numId w:val="7"/>
        </w:numPr>
        <w:tabs>
          <w:tab w:val="left" w:pos="851"/>
          <w:tab w:val="left" w:pos="1134"/>
        </w:tabs>
        <w:ind w:left="0" w:firstLine="709"/>
        <w:jc w:val="both"/>
      </w:pPr>
      <w:r w:rsidRPr="00FB09D5">
        <w:t>В приложении к постановлению:</w:t>
      </w:r>
    </w:p>
    <w:p w:rsidR="00B8546B" w:rsidRDefault="0054206D" w:rsidP="0054206D">
      <w:pPr>
        <w:pStyle w:val="af1"/>
        <w:tabs>
          <w:tab w:val="left" w:pos="851"/>
          <w:tab w:val="left" w:pos="1134"/>
        </w:tabs>
        <w:ind w:left="709"/>
        <w:jc w:val="both"/>
      </w:pPr>
      <w:r>
        <w:t xml:space="preserve">1.1.1. </w:t>
      </w:r>
      <w:r w:rsidR="00B8546B" w:rsidRPr="00FB09D5">
        <w:t>Таблицу 2 раздела 5 изложить в следующей редакции:</w:t>
      </w:r>
    </w:p>
    <w:p w:rsidR="00B8546B" w:rsidRDefault="0054206D" w:rsidP="0003773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jc w:val="right"/>
        <w:outlineLvl w:val="2"/>
      </w:pPr>
      <w:r w:rsidRPr="00FB09D5">
        <w:t xml:space="preserve"> </w:t>
      </w:r>
      <w:r w:rsidR="00B8546B" w:rsidRPr="00FB09D5">
        <w:t>«Таблица 2</w:t>
      </w:r>
    </w:p>
    <w:p w:rsidR="0054206D" w:rsidRPr="00FB09D5" w:rsidRDefault="0054206D" w:rsidP="0003773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jc w:val="right"/>
        <w:outlineLvl w:val="2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977"/>
        <w:gridCol w:w="1134"/>
        <w:gridCol w:w="992"/>
        <w:gridCol w:w="992"/>
        <w:gridCol w:w="992"/>
        <w:gridCol w:w="851"/>
        <w:gridCol w:w="992"/>
        <w:gridCol w:w="425"/>
      </w:tblGrid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9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2-й этап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B8546B" w:rsidRPr="00FB09D5" w:rsidRDefault="00B8546B" w:rsidP="0054206D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 xml:space="preserve">Объемы финансирования по годам, </w:t>
            </w:r>
            <w:r w:rsidRPr="00FB09D5">
              <w:rPr>
                <w:b/>
                <w:sz w:val="20"/>
                <w:szCs w:val="20"/>
              </w:rPr>
              <w:br/>
              <w:t>млн</w:t>
            </w:r>
            <w:r w:rsidR="0054206D">
              <w:rPr>
                <w:b/>
                <w:sz w:val="20"/>
                <w:szCs w:val="20"/>
              </w:rPr>
              <w:t xml:space="preserve"> </w:t>
            </w:r>
            <w:r w:rsidRPr="00FB09D5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2016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2017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2018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2019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2020 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Проектирование</w:t>
            </w:r>
          </w:p>
        </w:tc>
        <w:tc>
          <w:tcPr>
            <w:tcW w:w="1134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11,9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12,3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10,3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131BB9" w:rsidP="0054206D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23,</w:t>
            </w:r>
            <w:r w:rsidR="0054206D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73B1" w:rsidRPr="00650FDF" w:rsidRDefault="00650FDF" w:rsidP="00272ABD">
            <w:pPr>
              <w:jc w:val="center"/>
              <w:rPr>
                <w:rFonts w:eastAsia="Calibri"/>
                <w:sz w:val="20"/>
                <w:szCs w:val="20"/>
              </w:rPr>
            </w:pPr>
            <w:r w:rsidRPr="00650FDF">
              <w:rPr>
                <w:rFonts w:eastAsia="Calibri"/>
                <w:sz w:val="20"/>
                <w:szCs w:val="20"/>
              </w:rPr>
              <w:t>53,</w:t>
            </w:r>
            <w:r w:rsidR="00272ABD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273B1" w:rsidRPr="00650FDF" w:rsidRDefault="00650FDF" w:rsidP="00272AB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111,</w:t>
            </w:r>
            <w:r w:rsidR="00272ABD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4B23A8" w:rsidRPr="00FB09D5" w:rsidRDefault="005273B1" w:rsidP="00FF1AF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 xml:space="preserve">Строительство наружного освещения парков, садов </w:t>
            </w:r>
            <w:r w:rsidRPr="00FB09D5">
              <w:rPr>
                <w:sz w:val="20"/>
                <w:szCs w:val="20"/>
              </w:rPr>
              <w:br/>
              <w:t>и скверов с внедрением светодиодных светильников</w:t>
            </w:r>
          </w:p>
          <w:p w:rsidR="00FF1AF6" w:rsidRDefault="00FF1AF6" w:rsidP="00FF1AF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  <w:p w:rsidR="000D7E9E" w:rsidRDefault="000D7E9E" w:rsidP="00FF1AF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  <w:p w:rsidR="000D7E9E" w:rsidRDefault="000D7E9E" w:rsidP="00FF1AF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  <w:p w:rsidR="000D7E9E" w:rsidRPr="00FB09D5" w:rsidRDefault="000D7E9E" w:rsidP="00FF1AF6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184,5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229,5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137,1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4206D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267,0</w:t>
            </w:r>
          </w:p>
        </w:tc>
        <w:tc>
          <w:tcPr>
            <w:tcW w:w="851" w:type="dxa"/>
            <w:shd w:val="clear" w:color="auto" w:fill="auto"/>
          </w:tcPr>
          <w:p w:rsidR="005273B1" w:rsidRPr="00650FDF" w:rsidRDefault="00650FDF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135,7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273B1" w:rsidRPr="00650FDF" w:rsidRDefault="00650FDF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953,8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 xml:space="preserve">Реконструкция наружного освещения парков, садов </w:t>
            </w:r>
            <w:r w:rsidRPr="00FB09D5">
              <w:rPr>
                <w:sz w:val="20"/>
                <w:szCs w:val="20"/>
              </w:rPr>
              <w:br/>
              <w:t>и скверов с внедрением светодиодных светильников</w:t>
            </w:r>
          </w:p>
        </w:tc>
        <w:tc>
          <w:tcPr>
            <w:tcW w:w="1134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117,9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168,9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113,7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4206D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233,5</w:t>
            </w:r>
          </w:p>
        </w:tc>
        <w:tc>
          <w:tcPr>
            <w:tcW w:w="851" w:type="dxa"/>
            <w:shd w:val="clear" w:color="auto" w:fill="auto"/>
          </w:tcPr>
          <w:p w:rsidR="005273B1" w:rsidRPr="00650FDF" w:rsidRDefault="00650FDF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109,9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273B1" w:rsidRPr="00650FDF" w:rsidRDefault="00650FDF" w:rsidP="00131BB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743,9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5273B1" w:rsidRPr="00FB09D5" w:rsidRDefault="005273B1" w:rsidP="007D100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9162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1625" w:rsidRPr="00FB09D5" w:rsidRDefault="00E91625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91625" w:rsidRPr="00FB09D5" w:rsidRDefault="00E91625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E91625" w:rsidRPr="00FB09D5" w:rsidRDefault="00E91625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Всего по 2-му этапу</w:t>
            </w:r>
          </w:p>
        </w:tc>
        <w:tc>
          <w:tcPr>
            <w:tcW w:w="1134" w:type="dxa"/>
            <w:shd w:val="clear" w:color="auto" w:fill="auto"/>
          </w:tcPr>
          <w:p w:rsidR="00E91625" w:rsidRPr="00FB09D5" w:rsidRDefault="00E91625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314,3</w:t>
            </w:r>
          </w:p>
        </w:tc>
        <w:tc>
          <w:tcPr>
            <w:tcW w:w="992" w:type="dxa"/>
            <w:shd w:val="clear" w:color="auto" w:fill="auto"/>
          </w:tcPr>
          <w:p w:rsidR="00E91625" w:rsidRPr="00FB09D5" w:rsidRDefault="00E91625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410,7</w:t>
            </w:r>
          </w:p>
        </w:tc>
        <w:tc>
          <w:tcPr>
            <w:tcW w:w="992" w:type="dxa"/>
            <w:shd w:val="clear" w:color="auto" w:fill="auto"/>
          </w:tcPr>
          <w:p w:rsidR="00E91625" w:rsidRPr="00FB09D5" w:rsidRDefault="00E91625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261,1</w:t>
            </w:r>
          </w:p>
        </w:tc>
        <w:tc>
          <w:tcPr>
            <w:tcW w:w="992" w:type="dxa"/>
            <w:shd w:val="clear" w:color="auto" w:fill="auto"/>
          </w:tcPr>
          <w:p w:rsidR="00E91625" w:rsidRPr="00FB09D5" w:rsidRDefault="000A3ED2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523,7</w:t>
            </w:r>
          </w:p>
        </w:tc>
        <w:tc>
          <w:tcPr>
            <w:tcW w:w="851" w:type="dxa"/>
            <w:shd w:val="clear" w:color="auto" w:fill="auto"/>
          </w:tcPr>
          <w:p w:rsidR="00E91625" w:rsidRPr="00650FDF" w:rsidRDefault="00650FDF" w:rsidP="00272AB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299,</w:t>
            </w:r>
            <w:r w:rsidR="00272ABD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91625" w:rsidRPr="00650FDF" w:rsidRDefault="00650FDF" w:rsidP="00272AB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1809,</w:t>
            </w:r>
            <w:r w:rsidR="00272ABD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1625" w:rsidRPr="00FB09D5" w:rsidRDefault="00E91625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».</w:t>
            </w:r>
          </w:p>
        </w:tc>
      </w:tr>
    </w:tbl>
    <w:p w:rsidR="00B8546B" w:rsidRDefault="00B8546B" w:rsidP="00B8546B">
      <w:pPr>
        <w:ind w:left="284"/>
        <w:jc w:val="right"/>
        <w:rPr>
          <w:highlight w:val="yellow"/>
        </w:rPr>
      </w:pPr>
    </w:p>
    <w:p w:rsidR="0054206D" w:rsidRDefault="0054206D" w:rsidP="00B8546B">
      <w:pPr>
        <w:ind w:left="284"/>
        <w:jc w:val="right"/>
        <w:rPr>
          <w:highlight w:val="yellow"/>
        </w:rPr>
      </w:pPr>
    </w:p>
    <w:p w:rsidR="0054206D" w:rsidRDefault="0054206D" w:rsidP="00B8546B">
      <w:pPr>
        <w:ind w:left="284"/>
        <w:jc w:val="right"/>
        <w:rPr>
          <w:highlight w:val="yellow"/>
        </w:rPr>
      </w:pPr>
    </w:p>
    <w:p w:rsidR="0054206D" w:rsidRPr="00FB09D5" w:rsidRDefault="0054206D" w:rsidP="00B8546B">
      <w:pPr>
        <w:ind w:left="284"/>
        <w:jc w:val="right"/>
        <w:rPr>
          <w:highlight w:val="yellow"/>
        </w:rPr>
      </w:pPr>
    </w:p>
    <w:p w:rsidR="00B8546B" w:rsidRPr="00FB09D5" w:rsidRDefault="00B8546B" w:rsidP="00351115">
      <w:pPr>
        <w:pStyle w:val="af1"/>
        <w:numPr>
          <w:ilvl w:val="2"/>
          <w:numId w:val="8"/>
        </w:numPr>
        <w:tabs>
          <w:tab w:val="left" w:pos="851"/>
          <w:tab w:val="left" w:pos="1134"/>
        </w:tabs>
        <w:ind w:left="0" w:firstLine="709"/>
        <w:jc w:val="both"/>
      </w:pPr>
      <w:r w:rsidRPr="00FB09D5">
        <w:lastRenderedPageBreak/>
        <w:t>Таблицу 2 раздела 7 изложить в следующей редакции:</w:t>
      </w:r>
    </w:p>
    <w:p w:rsidR="00B8546B" w:rsidRPr="00FB09D5" w:rsidRDefault="00B8546B" w:rsidP="0003773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left="709" w:hanging="709"/>
        <w:contextualSpacing/>
        <w:jc w:val="right"/>
        <w:outlineLvl w:val="2"/>
      </w:pPr>
      <w:r w:rsidRPr="00FB09D5">
        <w:t xml:space="preserve">  «Таблица 2</w:t>
      </w:r>
    </w:p>
    <w:tbl>
      <w:tblPr>
        <w:tblW w:w="10206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4372"/>
        <w:gridCol w:w="849"/>
        <w:gridCol w:w="850"/>
        <w:gridCol w:w="992"/>
        <w:gridCol w:w="850"/>
        <w:gridCol w:w="851"/>
        <w:gridCol w:w="992"/>
        <w:gridCol w:w="425"/>
      </w:tblGrid>
      <w:tr w:rsidR="00FB09D5" w:rsidRPr="00FB09D5" w:rsidTr="000A3ED2">
        <w:trPr>
          <w:trHeight w:val="71"/>
        </w:trPr>
        <w:tc>
          <w:tcPr>
            <w:tcW w:w="25" w:type="dxa"/>
            <w:vMerge w:val="restart"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2-й этап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B09D5" w:rsidRPr="00FB09D5" w:rsidTr="000A3ED2">
        <w:trPr>
          <w:trHeight w:val="45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D54F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Объемы финансирования по годам, млн</w:t>
            </w:r>
            <w:r w:rsidR="00D54FF0">
              <w:rPr>
                <w:b/>
                <w:sz w:val="20"/>
                <w:szCs w:val="20"/>
              </w:rPr>
              <w:t xml:space="preserve"> </w:t>
            </w:r>
            <w:r w:rsidRPr="00FB09D5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B09D5" w:rsidRPr="00FB09D5" w:rsidTr="000A3ED2">
        <w:trPr>
          <w:trHeight w:val="23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2017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2018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trike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</w:rPr>
            </w:pPr>
          </w:p>
        </w:tc>
      </w:tr>
      <w:tr w:rsidR="00FB09D5" w:rsidRPr="00FB09D5" w:rsidTr="000A3ED2">
        <w:trPr>
          <w:trHeight w:val="207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72ABD" w:rsidRPr="00FB09D5" w:rsidTr="000A3ED2">
        <w:trPr>
          <w:trHeight w:val="879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272ABD" w:rsidRPr="00FB09D5" w:rsidRDefault="00272ABD" w:rsidP="00272A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ABD" w:rsidRPr="00FB09D5" w:rsidRDefault="00272ABD" w:rsidP="00272A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 xml:space="preserve">Средства бюджета Санкт-Петербурга </w:t>
            </w:r>
            <w:r w:rsidRPr="00FB09D5">
              <w:rPr>
                <w:sz w:val="20"/>
                <w:szCs w:val="20"/>
              </w:rPr>
              <w:br/>
              <w:t xml:space="preserve">в форме бюджетных инвестиций в объекты государственной собственности </w:t>
            </w:r>
            <w:r w:rsidRPr="00FB09D5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ABD" w:rsidRPr="00FB09D5" w:rsidRDefault="00272ABD" w:rsidP="00272ABD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314,3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ABD" w:rsidRPr="00FB09D5" w:rsidRDefault="00272ABD" w:rsidP="00272ABD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410,7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ABD" w:rsidRPr="00FB09D5" w:rsidRDefault="00272ABD" w:rsidP="00272ABD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ABD" w:rsidRPr="00FB09D5" w:rsidRDefault="00272ABD" w:rsidP="00272ABD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523,7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ABD" w:rsidRPr="00650FDF" w:rsidRDefault="00272ABD" w:rsidP="00272AB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ABD" w:rsidRPr="00650FDF" w:rsidRDefault="00272ABD" w:rsidP="00272AB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1809,3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72ABD" w:rsidRPr="00FB09D5" w:rsidRDefault="00272ABD" w:rsidP="00272ABD">
            <w:pPr>
              <w:jc w:val="center"/>
              <w:rPr>
                <w:sz w:val="20"/>
                <w:szCs w:val="20"/>
              </w:rPr>
            </w:pPr>
          </w:p>
          <w:p w:rsidR="00272ABD" w:rsidRPr="00FB09D5" w:rsidRDefault="00272ABD" w:rsidP="00272ABD">
            <w:pPr>
              <w:jc w:val="center"/>
              <w:rPr>
                <w:sz w:val="20"/>
                <w:szCs w:val="20"/>
              </w:rPr>
            </w:pPr>
          </w:p>
          <w:p w:rsidR="00272ABD" w:rsidRPr="00FB09D5" w:rsidRDefault="00272ABD" w:rsidP="00272ABD">
            <w:pPr>
              <w:jc w:val="center"/>
              <w:rPr>
                <w:sz w:val="20"/>
                <w:szCs w:val="20"/>
              </w:rPr>
            </w:pPr>
          </w:p>
          <w:p w:rsidR="00272ABD" w:rsidRPr="00FB09D5" w:rsidRDefault="00272ABD" w:rsidP="00272ABD">
            <w:pPr>
              <w:jc w:val="center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».</w:t>
            </w:r>
          </w:p>
        </w:tc>
      </w:tr>
    </w:tbl>
    <w:p w:rsidR="000C3A8C" w:rsidRPr="00FB09D5" w:rsidRDefault="000C3A8C" w:rsidP="00C85910">
      <w:pPr>
        <w:ind w:firstLine="709"/>
        <w:jc w:val="both"/>
        <w:rPr>
          <w:rFonts w:eastAsiaTheme="minorHAnsi"/>
        </w:rPr>
      </w:pPr>
    </w:p>
    <w:p w:rsidR="00816E59" w:rsidRDefault="00351115" w:rsidP="00DB11C9">
      <w:pPr>
        <w:tabs>
          <w:tab w:val="left" w:pos="709"/>
          <w:tab w:val="left" w:pos="1134"/>
        </w:tabs>
        <w:ind w:firstLine="709"/>
        <w:contextualSpacing/>
        <w:jc w:val="both"/>
      </w:pPr>
      <w:r>
        <w:t>2</w:t>
      </w:r>
      <w:r w:rsidR="00614CA5" w:rsidRPr="00FB09D5">
        <w:t xml:space="preserve">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  <w:t>следующие изменения:</w:t>
      </w:r>
    </w:p>
    <w:p w:rsidR="00351115" w:rsidRDefault="00351115" w:rsidP="00351115">
      <w:pPr>
        <w:ind w:firstLine="709"/>
        <w:jc w:val="both"/>
      </w:pPr>
      <w:r>
        <w:t xml:space="preserve">2.1. </w:t>
      </w:r>
      <w:r w:rsidRPr="00E73FA6">
        <w:t>В приложении к постановлению:</w:t>
      </w:r>
    </w:p>
    <w:p w:rsidR="00351115" w:rsidRDefault="00351115" w:rsidP="00351115">
      <w:pPr>
        <w:ind w:firstLine="709"/>
        <w:jc w:val="both"/>
      </w:pPr>
      <w:r>
        <w:t>2.1.1. В графе 3 пункта 9 раздела 1:</w:t>
      </w:r>
    </w:p>
    <w:p w:rsidR="00351115" w:rsidRDefault="00351115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2.1.1.1. </w:t>
      </w:r>
      <w:r>
        <w:t xml:space="preserve">В абзаце первом </w:t>
      </w:r>
      <w:r>
        <w:rPr>
          <w:szCs w:val="24"/>
        </w:rPr>
        <w:t>число «</w:t>
      </w:r>
      <w:r w:rsidR="00AD3ABC">
        <w:rPr>
          <w:szCs w:val="24"/>
        </w:rPr>
        <w:t>436 144 367,6</w:t>
      </w:r>
      <w:r>
        <w:rPr>
          <w:szCs w:val="24"/>
        </w:rPr>
        <w:t>» заменить числом «</w:t>
      </w:r>
      <w:r w:rsidR="00AD3ABC">
        <w:rPr>
          <w:szCs w:val="24"/>
        </w:rPr>
        <w:t>435</w:t>
      </w:r>
      <w:r w:rsidR="00A77DA8">
        <w:rPr>
          <w:szCs w:val="24"/>
        </w:rPr>
        <w:t> 120 401,5</w:t>
      </w:r>
      <w:r w:rsidRPr="000643BE">
        <w:rPr>
          <w:szCs w:val="24"/>
        </w:rPr>
        <w:t>».</w:t>
      </w:r>
    </w:p>
    <w:p w:rsidR="00351115" w:rsidRPr="000643BE" w:rsidRDefault="00351115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2.1.1.2. В абзаце третьем число «</w:t>
      </w:r>
      <w:r w:rsidR="00AD3ABC">
        <w:rPr>
          <w:szCs w:val="24"/>
        </w:rPr>
        <w:t>66 481 935,8</w:t>
      </w:r>
      <w:r>
        <w:rPr>
          <w:szCs w:val="24"/>
        </w:rPr>
        <w:t>» заменить числом «</w:t>
      </w:r>
      <w:r w:rsidR="00AD3ABC">
        <w:rPr>
          <w:szCs w:val="24"/>
        </w:rPr>
        <w:t>65</w:t>
      </w:r>
      <w:r w:rsidR="00A77DA8">
        <w:rPr>
          <w:szCs w:val="24"/>
        </w:rPr>
        <w:t> 397 105,9</w:t>
      </w:r>
      <w:r w:rsidR="00AD3ABC">
        <w:rPr>
          <w:szCs w:val="24"/>
        </w:rPr>
        <w:t>».</w:t>
      </w:r>
    </w:p>
    <w:p w:rsidR="00351115" w:rsidRDefault="00351115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2.1.1.3. </w:t>
      </w:r>
      <w:r w:rsidRPr="000643BE">
        <w:t xml:space="preserve">В абзаце </w:t>
      </w:r>
      <w:r>
        <w:t>четвертом</w:t>
      </w:r>
      <w:r w:rsidRPr="000643BE">
        <w:t xml:space="preserve"> </w:t>
      </w:r>
      <w:r w:rsidRPr="000643BE">
        <w:rPr>
          <w:szCs w:val="24"/>
        </w:rPr>
        <w:t>число «</w:t>
      </w:r>
      <w:r w:rsidR="00AD3ABC">
        <w:rPr>
          <w:szCs w:val="24"/>
        </w:rPr>
        <w:t>86 630 612,0</w:t>
      </w:r>
      <w:r w:rsidRPr="000643BE">
        <w:rPr>
          <w:szCs w:val="24"/>
        </w:rPr>
        <w:t xml:space="preserve">» </w:t>
      </w:r>
      <w:r>
        <w:rPr>
          <w:szCs w:val="24"/>
        </w:rPr>
        <w:t>заменить числом</w:t>
      </w:r>
      <w:r w:rsidRPr="000643BE">
        <w:rPr>
          <w:szCs w:val="24"/>
        </w:rPr>
        <w:t xml:space="preserve"> «</w:t>
      </w:r>
      <w:r w:rsidR="00AD3ABC">
        <w:rPr>
          <w:szCs w:val="24"/>
        </w:rPr>
        <w:t>86 691 475,8</w:t>
      </w:r>
      <w:r w:rsidRPr="000643BE">
        <w:rPr>
          <w:szCs w:val="24"/>
        </w:rPr>
        <w:t>».</w:t>
      </w:r>
    </w:p>
    <w:p w:rsidR="00351115" w:rsidRPr="000643BE" w:rsidRDefault="00351115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2.1.1.</w:t>
      </w:r>
      <w:r w:rsidR="00AD3ABC">
        <w:rPr>
          <w:szCs w:val="24"/>
        </w:rPr>
        <w:t>4</w:t>
      </w:r>
      <w:r>
        <w:rPr>
          <w:szCs w:val="24"/>
        </w:rPr>
        <w:t xml:space="preserve">. </w:t>
      </w:r>
      <w:r>
        <w:t xml:space="preserve">В абзаце </w:t>
      </w:r>
      <w:r w:rsidR="00862C79">
        <w:t>девятом</w:t>
      </w:r>
      <w:r>
        <w:t xml:space="preserve"> </w:t>
      </w:r>
      <w:r>
        <w:rPr>
          <w:szCs w:val="24"/>
        </w:rPr>
        <w:t>число «</w:t>
      </w:r>
      <w:r w:rsidR="00AD3ABC">
        <w:rPr>
          <w:szCs w:val="24"/>
        </w:rPr>
        <w:t>136 022 445,3</w:t>
      </w:r>
      <w:r>
        <w:rPr>
          <w:szCs w:val="24"/>
        </w:rPr>
        <w:t>» заменить числом «</w:t>
      </w:r>
      <w:r w:rsidR="00AD3ABC">
        <w:rPr>
          <w:szCs w:val="24"/>
        </w:rPr>
        <w:t>135 013 279,2</w:t>
      </w:r>
      <w:r w:rsidRPr="000643BE">
        <w:rPr>
          <w:szCs w:val="24"/>
        </w:rPr>
        <w:t>».</w:t>
      </w:r>
    </w:p>
    <w:p w:rsidR="00351115" w:rsidRDefault="00862C79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2</w:t>
      </w:r>
      <w:r w:rsidR="00351115">
        <w:rPr>
          <w:szCs w:val="24"/>
        </w:rPr>
        <w:t>.1.1.</w:t>
      </w:r>
      <w:r w:rsidR="000B5341">
        <w:rPr>
          <w:szCs w:val="24"/>
        </w:rPr>
        <w:t>5</w:t>
      </w:r>
      <w:r w:rsidR="00351115">
        <w:rPr>
          <w:szCs w:val="24"/>
        </w:rPr>
        <w:t xml:space="preserve">. </w:t>
      </w:r>
      <w:r w:rsidR="00351115" w:rsidRPr="000643BE">
        <w:t xml:space="preserve">В абзаце </w:t>
      </w:r>
      <w:r w:rsidR="00351115">
        <w:t>одиннадцатом</w:t>
      </w:r>
      <w:r w:rsidR="00351115" w:rsidRPr="000643BE">
        <w:t xml:space="preserve"> </w:t>
      </w:r>
      <w:r w:rsidR="00351115" w:rsidRPr="000643BE">
        <w:rPr>
          <w:szCs w:val="24"/>
        </w:rPr>
        <w:t>число «</w:t>
      </w:r>
      <w:r w:rsidR="00AD3ABC">
        <w:rPr>
          <w:szCs w:val="24"/>
        </w:rPr>
        <w:t>21 057 288,6</w:t>
      </w:r>
      <w:r w:rsidR="00351115" w:rsidRPr="000643BE">
        <w:rPr>
          <w:szCs w:val="24"/>
        </w:rPr>
        <w:t xml:space="preserve">» </w:t>
      </w:r>
      <w:r w:rsidR="00351115">
        <w:rPr>
          <w:szCs w:val="24"/>
        </w:rPr>
        <w:t>заменить числом</w:t>
      </w:r>
      <w:r w:rsidR="00351115" w:rsidRPr="000643BE">
        <w:rPr>
          <w:szCs w:val="24"/>
        </w:rPr>
        <w:t xml:space="preserve"> «</w:t>
      </w:r>
      <w:r w:rsidR="00AD3ABC">
        <w:rPr>
          <w:szCs w:val="24"/>
        </w:rPr>
        <w:t>19 987 258,7</w:t>
      </w:r>
      <w:r w:rsidR="00351115" w:rsidRPr="000643BE">
        <w:rPr>
          <w:szCs w:val="24"/>
        </w:rPr>
        <w:t>».</w:t>
      </w:r>
    </w:p>
    <w:p w:rsidR="00351115" w:rsidRDefault="00862C79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2</w:t>
      </w:r>
      <w:r w:rsidR="00351115">
        <w:rPr>
          <w:szCs w:val="24"/>
        </w:rPr>
        <w:t>.1.1.</w:t>
      </w:r>
      <w:r w:rsidR="000B5341">
        <w:rPr>
          <w:szCs w:val="24"/>
        </w:rPr>
        <w:t>6</w:t>
      </w:r>
      <w:r w:rsidR="00351115">
        <w:rPr>
          <w:szCs w:val="24"/>
        </w:rPr>
        <w:t xml:space="preserve">. </w:t>
      </w:r>
      <w:r w:rsidR="00351115" w:rsidRPr="000643BE">
        <w:t xml:space="preserve">В абзаце </w:t>
      </w:r>
      <w:r w:rsidR="00351115">
        <w:t xml:space="preserve">двенадцатом </w:t>
      </w:r>
      <w:r w:rsidR="00351115" w:rsidRPr="000643BE">
        <w:rPr>
          <w:szCs w:val="24"/>
        </w:rPr>
        <w:t>число «</w:t>
      </w:r>
      <w:r w:rsidR="000B5341">
        <w:rPr>
          <w:szCs w:val="24"/>
        </w:rPr>
        <w:t>24 967 721,1</w:t>
      </w:r>
      <w:r w:rsidR="00351115" w:rsidRPr="00D445EC">
        <w:rPr>
          <w:szCs w:val="24"/>
        </w:rPr>
        <w:t>» заменить числом «</w:t>
      </w:r>
      <w:r w:rsidR="000B5341">
        <w:rPr>
          <w:szCs w:val="24"/>
        </w:rPr>
        <w:t>25 028 584,9</w:t>
      </w:r>
      <w:r w:rsidR="00351115" w:rsidRPr="00D445EC">
        <w:rPr>
          <w:szCs w:val="24"/>
        </w:rPr>
        <w:t>».</w:t>
      </w:r>
    </w:p>
    <w:p w:rsidR="00A77DA8" w:rsidRDefault="00A77DA8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2.1.1.7. В </w:t>
      </w:r>
      <w:r w:rsidRPr="000643BE">
        <w:t xml:space="preserve">абзаце </w:t>
      </w:r>
      <w:r>
        <w:t>шестнадцать</w:t>
      </w:r>
      <w:r>
        <w:t xml:space="preserve"> </w:t>
      </w:r>
      <w:r w:rsidRPr="000643BE">
        <w:rPr>
          <w:szCs w:val="24"/>
        </w:rPr>
        <w:t>число «</w:t>
      </w:r>
      <w:r>
        <w:rPr>
          <w:szCs w:val="24"/>
        </w:rPr>
        <w:t>318 000,0</w:t>
      </w:r>
      <w:r w:rsidRPr="00D445EC">
        <w:rPr>
          <w:szCs w:val="24"/>
        </w:rPr>
        <w:t>» заменить числом «</w:t>
      </w:r>
      <w:r>
        <w:rPr>
          <w:szCs w:val="24"/>
        </w:rPr>
        <w:t>303 200,0».</w:t>
      </w:r>
    </w:p>
    <w:p w:rsidR="00A77DA8" w:rsidRDefault="00A77DA8" w:rsidP="00A77DA8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2.1.1.8. </w:t>
      </w:r>
      <w:r>
        <w:rPr>
          <w:szCs w:val="24"/>
        </w:rPr>
        <w:t xml:space="preserve">В </w:t>
      </w:r>
      <w:r w:rsidRPr="000643BE">
        <w:t xml:space="preserve">абзаце </w:t>
      </w:r>
      <w:r>
        <w:t>восемнадцатом</w:t>
      </w:r>
      <w:r>
        <w:t xml:space="preserve"> </w:t>
      </w:r>
      <w:r w:rsidRPr="000643BE">
        <w:rPr>
          <w:szCs w:val="24"/>
        </w:rPr>
        <w:t>число «</w:t>
      </w:r>
      <w:r>
        <w:rPr>
          <w:szCs w:val="24"/>
        </w:rPr>
        <w:t>29 600,0</w:t>
      </w:r>
      <w:r w:rsidRPr="00D445EC">
        <w:rPr>
          <w:szCs w:val="24"/>
        </w:rPr>
        <w:t>» заменить числом «</w:t>
      </w:r>
      <w:r>
        <w:rPr>
          <w:szCs w:val="24"/>
        </w:rPr>
        <w:t>14 800,0</w:t>
      </w:r>
      <w:r>
        <w:rPr>
          <w:szCs w:val="24"/>
        </w:rPr>
        <w:t>».</w:t>
      </w:r>
    </w:p>
    <w:p w:rsidR="000B5341" w:rsidRDefault="000B5341" w:rsidP="000B5341">
      <w:pPr>
        <w:autoSpaceDE w:val="0"/>
        <w:autoSpaceDN w:val="0"/>
        <w:adjustRightInd w:val="0"/>
        <w:ind w:firstLine="709"/>
        <w:jc w:val="both"/>
      </w:pPr>
      <w:r>
        <w:t xml:space="preserve">2.1.2. </w:t>
      </w:r>
      <w:r w:rsidRPr="00FB09D5">
        <w:t xml:space="preserve">В </w:t>
      </w:r>
      <w:hyperlink r:id="rId15" w:history="1">
        <w:r w:rsidRPr="00FB09D5">
          <w:t xml:space="preserve">таблице </w:t>
        </w:r>
        <w:r>
          <w:t>3</w:t>
        </w:r>
        <w:r w:rsidRPr="00FB09D5">
          <w:t xml:space="preserve"> </w:t>
        </w:r>
      </w:hyperlink>
      <w:r w:rsidRPr="00FB09D5">
        <w:t xml:space="preserve">раздела </w:t>
      </w:r>
      <w:r>
        <w:t>5</w:t>
      </w:r>
      <w:r w:rsidRPr="00FB09D5">
        <w:t>:</w:t>
      </w:r>
    </w:p>
    <w:p w:rsidR="002A102F" w:rsidRDefault="000B5341" w:rsidP="002A102F">
      <w:pPr>
        <w:pStyle w:val="af1"/>
        <w:tabs>
          <w:tab w:val="left" w:pos="142"/>
          <w:tab w:val="left" w:pos="851"/>
        </w:tabs>
        <w:ind w:left="0" w:firstLine="709"/>
        <w:jc w:val="both"/>
      </w:pPr>
      <w:r>
        <w:t xml:space="preserve">2.1.2.1. </w:t>
      </w:r>
      <w:r w:rsidR="002A102F">
        <w:t xml:space="preserve">Пункт 6.1 </w:t>
      </w:r>
      <w:r w:rsidR="002A102F" w:rsidRPr="00FB09D5">
        <w:t>изложить в следующей редакции:</w:t>
      </w:r>
    </w:p>
    <w:p w:rsidR="002A102F" w:rsidRPr="00FB09D5" w:rsidRDefault="002A102F" w:rsidP="002A102F">
      <w:pPr>
        <w:pStyle w:val="af1"/>
        <w:tabs>
          <w:tab w:val="left" w:pos="142"/>
          <w:tab w:val="left" w:pos="851"/>
        </w:tabs>
        <w:ind w:left="0"/>
        <w:jc w:val="both"/>
      </w:pPr>
      <w:r>
        <w:t>«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3969"/>
        <w:gridCol w:w="850"/>
        <w:gridCol w:w="425"/>
        <w:gridCol w:w="426"/>
        <w:gridCol w:w="425"/>
        <w:gridCol w:w="425"/>
        <w:gridCol w:w="425"/>
        <w:gridCol w:w="426"/>
        <w:gridCol w:w="912"/>
        <w:gridCol w:w="567"/>
        <w:gridCol w:w="505"/>
      </w:tblGrid>
      <w:tr w:rsidR="002A102F" w:rsidRPr="002A102F" w:rsidTr="002A102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A102F">
              <w:rPr>
                <w:bCs/>
                <w:sz w:val="20"/>
                <w:szCs w:val="20"/>
              </w:rPr>
              <w:t>6.1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A102F">
              <w:rPr>
                <w:bCs/>
                <w:sz w:val="20"/>
                <w:szCs w:val="20"/>
              </w:rPr>
              <w:t xml:space="preserve">Количество тематических теле- </w:t>
            </w:r>
            <w:r>
              <w:rPr>
                <w:bCs/>
                <w:sz w:val="20"/>
                <w:szCs w:val="20"/>
              </w:rPr>
              <w:br/>
            </w:r>
            <w:r w:rsidRPr="002A102F">
              <w:rPr>
                <w:bCs/>
                <w:sz w:val="20"/>
                <w:szCs w:val="20"/>
              </w:rPr>
              <w:t xml:space="preserve">и радиопередач, информационно-просветительских программ в области энергосбережения и повышения энергетической эффективности </w:t>
            </w:r>
            <w:r>
              <w:rPr>
                <w:bCs/>
                <w:sz w:val="20"/>
                <w:szCs w:val="20"/>
              </w:rPr>
              <w:br/>
            </w:r>
            <w:r w:rsidRPr="002A102F">
              <w:rPr>
                <w:bCs/>
                <w:sz w:val="20"/>
                <w:szCs w:val="20"/>
              </w:rPr>
              <w:t>(далее - И 6.1)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A102F">
              <w:rPr>
                <w:bCs/>
                <w:sz w:val="20"/>
                <w:szCs w:val="20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A102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A102F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A102F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A102F">
              <w:rPr>
                <w:bCs/>
                <w:sz w:val="20"/>
                <w:szCs w:val="20"/>
              </w:rPr>
              <w:t>КЭиИО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A102F">
              <w:rPr>
                <w:bCs/>
                <w:sz w:val="20"/>
                <w:szCs w:val="20"/>
              </w:rPr>
              <w:t>ЦП 6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A102F">
              <w:rPr>
                <w:bCs/>
                <w:sz w:val="20"/>
                <w:szCs w:val="20"/>
              </w:rPr>
              <w:t>-</w:t>
            </w:r>
          </w:p>
        </w:tc>
      </w:tr>
    </w:tbl>
    <w:p w:rsidR="002A102F" w:rsidRPr="00FB09D5" w:rsidRDefault="002A102F" w:rsidP="002A102F">
      <w:pPr>
        <w:pStyle w:val="af1"/>
        <w:tabs>
          <w:tab w:val="left" w:pos="142"/>
          <w:tab w:val="left" w:pos="851"/>
        </w:tabs>
        <w:ind w:left="0"/>
        <w:jc w:val="right"/>
      </w:pPr>
      <w:r>
        <w:t>».</w:t>
      </w:r>
    </w:p>
    <w:p w:rsidR="002A102F" w:rsidRDefault="002A102F" w:rsidP="002A102F">
      <w:pPr>
        <w:pStyle w:val="af1"/>
        <w:tabs>
          <w:tab w:val="left" w:pos="142"/>
          <w:tab w:val="left" w:pos="851"/>
        </w:tabs>
        <w:ind w:left="0" w:firstLine="709"/>
        <w:jc w:val="both"/>
      </w:pPr>
      <w:r>
        <w:t xml:space="preserve">2.1.2.2. Пункт 6.7 </w:t>
      </w:r>
      <w:r w:rsidRPr="00FB09D5">
        <w:t>изложить в следующей редакции:</w:t>
      </w:r>
    </w:p>
    <w:p w:rsidR="002A102F" w:rsidRPr="00FB09D5" w:rsidRDefault="002A102F" w:rsidP="002A102F">
      <w:pPr>
        <w:pStyle w:val="af1"/>
        <w:tabs>
          <w:tab w:val="left" w:pos="142"/>
          <w:tab w:val="left" w:pos="851"/>
        </w:tabs>
        <w:ind w:left="0"/>
        <w:jc w:val="both"/>
      </w:pPr>
      <w:r>
        <w:t>«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3969"/>
        <w:gridCol w:w="850"/>
        <w:gridCol w:w="425"/>
        <w:gridCol w:w="426"/>
        <w:gridCol w:w="425"/>
        <w:gridCol w:w="425"/>
        <w:gridCol w:w="425"/>
        <w:gridCol w:w="426"/>
        <w:gridCol w:w="912"/>
        <w:gridCol w:w="567"/>
        <w:gridCol w:w="505"/>
      </w:tblGrid>
      <w:tr w:rsidR="002A102F" w:rsidRPr="002A102F" w:rsidTr="004B784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2E0A4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A77DA8">
              <w:rPr>
                <w:bCs/>
                <w:sz w:val="20"/>
                <w:szCs w:val="20"/>
              </w:rPr>
              <w:t>6.</w:t>
            </w:r>
            <w:r w:rsidR="002E0A40" w:rsidRPr="00A77DA8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2A102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862E9">
              <w:rPr>
                <w:sz w:val="20"/>
              </w:rPr>
              <w:t xml:space="preserve">Количество публикаций, статей, интервью </w:t>
            </w:r>
            <w:r w:rsidRPr="00F862E9">
              <w:rPr>
                <w:sz w:val="20"/>
              </w:rPr>
              <w:br/>
              <w:t xml:space="preserve">в средствах массовой информации </w:t>
            </w:r>
            <w:r w:rsidRPr="00F862E9">
              <w:rPr>
                <w:sz w:val="20"/>
              </w:rPr>
              <w:br/>
              <w:t>(далее - И 6.7)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4B784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862E9">
              <w:rPr>
                <w:bCs/>
                <w:sz w:val="20"/>
                <w:szCs w:val="20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4B784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862E9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4B784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862E9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4B784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862E9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4B784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862E9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4B784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862E9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4B784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862E9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4B784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862E9">
              <w:rPr>
                <w:bCs/>
                <w:sz w:val="20"/>
                <w:szCs w:val="20"/>
              </w:rPr>
              <w:t>КЭиИО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F862E9" w:rsidRDefault="002A102F" w:rsidP="004B784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862E9">
              <w:rPr>
                <w:bCs/>
                <w:sz w:val="20"/>
                <w:szCs w:val="20"/>
              </w:rPr>
              <w:t>ЦП 6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02F" w:rsidRPr="002A102F" w:rsidRDefault="002A102F" w:rsidP="004B784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862E9">
              <w:rPr>
                <w:bCs/>
                <w:sz w:val="20"/>
                <w:szCs w:val="20"/>
              </w:rPr>
              <w:t>-</w:t>
            </w:r>
          </w:p>
        </w:tc>
      </w:tr>
    </w:tbl>
    <w:p w:rsidR="002A102F" w:rsidRPr="00FB09D5" w:rsidRDefault="002A102F" w:rsidP="002A102F">
      <w:pPr>
        <w:pStyle w:val="af1"/>
        <w:tabs>
          <w:tab w:val="left" w:pos="142"/>
          <w:tab w:val="left" w:pos="851"/>
        </w:tabs>
        <w:ind w:left="0"/>
        <w:jc w:val="right"/>
      </w:pPr>
      <w:r>
        <w:t>».</w:t>
      </w:r>
    </w:p>
    <w:p w:rsidR="009B78EF" w:rsidRDefault="00862C79" w:rsidP="009B78EF">
      <w:pPr>
        <w:autoSpaceDE w:val="0"/>
        <w:autoSpaceDN w:val="0"/>
        <w:adjustRightInd w:val="0"/>
        <w:ind w:firstLine="709"/>
        <w:jc w:val="both"/>
      </w:pPr>
      <w:r>
        <w:t>2</w:t>
      </w:r>
      <w:r w:rsidR="00ED5487" w:rsidRPr="00FB09D5">
        <w:t>.</w:t>
      </w:r>
      <w:r w:rsidR="0037723D">
        <w:t>1.</w:t>
      </w:r>
      <w:r w:rsidR="009B78EF">
        <w:t>3</w:t>
      </w:r>
      <w:r>
        <w:t>.</w:t>
      </w:r>
      <w:r w:rsidR="00ED5487" w:rsidRPr="00FB09D5">
        <w:t xml:space="preserve"> </w:t>
      </w:r>
      <w:r w:rsidR="009B78EF">
        <w:t>В т</w:t>
      </w:r>
      <w:hyperlink r:id="rId16" w:history="1">
        <w:r w:rsidR="009B78EF" w:rsidRPr="00FB09D5">
          <w:t>аблиц</w:t>
        </w:r>
        <w:r w:rsidR="009B78EF">
          <w:t>е</w:t>
        </w:r>
        <w:r w:rsidR="009B78EF" w:rsidRPr="00FB09D5">
          <w:t xml:space="preserve"> 4 </w:t>
        </w:r>
      </w:hyperlink>
      <w:r w:rsidR="009B78EF" w:rsidRPr="00FB09D5">
        <w:t xml:space="preserve">раздела </w:t>
      </w:r>
      <w:r w:rsidR="009B78EF">
        <w:t>7</w:t>
      </w:r>
      <w:r w:rsidR="009B78EF" w:rsidRPr="00FB09D5">
        <w:t>:</w:t>
      </w:r>
    </w:p>
    <w:p w:rsidR="009B78EF" w:rsidRPr="00FB09D5" w:rsidRDefault="009B78EF" w:rsidP="009B78EF">
      <w:pPr>
        <w:autoSpaceDE w:val="0"/>
        <w:autoSpaceDN w:val="0"/>
        <w:adjustRightInd w:val="0"/>
        <w:ind w:firstLine="709"/>
        <w:jc w:val="both"/>
      </w:pPr>
      <w:r>
        <w:t>2.1.3.1. Пункты 1-3 изложить в следующей редакции:</w:t>
      </w:r>
    </w:p>
    <w:p w:rsidR="001E173B" w:rsidRPr="00FB09D5" w:rsidRDefault="001E173B" w:rsidP="009B78EF">
      <w:pPr>
        <w:pStyle w:val="af1"/>
        <w:tabs>
          <w:tab w:val="left" w:pos="142"/>
          <w:tab w:val="left" w:pos="851"/>
        </w:tabs>
        <w:ind w:left="0" w:firstLine="709"/>
        <w:jc w:val="both"/>
        <w:sectPr w:rsidR="001E173B" w:rsidRPr="00FB09D5" w:rsidSect="003279EF">
          <w:headerReference w:type="default" r:id="rId17"/>
          <w:headerReference w:type="first" r:id="rId18"/>
          <w:type w:val="continuous"/>
          <w:pgSz w:w="11906" w:h="16838"/>
          <w:pgMar w:top="709" w:right="707" w:bottom="1134" w:left="1418" w:header="709" w:footer="709" w:gutter="0"/>
          <w:cols w:space="708"/>
          <w:docGrid w:linePitch="360"/>
        </w:sectPr>
      </w:pPr>
    </w:p>
    <w:p w:rsidR="00A91D70" w:rsidRDefault="001E173B" w:rsidP="001E173B">
      <w:pPr>
        <w:autoSpaceDE w:val="0"/>
        <w:autoSpaceDN w:val="0"/>
        <w:adjustRightInd w:val="0"/>
        <w:ind w:left="-426"/>
        <w:jc w:val="both"/>
      </w:pPr>
      <w:r w:rsidRPr="00FB09D5">
        <w:lastRenderedPageBreak/>
        <w:t>«</w:t>
      </w:r>
    </w:p>
    <w:p w:rsidR="00A91D70" w:rsidRPr="00192756" w:rsidRDefault="00A91D70" w:rsidP="00A91D70">
      <w:pPr>
        <w:spacing w:line="14" w:lineRule="exact"/>
        <w:rPr>
          <w:sz w:val="18"/>
          <w:szCs w:val="18"/>
        </w:rPr>
      </w:pPr>
    </w:p>
    <w:tbl>
      <w:tblPr>
        <w:tblW w:w="15594" w:type="dxa"/>
        <w:tblInd w:w="-436" w:type="dxa"/>
        <w:tblLook w:val="04A0" w:firstRow="1" w:lastRow="0" w:firstColumn="1" w:lastColumn="0" w:noHBand="0" w:noVBand="1"/>
      </w:tblPr>
      <w:tblGrid>
        <w:gridCol w:w="504"/>
        <w:gridCol w:w="1739"/>
        <w:gridCol w:w="1762"/>
        <w:gridCol w:w="1431"/>
        <w:gridCol w:w="1026"/>
        <w:gridCol w:w="11"/>
        <w:gridCol w:w="1324"/>
        <w:gridCol w:w="1276"/>
        <w:gridCol w:w="1276"/>
        <w:gridCol w:w="1276"/>
        <w:gridCol w:w="1275"/>
        <w:gridCol w:w="1276"/>
        <w:gridCol w:w="1418"/>
      </w:tblGrid>
      <w:tr w:rsidR="00A91D70" w:rsidRPr="009B78EF" w:rsidTr="00661B74">
        <w:trPr>
          <w:trHeight w:val="538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Государственная программа</w:t>
            </w: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  <w:p w:rsidR="00661B74" w:rsidRPr="00514DCA" w:rsidRDefault="00661B74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B78EF" w:rsidTr="00192756">
        <w:trPr>
          <w:trHeight w:val="387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15 916 841,8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C927BD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15 128 544,2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C927BD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19 083 624,4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C74E9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14</w:t>
            </w:r>
            <w:r w:rsidR="00C74E9C" w:rsidRPr="00514DCA">
              <w:rPr>
                <w:color w:val="000000"/>
                <w:sz w:val="20"/>
                <w:szCs w:val="20"/>
              </w:rPr>
              <w:t> 217 468,0</w:t>
            </w:r>
            <w:r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15 453 119,1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18 658 407,7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C927BD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98 458 005,1</w:t>
            </w:r>
          </w:p>
        </w:tc>
      </w:tr>
      <w:tr w:rsidR="00C927BD" w:rsidRPr="009B78EF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BD" w:rsidRPr="00514DCA" w:rsidRDefault="00C927BD" w:rsidP="00C927B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BD" w:rsidRPr="00514DCA" w:rsidRDefault="00C927BD" w:rsidP="00C927B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BD" w:rsidRPr="00514DCA" w:rsidRDefault="00C927BD" w:rsidP="00C927B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7BD" w:rsidRPr="00514DCA" w:rsidRDefault="00C927BD" w:rsidP="00C927B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BD" w:rsidRPr="00514DCA" w:rsidRDefault="00C927BD" w:rsidP="00C927BD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BD" w:rsidRPr="00514DCA" w:rsidRDefault="00C927BD" w:rsidP="00C927BD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15 916 841,8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BD" w:rsidRPr="00514DCA" w:rsidRDefault="00C927BD" w:rsidP="00C927BD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15 128 544,2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BD" w:rsidRPr="00514DCA" w:rsidRDefault="00C927BD" w:rsidP="00C927BD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19 083 624,4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BD" w:rsidRPr="00514DCA" w:rsidRDefault="00C927BD" w:rsidP="00C927BD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14 217 468,0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BD" w:rsidRPr="00514DCA" w:rsidRDefault="00C927BD" w:rsidP="00C927BD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15 453 119,1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BD" w:rsidRPr="00514DCA" w:rsidRDefault="00C927BD" w:rsidP="00C927BD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18 658 407,7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BD" w:rsidRPr="00514DCA" w:rsidRDefault="00C927BD" w:rsidP="00C927BD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98 458 005,1</w:t>
            </w:r>
          </w:p>
        </w:tc>
      </w:tr>
      <w:tr w:rsidR="00A91D70" w:rsidRPr="009B78EF" w:rsidTr="0005209E">
        <w:trPr>
          <w:trHeight w:val="14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6 070 896,1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C927BD" w:rsidP="000F575B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4 858 714,5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60423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5 944 960,5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60423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6 270 701,9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91D70" w:rsidP="00C91F37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6 573</w:t>
            </w:r>
            <w:r w:rsidR="00C91F37" w:rsidRPr="00514DCA">
              <w:rPr>
                <w:color w:val="000000"/>
                <w:sz w:val="20"/>
                <w:szCs w:val="20"/>
              </w:rPr>
              <w:t> 529,9</w:t>
            </w:r>
            <w:r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6 836 471,2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C927BD" w:rsidP="000F575B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36 555 274,1</w:t>
            </w:r>
          </w:p>
        </w:tc>
      </w:tr>
      <w:tr w:rsidR="00A91D70" w:rsidRPr="009B78EF" w:rsidTr="00A91D70">
        <w:trPr>
          <w:trHeight w:val="7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21 987 737,9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C927BD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19 987 258,7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C927BD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25 028 584,9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C720BE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20</w:t>
            </w:r>
            <w:r w:rsidR="0060423A" w:rsidRPr="00514DCA">
              <w:rPr>
                <w:color w:val="000000"/>
                <w:sz w:val="20"/>
                <w:szCs w:val="20"/>
              </w:rPr>
              <w:t> 488 169,9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22 026 649,0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25 494 878,9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C927BD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135 013 279,2</w:t>
            </w:r>
          </w:p>
        </w:tc>
      </w:tr>
      <w:tr w:rsidR="00A91D70" w:rsidRPr="009B78EF" w:rsidTr="00A91D70">
        <w:trPr>
          <w:trHeight w:val="26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B78EF" w:rsidTr="0005209E">
        <w:trPr>
          <w:trHeight w:val="28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B78EF" w:rsidTr="0005209E">
        <w:trPr>
          <w:trHeight w:val="27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B78EF" w:rsidTr="0005209E">
        <w:trPr>
          <w:trHeight w:val="14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77DA8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77DA8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303 200,0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B78EF" w:rsidTr="0005209E">
        <w:trPr>
          <w:trHeight w:val="199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77DA8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14 800,0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77DA8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303 200,0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9B78EF" w:rsidTr="00A91D70">
        <w:trPr>
          <w:trHeight w:val="10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B78EF" w:rsidTr="0005209E">
        <w:trPr>
          <w:trHeight w:val="42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F7638C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45 395 047,2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F7638C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61 603 690,9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F7638C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49 147 432,3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F7638C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299 803 922,2</w:t>
            </w:r>
          </w:p>
        </w:tc>
      </w:tr>
      <w:tr w:rsidR="00F7638C" w:rsidRPr="009B78EF" w:rsidTr="009B78EF">
        <w:trPr>
          <w:trHeight w:val="15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8C" w:rsidRPr="00514DCA" w:rsidRDefault="00F7638C" w:rsidP="00F763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514DCA" w:rsidRDefault="00F7638C" w:rsidP="00F763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514DCA" w:rsidRDefault="00F7638C" w:rsidP="00F763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514DCA" w:rsidRDefault="00F7638C" w:rsidP="00F763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45 395 047,2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61 603 690,9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49 147 432,3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299 803 922,2</w:t>
            </w:r>
          </w:p>
        </w:tc>
      </w:tr>
      <w:tr w:rsidR="00A91D70" w:rsidRPr="009B78EF" w:rsidTr="009B78EF">
        <w:trPr>
          <w:trHeight w:val="20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F7638C" w:rsidRPr="009B78EF" w:rsidTr="009B78EF">
        <w:trPr>
          <w:trHeight w:val="23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8C" w:rsidRPr="00514DCA" w:rsidRDefault="00F7638C" w:rsidP="00F763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514DCA" w:rsidRDefault="00F7638C" w:rsidP="00F763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514DCA" w:rsidRDefault="00F7638C" w:rsidP="00F763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45 395 047,2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61 603 690,9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49 147 432,3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514DCA" w:rsidRDefault="00F7638C" w:rsidP="00F7638C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299 803 922,2</w:t>
            </w:r>
          </w:p>
        </w:tc>
      </w:tr>
      <w:tr w:rsidR="00A91D70" w:rsidRPr="009B78EF" w:rsidTr="009B78EF">
        <w:trPr>
          <w:trHeight w:val="12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B78EF" w:rsidTr="00C927BD">
        <w:trPr>
          <w:trHeight w:val="23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62 623 687,0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60 523 591,4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80 687 315,3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F7638C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63 364 900,3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62 463 170,3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68 599 263,2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398 261 927,4</w:t>
            </w:r>
          </w:p>
        </w:tc>
      </w:tr>
      <w:tr w:rsidR="0092276F" w:rsidRPr="009B78EF" w:rsidTr="00C927BD">
        <w:trPr>
          <w:trHeight w:val="12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6F" w:rsidRPr="00514DCA" w:rsidRDefault="0092276F" w:rsidP="009227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76F" w:rsidRPr="00514DCA" w:rsidRDefault="0092276F" w:rsidP="009227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76F" w:rsidRPr="00514DCA" w:rsidRDefault="0092276F" w:rsidP="009227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76F" w:rsidRPr="00514DCA" w:rsidRDefault="0092276F" w:rsidP="0092276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76F" w:rsidRPr="00514DCA" w:rsidRDefault="0092276F" w:rsidP="0092276F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62 623 687,0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76F" w:rsidRPr="00514DCA" w:rsidRDefault="0092276F" w:rsidP="0092276F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60 523 591,4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76F" w:rsidRPr="00514DCA" w:rsidRDefault="0092276F" w:rsidP="0092276F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80 687 315,3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76F" w:rsidRPr="00514DCA" w:rsidRDefault="0092276F" w:rsidP="0092276F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63 364 900,3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76F" w:rsidRPr="00514DCA" w:rsidRDefault="0092276F" w:rsidP="0092276F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62 463 170,3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76F" w:rsidRPr="00514DCA" w:rsidRDefault="0092276F" w:rsidP="0092276F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68 599 263,2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76F" w:rsidRPr="00514DCA" w:rsidRDefault="0092276F" w:rsidP="0092276F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398 261 927,4</w:t>
            </w:r>
          </w:p>
        </w:tc>
      </w:tr>
      <w:tr w:rsidR="00A91D70" w:rsidRPr="009B78EF" w:rsidTr="00C927BD">
        <w:trPr>
          <w:trHeight w:val="199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6 190 896,1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77DA8" w:rsidP="006042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4 873 514,5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6 004 160,5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C720BE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</w:t>
            </w:r>
            <w:r w:rsidR="0060423A" w:rsidRPr="00514DCA">
              <w:rPr>
                <w:color w:val="000000"/>
                <w:sz w:val="20"/>
                <w:szCs w:val="20"/>
              </w:rPr>
              <w:t> 317 501,9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C720BE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6 635 929,9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6 836 471,2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77DA8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36 858 474,1</w:t>
            </w:r>
          </w:p>
        </w:tc>
      </w:tr>
      <w:tr w:rsidR="00A91D70" w:rsidRPr="009B78EF" w:rsidTr="00C927BD">
        <w:trPr>
          <w:trHeight w:val="26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68 814 583,1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77DA8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65</w:t>
            </w:r>
            <w:r w:rsidR="00A77DA8">
              <w:rPr>
                <w:color w:val="000000"/>
                <w:sz w:val="20"/>
                <w:szCs w:val="20"/>
              </w:rPr>
              <w:t> 397 105,9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86 691 475,8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F7638C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69 682 402,2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69 099 100,2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75 435 734,4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77DA8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435</w:t>
            </w:r>
            <w:r w:rsidR="00A77DA8">
              <w:rPr>
                <w:color w:val="000000"/>
                <w:sz w:val="20"/>
                <w:szCs w:val="20"/>
              </w:rPr>
              <w:t> 120 401,5</w:t>
            </w:r>
          </w:p>
        </w:tc>
      </w:tr>
      <w:tr w:rsidR="00A91D70" w:rsidRPr="009B78EF" w:rsidTr="00A91D70">
        <w:trPr>
          <w:trHeight w:val="370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Подпрограмма  1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B78EF" w:rsidTr="0092276F">
        <w:trPr>
          <w:trHeight w:val="447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6 005 411,7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5 738 611,0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6 174 135,7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CA0AB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5 734 819,2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5 047 193,7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5 872 798,1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34 572 969,4</w:t>
            </w:r>
          </w:p>
        </w:tc>
      </w:tr>
      <w:tr w:rsidR="00CA0AB2" w:rsidRPr="009B78EF" w:rsidTr="0092276F">
        <w:trPr>
          <w:trHeight w:val="20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B2" w:rsidRPr="00514DCA" w:rsidRDefault="00CA0AB2" w:rsidP="00CA0A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AB2" w:rsidRPr="00514DCA" w:rsidRDefault="00CA0AB2" w:rsidP="00CA0A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AB2" w:rsidRPr="00514DCA" w:rsidRDefault="00CA0AB2" w:rsidP="00CA0A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AB2" w:rsidRPr="00514DCA" w:rsidRDefault="00CA0AB2" w:rsidP="00CA0A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514DCA" w:rsidRDefault="00CA0AB2" w:rsidP="00CA0AB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514DCA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6 005 411,7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AB2" w:rsidRPr="00514DCA" w:rsidRDefault="0092276F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5 738 611,0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AB2" w:rsidRPr="00514DCA" w:rsidRDefault="0092276F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6 174 135,7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514DCA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5 734 819,2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514DCA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5 047 193,7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AB2" w:rsidRPr="00514DCA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5 872 798,1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AB2" w:rsidRPr="00514DCA" w:rsidRDefault="0092276F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34 572 969,4</w:t>
            </w:r>
          </w:p>
        </w:tc>
      </w:tr>
      <w:tr w:rsidR="00A91D70" w:rsidRPr="009B78EF" w:rsidTr="0092276F">
        <w:trPr>
          <w:trHeight w:val="11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781 969,6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477 729,7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481 745,2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482 273,2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367 457,6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268 962,7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2 860 138,0</w:t>
            </w:r>
          </w:p>
        </w:tc>
      </w:tr>
      <w:tr w:rsidR="00A91D70" w:rsidRPr="009B78EF" w:rsidTr="0092276F">
        <w:trPr>
          <w:trHeight w:val="18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6 787 381,3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6 216 340,7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6 655 880,9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CA0AB2" w:rsidP="00CA0AB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6 217 092,4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5 414 651,3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6 141 760,8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37 433 107,4</w:t>
            </w:r>
          </w:p>
        </w:tc>
      </w:tr>
      <w:tr w:rsidR="00A91D70" w:rsidRPr="009B78EF" w:rsidTr="00A91D70">
        <w:trPr>
          <w:trHeight w:val="33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A91D70" w:rsidRPr="009B78EF" w:rsidTr="0005209E">
        <w:trPr>
          <w:trHeight w:val="26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8 230 800,0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AB2" w:rsidRPr="00514DCA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514DCA" w:rsidRDefault="00AC6179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12 281 705,8</w:t>
            </w:r>
            <w:r w:rsidR="00A91D70" w:rsidRPr="00514DC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AB2" w:rsidRPr="00514DCA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514DCA" w:rsidRDefault="00AC6179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11 965 949,2</w:t>
            </w:r>
            <w:r w:rsidR="00A91D70" w:rsidRPr="00514DC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AB2" w:rsidRPr="00514DCA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514DCA" w:rsidRDefault="00AC6179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8 350 093,6</w:t>
            </w:r>
            <w:r w:rsidR="00A91D70" w:rsidRPr="00514DC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AB2" w:rsidRPr="00514DCA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8 263 859,0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AB2" w:rsidRPr="00514DCA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8 335 594,4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AB2" w:rsidRPr="00514DCA" w:rsidRDefault="00CA0AB2" w:rsidP="00A91D70">
            <w:pPr>
              <w:jc w:val="right"/>
              <w:rPr>
                <w:sz w:val="20"/>
                <w:szCs w:val="20"/>
              </w:rPr>
            </w:pPr>
          </w:p>
          <w:p w:rsidR="00A91D70" w:rsidRPr="00514DCA" w:rsidRDefault="00AC6179" w:rsidP="00CB3EDB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57 428 002,</w:t>
            </w:r>
            <w:r w:rsidR="00CB3EDB" w:rsidRPr="00514DCA">
              <w:rPr>
                <w:sz w:val="20"/>
                <w:szCs w:val="20"/>
              </w:rPr>
              <w:t>0</w:t>
            </w:r>
            <w:r w:rsidR="00A91D70" w:rsidRPr="00514DCA">
              <w:rPr>
                <w:sz w:val="20"/>
                <w:szCs w:val="20"/>
              </w:rPr>
              <w:t xml:space="preserve">  </w:t>
            </w:r>
          </w:p>
        </w:tc>
      </w:tr>
      <w:tr w:rsidR="00AC6179" w:rsidRPr="009B78EF" w:rsidTr="0005209E">
        <w:trPr>
          <w:trHeight w:val="12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C6179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514DCA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8 230 800,0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AC6179" w:rsidP="00AC6179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12 281 705,8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AC6179" w:rsidP="00AC6179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11 965 949,2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AC6179" w:rsidP="00AC6179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8 350 093,6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AC6179" w:rsidP="00AC6179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8 263 859,0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AC6179" w:rsidP="00AC6179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8 335 594,4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514DCA" w:rsidRDefault="00AC6179" w:rsidP="00CB3EDB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57 428 002,</w:t>
            </w:r>
            <w:r w:rsidR="00CB3EDB" w:rsidRPr="00514DCA">
              <w:rPr>
                <w:sz w:val="20"/>
                <w:szCs w:val="20"/>
              </w:rPr>
              <w:t>0</w:t>
            </w:r>
            <w:r w:rsidRPr="00514DCA">
              <w:rPr>
                <w:sz w:val="20"/>
                <w:szCs w:val="20"/>
              </w:rPr>
              <w:t xml:space="preserve">  </w:t>
            </w:r>
          </w:p>
        </w:tc>
      </w:tr>
      <w:tr w:rsidR="00A91D70" w:rsidRPr="009B78EF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</w:tr>
      <w:tr w:rsidR="00AC6179" w:rsidRPr="009B78EF" w:rsidTr="004549E7">
        <w:trPr>
          <w:trHeight w:val="25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C6179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514DCA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8 230 800,0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AC6179" w:rsidP="00AC6179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12 281 705,8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AC6179" w:rsidP="00AC6179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11 965 949,2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AC6179" w:rsidP="00AC6179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8 350 093,6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AC6179" w:rsidP="00AC6179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8 263 859,0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AC6179" w:rsidP="00AC6179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8 335 594,4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514DCA" w:rsidRDefault="00AC6179" w:rsidP="00CB3EDB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57 428 002,</w:t>
            </w:r>
            <w:r w:rsidR="00CB3EDB" w:rsidRPr="00514DCA">
              <w:rPr>
                <w:sz w:val="20"/>
                <w:szCs w:val="20"/>
              </w:rPr>
              <w:t>0</w:t>
            </w:r>
            <w:r w:rsidRPr="00514DCA">
              <w:rPr>
                <w:sz w:val="20"/>
                <w:szCs w:val="20"/>
              </w:rPr>
              <w:t xml:space="preserve">  </w:t>
            </w:r>
          </w:p>
        </w:tc>
      </w:tr>
      <w:tr w:rsidR="00A91D70" w:rsidRPr="009B78EF" w:rsidTr="0005209E">
        <w:trPr>
          <w:trHeight w:val="13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B78EF" w:rsidTr="0092276F">
        <w:trPr>
          <w:trHeight w:val="6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14 236 211,7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92276F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18 020 316,8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92276F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18 140 084,9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C6179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14 084 912,8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13 311 052,7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14 208 392,5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92276F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92 000 971,5</w:t>
            </w:r>
          </w:p>
        </w:tc>
      </w:tr>
      <w:tr w:rsidR="00AC6179" w:rsidRPr="009B78EF" w:rsidTr="0092276F">
        <w:trPr>
          <w:trHeight w:val="11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040" w:rsidRPr="00514DCA" w:rsidRDefault="00AC6179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514DCA" w:rsidRDefault="00AC6179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14 236 211,7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92276F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18 020 316,8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92276F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18 140 084,9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514DCA" w:rsidRDefault="00AC6179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14 084 912,8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514DCA" w:rsidRDefault="00AC6179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13 311 052,7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179" w:rsidRPr="00514DCA" w:rsidRDefault="00AC6179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14 208 392,5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179" w:rsidRPr="00514DCA" w:rsidRDefault="0092276F" w:rsidP="00C927BD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92 000 971,5</w:t>
            </w:r>
          </w:p>
        </w:tc>
      </w:tr>
      <w:tr w:rsidR="00A91D70" w:rsidRPr="009B78EF" w:rsidTr="0092276F">
        <w:trPr>
          <w:trHeight w:val="18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781 969,6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477 729,7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481 745,2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482 273,2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367 457,6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268 962,7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2 860 138,0</w:t>
            </w:r>
          </w:p>
        </w:tc>
      </w:tr>
      <w:tr w:rsidR="00A91D70" w:rsidRPr="009B78EF" w:rsidTr="0092276F">
        <w:trPr>
          <w:trHeight w:val="9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15 018 181,3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18 498 046,5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18 621 830,1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14 567 186,0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13 678 510,3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14 477 355,2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92276F" w:rsidP="00CB3EDB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94 861 109,5</w:t>
            </w:r>
          </w:p>
        </w:tc>
      </w:tr>
      <w:tr w:rsidR="00A91D70" w:rsidRPr="009B78EF" w:rsidTr="0005209E">
        <w:trPr>
          <w:trHeight w:val="322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Подпрограмма  2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B78EF" w:rsidTr="0092276F">
        <w:trPr>
          <w:trHeight w:val="327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6 719 329,1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B784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7 616 646,8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B784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7 414 898,8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6179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4 388 964,9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6 038 255,6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8 136 172,8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B784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40 314 267,9</w:t>
            </w:r>
          </w:p>
        </w:tc>
      </w:tr>
      <w:tr w:rsidR="00AC6179" w:rsidRPr="009B78EF" w:rsidTr="0092276F">
        <w:trPr>
          <w:trHeight w:val="19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514DCA" w:rsidRDefault="00AC6179" w:rsidP="00AC61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C6179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514DCA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6 719 329,1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79" w:rsidRPr="00514DCA" w:rsidRDefault="004B7842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7 616 646,8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79" w:rsidRPr="00514DCA" w:rsidRDefault="004B7842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7 414 898 ,8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514DCA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4 388 964,9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514DCA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6 038 255,6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514DCA" w:rsidRDefault="00AC6179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8 136 172,8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79" w:rsidRPr="00514DCA" w:rsidRDefault="004B7842" w:rsidP="00AC6179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40 314 267,9</w:t>
            </w:r>
          </w:p>
        </w:tc>
      </w:tr>
      <w:tr w:rsidR="00A91D70" w:rsidRPr="009B78EF" w:rsidTr="0092276F">
        <w:trPr>
          <w:trHeight w:val="25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884 815,7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B784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181 615,0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B784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925 072,2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962 075,0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986 852,9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1 026 326,6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B784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4 966 757,4</w:t>
            </w:r>
          </w:p>
        </w:tc>
      </w:tr>
      <w:tr w:rsidR="00A91D70" w:rsidRPr="009B78EF" w:rsidTr="0092276F">
        <w:trPr>
          <w:trHeight w:val="12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7 604 144,8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B784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7 798 261,8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B784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8 339 971,0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5 351 039,9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7 025 108,5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9 162 499,4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B784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45 281 025,3</w:t>
            </w:r>
          </w:p>
        </w:tc>
      </w:tr>
      <w:tr w:rsidR="00A91D70" w:rsidRPr="009B78EF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B78EF" w:rsidTr="0005209E">
        <w:trPr>
          <w:trHeight w:val="6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8 985 524,0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4549E7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8 </w:t>
            </w:r>
            <w:r w:rsidR="00723473" w:rsidRPr="00514DCA">
              <w:rPr>
                <w:color w:val="000000"/>
                <w:sz w:val="20"/>
                <w:szCs w:val="20"/>
              </w:rPr>
              <w:t>719</w:t>
            </w:r>
            <w:r w:rsidRPr="00514DCA">
              <w:rPr>
                <w:color w:val="000000"/>
                <w:sz w:val="20"/>
                <w:szCs w:val="20"/>
              </w:rPr>
              <w:t> 420,1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14 719 262,5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4549E7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11 991 134,1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13 628 880,0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14 747 550,0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4549E7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72 </w:t>
            </w:r>
            <w:r w:rsidR="00723473" w:rsidRPr="00514DCA">
              <w:rPr>
                <w:color w:val="000000"/>
                <w:sz w:val="20"/>
                <w:szCs w:val="20"/>
              </w:rPr>
              <w:t>791</w:t>
            </w:r>
            <w:r w:rsidRPr="00514DCA">
              <w:rPr>
                <w:color w:val="000000"/>
                <w:sz w:val="20"/>
                <w:szCs w:val="20"/>
              </w:rPr>
              <w:t> 770,7</w:t>
            </w:r>
          </w:p>
        </w:tc>
      </w:tr>
      <w:tr w:rsidR="00723473" w:rsidRPr="009B78EF" w:rsidTr="0005209E">
        <w:trPr>
          <w:trHeight w:val="5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73" w:rsidRPr="00514DCA" w:rsidRDefault="00723473" w:rsidP="007234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514DCA" w:rsidRDefault="00723473" w:rsidP="007234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514DCA" w:rsidRDefault="00723473" w:rsidP="007234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514DCA" w:rsidRDefault="00723473" w:rsidP="007234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723473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8 985 524,0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8 719 420,1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14 719 262,5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11 991 134,1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13 628 880,0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14 747 550,0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72 791 770,7</w:t>
            </w:r>
          </w:p>
        </w:tc>
      </w:tr>
      <w:tr w:rsidR="00A91D70" w:rsidRPr="009B78EF" w:rsidTr="0005209E">
        <w:trPr>
          <w:trHeight w:val="13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723473" w:rsidRPr="009B78EF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73" w:rsidRPr="00514DCA" w:rsidRDefault="00723473" w:rsidP="007234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514DCA" w:rsidRDefault="00723473" w:rsidP="007234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514DCA" w:rsidRDefault="00723473" w:rsidP="007234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514DCA" w:rsidRDefault="00723473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8 985 524,0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8 719 420,1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14 719 262,5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11 991 134,1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13 628 880,0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14 747 550,0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514DCA" w:rsidRDefault="00723473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72 791 770,7</w:t>
            </w:r>
          </w:p>
        </w:tc>
      </w:tr>
      <w:tr w:rsidR="00A91D70" w:rsidRPr="009B78EF" w:rsidTr="0005209E">
        <w:trPr>
          <w:trHeight w:val="11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9B78EF" w:rsidTr="0092276F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514DCA" w:rsidRDefault="00A91D70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15 704 853,1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2700C2" w:rsidP="00723473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16 336 066,9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2700C2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22 134 161,3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045275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16 380 099,0</w:t>
            </w:r>
            <w:r w:rsidR="00A91D70" w:rsidRPr="00514DC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19 667 135,6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514DCA" w:rsidRDefault="00A91D70" w:rsidP="00A91D70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22 883 722,8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514DCA" w:rsidRDefault="004B7842" w:rsidP="00723473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113 106 038,6</w:t>
            </w:r>
          </w:p>
        </w:tc>
      </w:tr>
      <w:tr w:rsidR="00723473" w:rsidRPr="009B78EF" w:rsidTr="0092276F">
        <w:trPr>
          <w:trHeight w:val="11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73" w:rsidRPr="00514DCA" w:rsidRDefault="00723473" w:rsidP="007234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514DCA" w:rsidRDefault="00723473" w:rsidP="007234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514DCA" w:rsidRDefault="00723473" w:rsidP="007234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514DCA" w:rsidRDefault="00723473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514DCA" w:rsidRDefault="00723473" w:rsidP="00723473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15 704 853,1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73" w:rsidRPr="00514DCA" w:rsidRDefault="002700C2" w:rsidP="00723473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16 336 066,9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73" w:rsidRPr="00514DCA" w:rsidRDefault="002700C2" w:rsidP="00723473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22 134 161,3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514DCA" w:rsidRDefault="00723473" w:rsidP="00723473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16 380 099,0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514DCA" w:rsidRDefault="00723473" w:rsidP="00723473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19 667 135,6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514DCA" w:rsidRDefault="00723473" w:rsidP="00723473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 xml:space="preserve">22 883 722,8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73" w:rsidRPr="00514DCA" w:rsidRDefault="004B7842" w:rsidP="00723473">
            <w:pPr>
              <w:jc w:val="right"/>
              <w:rPr>
                <w:sz w:val="20"/>
                <w:szCs w:val="20"/>
              </w:rPr>
            </w:pPr>
            <w:r w:rsidRPr="00514DCA">
              <w:rPr>
                <w:sz w:val="20"/>
                <w:szCs w:val="20"/>
              </w:rPr>
              <w:t>113 106 038,6</w:t>
            </w:r>
          </w:p>
        </w:tc>
      </w:tr>
      <w:tr w:rsidR="00045275" w:rsidRPr="009B78EF" w:rsidTr="0092276F">
        <w:trPr>
          <w:trHeight w:val="17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75" w:rsidRPr="00514DCA" w:rsidRDefault="00045275" w:rsidP="00045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275" w:rsidRPr="00514DCA" w:rsidRDefault="00045275" w:rsidP="0004527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514DCA" w:rsidRDefault="00045275" w:rsidP="009B78EF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514DCA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884 815,7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275" w:rsidRPr="00514DCA" w:rsidRDefault="002700C2" w:rsidP="00045275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181 615,0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275" w:rsidRPr="00514DCA" w:rsidRDefault="002700C2" w:rsidP="00045275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925 072,2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514DCA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962 075,0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514DCA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986 852,9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514DCA" w:rsidRDefault="00045275" w:rsidP="00045275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1 026 326,6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275" w:rsidRPr="00514DCA" w:rsidRDefault="004B7842" w:rsidP="00045275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4 966 757,4</w:t>
            </w:r>
          </w:p>
        </w:tc>
      </w:tr>
      <w:tr w:rsidR="00A91D70" w:rsidRPr="009B78EF" w:rsidTr="0092276F">
        <w:trPr>
          <w:trHeight w:val="6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  <w:p w:rsidR="002E6B52" w:rsidRPr="00514DCA" w:rsidRDefault="002E6B52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16 589 668,8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2700C2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16 517 681,9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2700C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23 059 233,5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5E1337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17 342 174,0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20 653 988,5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23 910 049,4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B7842" w:rsidP="00723473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118 072 796,0</w:t>
            </w:r>
          </w:p>
        </w:tc>
      </w:tr>
    </w:tbl>
    <w:p w:rsidR="009B78EF" w:rsidRDefault="009B78EF" w:rsidP="009B78EF">
      <w:pPr>
        <w:ind w:right="-284"/>
        <w:jc w:val="right"/>
      </w:pPr>
      <w:r>
        <w:t>».</w:t>
      </w:r>
    </w:p>
    <w:p w:rsidR="002700C2" w:rsidRPr="00FB09D5" w:rsidRDefault="002700C2" w:rsidP="002700C2">
      <w:pPr>
        <w:autoSpaceDE w:val="0"/>
        <w:autoSpaceDN w:val="0"/>
        <w:adjustRightInd w:val="0"/>
        <w:ind w:firstLine="709"/>
        <w:jc w:val="both"/>
      </w:pPr>
      <w:r>
        <w:t>2.1.3.2. Пункты 5-8 изложить в следующей редакции:</w:t>
      </w:r>
    </w:p>
    <w:p w:rsidR="009B78EF" w:rsidRDefault="002700C2" w:rsidP="002700C2">
      <w:pPr>
        <w:ind w:left="-426" w:right="-284"/>
      </w:pPr>
      <w:r>
        <w:t>«</w:t>
      </w:r>
    </w:p>
    <w:tbl>
      <w:tblPr>
        <w:tblW w:w="15594" w:type="dxa"/>
        <w:tblInd w:w="-436" w:type="dxa"/>
        <w:tblLook w:val="04A0" w:firstRow="1" w:lastRow="0" w:firstColumn="1" w:lastColumn="0" w:noHBand="0" w:noVBand="1"/>
      </w:tblPr>
      <w:tblGrid>
        <w:gridCol w:w="504"/>
        <w:gridCol w:w="1739"/>
        <w:gridCol w:w="1762"/>
        <w:gridCol w:w="1431"/>
        <w:gridCol w:w="1026"/>
        <w:gridCol w:w="11"/>
        <w:gridCol w:w="1324"/>
        <w:gridCol w:w="1276"/>
        <w:gridCol w:w="1276"/>
        <w:gridCol w:w="1276"/>
        <w:gridCol w:w="1275"/>
        <w:gridCol w:w="1276"/>
        <w:gridCol w:w="1418"/>
      </w:tblGrid>
      <w:tr w:rsidR="00A91D70" w:rsidRPr="00192756" w:rsidTr="0005209E">
        <w:trPr>
          <w:trHeight w:val="192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4A0EB4">
        <w:trPr>
          <w:trHeight w:val="34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534 825,8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4A0EB4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241 120,6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1 116 814,7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1 007 600,8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1 156 105,5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1 271 716,1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A0EB4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5 328 183,5</w:t>
            </w:r>
          </w:p>
        </w:tc>
      </w:tr>
      <w:tr w:rsidR="00AC2451" w:rsidRPr="00192756" w:rsidTr="004A0EB4">
        <w:trPr>
          <w:trHeight w:val="189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C2451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534 825,8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451" w:rsidRPr="00514DCA" w:rsidRDefault="004A0EB4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241 120,6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1 116 814,7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1 007 600,8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1 156 105,5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1 271 716,1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451" w:rsidRPr="00514DCA" w:rsidRDefault="004A0EB4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5 328 183,5</w:t>
            </w:r>
          </w:p>
        </w:tc>
      </w:tr>
      <w:tr w:rsidR="00A91D70" w:rsidRPr="00192756" w:rsidTr="004A0EB4">
        <w:trPr>
          <w:trHeight w:val="12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59 583,7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A0EB4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84 893,6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60423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160 500,0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60423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254 900,0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164 050,0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69 367,3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A0EB4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793 294,6</w:t>
            </w:r>
          </w:p>
        </w:tc>
      </w:tr>
      <w:tr w:rsidR="00A91D70" w:rsidRPr="00192756" w:rsidTr="004A0EB4">
        <w:trPr>
          <w:trHeight w:val="19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594 409,5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A0EB4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326 014,2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</w:t>
            </w:r>
            <w:r w:rsidR="0060423A" w:rsidRPr="00514DCA">
              <w:rPr>
                <w:color w:val="000000"/>
                <w:sz w:val="20"/>
                <w:szCs w:val="20"/>
              </w:rPr>
              <w:t> 277 314,7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</w:t>
            </w:r>
            <w:r w:rsidR="0060423A" w:rsidRPr="00514DCA">
              <w:rPr>
                <w:color w:val="000000"/>
                <w:sz w:val="20"/>
                <w:szCs w:val="20"/>
              </w:rPr>
              <w:t> 262 500,8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1 320 155,5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1 341 083,4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A0EB4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6 121 478,1</w:t>
            </w:r>
          </w:p>
        </w:tc>
      </w:tr>
      <w:tr w:rsidR="00A91D70" w:rsidRPr="00192756" w:rsidTr="0005209E">
        <w:trPr>
          <w:trHeight w:val="11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05209E">
        <w:trPr>
          <w:trHeight w:val="119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A77DA8">
        <w:trPr>
          <w:trHeight w:val="7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05209E">
        <w:trPr>
          <w:trHeight w:val="16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77DA8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77DA8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303 200,0</w:t>
            </w:r>
          </w:p>
        </w:tc>
      </w:tr>
      <w:tr w:rsidR="00A91D70" w:rsidRPr="00192756" w:rsidTr="00A77DA8">
        <w:trPr>
          <w:trHeight w:val="45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77DA8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77DA8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303 200,0</w:t>
            </w:r>
          </w:p>
        </w:tc>
      </w:tr>
      <w:tr w:rsidR="00A91D70" w:rsidRPr="00192756" w:rsidTr="00A91D70">
        <w:trPr>
          <w:trHeight w:val="7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A91D70">
        <w:trPr>
          <w:trHeight w:val="14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1 618 144,0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2 451 800,0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2 008 730,0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2 043 930,0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1 550 804,8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1 622 141,8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11 295 550,6</w:t>
            </w:r>
          </w:p>
        </w:tc>
      </w:tr>
      <w:tr w:rsidR="00AC2451" w:rsidRPr="00192756" w:rsidTr="0005209E">
        <w:trPr>
          <w:trHeight w:val="13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C2451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1 618 144,0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2 451 800,0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2 008 730,0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2 043 930,0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1 550 804,8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1 622 141,8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11 295 550,6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C2451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C2451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1 618 144,0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2 451 800,0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2 008 730,0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2 043 930,0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1 550 804,8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1 622 141,8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11 295 550,6</w:t>
            </w:r>
          </w:p>
        </w:tc>
      </w:tr>
      <w:tr w:rsidR="00A91D70" w:rsidRPr="00192756" w:rsidTr="0005209E">
        <w:trPr>
          <w:trHeight w:val="6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4A0EB4">
        <w:trPr>
          <w:trHeight w:val="12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2 152 969,8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A0EB4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2 692 920,6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3 125 544,7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3 051 530,8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2 706 910,3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2 893 857,9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A0EB4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16 623 734,1</w:t>
            </w:r>
          </w:p>
        </w:tc>
      </w:tr>
      <w:tr w:rsidR="00AC2451" w:rsidRPr="00192756" w:rsidTr="004A0EB4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514DCA" w:rsidRDefault="00AC2451" w:rsidP="00AC24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C2451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2 152 969,8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451" w:rsidRPr="00514DCA" w:rsidRDefault="004A0EB4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2 692 920,6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3 125 544,7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3 051 530,8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2 706 910,3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514DCA" w:rsidRDefault="00AC2451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2 893 857,9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451" w:rsidRPr="00514DCA" w:rsidRDefault="004A0EB4" w:rsidP="00AC2451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16 623 734,1</w:t>
            </w:r>
          </w:p>
        </w:tc>
      </w:tr>
      <w:tr w:rsidR="00A91D70" w:rsidRPr="00192756" w:rsidTr="004A0EB4">
        <w:trPr>
          <w:trHeight w:val="11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179 583,7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77DA8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99 693,6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60423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219 700,0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60423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301 700,0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226 450,0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69 367,3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A77DA8" w:rsidP="00A91D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1 096 494,6</w:t>
            </w:r>
          </w:p>
        </w:tc>
      </w:tr>
      <w:tr w:rsidR="00A91D70" w:rsidRPr="00192756" w:rsidTr="004A0EB4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2 332 553,5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A0EB4" w:rsidP="00A77DA8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</w:t>
            </w:r>
            <w:r w:rsidR="00A77DA8">
              <w:rPr>
                <w:color w:val="000000"/>
                <w:sz w:val="20"/>
                <w:szCs w:val="20"/>
              </w:rPr>
              <w:t> 792 614,2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</w:t>
            </w:r>
            <w:r w:rsidR="0060423A" w:rsidRPr="00514DCA">
              <w:rPr>
                <w:color w:val="000000"/>
                <w:sz w:val="20"/>
                <w:szCs w:val="20"/>
              </w:rPr>
              <w:t> 345 244,7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C2451" w:rsidP="0060423A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</w:t>
            </w:r>
            <w:r w:rsidR="0060423A" w:rsidRPr="00514DCA">
              <w:rPr>
                <w:color w:val="000000"/>
                <w:sz w:val="20"/>
                <w:szCs w:val="20"/>
              </w:rPr>
              <w:t> 353 230,8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2 933 360,3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2 963 225,2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4A0EB4" w:rsidP="00A77DA8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17</w:t>
            </w:r>
            <w:r w:rsidR="00A77DA8">
              <w:rPr>
                <w:color w:val="000000"/>
                <w:sz w:val="20"/>
                <w:szCs w:val="20"/>
              </w:rPr>
              <w:t> 720 228,7</w:t>
            </w:r>
          </w:p>
        </w:tc>
      </w:tr>
      <w:tr w:rsidR="00A91D70" w:rsidRPr="00192756" w:rsidTr="0005209E">
        <w:trPr>
          <w:trHeight w:val="104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Подпрограмма  5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BE3962">
        <w:trPr>
          <w:trHeight w:val="11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85 046,3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31 394,9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394 082,0</w:t>
            </w:r>
          </w:p>
        </w:tc>
      </w:tr>
      <w:tr w:rsidR="002F74E2" w:rsidRPr="00192756" w:rsidTr="00BE3962">
        <w:trPr>
          <w:trHeight w:val="10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E2" w:rsidRPr="00514DCA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514DCA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514DCA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514DCA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2F74E2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514DCA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E2" w:rsidRPr="00514DCA" w:rsidRDefault="00BE396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85 046,3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E2" w:rsidRPr="00514DCA" w:rsidRDefault="00BE396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31 394,9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514DCA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514DCA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514DCA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E2" w:rsidRPr="00514DCA" w:rsidRDefault="00BE396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394 082,0</w:t>
            </w:r>
          </w:p>
        </w:tc>
      </w:tr>
      <w:tr w:rsidR="00A91D70" w:rsidRPr="00192756" w:rsidTr="00BE3962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9 732,6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2 520,8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12 253,9</w:t>
            </w:r>
          </w:p>
        </w:tc>
      </w:tr>
      <w:tr w:rsidR="00A91D70" w:rsidRPr="00192756" w:rsidTr="00BE3962">
        <w:trPr>
          <w:trHeight w:val="9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154 355,9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94 778,9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33 915,7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406 335,9</w:t>
            </w:r>
          </w:p>
        </w:tc>
      </w:tr>
      <w:tr w:rsidR="00A91D70" w:rsidRPr="00192756" w:rsidTr="00BE3962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514DC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514DC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514DC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BE3962" w:rsidRPr="00192756" w:rsidTr="00BE3962">
        <w:trPr>
          <w:trHeight w:val="22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85 046,3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31 394,9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394 082,0</w:t>
            </w:r>
          </w:p>
        </w:tc>
      </w:tr>
      <w:tr w:rsidR="00BE3962" w:rsidRPr="00192756" w:rsidTr="00BE3962">
        <w:trPr>
          <w:trHeight w:val="24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154 355,4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85 046,3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31 394,9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394 082,0</w:t>
            </w:r>
          </w:p>
        </w:tc>
      </w:tr>
      <w:tr w:rsidR="00BE3962" w:rsidRPr="00192756" w:rsidTr="00BE3962">
        <w:trPr>
          <w:trHeight w:val="6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9 732,6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2 520,8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12 253,9</w:t>
            </w:r>
          </w:p>
        </w:tc>
      </w:tr>
      <w:tr w:rsidR="00BE3962" w:rsidRPr="00192756" w:rsidTr="00BE3962">
        <w:trPr>
          <w:trHeight w:val="12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154 355,9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94 778,9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33 915,7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83 285,4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406 335,9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Подпрограмма  6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center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BE3962">
        <w:trPr>
          <w:trHeight w:val="6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1 447 119,5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4 346 380,3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3 066 083,1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3 128 278,9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3 357 720,7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17 848 502,3</w:t>
            </w:r>
          </w:p>
        </w:tc>
      </w:tr>
      <w:tr w:rsidR="002F74E2" w:rsidRPr="00192756" w:rsidTr="00BE3962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E2" w:rsidRPr="00514DCA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514DCA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514DCA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514DCA" w:rsidRDefault="002F74E2" w:rsidP="002F74E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2F74E2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514DCA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E2" w:rsidRPr="00514DCA" w:rsidRDefault="00BE396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1 447 119,5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514DCA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4 346 380,3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514DCA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3 066 083,1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514DCA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3 128 278,9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514DCA" w:rsidRDefault="002F74E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3 357 720,7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E2" w:rsidRPr="00514DCA" w:rsidRDefault="00BE3962" w:rsidP="002F74E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17 848 502,3</w:t>
            </w:r>
          </w:p>
        </w:tc>
      </w:tr>
      <w:tr w:rsidR="00A91D70" w:rsidRPr="00192756" w:rsidTr="00BE3962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4 038 889,0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3 793 042,5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4 044 543,8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4 226 941,6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4 684 792,8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5 087 106,3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25 875 316,0</w:t>
            </w:r>
          </w:p>
        </w:tc>
      </w:tr>
      <w:tr w:rsidR="00A91D70" w:rsidRPr="00192756" w:rsidTr="00BE3962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6 541 808,8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5 240 162,0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8 390 924,1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2F74E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7 293 024,7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7 813 071,7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8 444 827,0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BE3962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43 723 818,3</w:t>
            </w:r>
          </w:p>
        </w:tc>
      </w:tr>
      <w:tr w:rsidR="00A91D70" w:rsidRPr="00192756" w:rsidTr="00BE3962">
        <w:trPr>
          <w:trHeight w:val="10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514DC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514DCA" w:rsidRDefault="00514DCA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</w:t>
            </w:r>
          </w:p>
        </w:tc>
      </w:tr>
      <w:tr w:rsidR="00BE3962" w:rsidRPr="00192756" w:rsidTr="00BE3962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1 447 119,5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4 346 380,3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3 066 083,1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3 128 278,9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3 357 720,7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17 848 502,3</w:t>
            </w:r>
          </w:p>
        </w:tc>
      </w:tr>
      <w:tr w:rsidR="00BE3962" w:rsidRPr="00192756" w:rsidTr="00BE3962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1 447 119,5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4 346 380,3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3 066 083,1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3 128 278,9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3 357 720,7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17 848 502,3</w:t>
            </w:r>
          </w:p>
        </w:tc>
      </w:tr>
      <w:tr w:rsidR="00BE3962" w:rsidRPr="00192756" w:rsidTr="00BE3962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4 038 889,0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3 793 042,5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4 044 543,8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4 226 941,6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4 684 792,8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5 087 106,3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25 875 316,0</w:t>
            </w:r>
          </w:p>
        </w:tc>
      </w:tr>
      <w:tr w:rsidR="00BE3962" w:rsidRPr="00192756" w:rsidTr="00BE3962">
        <w:trPr>
          <w:trHeight w:val="17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6 541 808,8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5 240 162,0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8 390 924,1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7 293 024,7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7 813 071,7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8 444 827,0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62" w:rsidRPr="00514DCA" w:rsidRDefault="00BE396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43 723 818,3</w:t>
            </w:r>
          </w:p>
        </w:tc>
      </w:tr>
      <w:tr w:rsidR="00A91D70" w:rsidRPr="00192756" w:rsidTr="0005209E">
        <w:trPr>
          <w:trHeight w:val="161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Подпрограмма  7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ind w:left="-57"/>
              <w:jc w:val="center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Бюджет </w:t>
            </w:r>
            <w:r w:rsidRPr="00514DCA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05209E">
        <w:trPr>
          <w:trHeight w:val="15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  <w:p w:rsidR="00084040" w:rsidRPr="00514DCA" w:rsidRDefault="0008404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305 637,6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2F74E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311</w:t>
            </w:r>
            <w:r w:rsidR="000F575B" w:rsidRPr="00514DCA">
              <w:rPr>
                <w:color w:val="000000"/>
                <w:sz w:val="20"/>
                <w:szCs w:val="20"/>
              </w:rPr>
              <w:t> 70</w:t>
            </w:r>
            <w:r w:rsidR="00BE3962" w:rsidRPr="00514DCA">
              <w:rPr>
                <w:color w:val="000000"/>
                <w:sz w:val="20"/>
                <w:szCs w:val="20"/>
              </w:rPr>
              <w:t>1</w:t>
            </w:r>
            <w:r w:rsidR="000F575B" w:rsidRPr="00514DCA">
              <w:rPr>
                <w:color w:val="000000"/>
                <w:sz w:val="20"/>
                <w:szCs w:val="20"/>
              </w:rPr>
              <w:t>,1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330 578,5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344 512,1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370 376,6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384 708,3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EA66F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2 047</w:t>
            </w:r>
            <w:r w:rsidR="000F575B" w:rsidRPr="00514DCA">
              <w:rPr>
                <w:color w:val="000000"/>
                <w:sz w:val="20"/>
                <w:szCs w:val="20"/>
              </w:rPr>
              <w:t> 51</w:t>
            </w:r>
            <w:r w:rsidR="00BE3962" w:rsidRPr="00514DCA">
              <w:rPr>
                <w:color w:val="000000"/>
                <w:sz w:val="20"/>
                <w:szCs w:val="20"/>
              </w:rPr>
              <w:t>4</w:t>
            </w:r>
            <w:r w:rsidR="000F575B" w:rsidRPr="00514DCA">
              <w:rPr>
                <w:color w:val="000000"/>
                <w:sz w:val="20"/>
                <w:szCs w:val="20"/>
              </w:rPr>
              <w:t>,2</w:t>
            </w:r>
            <w:r w:rsidR="00A91D70"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A66F2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F2" w:rsidRPr="00514DCA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F2" w:rsidRPr="00514DCA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F2" w:rsidRPr="00514DCA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EA66F2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305 637,6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311</w:t>
            </w:r>
            <w:r w:rsidR="000F575B" w:rsidRPr="00514DCA">
              <w:rPr>
                <w:color w:val="000000"/>
                <w:sz w:val="20"/>
                <w:szCs w:val="20"/>
              </w:rPr>
              <w:t> 70</w:t>
            </w:r>
            <w:r w:rsidR="00BE3962" w:rsidRPr="00514DCA">
              <w:rPr>
                <w:color w:val="000000"/>
                <w:sz w:val="20"/>
                <w:szCs w:val="20"/>
              </w:rPr>
              <w:t>1</w:t>
            </w:r>
            <w:r w:rsidR="000F575B" w:rsidRPr="00514DCA">
              <w:rPr>
                <w:color w:val="000000"/>
                <w:sz w:val="20"/>
                <w:szCs w:val="20"/>
              </w:rPr>
              <w:t>,1</w:t>
            </w:r>
            <w:r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330 578,5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344 512,1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370 376,6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384 708,3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2 047</w:t>
            </w:r>
            <w:r w:rsidR="000F575B" w:rsidRPr="00514DCA">
              <w:rPr>
                <w:color w:val="000000"/>
                <w:sz w:val="20"/>
                <w:szCs w:val="20"/>
              </w:rPr>
              <w:t> 51</w:t>
            </w:r>
            <w:r w:rsidR="00BE3962" w:rsidRPr="00514DCA">
              <w:rPr>
                <w:color w:val="000000"/>
                <w:sz w:val="20"/>
                <w:szCs w:val="20"/>
              </w:rPr>
              <w:t>4</w:t>
            </w:r>
            <w:r w:rsidR="000F575B" w:rsidRPr="00514DCA">
              <w:rPr>
                <w:color w:val="000000"/>
                <w:sz w:val="20"/>
                <w:szCs w:val="20"/>
              </w:rPr>
              <w:t>,2</w:t>
            </w:r>
            <w:r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A91D70" w:rsidRPr="00192756" w:rsidTr="0005209E">
        <w:trPr>
          <w:trHeight w:val="8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A91D70" w:rsidRPr="00192756" w:rsidTr="0005209E">
        <w:trPr>
          <w:trHeight w:val="6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514DCA" w:rsidRDefault="00A91D70" w:rsidP="00A91D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A91D70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514DCA" w:rsidRDefault="00A91D70" w:rsidP="00A91D70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- </w:t>
            </w:r>
          </w:p>
        </w:tc>
      </w:tr>
      <w:tr w:rsidR="00EA66F2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F2" w:rsidRPr="00514DCA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F2" w:rsidRPr="00514DCA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EA66F2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305 637,6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311</w:t>
            </w:r>
            <w:r w:rsidR="000F575B" w:rsidRPr="00514DCA">
              <w:rPr>
                <w:color w:val="000000"/>
                <w:sz w:val="20"/>
                <w:szCs w:val="20"/>
              </w:rPr>
              <w:t> 70</w:t>
            </w:r>
            <w:r w:rsidR="00BE3962" w:rsidRPr="00514DCA">
              <w:rPr>
                <w:color w:val="000000"/>
                <w:sz w:val="20"/>
                <w:szCs w:val="20"/>
              </w:rPr>
              <w:t>1</w:t>
            </w:r>
            <w:r w:rsidR="000F575B" w:rsidRPr="00514DCA">
              <w:rPr>
                <w:color w:val="000000"/>
                <w:sz w:val="20"/>
                <w:szCs w:val="20"/>
              </w:rPr>
              <w:t>,1</w:t>
            </w:r>
            <w:r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330 578,5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344 512,1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370 376,6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384 708,3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2 047</w:t>
            </w:r>
            <w:r w:rsidR="000F575B" w:rsidRPr="00514DCA">
              <w:rPr>
                <w:color w:val="000000"/>
                <w:sz w:val="20"/>
                <w:szCs w:val="20"/>
              </w:rPr>
              <w:t> 51</w:t>
            </w:r>
            <w:r w:rsidR="00BE3962" w:rsidRPr="00514DCA">
              <w:rPr>
                <w:color w:val="000000"/>
                <w:sz w:val="20"/>
                <w:szCs w:val="20"/>
              </w:rPr>
              <w:t>4</w:t>
            </w:r>
            <w:r w:rsidR="000F575B" w:rsidRPr="00514DCA">
              <w:rPr>
                <w:color w:val="000000"/>
                <w:sz w:val="20"/>
                <w:szCs w:val="20"/>
              </w:rPr>
              <w:t>,2</w:t>
            </w:r>
            <w:r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EA66F2" w:rsidRPr="00192756" w:rsidTr="0005209E">
        <w:trPr>
          <w:trHeight w:val="6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F2" w:rsidRPr="00514DCA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6F2" w:rsidRPr="00514DCA" w:rsidRDefault="00EA66F2" w:rsidP="00EA66F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514DCA" w:rsidRDefault="00EA66F2" w:rsidP="002700C2">
            <w:pPr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305 637,6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311</w:t>
            </w:r>
            <w:r w:rsidR="000F575B" w:rsidRPr="00514DCA">
              <w:rPr>
                <w:color w:val="000000"/>
                <w:sz w:val="20"/>
                <w:szCs w:val="20"/>
              </w:rPr>
              <w:t> 70</w:t>
            </w:r>
            <w:r w:rsidR="00BE3962" w:rsidRPr="00514DCA">
              <w:rPr>
                <w:color w:val="000000"/>
                <w:sz w:val="20"/>
                <w:szCs w:val="20"/>
              </w:rPr>
              <w:t>1</w:t>
            </w:r>
            <w:r w:rsidR="000F575B" w:rsidRPr="00514DCA">
              <w:rPr>
                <w:color w:val="000000"/>
                <w:sz w:val="20"/>
                <w:szCs w:val="20"/>
              </w:rPr>
              <w:t>,1</w:t>
            </w:r>
            <w:r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330 578,5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344 512,1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370 376,6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EA66F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 xml:space="preserve">384 708,3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6F2" w:rsidRPr="00514DCA" w:rsidRDefault="00EA66F2" w:rsidP="00BE3962">
            <w:pPr>
              <w:jc w:val="right"/>
              <w:rPr>
                <w:color w:val="000000"/>
                <w:sz w:val="20"/>
                <w:szCs w:val="20"/>
              </w:rPr>
            </w:pPr>
            <w:r w:rsidRPr="00514DCA">
              <w:rPr>
                <w:color w:val="000000"/>
                <w:sz w:val="20"/>
                <w:szCs w:val="20"/>
              </w:rPr>
              <w:t>2 047</w:t>
            </w:r>
            <w:r w:rsidR="000F575B" w:rsidRPr="00514DCA">
              <w:rPr>
                <w:color w:val="000000"/>
                <w:sz w:val="20"/>
                <w:szCs w:val="20"/>
              </w:rPr>
              <w:t> 51</w:t>
            </w:r>
            <w:r w:rsidR="00BE3962" w:rsidRPr="00514DCA">
              <w:rPr>
                <w:color w:val="000000"/>
                <w:sz w:val="20"/>
                <w:szCs w:val="20"/>
              </w:rPr>
              <w:t>4</w:t>
            </w:r>
            <w:r w:rsidR="000F575B" w:rsidRPr="00514DCA">
              <w:rPr>
                <w:color w:val="000000"/>
                <w:sz w:val="20"/>
                <w:szCs w:val="20"/>
              </w:rPr>
              <w:t>,2</w:t>
            </w:r>
            <w:r w:rsidRPr="00514DCA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</w:tbl>
    <w:p w:rsidR="000A3ED2" w:rsidRDefault="00C74E9C" w:rsidP="00BE3962">
      <w:pPr>
        <w:autoSpaceDE w:val="0"/>
        <w:autoSpaceDN w:val="0"/>
        <w:adjustRightInd w:val="0"/>
        <w:ind w:left="-426" w:right="-284"/>
        <w:jc w:val="right"/>
      </w:pPr>
      <w:r>
        <w:t>».</w:t>
      </w:r>
    </w:p>
    <w:p w:rsidR="00BE3962" w:rsidRDefault="009A10BF" w:rsidP="00BE3962">
      <w:pPr>
        <w:autoSpaceDE w:val="0"/>
        <w:autoSpaceDN w:val="0"/>
        <w:adjustRightInd w:val="0"/>
        <w:ind w:firstLine="567"/>
        <w:jc w:val="both"/>
      </w:pPr>
      <w:r>
        <w:t>2</w:t>
      </w:r>
      <w:r w:rsidR="001E173B" w:rsidRPr="00FB09D5">
        <w:t>.</w:t>
      </w:r>
      <w:r w:rsidR="0037723D">
        <w:t>1.</w:t>
      </w:r>
      <w:r w:rsidR="00BE3962">
        <w:t>4</w:t>
      </w:r>
      <w:r w:rsidR="003715BE" w:rsidRPr="00FB09D5">
        <w:t>.</w:t>
      </w:r>
      <w:r w:rsidR="001E173B" w:rsidRPr="00FB09D5">
        <w:t xml:space="preserve"> </w:t>
      </w:r>
      <w:r w:rsidR="00BE3962" w:rsidRPr="00FB09D5">
        <w:t xml:space="preserve">В </w:t>
      </w:r>
      <w:hyperlink r:id="rId19" w:history="1">
        <w:r w:rsidR="00BE3962" w:rsidRPr="00FB09D5">
          <w:t xml:space="preserve">таблице 5 </w:t>
        </w:r>
      </w:hyperlink>
      <w:r w:rsidR="00BE3962" w:rsidRPr="00FB09D5">
        <w:t xml:space="preserve">раздела </w:t>
      </w:r>
      <w:r w:rsidR="00BE3962">
        <w:t>7 п</w:t>
      </w:r>
      <w:r w:rsidR="00BE3962" w:rsidRPr="00FB09D5">
        <w:t>ункт 1</w:t>
      </w:r>
      <w:r w:rsidR="00BE3962">
        <w:t xml:space="preserve"> </w:t>
      </w:r>
      <w:r w:rsidR="00BE3962" w:rsidRPr="00FB09D5">
        <w:t>изложить в следующей редакции:</w:t>
      </w:r>
    </w:p>
    <w:p w:rsidR="00B22204" w:rsidRPr="00FB09D5" w:rsidRDefault="00BE3962" w:rsidP="00BE3962">
      <w:pPr>
        <w:autoSpaceDE w:val="0"/>
        <w:autoSpaceDN w:val="0"/>
        <w:adjustRightInd w:val="0"/>
        <w:ind w:left="-284"/>
        <w:jc w:val="both"/>
      </w:pPr>
      <w:r w:rsidRPr="00FB09D5">
        <w:t xml:space="preserve"> </w:t>
      </w:r>
      <w:r w:rsidR="001E173B" w:rsidRPr="00FB09D5">
        <w:t>«</w:t>
      </w:r>
    </w:p>
    <w:tbl>
      <w:tblPr>
        <w:tblW w:w="154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126"/>
        <w:gridCol w:w="2527"/>
        <w:gridCol w:w="1439"/>
        <w:gridCol w:w="1439"/>
        <w:gridCol w:w="1439"/>
        <w:gridCol w:w="1439"/>
        <w:gridCol w:w="1447"/>
        <w:gridCol w:w="1439"/>
        <w:gridCol w:w="1585"/>
      </w:tblGrid>
      <w:tr w:rsidR="00B22204" w:rsidRPr="00E141DB" w:rsidTr="00E141DB">
        <w:trPr>
          <w:trHeight w:val="428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center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КЭиИО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000D36" w:rsidRPr="00E141DB" w:rsidRDefault="00B22204" w:rsidP="0005209E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Бюджет </w:t>
            </w:r>
            <w:r w:rsidR="00000D36" w:rsidRPr="00E141DB">
              <w:rPr>
                <w:color w:val="000000"/>
                <w:sz w:val="20"/>
                <w:szCs w:val="20"/>
              </w:rPr>
              <w:br/>
            </w:r>
            <w:r w:rsidRPr="00E141DB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19 582 921,7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6042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16 740 171,1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6042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24 072 117,8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60423A" w:rsidP="00E141DB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19 506 094,9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20 956 510,7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24 448 552,3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E141DB" w:rsidRDefault="00E141DB" w:rsidP="005219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125 305 509,9</w:t>
            </w:r>
          </w:p>
        </w:tc>
      </w:tr>
      <w:tr w:rsidR="00B22204" w:rsidRPr="00E141DB" w:rsidTr="00E141DB">
        <w:trPr>
          <w:trHeight w:val="412"/>
        </w:trPr>
        <w:tc>
          <w:tcPr>
            <w:tcW w:w="568" w:type="dxa"/>
            <w:vMerge/>
            <w:vAlign w:val="center"/>
            <w:hideMark/>
          </w:tcPr>
          <w:p w:rsidR="00B22204" w:rsidRPr="00E141DB" w:rsidRDefault="00B22204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2204" w:rsidRPr="00E141DB" w:rsidRDefault="00B22204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120 000,0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A77DA8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14 800,0</w:t>
            </w:r>
            <w:r w:rsidR="00B22204" w:rsidRPr="00E141D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59 200,0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62 400,0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E141DB" w:rsidRDefault="00A77DA8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303 200,0</w:t>
            </w:r>
            <w:r w:rsidR="00B22204" w:rsidRPr="00E141DB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B22204" w:rsidRPr="00E141DB" w:rsidTr="00E141DB">
        <w:trPr>
          <w:trHeight w:val="431"/>
        </w:trPr>
        <w:tc>
          <w:tcPr>
            <w:tcW w:w="568" w:type="dxa"/>
            <w:vMerge/>
            <w:vAlign w:val="center"/>
            <w:hideMark/>
          </w:tcPr>
          <w:p w:rsidR="00B22204" w:rsidRPr="00E141DB" w:rsidRDefault="00B22204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2204" w:rsidRPr="00E141DB" w:rsidRDefault="00B22204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19 702 921,7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A77DA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A77DA8">
              <w:rPr>
                <w:color w:val="000000"/>
                <w:sz w:val="20"/>
                <w:szCs w:val="20"/>
              </w:rPr>
              <w:t> 754 971,1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3F5B9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24 131 317,8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3F5B9B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19 552 894,9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21 018 910,7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24 448 552,3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22204" w:rsidRPr="00E141DB" w:rsidRDefault="00E141DB" w:rsidP="00A77DA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</w:t>
            </w:r>
            <w:r w:rsidR="00A77DA8">
              <w:rPr>
                <w:color w:val="000000"/>
                <w:sz w:val="20"/>
                <w:szCs w:val="20"/>
              </w:rPr>
              <w:t> 608 709,9</w:t>
            </w:r>
          </w:p>
        </w:tc>
      </w:tr>
      <w:tr w:rsidR="00B22204" w:rsidRPr="00E141DB" w:rsidTr="00E141DB">
        <w:trPr>
          <w:trHeight w:val="256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center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Бюджет </w:t>
            </w:r>
            <w:r w:rsidR="00000D36" w:rsidRPr="00E141DB">
              <w:rPr>
                <w:color w:val="000000"/>
                <w:sz w:val="20"/>
                <w:szCs w:val="20"/>
              </w:rPr>
              <w:br/>
            </w:r>
            <w:r w:rsidRPr="00E141DB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5 287 381,3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3 216 340,7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6 655 880,9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6 217 092,4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5 414 651,3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6 141 760,8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22204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32 933 107,4</w:t>
            </w:r>
          </w:p>
        </w:tc>
      </w:tr>
      <w:tr w:rsidR="00B22204" w:rsidRPr="00E141DB" w:rsidTr="00E141DB">
        <w:trPr>
          <w:trHeight w:val="330"/>
        </w:trPr>
        <w:tc>
          <w:tcPr>
            <w:tcW w:w="568" w:type="dxa"/>
            <w:vMerge/>
            <w:vAlign w:val="center"/>
            <w:hideMark/>
          </w:tcPr>
          <w:p w:rsidR="00B22204" w:rsidRPr="00E141DB" w:rsidRDefault="00B22204" w:rsidP="00B222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2204" w:rsidRPr="00E141DB" w:rsidRDefault="00B22204" w:rsidP="00B222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5 287 381,3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B222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3 216 340,7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B222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6 655 880,9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6 217 092,4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5 414 651,3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6 141 760,8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E141DB" w:rsidRPr="00E141DB" w:rsidRDefault="00E141DB" w:rsidP="00E141D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32 933 107,4</w:t>
            </w:r>
          </w:p>
        </w:tc>
      </w:tr>
      <w:tr w:rsidR="00B22204" w:rsidRPr="00E141DB" w:rsidTr="00E141DB">
        <w:trPr>
          <w:trHeight w:val="364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center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Бюджет </w:t>
            </w:r>
            <w:r w:rsidR="00000D36" w:rsidRPr="00E141DB">
              <w:rPr>
                <w:color w:val="000000"/>
                <w:sz w:val="20"/>
                <w:szCs w:val="20"/>
              </w:rPr>
              <w:br/>
            </w:r>
            <w:r w:rsidRPr="00E141DB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6 719 329,1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141DB" w:rsidRPr="00E141DB" w:rsidRDefault="00E141DB" w:rsidP="00E141D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7 616 646,8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B222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7 414 898,8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4 388 964,9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6 038 255,6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8 136 172,8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22204" w:rsidRPr="00E141DB" w:rsidRDefault="00E141DB" w:rsidP="00B222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40 314 267,9</w:t>
            </w:r>
          </w:p>
        </w:tc>
      </w:tr>
      <w:tr w:rsidR="00B22204" w:rsidRPr="00E141DB" w:rsidTr="00E141DB">
        <w:trPr>
          <w:trHeight w:val="330"/>
        </w:trPr>
        <w:tc>
          <w:tcPr>
            <w:tcW w:w="568" w:type="dxa"/>
            <w:vMerge/>
            <w:vAlign w:val="center"/>
            <w:hideMark/>
          </w:tcPr>
          <w:p w:rsidR="00B22204" w:rsidRPr="00E141DB" w:rsidRDefault="00B22204" w:rsidP="00B222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2204" w:rsidRPr="00E141DB" w:rsidRDefault="00B22204" w:rsidP="00B222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6 719 329,1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B222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7 616 646,8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E141DB" w:rsidRDefault="00E141DB" w:rsidP="00B222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7 414 898,8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4 388 964,9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6 038 255,6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E141DB" w:rsidRDefault="00B22204" w:rsidP="00B22204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8 136 172,8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B22204" w:rsidRPr="00E141DB" w:rsidRDefault="00E141DB" w:rsidP="00B2220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40 314 267,9</w:t>
            </w:r>
          </w:p>
        </w:tc>
      </w:tr>
      <w:tr w:rsidR="004B21D0" w:rsidRPr="00E141DB" w:rsidTr="00E141DB">
        <w:trPr>
          <w:trHeight w:val="569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center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000D36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594 409,5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326 014,2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1 277 314,7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3F5B9B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1 262 500,8</w:t>
            </w:r>
            <w:r w:rsidR="004B21D0" w:rsidRPr="00E141D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1 320 155,5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1 341 083,4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B21D0" w:rsidRPr="00E141DB" w:rsidRDefault="003756FF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6 121 478,1</w:t>
            </w:r>
          </w:p>
        </w:tc>
      </w:tr>
      <w:tr w:rsidR="004B21D0" w:rsidRPr="00E141DB" w:rsidTr="00D86C63">
        <w:trPr>
          <w:trHeight w:val="126"/>
        </w:trPr>
        <w:tc>
          <w:tcPr>
            <w:tcW w:w="568" w:type="dxa"/>
            <w:vMerge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120 000,0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A77DA8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14 800,0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59 200,0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62 400,0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3F5B9B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B21D0" w:rsidRPr="00E141DB" w:rsidRDefault="00A77DA8" w:rsidP="003756F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303 200,0</w:t>
            </w:r>
          </w:p>
        </w:tc>
      </w:tr>
      <w:tr w:rsidR="004B21D0" w:rsidRPr="00E141DB" w:rsidTr="00D86C63">
        <w:trPr>
          <w:trHeight w:val="171"/>
        </w:trPr>
        <w:tc>
          <w:tcPr>
            <w:tcW w:w="568" w:type="dxa"/>
            <w:vMerge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714 409,5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A77DA8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340 814,2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1 336 514,7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3F5B9B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</w:t>
            </w:r>
            <w:r w:rsidR="003F5B9B" w:rsidRPr="00E141DB">
              <w:rPr>
                <w:color w:val="000000"/>
                <w:sz w:val="20"/>
                <w:szCs w:val="20"/>
              </w:rPr>
              <w:t> 309 300,8</w:t>
            </w:r>
            <w:r w:rsidRPr="00E141D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1 382 555,5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1 341 083,4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B21D0" w:rsidRPr="00E141DB" w:rsidRDefault="003756FF" w:rsidP="00A77DA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A77DA8">
              <w:rPr>
                <w:color w:val="000000"/>
                <w:sz w:val="20"/>
                <w:szCs w:val="20"/>
              </w:rPr>
              <w:t> 424 678,1</w:t>
            </w:r>
          </w:p>
        </w:tc>
      </w:tr>
      <w:tr w:rsidR="004B21D0" w:rsidRPr="00E141DB" w:rsidTr="00626EE3">
        <w:trPr>
          <w:trHeight w:val="131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center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000D36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134 355,4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29 306,3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2 520,8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B21D0" w:rsidRPr="00E141DB" w:rsidRDefault="003756FF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165 324,0</w:t>
            </w:r>
          </w:p>
        </w:tc>
      </w:tr>
      <w:tr w:rsidR="004B21D0" w:rsidRPr="00E141DB" w:rsidTr="00626EE3">
        <w:trPr>
          <w:trHeight w:val="83"/>
        </w:trPr>
        <w:tc>
          <w:tcPr>
            <w:tcW w:w="568" w:type="dxa"/>
            <w:vMerge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134 355,4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29 306,3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2 520,8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B21D0" w:rsidRPr="00E141DB" w:rsidRDefault="003756FF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165 324,0</w:t>
            </w:r>
          </w:p>
        </w:tc>
      </w:tr>
      <w:tr w:rsidR="004B21D0" w:rsidRPr="00E141DB" w:rsidTr="00E141DB">
        <w:trPr>
          <w:trHeight w:val="362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center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Подпрограмма 6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6 541 808,8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5 240 162,0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8 390 924,1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7 293 024,7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7 813 071,7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8 444 827,0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B21D0" w:rsidRPr="00E141DB" w:rsidRDefault="003756FF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43 723 818,3</w:t>
            </w:r>
          </w:p>
        </w:tc>
      </w:tr>
      <w:tr w:rsidR="004B21D0" w:rsidRPr="00E141DB" w:rsidTr="00E141DB">
        <w:trPr>
          <w:trHeight w:val="276"/>
        </w:trPr>
        <w:tc>
          <w:tcPr>
            <w:tcW w:w="568" w:type="dxa"/>
            <w:vMerge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6 541 808,8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5 240 162,0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8 390 924,1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7 293 024,7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7 813 071,7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8 444 827,0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B21D0" w:rsidRPr="00E141DB" w:rsidRDefault="003756FF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43 723 818,3</w:t>
            </w:r>
          </w:p>
        </w:tc>
      </w:tr>
      <w:tr w:rsidR="004B21D0" w:rsidRPr="00E141DB" w:rsidTr="00483619">
        <w:trPr>
          <w:trHeight w:val="276"/>
        </w:trPr>
        <w:tc>
          <w:tcPr>
            <w:tcW w:w="568" w:type="dxa"/>
            <w:vMerge w:val="restart"/>
            <w:vAlign w:val="center"/>
          </w:tcPr>
          <w:p w:rsidR="004B21D0" w:rsidRPr="00E141DB" w:rsidRDefault="004B21D0" w:rsidP="004B21D0">
            <w:pPr>
              <w:jc w:val="center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2126" w:type="dxa"/>
            <w:vMerge w:val="restart"/>
            <w:vAlign w:val="center"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Подпрограмма 7</w:t>
            </w:r>
          </w:p>
        </w:tc>
        <w:tc>
          <w:tcPr>
            <w:tcW w:w="2527" w:type="dxa"/>
            <w:shd w:val="clear" w:color="auto" w:fill="auto"/>
            <w:vAlign w:val="center"/>
          </w:tcPr>
          <w:p w:rsidR="004B21D0" w:rsidRPr="00E141DB" w:rsidRDefault="004B21D0" w:rsidP="004B21D0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305 637,6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311 701,1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E141DB" w:rsidP="004B21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330 578,5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344 512,1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370 376,6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B21D0" w:rsidRPr="00E141DB" w:rsidRDefault="004B21D0" w:rsidP="004B21D0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384 708,3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B21D0" w:rsidRPr="00E141DB" w:rsidRDefault="003756FF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2 047 514,2</w:t>
            </w:r>
          </w:p>
        </w:tc>
      </w:tr>
      <w:tr w:rsidR="004316EF" w:rsidRPr="00E141DB" w:rsidTr="00483619">
        <w:trPr>
          <w:trHeight w:val="276"/>
        </w:trPr>
        <w:tc>
          <w:tcPr>
            <w:tcW w:w="568" w:type="dxa"/>
            <w:vMerge/>
            <w:vAlign w:val="center"/>
          </w:tcPr>
          <w:p w:rsidR="004316EF" w:rsidRPr="00E141DB" w:rsidRDefault="004316EF" w:rsidP="004316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316EF" w:rsidRPr="00E141DB" w:rsidRDefault="004316EF" w:rsidP="004316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:rsidR="004316EF" w:rsidRPr="00E141DB" w:rsidRDefault="004316EF" w:rsidP="004316EF">
            <w:pPr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316EF" w:rsidRPr="00E141DB" w:rsidRDefault="004316EF" w:rsidP="004316EF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305 637,6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316EF" w:rsidRPr="00E141DB" w:rsidRDefault="00E141DB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311 701,1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316EF" w:rsidRPr="00E141DB" w:rsidRDefault="00E141DB" w:rsidP="004316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330 578,5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316EF" w:rsidRPr="00E141DB" w:rsidRDefault="004316EF" w:rsidP="004316EF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344 512,1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4316EF" w:rsidRPr="00E141DB" w:rsidRDefault="004316EF" w:rsidP="004316EF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370 376,6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4316EF" w:rsidRPr="00E141DB" w:rsidRDefault="004316EF" w:rsidP="004316EF">
            <w:pPr>
              <w:jc w:val="right"/>
              <w:rPr>
                <w:color w:val="000000"/>
                <w:sz w:val="20"/>
                <w:szCs w:val="20"/>
              </w:rPr>
            </w:pPr>
            <w:r w:rsidRPr="00E141DB">
              <w:rPr>
                <w:color w:val="000000"/>
                <w:sz w:val="20"/>
                <w:szCs w:val="20"/>
              </w:rPr>
              <w:t xml:space="preserve">384 708,3 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4316EF" w:rsidRPr="00E141DB" w:rsidRDefault="003756FF" w:rsidP="000F575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2 047 514,2</w:t>
            </w:r>
          </w:p>
        </w:tc>
      </w:tr>
    </w:tbl>
    <w:p w:rsidR="001E173B" w:rsidRPr="00FB09D5" w:rsidRDefault="00565F31" w:rsidP="00E141DB">
      <w:pPr>
        <w:ind w:right="-284"/>
        <w:jc w:val="right"/>
      </w:pPr>
      <w:r w:rsidRPr="00FB09D5">
        <w:t xml:space="preserve"> </w:t>
      </w:r>
      <w:r w:rsidR="001E173B" w:rsidRPr="00FB09D5">
        <w:t>».</w:t>
      </w:r>
    </w:p>
    <w:p w:rsidR="003756FF" w:rsidRPr="00FB09D5" w:rsidRDefault="00CF07D3" w:rsidP="003756FF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t>2</w:t>
      </w:r>
      <w:r w:rsidR="001E173B" w:rsidRPr="00155851">
        <w:t>.</w:t>
      </w:r>
      <w:r w:rsidR="007453F6" w:rsidRPr="00155851">
        <w:t>1</w:t>
      </w:r>
      <w:r w:rsidRPr="00155851">
        <w:t>.</w:t>
      </w:r>
      <w:r w:rsidR="003756FF">
        <w:t>5</w:t>
      </w:r>
      <w:r w:rsidR="001E173B" w:rsidRPr="00155851">
        <w:t>.</w:t>
      </w:r>
      <w:r w:rsidR="00160A3B" w:rsidRPr="00155851">
        <w:t xml:space="preserve"> </w:t>
      </w:r>
      <w:r w:rsidR="003756FF" w:rsidRPr="00FB09D5">
        <w:rPr>
          <w:rFonts w:eastAsia="Calibri"/>
          <w:lang w:eastAsia="en-US"/>
        </w:rPr>
        <w:t xml:space="preserve">В подразделе </w:t>
      </w:r>
      <w:r w:rsidR="003756FF">
        <w:rPr>
          <w:rFonts w:eastAsia="Calibri"/>
          <w:lang w:eastAsia="en-US"/>
        </w:rPr>
        <w:t>8</w:t>
      </w:r>
      <w:r w:rsidR="003756FF" w:rsidRPr="00FB09D5">
        <w:rPr>
          <w:rFonts w:eastAsia="Calibri"/>
          <w:lang w:eastAsia="en-US"/>
        </w:rPr>
        <w:t xml:space="preserve">.1 </w:t>
      </w:r>
      <w:hyperlink r:id="rId20" w:history="1">
        <w:r w:rsidR="003756FF" w:rsidRPr="00FB09D5">
          <w:rPr>
            <w:rFonts w:eastAsia="Calibri"/>
            <w:lang w:eastAsia="en-US"/>
          </w:rPr>
          <w:t>раздела</w:t>
        </w:r>
      </w:hyperlink>
      <w:r w:rsidR="003756FF" w:rsidRPr="00FB09D5">
        <w:rPr>
          <w:rFonts w:eastAsia="Calibri"/>
          <w:lang w:eastAsia="en-US"/>
        </w:rPr>
        <w:t xml:space="preserve"> </w:t>
      </w:r>
      <w:r w:rsidR="003756FF">
        <w:rPr>
          <w:rFonts w:eastAsia="Calibri"/>
          <w:lang w:eastAsia="en-US"/>
        </w:rPr>
        <w:t>8</w:t>
      </w:r>
      <w:r w:rsidR="003756FF" w:rsidRPr="00FB09D5">
        <w:rPr>
          <w:rFonts w:eastAsia="Calibri"/>
          <w:lang w:eastAsia="en-US"/>
        </w:rPr>
        <w:t>:</w:t>
      </w:r>
    </w:p>
    <w:p w:rsidR="003756FF" w:rsidRPr="00FB09D5" w:rsidRDefault="003756FF" w:rsidP="003756FF">
      <w:pPr>
        <w:autoSpaceDE w:val="0"/>
        <w:autoSpaceDN w:val="0"/>
        <w:adjustRightInd w:val="0"/>
        <w:ind w:firstLine="567"/>
        <w:jc w:val="both"/>
      </w:pPr>
      <w:r>
        <w:t>2</w:t>
      </w:r>
      <w:r w:rsidRPr="00FB09D5">
        <w:t>.1.</w:t>
      </w:r>
      <w:r>
        <w:t>5</w:t>
      </w:r>
      <w:r w:rsidRPr="00FB09D5">
        <w:t>.1. В абзаце первом графы 3 пункта 6 число «</w:t>
      </w:r>
      <w:r>
        <w:t>95 015 709,8</w:t>
      </w:r>
      <w:r w:rsidRPr="00FB09D5">
        <w:t>» заменить числом «</w:t>
      </w:r>
      <w:r>
        <w:t>94 861 109,5</w:t>
      </w:r>
      <w:r w:rsidRPr="00FB09D5">
        <w:t>».</w:t>
      </w:r>
    </w:p>
    <w:p w:rsidR="003756FF" w:rsidRDefault="003756FF" w:rsidP="003756FF">
      <w:pPr>
        <w:autoSpaceDE w:val="0"/>
        <w:autoSpaceDN w:val="0"/>
        <w:adjustRightInd w:val="0"/>
        <w:ind w:firstLine="567"/>
        <w:jc w:val="both"/>
      </w:pPr>
      <w:r>
        <w:t>2</w:t>
      </w:r>
      <w:r w:rsidRPr="00FB09D5">
        <w:t>.1.</w:t>
      </w:r>
      <w:r>
        <w:t>5</w:t>
      </w:r>
      <w:r w:rsidRPr="00FB09D5">
        <w:t>.2. В абзаце третьем графы 3 пункта 6 число «</w:t>
      </w:r>
      <w:r>
        <w:t>18 637 646,8</w:t>
      </w:r>
      <w:r w:rsidRPr="00FB09D5">
        <w:t>» заменить числом «</w:t>
      </w:r>
      <w:r>
        <w:t>18 498 046,5</w:t>
      </w:r>
      <w:r w:rsidRPr="00FB09D5">
        <w:t>».</w:t>
      </w:r>
    </w:p>
    <w:p w:rsidR="003756FF" w:rsidRPr="001B76EE" w:rsidRDefault="003756FF" w:rsidP="003756FF">
      <w:pPr>
        <w:autoSpaceDE w:val="0"/>
        <w:autoSpaceDN w:val="0"/>
        <w:adjustRightInd w:val="0"/>
        <w:ind w:firstLine="567"/>
        <w:jc w:val="both"/>
      </w:pPr>
      <w:r>
        <w:t>2</w:t>
      </w:r>
      <w:r w:rsidRPr="00FB09D5">
        <w:t>.1.</w:t>
      </w:r>
      <w:r>
        <w:t>5</w:t>
      </w:r>
      <w:r w:rsidRPr="00FB09D5">
        <w:t>.</w:t>
      </w:r>
      <w:r>
        <w:t>3</w:t>
      </w:r>
      <w:r w:rsidRPr="00FB09D5">
        <w:t xml:space="preserve">. В абзаце </w:t>
      </w:r>
      <w:r>
        <w:t>четвертом</w:t>
      </w:r>
      <w:r w:rsidRPr="00FB09D5">
        <w:t xml:space="preserve"> графы 3 пункта 6 число «</w:t>
      </w:r>
      <w:r>
        <w:t>18 636 830,1</w:t>
      </w:r>
      <w:r w:rsidRPr="001B76EE">
        <w:t>» заменить числом «</w:t>
      </w:r>
      <w:r>
        <w:t>18 621 830,1</w:t>
      </w:r>
      <w:r w:rsidRPr="001B76EE">
        <w:t>».</w:t>
      </w:r>
    </w:p>
    <w:p w:rsidR="003756FF" w:rsidRDefault="003756FF" w:rsidP="003756FF">
      <w:pPr>
        <w:autoSpaceDE w:val="0"/>
        <w:autoSpaceDN w:val="0"/>
        <w:adjustRightInd w:val="0"/>
        <w:ind w:firstLine="567"/>
        <w:jc w:val="both"/>
      </w:pPr>
      <w:r>
        <w:t>2</w:t>
      </w:r>
      <w:r w:rsidRPr="00FB09D5">
        <w:t>.1.</w:t>
      </w:r>
      <w:r>
        <w:t>5</w:t>
      </w:r>
      <w:r w:rsidRPr="00FB09D5">
        <w:t>.</w:t>
      </w:r>
      <w:r>
        <w:t>4</w:t>
      </w:r>
      <w:r w:rsidRPr="00FB09D5">
        <w:t xml:space="preserve">. В абзаце </w:t>
      </w:r>
      <w:r>
        <w:t>девятом</w:t>
      </w:r>
      <w:r w:rsidRPr="00FB09D5">
        <w:t xml:space="preserve"> графы 3 пункта 6 число «</w:t>
      </w:r>
      <w:r>
        <w:t>37 587 707,7</w:t>
      </w:r>
      <w:r w:rsidRPr="001B76EE">
        <w:t>» заменить числом «</w:t>
      </w:r>
      <w:r>
        <w:t>37 433 107,4</w:t>
      </w:r>
      <w:r w:rsidRPr="001B76EE">
        <w:t>».</w:t>
      </w:r>
    </w:p>
    <w:p w:rsidR="003756FF" w:rsidRDefault="003756FF" w:rsidP="003756FF">
      <w:pPr>
        <w:autoSpaceDE w:val="0"/>
        <w:autoSpaceDN w:val="0"/>
        <w:adjustRightInd w:val="0"/>
        <w:ind w:firstLine="567"/>
        <w:jc w:val="both"/>
      </w:pPr>
      <w:r>
        <w:t xml:space="preserve">2.1.5.5. </w:t>
      </w:r>
      <w:r w:rsidRPr="00FB09D5">
        <w:t xml:space="preserve">В абзаце </w:t>
      </w:r>
      <w:r>
        <w:t>одиннадцатом</w:t>
      </w:r>
      <w:r w:rsidRPr="00FB09D5">
        <w:t xml:space="preserve"> графы 3 пункта 6 число «</w:t>
      </w:r>
      <w:r>
        <w:t>6 355 941,0</w:t>
      </w:r>
      <w:r w:rsidRPr="001B76EE">
        <w:t>» заменить числом «</w:t>
      </w:r>
      <w:r>
        <w:t>6 216 340,7</w:t>
      </w:r>
      <w:r w:rsidRPr="001B76EE">
        <w:t>».</w:t>
      </w:r>
    </w:p>
    <w:p w:rsidR="003756FF" w:rsidRDefault="003756FF" w:rsidP="003756FF">
      <w:pPr>
        <w:autoSpaceDE w:val="0"/>
        <w:autoSpaceDN w:val="0"/>
        <w:adjustRightInd w:val="0"/>
        <w:ind w:firstLine="567"/>
        <w:jc w:val="both"/>
      </w:pPr>
      <w:r>
        <w:t>2.1.5.6.</w:t>
      </w:r>
      <w:r w:rsidRPr="003756FF">
        <w:t xml:space="preserve"> </w:t>
      </w:r>
      <w:r w:rsidRPr="00FB09D5">
        <w:t xml:space="preserve">В абзаце </w:t>
      </w:r>
      <w:r>
        <w:t>двенадцатом</w:t>
      </w:r>
      <w:r w:rsidRPr="00FB09D5">
        <w:t xml:space="preserve"> графы 3 пункта 6 число «</w:t>
      </w:r>
      <w:r w:rsidR="00416629">
        <w:t>6 670 880,9</w:t>
      </w:r>
      <w:r w:rsidRPr="001B76EE">
        <w:t>» заменить числом «</w:t>
      </w:r>
      <w:r w:rsidR="00416629">
        <w:t>6 655 880,9</w:t>
      </w:r>
      <w:r w:rsidRPr="001B76EE">
        <w:t>».</w:t>
      </w:r>
    </w:p>
    <w:p w:rsidR="003756FF" w:rsidRPr="00FB09D5" w:rsidRDefault="003756FF" w:rsidP="003756FF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t xml:space="preserve">2.1.6. В таблице </w:t>
      </w:r>
      <w:r w:rsidR="00416629">
        <w:t>8</w:t>
      </w:r>
      <w:r>
        <w:t xml:space="preserve"> </w:t>
      </w:r>
      <w:r w:rsidRPr="00FB09D5">
        <w:rPr>
          <w:rFonts w:eastAsia="Calibri"/>
          <w:lang w:eastAsia="en-US"/>
        </w:rPr>
        <w:t>подраздел</w:t>
      </w:r>
      <w:r>
        <w:rPr>
          <w:rFonts w:eastAsia="Calibri"/>
          <w:lang w:eastAsia="en-US"/>
        </w:rPr>
        <w:t>а</w:t>
      </w:r>
      <w:r w:rsidRPr="00FB09D5">
        <w:rPr>
          <w:rFonts w:eastAsia="Calibri"/>
          <w:lang w:eastAsia="en-US"/>
        </w:rPr>
        <w:t xml:space="preserve"> </w:t>
      </w:r>
      <w:r w:rsidR="00416629">
        <w:rPr>
          <w:rFonts w:eastAsia="Calibri"/>
          <w:lang w:eastAsia="en-US"/>
        </w:rPr>
        <w:t>8</w:t>
      </w:r>
      <w:r w:rsidRPr="00FB09D5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3</w:t>
      </w:r>
      <w:r w:rsidRPr="00FB09D5">
        <w:rPr>
          <w:rFonts w:eastAsia="Calibri"/>
          <w:lang w:eastAsia="en-US"/>
        </w:rPr>
        <w:t xml:space="preserve"> </w:t>
      </w:r>
      <w:hyperlink r:id="rId21" w:history="1">
        <w:r w:rsidRPr="00FB09D5">
          <w:rPr>
            <w:rFonts w:eastAsia="Calibri"/>
            <w:lang w:eastAsia="en-US"/>
          </w:rPr>
          <w:t>раздела</w:t>
        </w:r>
      </w:hyperlink>
      <w:r w:rsidRPr="00FB09D5">
        <w:rPr>
          <w:rFonts w:eastAsia="Calibri"/>
          <w:lang w:eastAsia="en-US"/>
        </w:rPr>
        <w:t xml:space="preserve"> </w:t>
      </w:r>
      <w:r w:rsidR="00416629">
        <w:rPr>
          <w:rFonts w:eastAsia="Calibri"/>
          <w:lang w:eastAsia="en-US"/>
        </w:rPr>
        <w:t>8</w:t>
      </w:r>
      <w:r w:rsidRPr="00FB09D5">
        <w:rPr>
          <w:rFonts w:eastAsia="Calibri"/>
          <w:lang w:eastAsia="en-US"/>
        </w:rPr>
        <w:t>:</w:t>
      </w:r>
    </w:p>
    <w:p w:rsidR="003756FF" w:rsidRDefault="003756FF" w:rsidP="003756FF">
      <w:pPr>
        <w:pStyle w:val="af1"/>
        <w:tabs>
          <w:tab w:val="left" w:pos="142"/>
          <w:tab w:val="left" w:pos="851"/>
        </w:tabs>
        <w:ind w:left="567"/>
        <w:jc w:val="both"/>
      </w:pPr>
      <w:r>
        <w:t xml:space="preserve">2.1.6.1. </w:t>
      </w:r>
      <w:r w:rsidRPr="00FB09D5">
        <w:t>Пункт</w:t>
      </w:r>
      <w:r>
        <w:t>ы</w:t>
      </w:r>
      <w:r w:rsidRPr="00FB09D5">
        <w:t xml:space="preserve"> 1</w:t>
      </w:r>
      <w:r>
        <w:t xml:space="preserve"> и 1.1.</w:t>
      </w:r>
      <w:r w:rsidRPr="00FB09D5">
        <w:t xml:space="preserve"> изложить в следующей редакции:</w:t>
      </w:r>
    </w:p>
    <w:p w:rsidR="005C5196" w:rsidRPr="002C67F5" w:rsidRDefault="003765EE" w:rsidP="005C5196">
      <w:pPr>
        <w:autoSpaceDE w:val="0"/>
        <w:autoSpaceDN w:val="0"/>
        <w:adjustRightInd w:val="0"/>
        <w:ind w:left="-284"/>
        <w:jc w:val="both"/>
        <w:rPr>
          <w:sz w:val="22"/>
        </w:rPr>
      </w:pPr>
      <w:r w:rsidRPr="002C67F5">
        <w:rPr>
          <w:sz w:val="22"/>
        </w:rPr>
        <w:t>«</w:t>
      </w:r>
    </w:p>
    <w:tbl>
      <w:tblPr>
        <w:tblStyle w:val="a8"/>
        <w:tblW w:w="154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567"/>
        <w:gridCol w:w="850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5C5196" w:rsidRPr="00FA358B" w:rsidTr="00416629">
        <w:trPr>
          <w:trHeight w:val="390"/>
        </w:trPr>
        <w:tc>
          <w:tcPr>
            <w:tcW w:w="510" w:type="dxa"/>
            <w:noWrap/>
            <w:hideMark/>
          </w:tcPr>
          <w:p w:rsidR="005C5196" w:rsidRPr="00514DCA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14DCA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5C5196" w:rsidRPr="00514DCA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14DC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6 005 411,7</w:t>
            </w:r>
          </w:p>
        </w:tc>
        <w:tc>
          <w:tcPr>
            <w:tcW w:w="992" w:type="dxa"/>
            <w:vAlign w:val="center"/>
            <w:hideMark/>
          </w:tcPr>
          <w:p w:rsidR="005C5196" w:rsidRPr="005C5196" w:rsidRDefault="00416629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5 738 611,0</w:t>
            </w:r>
          </w:p>
        </w:tc>
        <w:tc>
          <w:tcPr>
            <w:tcW w:w="992" w:type="dxa"/>
            <w:vAlign w:val="center"/>
            <w:hideMark/>
          </w:tcPr>
          <w:p w:rsidR="005C5196" w:rsidRPr="005C5196" w:rsidRDefault="00416629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6 174 135,7</w:t>
            </w:r>
          </w:p>
        </w:tc>
        <w:tc>
          <w:tcPr>
            <w:tcW w:w="992" w:type="dxa"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5 734 819,2</w:t>
            </w:r>
          </w:p>
        </w:tc>
        <w:tc>
          <w:tcPr>
            <w:tcW w:w="993" w:type="dxa"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5 047 193,7</w:t>
            </w:r>
          </w:p>
        </w:tc>
        <w:tc>
          <w:tcPr>
            <w:tcW w:w="1134" w:type="dxa"/>
            <w:vAlign w:val="center"/>
            <w:hideMark/>
          </w:tcPr>
          <w:p w:rsidR="005C5196" w:rsidRPr="005C5196" w:rsidRDefault="005C5196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5 872 798,1</w:t>
            </w:r>
          </w:p>
        </w:tc>
        <w:tc>
          <w:tcPr>
            <w:tcW w:w="992" w:type="dxa"/>
            <w:noWrap/>
            <w:vAlign w:val="center"/>
            <w:hideMark/>
          </w:tcPr>
          <w:p w:rsidR="005C5196" w:rsidRPr="005C5196" w:rsidRDefault="00416629" w:rsidP="005C519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34 572 969,4</w:t>
            </w:r>
          </w:p>
        </w:tc>
        <w:tc>
          <w:tcPr>
            <w:tcW w:w="956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5C5196" w:rsidRPr="00FA358B" w:rsidTr="00416629">
        <w:trPr>
          <w:trHeight w:val="851"/>
        </w:trPr>
        <w:tc>
          <w:tcPr>
            <w:tcW w:w="510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Проектирование строительства и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>(или) реконструкции объектов теплоснабжения</w:t>
            </w:r>
          </w:p>
        </w:tc>
        <w:tc>
          <w:tcPr>
            <w:tcW w:w="709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5C5196" w:rsidRPr="00FA358B" w:rsidRDefault="005C5196" w:rsidP="005C519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5C5196" w:rsidRPr="00092426" w:rsidRDefault="005C5196" w:rsidP="005C5196">
            <w:pPr>
              <w:rPr>
                <w:rFonts w:ascii="Times New Roman" w:hAnsi="Times New Roman"/>
                <w:sz w:val="12"/>
                <w:szCs w:val="14"/>
              </w:rPr>
            </w:pPr>
            <w:r w:rsidRPr="00092426">
              <w:rPr>
                <w:rFonts w:ascii="Times New Roman" w:hAnsi="Times New Roman"/>
                <w:sz w:val="12"/>
                <w:szCs w:val="14"/>
              </w:rPr>
              <w:t>Проектно-изыскательские работы (далее –ПИР)</w:t>
            </w:r>
          </w:p>
        </w:tc>
        <w:tc>
          <w:tcPr>
            <w:tcW w:w="567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2016-2024</w:t>
            </w:r>
          </w:p>
        </w:tc>
        <w:tc>
          <w:tcPr>
            <w:tcW w:w="992" w:type="dxa"/>
            <w:noWrap/>
          </w:tcPr>
          <w:p w:rsidR="005C5196" w:rsidRPr="00FA358B" w:rsidRDefault="005C5196" w:rsidP="005C519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5C5196" w:rsidRPr="00FA358B" w:rsidRDefault="005C5196" w:rsidP="005C519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C5196" w:rsidRPr="00FA358B" w:rsidRDefault="005C5196" w:rsidP="005C5196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164 868,5  </w:t>
            </w:r>
          </w:p>
        </w:tc>
        <w:tc>
          <w:tcPr>
            <w:tcW w:w="992" w:type="dxa"/>
            <w:noWrap/>
            <w:vAlign w:val="center"/>
            <w:hideMark/>
          </w:tcPr>
          <w:p w:rsidR="005C5196" w:rsidRPr="005C5196" w:rsidRDefault="00416629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180 551,9</w:t>
            </w:r>
            <w:r w:rsidR="005C5196"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857 923,3  </w:t>
            </w:r>
          </w:p>
        </w:tc>
        <w:tc>
          <w:tcPr>
            <w:tcW w:w="992" w:type="dxa"/>
            <w:noWrap/>
            <w:vAlign w:val="center"/>
            <w:hideMark/>
          </w:tcPr>
          <w:p w:rsidR="005C5196" w:rsidRPr="005C5196" w:rsidRDefault="00626EE3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371 870,9</w:t>
            </w:r>
            <w:r w:rsidR="005C5196"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358 900,0  </w:t>
            </w:r>
          </w:p>
        </w:tc>
        <w:tc>
          <w:tcPr>
            <w:tcW w:w="1134" w:type="dxa"/>
            <w:noWrap/>
            <w:vAlign w:val="center"/>
            <w:hideMark/>
          </w:tcPr>
          <w:p w:rsidR="005C5196" w:rsidRPr="005C5196" w:rsidRDefault="005C5196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430 680,0  </w:t>
            </w:r>
          </w:p>
        </w:tc>
        <w:tc>
          <w:tcPr>
            <w:tcW w:w="992" w:type="dxa"/>
            <w:noWrap/>
            <w:vAlign w:val="center"/>
            <w:hideMark/>
          </w:tcPr>
          <w:p w:rsidR="005C5196" w:rsidRPr="005C5196" w:rsidRDefault="00416629" w:rsidP="005C519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2 418 912,8</w:t>
            </w:r>
            <w:r w:rsidR="005C5196" w:rsidRPr="005C519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5C5196" w:rsidRDefault="005C5196" w:rsidP="005C519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5C5196" w:rsidRDefault="005C5196" w:rsidP="005C519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5C5196" w:rsidRPr="00FA358B" w:rsidRDefault="005C5196" w:rsidP="005C519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  <w:tr w:rsidR="00876030" w:rsidRPr="00FA358B" w:rsidTr="00416629">
        <w:trPr>
          <w:trHeight w:val="437"/>
        </w:trPr>
        <w:tc>
          <w:tcPr>
            <w:tcW w:w="510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1.2</w:t>
            </w:r>
          </w:p>
        </w:tc>
        <w:tc>
          <w:tcPr>
            <w:tcW w:w="1475" w:type="dxa"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Реконструкция тепловых сетей</w:t>
            </w:r>
          </w:p>
        </w:tc>
        <w:tc>
          <w:tcPr>
            <w:tcW w:w="709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76030" w:rsidRPr="00092426" w:rsidRDefault="00876030" w:rsidP="00876030">
            <w:pPr>
              <w:rPr>
                <w:rFonts w:ascii="Times New Roman" w:hAnsi="Times New Roman"/>
                <w:sz w:val="12"/>
                <w:szCs w:val="14"/>
              </w:rPr>
            </w:pPr>
            <w:r w:rsidRPr="00092426">
              <w:rPr>
                <w:rFonts w:ascii="Times New Roman" w:hAnsi="Times New Roman"/>
                <w:bCs/>
                <w:sz w:val="10"/>
                <w:szCs w:val="14"/>
              </w:rPr>
              <w:t>Строительно</w:t>
            </w:r>
            <w:r w:rsidRPr="00092426">
              <w:rPr>
                <w:rFonts w:ascii="Times New Roman" w:hAnsi="Times New Roman"/>
                <w:sz w:val="10"/>
                <w:szCs w:val="14"/>
              </w:rPr>
              <w:t>-</w:t>
            </w:r>
            <w:r w:rsidRPr="00092426">
              <w:rPr>
                <w:rFonts w:ascii="Times New Roman" w:hAnsi="Times New Roman"/>
                <w:bCs/>
                <w:sz w:val="10"/>
                <w:szCs w:val="14"/>
              </w:rPr>
              <w:t>монтажные</w:t>
            </w:r>
            <w:r w:rsidRPr="00092426">
              <w:rPr>
                <w:rFonts w:ascii="Times New Roman" w:hAnsi="Times New Roman"/>
                <w:sz w:val="10"/>
                <w:szCs w:val="14"/>
              </w:rPr>
              <w:t xml:space="preserve"> </w:t>
            </w:r>
            <w:r w:rsidRPr="00092426">
              <w:rPr>
                <w:rFonts w:ascii="Times New Roman" w:hAnsi="Times New Roman"/>
                <w:bCs/>
                <w:sz w:val="10"/>
                <w:szCs w:val="14"/>
              </w:rPr>
              <w:t>работы (далее –</w:t>
            </w:r>
            <w:r w:rsidRPr="00092426">
              <w:rPr>
                <w:rFonts w:ascii="Times New Roman" w:hAnsi="Times New Roman"/>
                <w:sz w:val="10"/>
                <w:szCs w:val="14"/>
              </w:rPr>
              <w:t>СМР)</w:t>
            </w:r>
          </w:p>
        </w:tc>
        <w:tc>
          <w:tcPr>
            <w:tcW w:w="567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2015-2024</w:t>
            </w:r>
          </w:p>
        </w:tc>
        <w:tc>
          <w:tcPr>
            <w:tcW w:w="992" w:type="dxa"/>
            <w:noWrap/>
          </w:tcPr>
          <w:p w:rsidR="00876030" w:rsidRPr="00FA358B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76030" w:rsidRPr="00FA358B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76030" w:rsidRPr="00FA358B" w:rsidRDefault="00876030" w:rsidP="00876030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3 955 620,0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416629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2 103 526,6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4 200 663,1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2 707 982,0  </w:t>
            </w:r>
          </w:p>
        </w:tc>
        <w:tc>
          <w:tcPr>
            <w:tcW w:w="993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3 000 000,0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876030" w:rsidRPr="00876030" w:rsidRDefault="00876030" w:rsidP="0087603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 xml:space="preserve">3 372 196,5  </w:t>
            </w:r>
          </w:p>
        </w:tc>
        <w:tc>
          <w:tcPr>
            <w:tcW w:w="992" w:type="dxa"/>
            <w:noWrap/>
            <w:vAlign w:val="center"/>
            <w:hideMark/>
          </w:tcPr>
          <w:p w:rsidR="00876030" w:rsidRPr="00876030" w:rsidRDefault="00876030" w:rsidP="00416629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76030">
              <w:rPr>
                <w:rFonts w:ascii="Times New Roman" w:hAnsi="Times New Roman"/>
                <w:sz w:val="14"/>
                <w:szCs w:val="14"/>
              </w:rPr>
              <w:t>19</w:t>
            </w:r>
            <w:r w:rsidR="00416629">
              <w:rPr>
                <w:rFonts w:ascii="Times New Roman" w:hAnsi="Times New Roman"/>
                <w:sz w:val="14"/>
                <w:szCs w:val="14"/>
              </w:rPr>
              <w:t> 339 988,2</w:t>
            </w:r>
            <w:r w:rsidRPr="00876030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876030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876030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2.1</w:t>
            </w:r>
          </w:p>
          <w:p w:rsidR="00876030" w:rsidRPr="00FA358B" w:rsidRDefault="00876030" w:rsidP="0087603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 1.1, 1.2</w:t>
            </w:r>
          </w:p>
        </w:tc>
      </w:tr>
    </w:tbl>
    <w:p w:rsidR="003765EE" w:rsidRPr="002C67F5" w:rsidRDefault="003765EE" w:rsidP="00BC3FD7">
      <w:pPr>
        <w:pStyle w:val="af1"/>
        <w:tabs>
          <w:tab w:val="left" w:pos="142"/>
          <w:tab w:val="left" w:pos="851"/>
        </w:tabs>
        <w:ind w:left="567" w:right="-284"/>
        <w:jc w:val="right"/>
        <w:rPr>
          <w:sz w:val="22"/>
        </w:rPr>
      </w:pPr>
      <w:r w:rsidRPr="002C67F5">
        <w:rPr>
          <w:sz w:val="22"/>
        </w:rPr>
        <w:t xml:space="preserve">     »</w:t>
      </w:r>
      <w:r w:rsidR="00FC7364" w:rsidRPr="002C67F5">
        <w:rPr>
          <w:sz w:val="22"/>
        </w:rPr>
        <w:t>.</w:t>
      </w:r>
    </w:p>
    <w:p w:rsidR="000E6898" w:rsidRDefault="000E6898" w:rsidP="000E6898">
      <w:pPr>
        <w:autoSpaceDE w:val="0"/>
        <w:autoSpaceDN w:val="0"/>
        <w:adjustRightInd w:val="0"/>
        <w:ind w:firstLine="567"/>
        <w:jc w:val="both"/>
      </w:pPr>
      <w:r>
        <w:t>2.1.</w:t>
      </w:r>
      <w:r w:rsidR="00BC3FD7">
        <w:t>6</w:t>
      </w:r>
      <w:r>
        <w:t xml:space="preserve">.2. Пункт 1.6 </w:t>
      </w:r>
      <w:r w:rsidRPr="0056626D">
        <w:t>изложить в следующей редакции:</w:t>
      </w:r>
    </w:p>
    <w:p w:rsidR="000E6898" w:rsidRPr="002C67F5" w:rsidRDefault="000E6898" w:rsidP="000E6898">
      <w:pPr>
        <w:pStyle w:val="ConsPlusNormal"/>
        <w:ind w:left="-284"/>
        <w:jc w:val="both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«</w:t>
      </w:r>
    </w:p>
    <w:tbl>
      <w:tblPr>
        <w:tblStyle w:val="a8"/>
        <w:tblW w:w="154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0E6898" w:rsidRPr="00FA358B" w:rsidTr="00BC3FD7">
        <w:trPr>
          <w:trHeight w:val="233"/>
        </w:trPr>
        <w:tc>
          <w:tcPr>
            <w:tcW w:w="510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1.6</w:t>
            </w:r>
          </w:p>
        </w:tc>
        <w:tc>
          <w:tcPr>
            <w:tcW w:w="1475" w:type="dxa"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Реконструкция центральных тепловых пунктов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0E6898" w:rsidRPr="00FA358B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E6898" w:rsidRPr="00FA358B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234 920,9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BC3FD7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413 200,0</w:t>
            </w:r>
            <w:r w:rsidR="000E6898" w:rsidRPr="000E689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231 449,3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433 373,8  </w:t>
            </w:r>
          </w:p>
        </w:tc>
        <w:tc>
          <w:tcPr>
            <w:tcW w:w="993" w:type="dxa"/>
            <w:noWrap/>
            <w:vAlign w:val="center"/>
            <w:hideMark/>
          </w:tcPr>
          <w:p w:rsidR="000E6898" w:rsidRPr="000E6898" w:rsidRDefault="000E6898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0E6898" w:rsidRPr="000E6898" w:rsidRDefault="00284AD2" w:rsidP="00284AD2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90</w:t>
            </w:r>
            <w:r w:rsidR="000E6898" w:rsidRPr="000E6898">
              <w:rPr>
                <w:rFonts w:ascii="Times New Roman" w:hAnsi="Times New Roman"/>
                <w:sz w:val="14"/>
                <w:szCs w:val="14"/>
              </w:rPr>
              <w:t xml:space="preserve">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0E6898" w:rsidRPr="000E6898" w:rsidRDefault="00BC3FD7" w:rsidP="00BC3FD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1 502 944,0</w:t>
            </w:r>
          </w:p>
        </w:tc>
        <w:tc>
          <w:tcPr>
            <w:tcW w:w="956" w:type="dxa"/>
            <w:noWrap/>
            <w:hideMark/>
          </w:tcPr>
          <w:p w:rsidR="000E6898" w:rsidRDefault="000E6898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0E6898" w:rsidRPr="00FA358B" w:rsidRDefault="000E6898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876030" w:rsidRPr="00626EE3" w:rsidRDefault="000E6898" w:rsidP="00BC3FD7">
      <w:pPr>
        <w:pStyle w:val="ConsPlusNormal"/>
        <w:ind w:left="-284" w:right="-284"/>
        <w:jc w:val="right"/>
        <w:rPr>
          <w:rFonts w:ascii="Times New Roman" w:hAnsi="Times New Roman" w:cs="Times New Roman"/>
          <w:sz w:val="24"/>
        </w:rPr>
      </w:pPr>
      <w:r w:rsidRPr="00626EE3">
        <w:rPr>
          <w:rFonts w:ascii="Times New Roman" w:hAnsi="Times New Roman" w:cs="Times New Roman"/>
          <w:sz w:val="24"/>
        </w:rPr>
        <w:t>».</w:t>
      </w:r>
    </w:p>
    <w:p w:rsidR="00626EE3" w:rsidRDefault="00626EE3" w:rsidP="00626EE3">
      <w:pPr>
        <w:pStyle w:val="ConsPlusNormal"/>
        <w:ind w:right="-284" w:firstLine="567"/>
        <w:jc w:val="both"/>
        <w:rPr>
          <w:rFonts w:ascii="Times New Roman" w:hAnsi="Times New Roman" w:cs="Times New Roman"/>
          <w:sz w:val="24"/>
        </w:rPr>
      </w:pPr>
      <w:r w:rsidRPr="00626EE3">
        <w:rPr>
          <w:rFonts w:ascii="Times New Roman" w:hAnsi="Times New Roman" w:cs="Times New Roman"/>
          <w:sz w:val="24"/>
        </w:rPr>
        <w:t>2.1.6.3. Пункт 1.4 изложить в следующей редакции:</w:t>
      </w:r>
    </w:p>
    <w:p w:rsidR="00626EE3" w:rsidRPr="00626EE3" w:rsidRDefault="00626EE3" w:rsidP="00626EE3">
      <w:pPr>
        <w:pStyle w:val="ConsPlusNormal"/>
        <w:ind w:left="-284" w:righ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</w:p>
    <w:tbl>
      <w:tblPr>
        <w:tblStyle w:val="a8"/>
        <w:tblW w:w="154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626EE3" w:rsidRPr="00626EE3" w:rsidTr="00626EE3">
        <w:trPr>
          <w:trHeight w:val="60"/>
        </w:trPr>
        <w:tc>
          <w:tcPr>
            <w:tcW w:w="510" w:type="dxa"/>
            <w:vMerge w:val="restart"/>
            <w:noWrap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1.4</w:t>
            </w:r>
          </w:p>
        </w:tc>
        <w:tc>
          <w:tcPr>
            <w:tcW w:w="1475" w:type="dxa"/>
            <w:vMerge w:val="restart"/>
            <w:hideMark/>
          </w:tcPr>
          <w:p w:rsidR="00626EE3" w:rsidRPr="00626EE3" w:rsidRDefault="00626EE3" w:rsidP="00626EE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Строительство Софийской тепломагистрали</w:t>
            </w:r>
          </w:p>
        </w:tc>
        <w:tc>
          <w:tcPr>
            <w:tcW w:w="709" w:type="dxa"/>
            <w:vMerge w:val="restart"/>
            <w:noWrap/>
            <w:hideMark/>
          </w:tcPr>
          <w:p w:rsidR="00626EE3" w:rsidRPr="00626EE3" w:rsidRDefault="00626EE3" w:rsidP="00626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  <w:hideMark/>
          </w:tcPr>
          <w:p w:rsidR="00626EE3" w:rsidRPr="00626EE3" w:rsidRDefault="00626EE3" w:rsidP="00626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626EE3" w:rsidRPr="00626EE3" w:rsidRDefault="00626EE3" w:rsidP="00626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626EE3" w:rsidRPr="00626EE3" w:rsidRDefault="00626EE3" w:rsidP="00626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2021-2022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17F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54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118,4</w:t>
            </w:r>
          </w:p>
        </w:tc>
        <w:tc>
          <w:tcPr>
            <w:tcW w:w="993" w:type="dxa"/>
            <w:noWrap/>
            <w:hideMark/>
          </w:tcPr>
          <w:p w:rsidR="00626EE3" w:rsidRPr="00626EE3" w:rsidRDefault="00626EE3" w:rsidP="00617F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54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118,4</w:t>
            </w:r>
          </w:p>
        </w:tc>
        <w:tc>
          <w:tcPr>
            <w:tcW w:w="708" w:type="dxa"/>
            <w:vMerge w:val="restart"/>
            <w:noWrap/>
            <w:hideMark/>
          </w:tcPr>
          <w:p w:rsidR="00626EE3" w:rsidRPr="00626EE3" w:rsidRDefault="00626EE3" w:rsidP="00626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626EE3" w:rsidRPr="00626EE3" w:rsidRDefault="00626EE3" w:rsidP="00617F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17F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17F7F" w:rsidP="00617F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17F7F" w:rsidP="00617F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54 118,2</w:t>
            </w:r>
          </w:p>
        </w:tc>
        <w:tc>
          <w:tcPr>
            <w:tcW w:w="993" w:type="dxa"/>
            <w:noWrap/>
            <w:hideMark/>
          </w:tcPr>
          <w:p w:rsidR="00626EE3" w:rsidRPr="00626EE3" w:rsidRDefault="00626EE3" w:rsidP="00617F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626EE3" w:rsidRPr="00626EE3" w:rsidRDefault="00626EE3" w:rsidP="00617F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17F7F" w:rsidP="00617F7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54 118,4</w:t>
            </w:r>
          </w:p>
        </w:tc>
        <w:tc>
          <w:tcPr>
            <w:tcW w:w="956" w:type="dxa"/>
            <w:vMerge w:val="restart"/>
            <w:noWrap/>
            <w:hideMark/>
          </w:tcPr>
          <w:p w:rsidR="00626EE3" w:rsidRPr="00626EE3" w:rsidRDefault="00626EE3" w:rsidP="00626EE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  <w:tr w:rsidR="00626EE3" w:rsidRPr="00626EE3" w:rsidTr="00626EE3">
        <w:trPr>
          <w:trHeight w:val="840"/>
        </w:trPr>
        <w:tc>
          <w:tcPr>
            <w:tcW w:w="510" w:type="dxa"/>
            <w:vMerge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626EE3" w:rsidRPr="00626EE3" w:rsidRDefault="00626EE3" w:rsidP="00626EE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2022-2025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17F7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2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865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797,3</w:t>
            </w:r>
          </w:p>
        </w:tc>
        <w:tc>
          <w:tcPr>
            <w:tcW w:w="993" w:type="dxa"/>
            <w:noWrap/>
            <w:hideMark/>
          </w:tcPr>
          <w:p w:rsidR="00626EE3" w:rsidRPr="00626EE3" w:rsidRDefault="00626EE3" w:rsidP="00617F7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2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865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797,3</w:t>
            </w:r>
          </w:p>
        </w:tc>
        <w:tc>
          <w:tcPr>
            <w:tcW w:w="708" w:type="dxa"/>
            <w:vMerge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186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579,8</w:t>
            </w:r>
          </w:p>
        </w:tc>
        <w:tc>
          <w:tcPr>
            <w:tcW w:w="993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454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757,7</w:t>
            </w:r>
          </w:p>
        </w:tc>
        <w:tc>
          <w:tcPr>
            <w:tcW w:w="1134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500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233,5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1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141</w:t>
            </w:r>
            <w:r w:rsidR="00617F7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26EE3">
              <w:rPr>
                <w:rFonts w:ascii="Times New Roman" w:hAnsi="Times New Roman"/>
                <w:sz w:val="14"/>
                <w:szCs w:val="14"/>
              </w:rPr>
              <w:t>571,0</w:t>
            </w:r>
          </w:p>
        </w:tc>
        <w:tc>
          <w:tcPr>
            <w:tcW w:w="956" w:type="dxa"/>
            <w:vMerge/>
            <w:hideMark/>
          </w:tcPr>
          <w:p w:rsidR="00626EE3" w:rsidRPr="00626EE3" w:rsidRDefault="00626EE3" w:rsidP="00626EE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626EE3" w:rsidRPr="00626EE3" w:rsidTr="00626EE3">
        <w:trPr>
          <w:trHeight w:val="129"/>
        </w:trPr>
        <w:tc>
          <w:tcPr>
            <w:tcW w:w="510" w:type="dxa"/>
            <w:vMerge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626EE3" w:rsidRPr="00626EE3" w:rsidRDefault="00626EE3" w:rsidP="00626EE3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2919915,7</w:t>
            </w:r>
          </w:p>
        </w:tc>
        <w:tc>
          <w:tcPr>
            <w:tcW w:w="993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2919915,7</w:t>
            </w:r>
          </w:p>
        </w:tc>
        <w:tc>
          <w:tcPr>
            <w:tcW w:w="708" w:type="dxa"/>
            <w:vMerge/>
            <w:hideMark/>
          </w:tcPr>
          <w:p w:rsidR="00626EE3" w:rsidRPr="00626EE3" w:rsidRDefault="00626EE3" w:rsidP="00626EE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54118,3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186579,8</w:t>
            </w:r>
          </w:p>
        </w:tc>
        <w:tc>
          <w:tcPr>
            <w:tcW w:w="993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454757,7</w:t>
            </w:r>
          </w:p>
        </w:tc>
        <w:tc>
          <w:tcPr>
            <w:tcW w:w="1134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500233,5</w:t>
            </w:r>
          </w:p>
        </w:tc>
        <w:tc>
          <w:tcPr>
            <w:tcW w:w="992" w:type="dxa"/>
            <w:noWrap/>
            <w:hideMark/>
          </w:tcPr>
          <w:p w:rsidR="00626EE3" w:rsidRPr="00626EE3" w:rsidRDefault="00626EE3" w:rsidP="00626EE3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26EE3">
              <w:rPr>
                <w:rFonts w:ascii="Times New Roman" w:hAnsi="Times New Roman"/>
                <w:sz w:val="14"/>
                <w:szCs w:val="14"/>
              </w:rPr>
              <w:t>1195689,4</w:t>
            </w:r>
          </w:p>
        </w:tc>
        <w:tc>
          <w:tcPr>
            <w:tcW w:w="956" w:type="dxa"/>
            <w:vMerge/>
            <w:hideMark/>
          </w:tcPr>
          <w:p w:rsidR="00626EE3" w:rsidRPr="00626EE3" w:rsidRDefault="00626EE3" w:rsidP="00626EE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626EE3" w:rsidRPr="00626EE3" w:rsidRDefault="00626EE3" w:rsidP="00626EE3">
      <w:pPr>
        <w:pStyle w:val="ConsPlusNormal"/>
        <w:ind w:left="-284" w:right="-425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».</w:t>
      </w:r>
    </w:p>
    <w:p w:rsidR="000E6898" w:rsidRDefault="000E6898" w:rsidP="002C67F5">
      <w:pPr>
        <w:autoSpaceDE w:val="0"/>
        <w:autoSpaceDN w:val="0"/>
        <w:adjustRightInd w:val="0"/>
        <w:ind w:firstLine="567"/>
        <w:jc w:val="both"/>
      </w:pPr>
      <w:r>
        <w:t>2.1.</w:t>
      </w:r>
      <w:r w:rsidR="00BC3FD7">
        <w:t>6</w:t>
      </w:r>
      <w:r>
        <w:t>.</w:t>
      </w:r>
      <w:r w:rsidR="00626EE3">
        <w:t>4</w:t>
      </w:r>
      <w:r>
        <w:t>. Пункт</w:t>
      </w:r>
      <w:r w:rsidR="00BC3FD7">
        <w:t xml:space="preserve"> </w:t>
      </w:r>
      <w:r>
        <w:t>1.1</w:t>
      </w:r>
      <w:r w:rsidR="00BC3FD7">
        <w:t>1</w:t>
      </w:r>
      <w:r w:rsidRPr="0056626D">
        <w:t xml:space="preserve"> изложить в следующей редакции:</w:t>
      </w:r>
    </w:p>
    <w:p w:rsidR="000E6898" w:rsidRPr="002C67F5" w:rsidRDefault="000E6898" w:rsidP="000E6898">
      <w:pPr>
        <w:pStyle w:val="ConsPlusNormal"/>
        <w:ind w:left="-284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«</w:t>
      </w:r>
    </w:p>
    <w:tbl>
      <w:tblPr>
        <w:tblStyle w:val="a8"/>
        <w:tblW w:w="154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B37FEE" w:rsidRPr="00FA358B" w:rsidTr="00B37FEE">
        <w:trPr>
          <w:trHeight w:val="1343"/>
        </w:trPr>
        <w:tc>
          <w:tcPr>
            <w:tcW w:w="510" w:type="dxa"/>
            <w:noWrap/>
            <w:hideMark/>
          </w:tcPr>
          <w:p w:rsidR="00B37FEE" w:rsidRPr="00FA358B" w:rsidRDefault="00B37FEE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1.11</w:t>
            </w:r>
          </w:p>
        </w:tc>
        <w:tc>
          <w:tcPr>
            <w:tcW w:w="1475" w:type="dxa"/>
            <w:hideMark/>
          </w:tcPr>
          <w:p w:rsidR="00B37FEE" w:rsidRPr="00FA358B" w:rsidRDefault="00B37FEE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 xml:space="preserve">Реконструкция котельной </w:t>
            </w:r>
            <w:r>
              <w:rPr>
                <w:rFonts w:ascii="Times New Roman" w:hAnsi="Times New Roman"/>
                <w:sz w:val="14"/>
                <w:szCs w:val="14"/>
              </w:rPr>
              <w:t>«Северомуринская»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 xml:space="preserve"> с увеличением мощности и инженерными сетями по адресу: Мурино, д. 11, 1-я очередь</w:t>
            </w:r>
          </w:p>
        </w:tc>
        <w:tc>
          <w:tcPr>
            <w:tcW w:w="709" w:type="dxa"/>
            <w:noWrap/>
            <w:hideMark/>
          </w:tcPr>
          <w:p w:rsidR="00B37FEE" w:rsidRPr="00FA358B" w:rsidRDefault="00B37FEE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vAlign w:val="center"/>
            <w:hideMark/>
          </w:tcPr>
          <w:p w:rsidR="00B37FEE" w:rsidRPr="004156D9" w:rsidRDefault="00B37FEE" w:rsidP="000E689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/>
                <w:color w:val="000000"/>
                <w:sz w:val="14"/>
                <w:szCs w:val="14"/>
              </w:rPr>
              <w:t>528 Гкал/час</w:t>
            </w:r>
          </w:p>
        </w:tc>
        <w:tc>
          <w:tcPr>
            <w:tcW w:w="709" w:type="dxa"/>
            <w:noWrap/>
          </w:tcPr>
          <w:p w:rsidR="00B37FEE" w:rsidRPr="00FA358B" w:rsidRDefault="00B37FEE" w:rsidP="000E6898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B37FEE" w:rsidRPr="00FA358B" w:rsidRDefault="00B37FEE" w:rsidP="00BC3FD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202</w:t>
            </w:r>
            <w:r w:rsidR="00BC3FD7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</w:tcPr>
          <w:p w:rsidR="00B37FEE" w:rsidRPr="00FA358B" w:rsidRDefault="00B37FEE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2 239 889,9  </w:t>
            </w:r>
          </w:p>
        </w:tc>
        <w:tc>
          <w:tcPr>
            <w:tcW w:w="993" w:type="dxa"/>
            <w:noWrap/>
          </w:tcPr>
          <w:p w:rsidR="00B37FEE" w:rsidRPr="00FA358B" w:rsidRDefault="00B37FEE" w:rsidP="000E689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2 239 889,9  </w:t>
            </w:r>
          </w:p>
        </w:tc>
        <w:tc>
          <w:tcPr>
            <w:tcW w:w="708" w:type="dxa"/>
            <w:noWrap/>
            <w:hideMark/>
          </w:tcPr>
          <w:p w:rsidR="00B37FEE" w:rsidRPr="00FA358B" w:rsidRDefault="00B37FEE" w:rsidP="000E6898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B37FEE" w:rsidRDefault="00B37FEE" w:rsidP="000E6898">
            <w:pPr>
              <w:jc w:val="right"/>
            </w:pPr>
            <w:r w:rsidRPr="006E3758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B37FEE" w:rsidRDefault="00B37FEE" w:rsidP="000E6898">
            <w:pPr>
              <w:jc w:val="right"/>
            </w:pPr>
            <w:r w:rsidRPr="006E3758">
              <w:rPr>
                <w:rFonts w:ascii="Times New Roman" w:hAnsi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B37FEE" w:rsidRDefault="00BC3FD7" w:rsidP="000E6898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="00B37FEE" w:rsidRPr="000E689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B37FEE" w:rsidRDefault="00B37FEE" w:rsidP="000E6898">
            <w:pPr>
              <w:jc w:val="right"/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noWrap/>
          </w:tcPr>
          <w:p w:rsidR="00B37FEE" w:rsidRDefault="00B37FEE" w:rsidP="000E6898">
            <w:pPr>
              <w:jc w:val="right"/>
            </w:pPr>
            <w:r w:rsidRPr="000E6898">
              <w:rPr>
                <w:rFonts w:ascii="Times New Roman" w:hAnsi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</w:tcPr>
          <w:p w:rsidR="00B37FEE" w:rsidRDefault="00B37FEE" w:rsidP="00284AD2">
            <w:pPr>
              <w:jc w:val="right"/>
            </w:pPr>
            <w:r w:rsidRPr="000E6898">
              <w:rPr>
                <w:rFonts w:ascii="Times New Roman" w:hAnsi="Times New Roman"/>
                <w:sz w:val="14"/>
                <w:szCs w:val="14"/>
              </w:rPr>
              <w:t>9</w:t>
            </w:r>
            <w:r w:rsidR="00284AD2">
              <w:rPr>
                <w:rFonts w:ascii="Times New Roman" w:hAnsi="Times New Roman"/>
                <w:sz w:val="14"/>
                <w:szCs w:val="14"/>
              </w:rPr>
              <w:t>4</w:t>
            </w:r>
            <w:r w:rsidRPr="000E6898">
              <w:rPr>
                <w:rFonts w:ascii="Times New Roman" w:hAnsi="Times New Roman"/>
                <w:sz w:val="14"/>
                <w:szCs w:val="14"/>
              </w:rPr>
              <w:t xml:space="preserve"> 000,0  </w:t>
            </w:r>
          </w:p>
        </w:tc>
        <w:tc>
          <w:tcPr>
            <w:tcW w:w="992" w:type="dxa"/>
            <w:noWrap/>
          </w:tcPr>
          <w:p w:rsidR="00B37FEE" w:rsidRDefault="00B37FEE" w:rsidP="00BC3FD7">
            <w:pPr>
              <w:jc w:val="right"/>
            </w:pPr>
            <w:r w:rsidRPr="000E6898">
              <w:rPr>
                <w:rFonts w:ascii="Times New Roman" w:hAnsi="Times New Roman"/>
                <w:sz w:val="14"/>
                <w:szCs w:val="14"/>
              </w:rPr>
              <w:t>4</w:t>
            </w:r>
            <w:r w:rsidR="00BC3FD7">
              <w:rPr>
                <w:rFonts w:ascii="Times New Roman" w:hAnsi="Times New Roman"/>
                <w:sz w:val="14"/>
                <w:szCs w:val="14"/>
              </w:rPr>
              <w:t>44</w:t>
            </w:r>
            <w:r w:rsidRPr="000E6898">
              <w:rPr>
                <w:rFonts w:ascii="Times New Roman" w:hAnsi="Times New Roman"/>
                <w:sz w:val="14"/>
                <w:szCs w:val="14"/>
              </w:rPr>
              <w:t xml:space="preserve"> 000,0  </w:t>
            </w:r>
          </w:p>
        </w:tc>
        <w:tc>
          <w:tcPr>
            <w:tcW w:w="956" w:type="dxa"/>
            <w:noWrap/>
            <w:hideMark/>
          </w:tcPr>
          <w:p w:rsidR="00B37FEE" w:rsidRDefault="00B37FEE" w:rsidP="000E689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  <w:p w:rsidR="00B37FEE" w:rsidRPr="00FA358B" w:rsidRDefault="00B37FEE" w:rsidP="000E6898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0E6898" w:rsidRPr="002C67F5" w:rsidRDefault="000E6898" w:rsidP="00BC3FD7">
      <w:pPr>
        <w:pStyle w:val="ConsPlusNormal"/>
        <w:ind w:left="-284" w:right="-284"/>
        <w:jc w:val="right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».</w:t>
      </w:r>
    </w:p>
    <w:p w:rsidR="00477DE4" w:rsidRDefault="00477DE4" w:rsidP="00477DE4">
      <w:pPr>
        <w:autoSpaceDE w:val="0"/>
        <w:autoSpaceDN w:val="0"/>
        <w:adjustRightInd w:val="0"/>
        <w:ind w:firstLine="567"/>
        <w:jc w:val="both"/>
      </w:pPr>
      <w:r>
        <w:t>2.1.</w:t>
      </w:r>
      <w:r w:rsidR="00BC3FD7">
        <w:t>6</w:t>
      </w:r>
      <w:r>
        <w:t>.</w:t>
      </w:r>
      <w:r w:rsidR="00626EE3">
        <w:t>5</w:t>
      </w:r>
      <w:r>
        <w:t>. Пункт 1.17</w:t>
      </w:r>
      <w:r w:rsidRPr="0056626D">
        <w:t xml:space="preserve"> изложить в следующей редакции:</w:t>
      </w:r>
    </w:p>
    <w:p w:rsidR="00477DE4" w:rsidRPr="002C67F5" w:rsidRDefault="00477DE4" w:rsidP="00477DE4">
      <w:pPr>
        <w:pStyle w:val="ConsPlusNormal"/>
        <w:ind w:left="-284" w:right="-144"/>
        <w:jc w:val="both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«</w:t>
      </w: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477DE4" w:rsidRPr="00FA358B" w:rsidTr="00C82C00">
        <w:trPr>
          <w:trHeight w:val="555"/>
        </w:trPr>
        <w:tc>
          <w:tcPr>
            <w:tcW w:w="510" w:type="dxa"/>
            <w:vMerge w:val="restart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1.17</w:t>
            </w:r>
          </w:p>
        </w:tc>
        <w:tc>
          <w:tcPr>
            <w:tcW w:w="1475" w:type="dxa"/>
            <w:vMerge w:val="restart"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Строительство газовой котельной для государственного общеобразовательн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ого учреждения школы-интерната </w:t>
            </w:r>
            <w:r>
              <w:rPr>
                <w:rFonts w:ascii="Times New Roman" w:hAnsi="Times New Roman"/>
                <w:sz w:val="14"/>
                <w:szCs w:val="14"/>
              </w:rPr>
              <w:br/>
              <w:t>№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 xml:space="preserve"> 357 Приморского района Санкт-Петербурга </w:t>
            </w:r>
            <w:r>
              <w:rPr>
                <w:rFonts w:ascii="Times New Roman" w:hAnsi="Times New Roman"/>
                <w:sz w:val="14"/>
                <w:szCs w:val="14"/>
              </w:rPr>
              <w:t>«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>Олимпийские надежды</w:t>
            </w:r>
            <w:r>
              <w:rPr>
                <w:rFonts w:ascii="Times New Roman" w:hAnsi="Times New Roman"/>
                <w:sz w:val="14"/>
                <w:szCs w:val="14"/>
              </w:rPr>
              <w:t>»</w:t>
            </w:r>
            <w:r w:rsidRPr="00FA358B">
              <w:rPr>
                <w:rFonts w:ascii="Times New Roman" w:hAnsi="Times New Roman"/>
                <w:sz w:val="14"/>
                <w:szCs w:val="14"/>
              </w:rPr>
              <w:t xml:space="preserve"> по адресу: Ленинградская область, пос. Тарасово, база отдыха </w:t>
            </w:r>
            <w:r>
              <w:rPr>
                <w:rFonts w:ascii="Times New Roman" w:hAnsi="Times New Roman"/>
                <w:sz w:val="14"/>
                <w:szCs w:val="14"/>
              </w:rPr>
              <w:t>«Маяк»</w:t>
            </w:r>
          </w:p>
        </w:tc>
        <w:tc>
          <w:tcPr>
            <w:tcW w:w="709" w:type="dxa"/>
            <w:vMerge w:val="restart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5 МВт</w:t>
            </w: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  <w:hideMark/>
          </w:tcPr>
          <w:p w:rsidR="00477DE4" w:rsidRPr="00B604CF" w:rsidRDefault="00477DE4" w:rsidP="00477DE4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-2020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  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7 158,0 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  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6 110,9   </w:t>
            </w:r>
          </w:p>
        </w:tc>
        <w:tc>
          <w:tcPr>
            <w:tcW w:w="708" w:type="dxa"/>
            <w:vMerge w:val="restart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1 047,1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77DE4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7 158,0  </w:t>
            </w:r>
          </w:p>
        </w:tc>
        <w:tc>
          <w:tcPr>
            <w:tcW w:w="956" w:type="dxa"/>
            <w:vMerge w:val="restart"/>
            <w:noWrap/>
            <w:hideMark/>
          </w:tcPr>
          <w:p w:rsidR="00477DE4" w:rsidRPr="00FA358B" w:rsidRDefault="00477DE4" w:rsidP="00477D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ЦП 1</w:t>
            </w:r>
          </w:p>
        </w:tc>
      </w:tr>
      <w:tr w:rsidR="00477DE4" w:rsidRPr="00FA358B" w:rsidTr="00C82C00">
        <w:trPr>
          <w:trHeight w:val="840"/>
        </w:trPr>
        <w:tc>
          <w:tcPr>
            <w:tcW w:w="510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477DE4" w:rsidRPr="00B604CF" w:rsidRDefault="00477DE4" w:rsidP="00BC3FD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202</w:t>
            </w:r>
            <w:r w:rsidR="00BC3FD7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-202</w:t>
            </w:r>
            <w:r w:rsidR="00284AD2"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201 792,5 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201 792,5   </w:t>
            </w: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77DE4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BC3FD7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="00477DE4" w:rsidRPr="00477DE4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80 717,0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80 717,0  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103C51" w:rsidP="0016505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 w:rsidR="00165056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000,0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DA4A20" w:rsidP="00292DB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 w:rsidR="00292DBE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/>
                <w:sz w:val="14"/>
                <w:szCs w:val="14"/>
              </w:rPr>
              <w:t>2 434,0</w:t>
            </w:r>
            <w:r w:rsidR="00477DE4" w:rsidRPr="00477DE4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477DE4" w:rsidRPr="00FA358B" w:rsidRDefault="00477DE4" w:rsidP="00477D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477DE4" w:rsidRPr="00FA358B" w:rsidTr="00C82C00">
        <w:trPr>
          <w:trHeight w:val="1215"/>
        </w:trPr>
        <w:tc>
          <w:tcPr>
            <w:tcW w:w="510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FA358B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  <w:hideMark/>
          </w:tcPr>
          <w:p w:rsidR="00477DE4" w:rsidRPr="00B604CF" w:rsidRDefault="00477DE4" w:rsidP="00284AD2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>-202</w:t>
            </w:r>
            <w:r w:rsidR="00284AD2"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208 950,5 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B604CF" w:rsidRDefault="00477DE4" w:rsidP="00477DE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   </w:t>
            </w:r>
            <w:r w:rsidRPr="00B604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207 903,4   </w:t>
            </w:r>
          </w:p>
        </w:tc>
        <w:tc>
          <w:tcPr>
            <w:tcW w:w="708" w:type="dxa"/>
            <w:vMerge/>
            <w:hideMark/>
          </w:tcPr>
          <w:p w:rsidR="00477DE4" w:rsidRPr="00FA358B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1 047,1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80 717,0  </w:t>
            </w:r>
          </w:p>
        </w:tc>
        <w:tc>
          <w:tcPr>
            <w:tcW w:w="993" w:type="dxa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sz w:val="14"/>
                <w:szCs w:val="14"/>
              </w:rPr>
              <w:t xml:space="preserve">80 717,0  </w:t>
            </w:r>
          </w:p>
        </w:tc>
        <w:tc>
          <w:tcPr>
            <w:tcW w:w="1134" w:type="dxa"/>
            <w:noWrap/>
            <w:vAlign w:val="center"/>
            <w:hideMark/>
          </w:tcPr>
          <w:p w:rsidR="00477DE4" w:rsidRPr="00477DE4" w:rsidRDefault="00103C51" w:rsidP="0016505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 w:rsidR="00165056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000,0</w:t>
            </w:r>
            <w:r w:rsidR="00477DE4" w:rsidRPr="00477DE4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477DE4" w:rsidRPr="00477DE4" w:rsidRDefault="00165056" w:rsidP="00292DBE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 w:rsidR="00292DBE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/>
                <w:sz w:val="14"/>
                <w:szCs w:val="14"/>
              </w:rPr>
              <w:t>9</w:t>
            </w:r>
            <w:r w:rsidR="00477DE4" w:rsidRPr="00477DE4">
              <w:rPr>
                <w:rFonts w:ascii="Times New Roman" w:hAnsi="Times New Roman"/>
                <w:sz w:val="14"/>
                <w:szCs w:val="14"/>
              </w:rPr>
              <w:t xml:space="preserve"> 592,0  </w:t>
            </w:r>
          </w:p>
        </w:tc>
        <w:tc>
          <w:tcPr>
            <w:tcW w:w="956" w:type="dxa"/>
            <w:vMerge/>
            <w:hideMark/>
          </w:tcPr>
          <w:p w:rsidR="00477DE4" w:rsidRPr="00FA358B" w:rsidRDefault="00477DE4" w:rsidP="00477DE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0E6898" w:rsidRPr="002C67F5" w:rsidRDefault="00477DE4" w:rsidP="00571EFE">
      <w:pPr>
        <w:pStyle w:val="ConsPlusNormal"/>
        <w:ind w:left="-284" w:right="-284"/>
        <w:jc w:val="right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».</w:t>
      </w:r>
    </w:p>
    <w:p w:rsidR="00477DE4" w:rsidRDefault="00B16548" w:rsidP="000E6898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B16548">
        <w:rPr>
          <w:rFonts w:ascii="Times New Roman" w:hAnsi="Times New Roman" w:cs="Times New Roman"/>
          <w:sz w:val="24"/>
        </w:rPr>
        <w:t>2.1.</w:t>
      </w:r>
      <w:r w:rsidR="00571EFE">
        <w:rPr>
          <w:rFonts w:ascii="Times New Roman" w:hAnsi="Times New Roman" w:cs="Times New Roman"/>
          <w:sz w:val="24"/>
        </w:rPr>
        <w:t>6</w:t>
      </w:r>
      <w:r w:rsidRPr="00B16548">
        <w:rPr>
          <w:rFonts w:ascii="Times New Roman" w:hAnsi="Times New Roman" w:cs="Times New Roman"/>
          <w:sz w:val="24"/>
        </w:rPr>
        <w:t>.</w:t>
      </w:r>
      <w:r w:rsidR="00626EE3">
        <w:rPr>
          <w:rFonts w:ascii="Times New Roman" w:hAnsi="Times New Roman" w:cs="Times New Roman"/>
          <w:sz w:val="24"/>
        </w:rPr>
        <w:t>6</w:t>
      </w:r>
      <w:r w:rsidRPr="00B16548">
        <w:rPr>
          <w:rFonts w:ascii="Times New Roman" w:hAnsi="Times New Roman" w:cs="Times New Roman"/>
          <w:sz w:val="24"/>
        </w:rPr>
        <w:t>.</w:t>
      </w:r>
      <w:r w:rsidR="00477DE4">
        <w:rPr>
          <w:rFonts w:ascii="Times New Roman" w:hAnsi="Times New Roman" w:cs="Times New Roman"/>
          <w:sz w:val="24"/>
        </w:rPr>
        <w:t xml:space="preserve"> </w:t>
      </w:r>
      <w:r w:rsidR="00571EFE">
        <w:rPr>
          <w:rFonts w:ascii="Times New Roman" w:hAnsi="Times New Roman" w:cs="Times New Roman"/>
          <w:sz w:val="24"/>
        </w:rPr>
        <w:t>С</w:t>
      </w:r>
      <w:r w:rsidR="00477DE4" w:rsidRPr="00477DE4">
        <w:rPr>
          <w:rFonts w:ascii="Times New Roman" w:hAnsi="Times New Roman" w:cs="Times New Roman"/>
          <w:sz w:val="24"/>
          <w:szCs w:val="24"/>
        </w:rPr>
        <w:t>трок</w:t>
      </w:r>
      <w:r w:rsidR="00571EFE">
        <w:rPr>
          <w:rFonts w:ascii="Times New Roman" w:hAnsi="Times New Roman" w:cs="Times New Roman"/>
          <w:sz w:val="24"/>
          <w:szCs w:val="24"/>
        </w:rPr>
        <w:t>и</w:t>
      </w:r>
      <w:r w:rsidR="00477DE4" w:rsidRPr="00477DE4">
        <w:rPr>
          <w:rFonts w:ascii="Times New Roman" w:hAnsi="Times New Roman" w:cs="Times New Roman"/>
          <w:sz w:val="24"/>
          <w:szCs w:val="24"/>
        </w:rPr>
        <w:t xml:space="preserve"> «</w:t>
      </w:r>
      <w:r w:rsidR="00477DE4" w:rsidRPr="00477DE4">
        <w:rPr>
          <w:rFonts w:ascii="Times New Roman" w:hAnsi="Times New Roman" w:cs="Times New Roman"/>
          <w:bCs/>
          <w:sz w:val="24"/>
          <w:szCs w:val="24"/>
        </w:rPr>
        <w:t xml:space="preserve">ИТОГО прочие расходы развития» и </w:t>
      </w:r>
      <w:r w:rsidR="00477DE4">
        <w:rPr>
          <w:rFonts w:ascii="Times New Roman" w:hAnsi="Times New Roman" w:cs="Times New Roman"/>
          <w:bCs/>
          <w:sz w:val="24"/>
          <w:szCs w:val="24"/>
        </w:rPr>
        <w:t>«</w:t>
      </w:r>
      <w:r w:rsidR="00477DE4" w:rsidRPr="00477DE4">
        <w:rPr>
          <w:rFonts w:ascii="Times New Roman" w:hAnsi="Times New Roman" w:cs="Times New Roman"/>
          <w:bCs/>
          <w:sz w:val="24"/>
          <w:szCs w:val="24"/>
        </w:rPr>
        <w:t xml:space="preserve">ВСЕГО </w:t>
      </w:r>
      <w:r w:rsidR="00571EFE" w:rsidRPr="00477DE4">
        <w:rPr>
          <w:rFonts w:ascii="Times New Roman" w:hAnsi="Times New Roman" w:cs="Times New Roman"/>
          <w:bCs/>
          <w:sz w:val="24"/>
          <w:szCs w:val="24"/>
        </w:rPr>
        <w:t xml:space="preserve">проектная часть подпрограммы </w:t>
      </w:r>
      <w:r w:rsidR="00477DE4" w:rsidRPr="00477DE4">
        <w:rPr>
          <w:rFonts w:ascii="Times New Roman" w:hAnsi="Times New Roman" w:cs="Times New Roman"/>
          <w:bCs/>
          <w:sz w:val="24"/>
          <w:szCs w:val="24"/>
        </w:rPr>
        <w:t>1</w:t>
      </w:r>
      <w:r w:rsidR="00477DE4">
        <w:rPr>
          <w:rFonts w:ascii="Times New Roman" w:hAnsi="Times New Roman" w:cs="Times New Roman"/>
          <w:bCs/>
          <w:sz w:val="24"/>
          <w:szCs w:val="24"/>
        </w:rPr>
        <w:t>»</w:t>
      </w:r>
      <w:r w:rsidR="00477DE4" w:rsidRPr="00477D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DE4" w:rsidRPr="00477DE4">
        <w:rPr>
          <w:rFonts w:ascii="Times New Roman" w:hAnsi="Times New Roman" w:cs="Times New Roman"/>
          <w:sz w:val="24"/>
        </w:rPr>
        <w:t>изложить в следующей редакции</w:t>
      </w:r>
      <w:r w:rsidR="00477DE4">
        <w:rPr>
          <w:rFonts w:ascii="Times New Roman" w:hAnsi="Times New Roman" w:cs="Times New Roman"/>
          <w:sz w:val="24"/>
        </w:rPr>
        <w:t>:</w:t>
      </w:r>
    </w:p>
    <w:p w:rsidR="00477DE4" w:rsidRPr="002C67F5" w:rsidRDefault="00477DE4" w:rsidP="00477DE4">
      <w:pPr>
        <w:pStyle w:val="ConsPlusNormal"/>
        <w:ind w:left="-284"/>
        <w:jc w:val="both"/>
        <w:rPr>
          <w:rFonts w:ascii="Times New Roman" w:hAnsi="Times New Roman" w:cs="Times New Roman"/>
        </w:rPr>
      </w:pPr>
      <w:r w:rsidRPr="002C67F5">
        <w:rPr>
          <w:rFonts w:ascii="Times New Roman" w:hAnsi="Times New Roman" w:cs="Times New Roman"/>
        </w:rPr>
        <w:t>«</w:t>
      </w:r>
    </w:p>
    <w:tbl>
      <w:tblPr>
        <w:tblStyle w:val="a8"/>
        <w:tblW w:w="154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71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477DE4" w:rsidRPr="00B8168A" w:rsidTr="00571EFE">
        <w:trPr>
          <w:trHeight w:val="258"/>
        </w:trPr>
        <w:tc>
          <w:tcPr>
            <w:tcW w:w="7371" w:type="dxa"/>
            <w:shd w:val="clear" w:color="auto" w:fill="FFFFFF" w:themeFill="background1"/>
            <w:noWrap/>
            <w:hideMark/>
          </w:tcPr>
          <w:p w:rsidR="00477DE4" w:rsidRPr="00B604CF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sz w:val="14"/>
                <w:szCs w:val="14"/>
              </w:rPr>
              <w:t> </w:t>
            </w:r>
            <w:r w:rsidRPr="00B604CF">
              <w:rPr>
                <w:rFonts w:ascii="Times New Roman" w:hAnsi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14 236 211,7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571EFE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18 020 316,8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571EF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</w:t>
            </w:r>
            <w:r w:rsidR="00571EF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140 084,9</w:t>
            </w: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14 084 912,8  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13 311 052,7 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477DE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14 208 392,5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477DE4" w:rsidRPr="00477DE4" w:rsidRDefault="00477DE4" w:rsidP="00571EF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92</w:t>
            </w:r>
            <w:r w:rsidR="00571EF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000 971,5</w:t>
            </w: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shd w:val="clear" w:color="auto" w:fill="FFFFFF" w:themeFill="background1"/>
            <w:noWrap/>
            <w:hideMark/>
          </w:tcPr>
          <w:p w:rsidR="00477DE4" w:rsidRPr="00B604CF" w:rsidRDefault="00477DE4" w:rsidP="00477DE4">
            <w:pPr>
              <w:rPr>
                <w:rFonts w:ascii="Times New Roman" w:hAnsi="Times New Roman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571EFE" w:rsidRPr="00FA358B" w:rsidTr="00571EFE">
        <w:trPr>
          <w:trHeight w:val="207"/>
        </w:trPr>
        <w:tc>
          <w:tcPr>
            <w:tcW w:w="7371" w:type="dxa"/>
            <w:noWrap/>
          </w:tcPr>
          <w:p w:rsidR="00571EFE" w:rsidRPr="00B604CF" w:rsidRDefault="00571EFE" w:rsidP="00571EFE">
            <w:pPr>
              <w:rPr>
                <w:rFonts w:ascii="Times New Roman" w:hAnsi="Times New Roman"/>
                <w:sz w:val="14"/>
                <w:szCs w:val="14"/>
              </w:rPr>
            </w:pPr>
            <w:r w:rsidRPr="00B604CF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993" w:type="dxa"/>
            <w:noWrap/>
            <w:vAlign w:val="center"/>
          </w:tcPr>
          <w:p w:rsidR="00571EFE" w:rsidRPr="00477DE4" w:rsidRDefault="00571EFE" w:rsidP="00571EF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14 236 211,7  </w:t>
            </w:r>
          </w:p>
        </w:tc>
        <w:tc>
          <w:tcPr>
            <w:tcW w:w="992" w:type="dxa"/>
            <w:noWrap/>
            <w:vAlign w:val="center"/>
          </w:tcPr>
          <w:p w:rsidR="00571EFE" w:rsidRPr="00477DE4" w:rsidRDefault="00571EFE" w:rsidP="00571EF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18 020 316,8</w:t>
            </w:r>
          </w:p>
        </w:tc>
        <w:tc>
          <w:tcPr>
            <w:tcW w:w="992" w:type="dxa"/>
            <w:noWrap/>
            <w:vAlign w:val="center"/>
          </w:tcPr>
          <w:p w:rsidR="00571EFE" w:rsidRPr="00477DE4" w:rsidRDefault="00571EFE" w:rsidP="00571EF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140 084,9</w:t>
            </w: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571EFE" w:rsidRPr="00477DE4" w:rsidRDefault="00571EFE" w:rsidP="00571EF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14 084 912,8  </w:t>
            </w:r>
          </w:p>
        </w:tc>
        <w:tc>
          <w:tcPr>
            <w:tcW w:w="993" w:type="dxa"/>
            <w:noWrap/>
            <w:vAlign w:val="center"/>
          </w:tcPr>
          <w:p w:rsidR="00571EFE" w:rsidRPr="00477DE4" w:rsidRDefault="00571EFE" w:rsidP="00571EF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13 311 052,7  </w:t>
            </w:r>
          </w:p>
        </w:tc>
        <w:tc>
          <w:tcPr>
            <w:tcW w:w="1134" w:type="dxa"/>
            <w:noWrap/>
            <w:vAlign w:val="center"/>
          </w:tcPr>
          <w:p w:rsidR="00571EFE" w:rsidRPr="00477DE4" w:rsidRDefault="00571EFE" w:rsidP="00571EF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14 208 392,5  </w:t>
            </w:r>
          </w:p>
        </w:tc>
        <w:tc>
          <w:tcPr>
            <w:tcW w:w="992" w:type="dxa"/>
            <w:noWrap/>
            <w:vAlign w:val="center"/>
          </w:tcPr>
          <w:p w:rsidR="00571EFE" w:rsidRPr="00477DE4" w:rsidRDefault="00571EFE" w:rsidP="00571EF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92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000 971,5</w:t>
            </w:r>
            <w:r w:rsidRPr="00477DE4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</w:tcPr>
          <w:p w:rsidR="00571EFE" w:rsidRPr="00FA358B" w:rsidRDefault="00571EFE" w:rsidP="00571EF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477DE4" w:rsidRDefault="00477DE4" w:rsidP="00571EFE">
      <w:pPr>
        <w:pStyle w:val="ConsPlusNormal"/>
        <w:ind w:left="-284" w:right="-284"/>
        <w:jc w:val="right"/>
        <w:rPr>
          <w:rFonts w:ascii="Times New Roman" w:hAnsi="Times New Roman" w:cs="Times New Roman"/>
          <w:sz w:val="24"/>
        </w:rPr>
      </w:pPr>
      <w:r w:rsidRPr="002C67F5">
        <w:rPr>
          <w:rFonts w:ascii="Times New Roman" w:hAnsi="Times New Roman" w:cs="Times New Roman"/>
        </w:rPr>
        <w:t>».</w:t>
      </w:r>
    </w:p>
    <w:p w:rsidR="002C67F5" w:rsidRPr="00FB09D5" w:rsidRDefault="00CF07D3" w:rsidP="00592BE5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2</w:t>
      </w:r>
      <w:r w:rsidR="00160A3B" w:rsidRPr="00FB09D5">
        <w:t>.</w:t>
      </w:r>
      <w:r w:rsidR="00F312C7" w:rsidRPr="00FB09D5">
        <w:t>1</w:t>
      </w:r>
      <w:r w:rsidR="00160A3B" w:rsidRPr="00FB09D5">
        <w:t>.</w:t>
      </w:r>
      <w:r w:rsidR="00571EFE">
        <w:t>7</w:t>
      </w:r>
      <w:r w:rsidR="00160A3B" w:rsidRPr="00FB09D5">
        <w:t xml:space="preserve">. </w:t>
      </w:r>
      <w:r w:rsidR="002C67F5" w:rsidRPr="00D07654">
        <w:t xml:space="preserve">В </w:t>
      </w:r>
      <w:hyperlink r:id="rId22" w:history="1">
        <w:r w:rsidR="002C67F5" w:rsidRPr="00D07654">
          <w:t xml:space="preserve">таблице </w:t>
        </w:r>
        <w:r w:rsidR="002C67F5">
          <w:t>8-1</w:t>
        </w:r>
        <w:r w:rsidR="002C67F5" w:rsidRPr="00D07654">
          <w:t xml:space="preserve"> </w:t>
        </w:r>
      </w:hyperlink>
      <w:r w:rsidR="002C67F5" w:rsidRPr="005C5196">
        <w:rPr>
          <w:rFonts w:eastAsia="Calibri"/>
          <w:lang w:eastAsia="en-US"/>
        </w:rPr>
        <w:t xml:space="preserve"> </w:t>
      </w:r>
      <w:r w:rsidR="002C67F5" w:rsidRPr="00FB09D5">
        <w:rPr>
          <w:rFonts w:eastAsia="Calibri"/>
          <w:lang w:eastAsia="en-US"/>
        </w:rPr>
        <w:t xml:space="preserve">подразделе </w:t>
      </w:r>
      <w:r w:rsidR="002C67F5">
        <w:rPr>
          <w:rFonts w:eastAsia="Calibri"/>
          <w:lang w:eastAsia="en-US"/>
        </w:rPr>
        <w:t>8</w:t>
      </w:r>
      <w:r w:rsidR="002C67F5" w:rsidRPr="00FB09D5">
        <w:rPr>
          <w:rFonts w:eastAsia="Calibri"/>
          <w:lang w:eastAsia="en-US"/>
        </w:rPr>
        <w:t>.</w:t>
      </w:r>
      <w:r w:rsidR="00571EFE">
        <w:rPr>
          <w:rFonts w:eastAsia="Calibri"/>
          <w:lang w:eastAsia="en-US"/>
        </w:rPr>
        <w:t>3</w:t>
      </w:r>
      <w:r w:rsidR="002C67F5" w:rsidRPr="00FB09D5">
        <w:rPr>
          <w:rFonts w:eastAsia="Calibri"/>
          <w:lang w:eastAsia="en-US"/>
        </w:rPr>
        <w:t xml:space="preserve"> </w:t>
      </w:r>
      <w:hyperlink r:id="rId23" w:history="1">
        <w:r w:rsidR="002C67F5" w:rsidRPr="00FB09D5">
          <w:rPr>
            <w:rFonts w:eastAsia="Calibri"/>
            <w:lang w:eastAsia="en-US"/>
          </w:rPr>
          <w:t>раздела</w:t>
        </w:r>
      </w:hyperlink>
      <w:r w:rsidR="002C67F5" w:rsidRPr="00FB09D5">
        <w:rPr>
          <w:rFonts w:eastAsia="Calibri"/>
          <w:lang w:eastAsia="en-US"/>
        </w:rPr>
        <w:t xml:space="preserve"> </w:t>
      </w:r>
      <w:r w:rsidR="002C67F5">
        <w:rPr>
          <w:rFonts w:eastAsia="Calibri"/>
          <w:lang w:eastAsia="en-US"/>
        </w:rPr>
        <w:t>8</w:t>
      </w:r>
      <w:r w:rsidR="002C67F5" w:rsidRPr="00FB09D5">
        <w:rPr>
          <w:rFonts w:eastAsia="Calibri"/>
          <w:lang w:eastAsia="en-US"/>
        </w:rPr>
        <w:t>:</w:t>
      </w:r>
    </w:p>
    <w:p w:rsidR="002C67F5" w:rsidRDefault="002C67F5" w:rsidP="00592BE5">
      <w:pPr>
        <w:autoSpaceDE w:val="0"/>
        <w:autoSpaceDN w:val="0"/>
        <w:adjustRightInd w:val="0"/>
        <w:ind w:firstLine="567"/>
        <w:jc w:val="both"/>
      </w:pPr>
      <w:r>
        <w:t>2.1.</w:t>
      </w:r>
      <w:r w:rsidR="00571EFE">
        <w:t>7</w:t>
      </w:r>
      <w:r>
        <w:t>.1. Пункт 3</w:t>
      </w:r>
      <w:r w:rsidRPr="0056626D">
        <w:t xml:space="preserve"> изложить в следующей редакции:</w:t>
      </w:r>
    </w:p>
    <w:p w:rsidR="002C67F5" w:rsidRPr="00FB09D5" w:rsidRDefault="002C67F5" w:rsidP="00592BE5">
      <w:pPr>
        <w:pStyle w:val="af1"/>
        <w:tabs>
          <w:tab w:val="left" w:pos="142"/>
          <w:tab w:val="left" w:pos="851"/>
        </w:tabs>
        <w:ind w:left="-284"/>
        <w:jc w:val="both"/>
      </w:pPr>
      <w:r w:rsidRPr="00FB09D5">
        <w:rPr>
          <w:sz w:val="22"/>
        </w:rPr>
        <w:t xml:space="preserve"> </w:t>
      </w:r>
      <w:r w:rsidR="00B106D7" w:rsidRPr="00FB09D5">
        <w:rPr>
          <w:sz w:val="22"/>
        </w:rPr>
        <w:t>«</w:t>
      </w:r>
    </w:p>
    <w:tbl>
      <w:tblPr>
        <w:tblStyle w:val="a8"/>
        <w:tblW w:w="15452" w:type="dxa"/>
        <w:tblInd w:w="-176" w:type="dxa"/>
        <w:tblLook w:val="04A0" w:firstRow="1" w:lastRow="0" w:firstColumn="1" w:lastColumn="0" w:noHBand="0" w:noVBand="1"/>
      </w:tblPr>
      <w:tblGrid>
        <w:gridCol w:w="533"/>
        <w:gridCol w:w="3153"/>
        <w:gridCol w:w="855"/>
        <w:gridCol w:w="1761"/>
        <w:gridCol w:w="1072"/>
        <w:gridCol w:w="992"/>
        <w:gridCol w:w="1134"/>
        <w:gridCol w:w="993"/>
        <w:gridCol w:w="1134"/>
        <w:gridCol w:w="1134"/>
        <w:gridCol w:w="1134"/>
        <w:gridCol w:w="1557"/>
      </w:tblGrid>
      <w:tr w:rsidR="002C67F5" w:rsidRPr="00311316" w:rsidTr="00982B46">
        <w:trPr>
          <w:trHeight w:val="977"/>
        </w:trPr>
        <w:tc>
          <w:tcPr>
            <w:tcW w:w="533" w:type="dxa"/>
            <w:noWrap/>
            <w:hideMark/>
          </w:tcPr>
          <w:p w:rsidR="002C67F5" w:rsidRPr="00311316" w:rsidRDefault="002C67F5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153" w:type="dxa"/>
            <w:hideMark/>
          </w:tcPr>
          <w:p w:rsidR="002C67F5" w:rsidRPr="00311316" w:rsidRDefault="002C67F5" w:rsidP="00C82C0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Предоставление субсидий на возмещение недополученных доходов организациям, осуществляющим реализацию твердого топлива населению на территории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br/>
            </w: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Санкт-Петербурга</w:t>
            </w:r>
          </w:p>
        </w:tc>
        <w:tc>
          <w:tcPr>
            <w:tcW w:w="855" w:type="dxa"/>
            <w:noWrap/>
            <w:hideMark/>
          </w:tcPr>
          <w:p w:rsidR="002C67F5" w:rsidRPr="00311316" w:rsidRDefault="002C67F5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:rsidR="002C67F5" w:rsidRPr="00311316" w:rsidRDefault="002C67F5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21 761,5  </w:t>
            </w:r>
          </w:p>
        </w:tc>
        <w:tc>
          <w:tcPr>
            <w:tcW w:w="992" w:type="dxa"/>
            <w:noWrap/>
            <w:hideMark/>
          </w:tcPr>
          <w:p w:rsidR="002C67F5" w:rsidRPr="00311316" w:rsidRDefault="00571EFE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18 552,5</w:t>
            </w:r>
            <w:r w:rsidR="002C67F5"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22 516,9  </w:t>
            </w:r>
          </w:p>
        </w:tc>
        <w:tc>
          <w:tcPr>
            <w:tcW w:w="993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22 521,8  </w:t>
            </w:r>
          </w:p>
        </w:tc>
        <w:tc>
          <w:tcPr>
            <w:tcW w:w="1134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23 470,9</w:t>
            </w:r>
          </w:p>
        </w:tc>
        <w:tc>
          <w:tcPr>
            <w:tcW w:w="1134" w:type="dxa"/>
            <w:noWrap/>
            <w:hideMark/>
          </w:tcPr>
          <w:p w:rsidR="002C67F5" w:rsidRPr="00311316" w:rsidRDefault="002C67F5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24 458,5</w:t>
            </w: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noWrap/>
            <w:hideMark/>
          </w:tcPr>
          <w:p w:rsidR="002C67F5" w:rsidRPr="00311316" w:rsidRDefault="00571EFE" w:rsidP="002C67F5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133 282,1</w:t>
            </w:r>
            <w:r w:rsidR="002C67F5"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557" w:type="dxa"/>
            <w:noWrap/>
            <w:hideMark/>
          </w:tcPr>
          <w:p w:rsidR="002C67F5" w:rsidRPr="00311316" w:rsidRDefault="002C67F5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sz w:val="16"/>
                <w:szCs w:val="16"/>
              </w:rPr>
              <w:t>-</w:t>
            </w: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</w:tbl>
    <w:p w:rsidR="001E173B" w:rsidRPr="00571EFE" w:rsidRDefault="00B106D7" w:rsidP="00571EFE">
      <w:pPr>
        <w:pStyle w:val="af1"/>
        <w:tabs>
          <w:tab w:val="left" w:pos="142"/>
          <w:tab w:val="left" w:pos="851"/>
        </w:tabs>
        <w:ind w:left="567" w:right="-284"/>
        <w:jc w:val="right"/>
        <w:rPr>
          <w:sz w:val="32"/>
          <w:szCs w:val="24"/>
        </w:rPr>
      </w:pPr>
      <w:r w:rsidRPr="00571EFE">
        <w:rPr>
          <w:szCs w:val="24"/>
        </w:rPr>
        <w:lastRenderedPageBreak/>
        <w:t>».</w:t>
      </w:r>
    </w:p>
    <w:p w:rsidR="00F752D8" w:rsidRDefault="00F752D8" w:rsidP="00F752D8">
      <w:pPr>
        <w:autoSpaceDE w:val="0"/>
        <w:autoSpaceDN w:val="0"/>
        <w:adjustRightInd w:val="0"/>
        <w:ind w:firstLine="567"/>
        <w:jc w:val="both"/>
      </w:pPr>
      <w:r>
        <w:t>2.1.</w:t>
      </w:r>
      <w:r w:rsidR="00571EFE">
        <w:t>7</w:t>
      </w:r>
      <w:r>
        <w:t xml:space="preserve">.2. </w:t>
      </w:r>
      <w:r w:rsidRPr="00F752D8">
        <w:t>Строк</w:t>
      </w:r>
      <w:r w:rsidR="00571EFE">
        <w:t>и</w:t>
      </w:r>
      <w:r w:rsidRPr="00F752D8">
        <w:t xml:space="preserve"> «</w:t>
      </w:r>
      <w:r w:rsidRPr="00F752D8">
        <w:rPr>
          <w:bCs/>
          <w:color w:val="000000" w:themeColor="text1"/>
        </w:rPr>
        <w:t>ВСЕГО процессная часть подпрограммы 1</w:t>
      </w:r>
      <w:r w:rsidR="00571EFE">
        <w:t xml:space="preserve">» и </w:t>
      </w:r>
      <w:r w:rsidRPr="00F752D8">
        <w:t>«</w:t>
      </w:r>
      <w:r w:rsidRPr="00F752D8">
        <w:rPr>
          <w:bCs/>
          <w:color w:val="000000" w:themeColor="text1"/>
        </w:rPr>
        <w:t>ВСЕГО финансирование подпрограммы 1</w:t>
      </w:r>
      <w:r w:rsidRPr="00F752D8">
        <w:t>» изложить в следующей</w:t>
      </w:r>
      <w:r w:rsidRPr="0056626D">
        <w:t xml:space="preserve"> редакции:</w:t>
      </w:r>
    </w:p>
    <w:p w:rsidR="00F752D8" w:rsidRPr="00F752D8" w:rsidRDefault="00F752D8" w:rsidP="00F752D8">
      <w:pPr>
        <w:autoSpaceDE w:val="0"/>
        <w:autoSpaceDN w:val="0"/>
        <w:adjustRightInd w:val="0"/>
        <w:ind w:left="-284"/>
        <w:jc w:val="both"/>
        <w:rPr>
          <w:sz w:val="22"/>
        </w:rPr>
      </w:pPr>
      <w:r w:rsidRPr="00F752D8">
        <w:rPr>
          <w:sz w:val="22"/>
        </w:rPr>
        <w:t>«</w:t>
      </w:r>
    </w:p>
    <w:tbl>
      <w:tblPr>
        <w:tblStyle w:val="a8"/>
        <w:tblW w:w="15452" w:type="dxa"/>
        <w:tblInd w:w="-176" w:type="dxa"/>
        <w:tblLook w:val="04A0" w:firstRow="1" w:lastRow="0" w:firstColumn="1" w:lastColumn="0" w:noHBand="0" w:noVBand="1"/>
      </w:tblPr>
      <w:tblGrid>
        <w:gridCol w:w="6441"/>
        <w:gridCol w:w="1072"/>
        <w:gridCol w:w="992"/>
        <w:gridCol w:w="1134"/>
        <w:gridCol w:w="993"/>
        <w:gridCol w:w="1134"/>
        <w:gridCol w:w="1134"/>
        <w:gridCol w:w="1134"/>
        <w:gridCol w:w="1418"/>
      </w:tblGrid>
      <w:tr w:rsidR="00F752D8" w:rsidRPr="00311316" w:rsidTr="00982B46">
        <w:trPr>
          <w:trHeight w:val="165"/>
        </w:trPr>
        <w:tc>
          <w:tcPr>
            <w:tcW w:w="6441" w:type="dxa"/>
            <w:noWrap/>
            <w:hideMark/>
          </w:tcPr>
          <w:p w:rsidR="00F752D8" w:rsidRPr="00311316" w:rsidRDefault="00F752D8" w:rsidP="00C82C00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 процессная часть подпрограммы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072" w:type="dxa"/>
            <w:noWrap/>
            <w:hideMark/>
          </w:tcPr>
          <w:p w:rsidR="00F752D8" w:rsidRPr="00B054CB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781 969,6  </w:t>
            </w:r>
          </w:p>
        </w:tc>
        <w:tc>
          <w:tcPr>
            <w:tcW w:w="992" w:type="dxa"/>
            <w:noWrap/>
            <w:hideMark/>
          </w:tcPr>
          <w:p w:rsidR="00F752D8" w:rsidRPr="00B054CB" w:rsidRDefault="00571EFE" w:rsidP="004B559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477 729,7</w:t>
            </w:r>
            <w:r w:rsidR="00F752D8"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  </w:t>
            </w:r>
          </w:p>
        </w:tc>
        <w:tc>
          <w:tcPr>
            <w:tcW w:w="1134" w:type="dxa"/>
            <w:noWrap/>
            <w:hideMark/>
          </w:tcPr>
          <w:p w:rsidR="00F752D8" w:rsidRPr="00B054CB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481 745,2  </w:t>
            </w:r>
          </w:p>
        </w:tc>
        <w:tc>
          <w:tcPr>
            <w:tcW w:w="993" w:type="dxa"/>
            <w:noWrap/>
            <w:hideMark/>
          </w:tcPr>
          <w:p w:rsidR="00F752D8" w:rsidRPr="00B054CB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482 273,2  </w:t>
            </w:r>
          </w:p>
        </w:tc>
        <w:tc>
          <w:tcPr>
            <w:tcW w:w="1134" w:type="dxa"/>
            <w:noWrap/>
            <w:hideMark/>
          </w:tcPr>
          <w:p w:rsidR="00F752D8" w:rsidRPr="00B054CB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367 457,6  </w:t>
            </w:r>
          </w:p>
        </w:tc>
        <w:tc>
          <w:tcPr>
            <w:tcW w:w="1134" w:type="dxa"/>
            <w:noWrap/>
            <w:hideMark/>
          </w:tcPr>
          <w:p w:rsidR="00F752D8" w:rsidRPr="00B054CB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268 962,7  </w:t>
            </w:r>
          </w:p>
        </w:tc>
        <w:tc>
          <w:tcPr>
            <w:tcW w:w="1134" w:type="dxa"/>
            <w:noWrap/>
            <w:hideMark/>
          </w:tcPr>
          <w:p w:rsidR="00F752D8" w:rsidRPr="00B054CB" w:rsidRDefault="00F752D8" w:rsidP="00571EFE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571EFE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 860 138,0</w:t>
            </w:r>
            <w:r w:rsidRPr="00B054CB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 xml:space="preserve">  </w:t>
            </w:r>
          </w:p>
        </w:tc>
        <w:tc>
          <w:tcPr>
            <w:tcW w:w="1418" w:type="dxa"/>
            <w:noWrap/>
            <w:hideMark/>
          </w:tcPr>
          <w:p w:rsidR="00F752D8" w:rsidRPr="00311316" w:rsidRDefault="00F752D8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752D8" w:rsidRPr="00311316" w:rsidTr="00982B46">
        <w:trPr>
          <w:trHeight w:val="70"/>
        </w:trPr>
        <w:tc>
          <w:tcPr>
            <w:tcW w:w="6441" w:type="dxa"/>
            <w:noWrap/>
          </w:tcPr>
          <w:p w:rsidR="00F752D8" w:rsidRPr="00311316" w:rsidRDefault="00F752D8" w:rsidP="00C82C00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B9773E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 финансирование подпрограммы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072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EA571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15 018 181,3</w:t>
            </w:r>
          </w:p>
        </w:tc>
        <w:tc>
          <w:tcPr>
            <w:tcW w:w="992" w:type="dxa"/>
            <w:noWrap/>
          </w:tcPr>
          <w:p w:rsidR="00F752D8" w:rsidRPr="00EA5711" w:rsidRDefault="00571EFE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18 498 046,5</w:t>
            </w:r>
          </w:p>
        </w:tc>
        <w:tc>
          <w:tcPr>
            <w:tcW w:w="1134" w:type="dxa"/>
            <w:noWrap/>
          </w:tcPr>
          <w:p w:rsidR="00F752D8" w:rsidRPr="00EA5711" w:rsidRDefault="00DB238B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18 621 830,1</w:t>
            </w:r>
          </w:p>
        </w:tc>
        <w:tc>
          <w:tcPr>
            <w:tcW w:w="993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14 567 186,0</w:t>
            </w:r>
          </w:p>
        </w:tc>
        <w:tc>
          <w:tcPr>
            <w:tcW w:w="1134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EA571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13 678 510,3</w:t>
            </w:r>
          </w:p>
        </w:tc>
        <w:tc>
          <w:tcPr>
            <w:tcW w:w="1134" w:type="dxa"/>
            <w:noWrap/>
          </w:tcPr>
          <w:p w:rsidR="00F752D8" w:rsidRPr="00EA5711" w:rsidRDefault="00F752D8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EA5711"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14 477 355,2</w:t>
            </w:r>
          </w:p>
        </w:tc>
        <w:tc>
          <w:tcPr>
            <w:tcW w:w="1134" w:type="dxa"/>
            <w:noWrap/>
          </w:tcPr>
          <w:p w:rsidR="00F752D8" w:rsidRPr="00EA5711" w:rsidRDefault="00DB238B" w:rsidP="00C82C00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4"/>
              </w:rPr>
              <w:t>94 861 109,5</w:t>
            </w:r>
          </w:p>
        </w:tc>
        <w:tc>
          <w:tcPr>
            <w:tcW w:w="1418" w:type="dxa"/>
            <w:noWrap/>
          </w:tcPr>
          <w:p w:rsidR="00F752D8" w:rsidRPr="00311316" w:rsidRDefault="00F752D8" w:rsidP="00C82C0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F752D8" w:rsidRPr="00F752D8" w:rsidRDefault="00F752D8" w:rsidP="009D5784">
      <w:pPr>
        <w:autoSpaceDE w:val="0"/>
        <w:autoSpaceDN w:val="0"/>
        <w:adjustRightInd w:val="0"/>
        <w:ind w:right="-284" w:firstLine="567"/>
        <w:jc w:val="right"/>
        <w:rPr>
          <w:sz w:val="22"/>
        </w:rPr>
      </w:pPr>
      <w:r w:rsidRPr="00F752D8">
        <w:rPr>
          <w:sz w:val="22"/>
        </w:rPr>
        <w:t>».</w:t>
      </w:r>
    </w:p>
    <w:p w:rsidR="004B4351" w:rsidRPr="009D5784" w:rsidRDefault="001A37AA" w:rsidP="009D5784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F323AB">
        <w:rPr>
          <w:rFonts w:ascii="Times New Roman" w:hAnsi="Times New Roman" w:cs="Times New Roman"/>
          <w:sz w:val="24"/>
          <w:szCs w:val="24"/>
        </w:rPr>
        <w:t>2.1.</w:t>
      </w:r>
      <w:r w:rsidR="009D5784">
        <w:rPr>
          <w:rFonts w:ascii="Times New Roman" w:hAnsi="Times New Roman" w:cs="Times New Roman"/>
          <w:sz w:val="24"/>
          <w:szCs w:val="24"/>
        </w:rPr>
        <w:t>8</w:t>
      </w:r>
      <w:r w:rsidR="00F752D8" w:rsidRPr="009D5784">
        <w:rPr>
          <w:rFonts w:ascii="Times New Roman" w:hAnsi="Times New Roman" w:cs="Times New Roman"/>
          <w:sz w:val="24"/>
          <w:szCs w:val="24"/>
        </w:rPr>
        <w:t>.</w:t>
      </w:r>
      <w:r w:rsidR="00CE112F" w:rsidRPr="009D5784">
        <w:rPr>
          <w:rFonts w:ascii="Times New Roman" w:hAnsi="Times New Roman" w:cs="Times New Roman"/>
          <w:sz w:val="24"/>
          <w:szCs w:val="24"/>
        </w:rPr>
        <w:t xml:space="preserve"> </w:t>
      </w:r>
      <w:r w:rsidR="004B4351" w:rsidRPr="009D5784">
        <w:rPr>
          <w:rFonts w:ascii="Times New Roman" w:hAnsi="Times New Roman" w:cs="Times New Roman"/>
        </w:rPr>
        <w:t xml:space="preserve">В подразделе </w:t>
      </w:r>
      <w:r w:rsidR="001B76EE" w:rsidRPr="009D5784">
        <w:rPr>
          <w:rFonts w:ascii="Times New Roman" w:hAnsi="Times New Roman" w:cs="Times New Roman"/>
        </w:rPr>
        <w:t>9</w:t>
      </w:r>
      <w:r w:rsidR="004B4351" w:rsidRPr="009D5784">
        <w:rPr>
          <w:rFonts w:ascii="Times New Roman" w:hAnsi="Times New Roman" w:cs="Times New Roman"/>
        </w:rPr>
        <w:t xml:space="preserve">.1 </w:t>
      </w:r>
      <w:hyperlink r:id="rId24" w:history="1">
        <w:r w:rsidR="004B4351" w:rsidRPr="009D5784">
          <w:rPr>
            <w:rFonts w:ascii="Times New Roman" w:hAnsi="Times New Roman" w:cs="Times New Roman"/>
          </w:rPr>
          <w:t>раздела</w:t>
        </w:r>
      </w:hyperlink>
      <w:r w:rsidR="004B4351" w:rsidRPr="009D5784">
        <w:rPr>
          <w:rFonts w:ascii="Times New Roman" w:hAnsi="Times New Roman" w:cs="Times New Roman"/>
        </w:rPr>
        <w:t xml:space="preserve"> </w:t>
      </w:r>
      <w:r w:rsidR="001B76EE" w:rsidRPr="009D5784">
        <w:rPr>
          <w:rFonts w:ascii="Times New Roman" w:hAnsi="Times New Roman" w:cs="Times New Roman"/>
        </w:rPr>
        <w:t>9</w:t>
      </w:r>
      <w:r w:rsidR="004B4351" w:rsidRPr="009D5784">
        <w:rPr>
          <w:rFonts w:ascii="Times New Roman" w:hAnsi="Times New Roman" w:cs="Times New Roman"/>
        </w:rPr>
        <w:t>:</w:t>
      </w:r>
    </w:p>
    <w:p w:rsidR="004B4351" w:rsidRPr="009D5784" w:rsidRDefault="00D92564" w:rsidP="001B76EE">
      <w:pPr>
        <w:autoSpaceDE w:val="0"/>
        <w:autoSpaceDN w:val="0"/>
        <w:adjustRightInd w:val="0"/>
        <w:ind w:firstLine="567"/>
        <w:jc w:val="both"/>
      </w:pPr>
      <w:r w:rsidRPr="009D5784">
        <w:t>2</w:t>
      </w:r>
      <w:r w:rsidR="004B4351" w:rsidRPr="009D5784">
        <w:t>.</w:t>
      </w:r>
      <w:r w:rsidR="0085175D" w:rsidRPr="009D5784">
        <w:t>1</w:t>
      </w:r>
      <w:r w:rsidR="004B4351" w:rsidRPr="009D5784">
        <w:t>.</w:t>
      </w:r>
      <w:r w:rsidR="001B76EE" w:rsidRPr="009D5784">
        <w:t>8</w:t>
      </w:r>
      <w:r w:rsidR="004B4351" w:rsidRPr="009D5784">
        <w:t>.1. В абзаце первом графы 3 пункта 6 число «</w:t>
      </w:r>
      <w:r w:rsidR="009D5784">
        <w:t>118 818 748,8</w:t>
      </w:r>
      <w:r w:rsidR="004B4351" w:rsidRPr="009D5784">
        <w:t>» заменить числом «</w:t>
      </w:r>
      <w:r w:rsidR="001B76EE" w:rsidRPr="009D5784">
        <w:t>118</w:t>
      </w:r>
      <w:r w:rsidR="009D5784">
        <w:t> 072 796,0</w:t>
      </w:r>
      <w:r w:rsidR="004B4351" w:rsidRPr="009D5784">
        <w:t>».</w:t>
      </w:r>
    </w:p>
    <w:p w:rsidR="004B4351" w:rsidRPr="009D5784" w:rsidRDefault="00D92564" w:rsidP="00C82C00">
      <w:pPr>
        <w:autoSpaceDE w:val="0"/>
        <w:autoSpaceDN w:val="0"/>
        <w:adjustRightInd w:val="0"/>
        <w:ind w:firstLine="567"/>
        <w:jc w:val="both"/>
      </w:pPr>
      <w:r w:rsidRPr="009D5784">
        <w:t>2</w:t>
      </w:r>
      <w:r w:rsidR="004B4351" w:rsidRPr="009D5784">
        <w:t>.</w:t>
      </w:r>
      <w:r w:rsidR="0085175D" w:rsidRPr="009D5784">
        <w:t>1</w:t>
      </w:r>
      <w:r w:rsidR="004B4351" w:rsidRPr="009D5784">
        <w:t>.</w:t>
      </w:r>
      <w:r w:rsidR="00C82C00" w:rsidRPr="009D5784">
        <w:t>8</w:t>
      </w:r>
      <w:r w:rsidR="004B4351" w:rsidRPr="009D5784">
        <w:t>.2. В абзаце третьем графы 3 пункта 6 число «</w:t>
      </w:r>
      <w:r w:rsidR="009D5784">
        <w:t>17 328 103,6</w:t>
      </w:r>
      <w:r w:rsidR="004B4351" w:rsidRPr="009D5784">
        <w:t>» заменить числом «</w:t>
      </w:r>
      <w:r w:rsidR="009D5784">
        <w:t>16 517 681,9</w:t>
      </w:r>
      <w:r w:rsidR="004B4351" w:rsidRPr="009D5784">
        <w:t>».</w:t>
      </w:r>
    </w:p>
    <w:p w:rsidR="00D92564" w:rsidRPr="009D5784" w:rsidRDefault="00D92564" w:rsidP="00C82C00">
      <w:pPr>
        <w:autoSpaceDE w:val="0"/>
        <w:autoSpaceDN w:val="0"/>
        <w:adjustRightInd w:val="0"/>
        <w:ind w:firstLine="567"/>
        <w:jc w:val="both"/>
      </w:pPr>
      <w:r w:rsidRPr="009D5784">
        <w:t>2.1.</w:t>
      </w:r>
      <w:r w:rsidR="00C82C00" w:rsidRPr="009D5784">
        <w:t>8</w:t>
      </w:r>
      <w:r w:rsidRPr="009D5784">
        <w:t>.3. В абзаце четвертом графы 3 пункта 6 число «</w:t>
      </w:r>
      <w:r w:rsidR="003C7045">
        <w:t>22 994 764,6</w:t>
      </w:r>
      <w:r w:rsidRPr="009D5784">
        <w:t>» заменить числом «</w:t>
      </w:r>
      <w:r w:rsidR="003C7045">
        <w:t>23 059 233,5</w:t>
      </w:r>
      <w:r w:rsidRPr="009D5784">
        <w:t>».</w:t>
      </w:r>
    </w:p>
    <w:p w:rsidR="004B4351" w:rsidRPr="001B76EE" w:rsidRDefault="00D92564" w:rsidP="00C82C00">
      <w:pPr>
        <w:autoSpaceDE w:val="0"/>
        <w:autoSpaceDN w:val="0"/>
        <w:adjustRightInd w:val="0"/>
        <w:ind w:firstLine="567"/>
        <w:jc w:val="both"/>
      </w:pPr>
      <w:r w:rsidRPr="009D5784">
        <w:t>2</w:t>
      </w:r>
      <w:r w:rsidR="004B4351" w:rsidRPr="009D5784">
        <w:t>.</w:t>
      </w:r>
      <w:r w:rsidR="0085175D" w:rsidRPr="009D5784">
        <w:t>1</w:t>
      </w:r>
      <w:r w:rsidR="004B4351" w:rsidRPr="009D5784">
        <w:t>.</w:t>
      </w:r>
      <w:r w:rsidR="00C82C00" w:rsidRPr="009D5784">
        <w:t>8</w:t>
      </w:r>
      <w:r w:rsidR="004B4351" w:rsidRPr="009D5784">
        <w:t>.</w:t>
      </w:r>
      <w:r w:rsidR="003C7045">
        <w:t>4</w:t>
      </w:r>
      <w:r w:rsidR="004B4351" w:rsidRPr="009D5784">
        <w:t xml:space="preserve">. В абзаце </w:t>
      </w:r>
      <w:r w:rsidRPr="009D5784">
        <w:t>восьмом</w:t>
      </w:r>
      <w:r w:rsidR="004B4351" w:rsidRPr="009D5784">
        <w:t xml:space="preserve"> графы 3 пункта 6 число «</w:t>
      </w:r>
      <w:r w:rsidR="003C7045">
        <w:t>46 026 978,1</w:t>
      </w:r>
      <w:r w:rsidR="004B4351" w:rsidRPr="001B76EE">
        <w:t>» заменить числом «</w:t>
      </w:r>
      <w:r w:rsidR="003C7045">
        <w:t>45 281 025,3</w:t>
      </w:r>
      <w:r w:rsidR="004B4351" w:rsidRPr="001B76EE">
        <w:t>».</w:t>
      </w:r>
    </w:p>
    <w:p w:rsidR="004B4351" w:rsidRPr="001B76EE" w:rsidRDefault="00D92564" w:rsidP="00C82C00">
      <w:pPr>
        <w:autoSpaceDE w:val="0"/>
        <w:autoSpaceDN w:val="0"/>
        <w:adjustRightInd w:val="0"/>
        <w:ind w:firstLine="567"/>
        <w:jc w:val="both"/>
      </w:pPr>
      <w:r>
        <w:t>2</w:t>
      </w:r>
      <w:r w:rsidR="004B4351" w:rsidRPr="00FB09D5">
        <w:t>.</w:t>
      </w:r>
      <w:r w:rsidR="0085175D" w:rsidRPr="00FB09D5">
        <w:t>1</w:t>
      </w:r>
      <w:r w:rsidR="004B4351" w:rsidRPr="00FB09D5">
        <w:t>.</w:t>
      </w:r>
      <w:r w:rsidR="00C82C00">
        <w:t>8</w:t>
      </w:r>
      <w:r w:rsidR="004B4351" w:rsidRPr="00FB09D5">
        <w:t>.</w:t>
      </w:r>
      <w:r w:rsidR="003C7045">
        <w:t>5</w:t>
      </w:r>
      <w:r w:rsidR="004B4351" w:rsidRPr="00FB09D5">
        <w:t xml:space="preserve">. В абзаце </w:t>
      </w:r>
      <w:r>
        <w:t>десятом</w:t>
      </w:r>
      <w:r w:rsidR="004B4351" w:rsidRPr="00FB09D5">
        <w:t xml:space="preserve"> графы 3 пункта 6 число «</w:t>
      </w:r>
      <w:r w:rsidR="003C7045">
        <w:t>8 608 683,5</w:t>
      </w:r>
      <w:r w:rsidR="004B4351" w:rsidRPr="001B76EE">
        <w:t>» заменить числом «</w:t>
      </w:r>
      <w:r w:rsidR="003C7045">
        <w:t>7 798 261,8</w:t>
      </w:r>
      <w:r w:rsidR="004B4351" w:rsidRPr="001B76EE">
        <w:t>».</w:t>
      </w:r>
    </w:p>
    <w:p w:rsidR="00D92564" w:rsidRPr="001B76EE" w:rsidRDefault="00D92564" w:rsidP="00C82C00">
      <w:pPr>
        <w:autoSpaceDE w:val="0"/>
        <w:autoSpaceDN w:val="0"/>
        <w:adjustRightInd w:val="0"/>
        <w:ind w:firstLine="567"/>
        <w:jc w:val="both"/>
      </w:pPr>
      <w:r>
        <w:t>2.1.</w:t>
      </w:r>
      <w:r w:rsidR="00C82C00">
        <w:t>8</w:t>
      </w:r>
      <w:r>
        <w:t>.</w:t>
      </w:r>
      <w:r w:rsidR="003C7045">
        <w:t>6</w:t>
      </w:r>
      <w:r>
        <w:t>.</w:t>
      </w:r>
      <w:r w:rsidRPr="00D92564">
        <w:t xml:space="preserve"> </w:t>
      </w:r>
      <w:r w:rsidRPr="00FB09D5">
        <w:t xml:space="preserve">В абзаце </w:t>
      </w:r>
      <w:r>
        <w:t>одиннадцатом</w:t>
      </w:r>
      <w:r w:rsidRPr="00FB09D5">
        <w:t xml:space="preserve"> графы 3 пункта 6 число «</w:t>
      </w:r>
      <w:r w:rsidR="003C7045">
        <w:t>8 275 502,1</w:t>
      </w:r>
      <w:r w:rsidRPr="001B76EE">
        <w:t>» заменить числом «</w:t>
      </w:r>
      <w:r w:rsidR="003C7045">
        <w:t>8 339 971,0</w:t>
      </w:r>
      <w:r w:rsidRPr="001B76EE">
        <w:t>».</w:t>
      </w:r>
    </w:p>
    <w:p w:rsidR="00C82C00" w:rsidRPr="00FB09D5" w:rsidRDefault="00247A9B" w:rsidP="00C82C00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t>2.1.</w:t>
      </w:r>
      <w:r w:rsidR="00C82C00">
        <w:t>9</w:t>
      </w:r>
      <w:r>
        <w:t xml:space="preserve">. В таблице </w:t>
      </w:r>
      <w:r w:rsidR="00C82C00">
        <w:t>9</w:t>
      </w:r>
      <w:r>
        <w:t xml:space="preserve"> </w:t>
      </w:r>
      <w:r w:rsidR="00C82C00" w:rsidRPr="00FB09D5">
        <w:rPr>
          <w:rFonts w:eastAsia="Calibri"/>
          <w:lang w:eastAsia="en-US"/>
        </w:rPr>
        <w:t>подраздел</w:t>
      </w:r>
      <w:r w:rsidR="00C82C00">
        <w:rPr>
          <w:rFonts w:eastAsia="Calibri"/>
          <w:lang w:eastAsia="en-US"/>
        </w:rPr>
        <w:t>а</w:t>
      </w:r>
      <w:r w:rsidR="00C82C00" w:rsidRPr="00FB09D5">
        <w:rPr>
          <w:rFonts w:eastAsia="Calibri"/>
          <w:lang w:eastAsia="en-US"/>
        </w:rPr>
        <w:t xml:space="preserve"> </w:t>
      </w:r>
      <w:r w:rsidR="00C82C00">
        <w:rPr>
          <w:rFonts w:eastAsia="Calibri"/>
          <w:lang w:eastAsia="en-US"/>
        </w:rPr>
        <w:t>9</w:t>
      </w:r>
      <w:r w:rsidR="00C82C00" w:rsidRPr="00FB09D5">
        <w:rPr>
          <w:rFonts w:eastAsia="Calibri"/>
          <w:lang w:eastAsia="en-US"/>
        </w:rPr>
        <w:t>.</w:t>
      </w:r>
      <w:r w:rsidR="00C82C00">
        <w:rPr>
          <w:rFonts w:eastAsia="Calibri"/>
          <w:lang w:eastAsia="en-US"/>
        </w:rPr>
        <w:t>3</w:t>
      </w:r>
      <w:r w:rsidR="00C82C00" w:rsidRPr="00FB09D5">
        <w:rPr>
          <w:rFonts w:eastAsia="Calibri"/>
          <w:lang w:eastAsia="en-US"/>
        </w:rPr>
        <w:t xml:space="preserve"> </w:t>
      </w:r>
      <w:hyperlink r:id="rId25" w:history="1">
        <w:r w:rsidR="00C82C00" w:rsidRPr="00FB09D5">
          <w:rPr>
            <w:rFonts w:eastAsia="Calibri"/>
            <w:lang w:eastAsia="en-US"/>
          </w:rPr>
          <w:t>раздела</w:t>
        </w:r>
      </w:hyperlink>
      <w:r w:rsidR="00C82C00" w:rsidRPr="00FB09D5">
        <w:rPr>
          <w:rFonts w:eastAsia="Calibri"/>
          <w:lang w:eastAsia="en-US"/>
        </w:rPr>
        <w:t xml:space="preserve"> </w:t>
      </w:r>
      <w:r w:rsidR="00C82C00">
        <w:rPr>
          <w:rFonts w:eastAsia="Calibri"/>
          <w:lang w:eastAsia="en-US"/>
        </w:rPr>
        <w:t>9</w:t>
      </w:r>
      <w:r w:rsidR="00C82C00" w:rsidRPr="00FB09D5">
        <w:rPr>
          <w:rFonts w:eastAsia="Calibri"/>
          <w:lang w:eastAsia="en-US"/>
        </w:rPr>
        <w:t>:</w:t>
      </w:r>
    </w:p>
    <w:p w:rsidR="00565F31" w:rsidRDefault="00247A9B" w:rsidP="00C82C00">
      <w:pPr>
        <w:pStyle w:val="af1"/>
        <w:tabs>
          <w:tab w:val="left" w:pos="142"/>
          <w:tab w:val="left" w:pos="851"/>
        </w:tabs>
        <w:ind w:left="567"/>
        <w:jc w:val="both"/>
      </w:pPr>
      <w:r>
        <w:t>2.1.</w:t>
      </w:r>
      <w:r w:rsidR="00C82C00">
        <w:t>9</w:t>
      </w:r>
      <w:r>
        <w:t>.1.</w:t>
      </w:r>
      <w:r w:rsidR="00C82C00">
        <w:t xml:space="preserve"> </w:t>
      </w:r>
      <w:r w:rsidR="003715BE" w:rsidRPr="00FB09D5">
        <w:t>Пункт</w:t>
      </w:r>
      <w:r w:rsidR="0094159C">
        <w:t>ы</w:t>
      </w:r>
      <w:r w:rsidR="003715BE" w:rsidRPr="00FB09D5">
        <w:t xml:space="preserve"> </w:t>
      </w:r>
      <w:r w:rsidR="004B4351" w:rsidRPr="00FB09D5">
        <w:t>1</w:t>
      </w:r>
      <w:r w:rsidR="00C82C00">
        <w:t xml:space="preserve"> и 1.2</w:t>
      </w:r>
      <w:r w:rsidR="004B4351" w:rsidRPr="00FB09D5">
        <w:t xml:space="preserve"> </w:t>
      </w:r>
      <w:r w:rsidR="00565F31" w:rsidRPr="00FB09D5">
        <w:t>изложить в следующей редакции:</w:t>
      </w:r>
    </w:p>
    <w:p w:rsidR="003C7045" w:rsidRDefault="003C7045" w:rsidP="00C82C00">
      <w:pPr>
        <w:autoSpaceDE w:val="0"/>
        <w:autoSpaceDN w:val="0"/>
        <w:adjustRightInd w:val="0"/>
        <w:ind w:left="-142"/>
        <w:jc w:val="both"/>
        <w:rPr>
          <w:sz w:val="22"/>
        </w:rPr>
      </w:pPr>
    </w:p>
    <w:p w:rsidR="00C82C00" w:rsidRPr="00C64F08" w:rsidRDefault="000B2BF0" w:rsidP="00C82C00">
      <w:pPr>
        <w:autoSpaceDE w:val="0"/>
        <w:autoSpaceDN w:val="0"/>
        <w:adjustRightInd w:val="0"/>
        <w:ind w:left="-142"/>
        <w:jc w:val="both"/>
        <w:rPr>
          <w:sz w:val="22"/>
        </w:rPr>
      </w:pPr>
      <w:r w:rsidRPr="00C64F08">
        <w:rPr>
          <w:sz w:val="22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C82C00" w:rsidRPr="001A2E96" w:rsidTr="00C82C00">
        <w:trPr>
          <w:trHeight w:val="71"/>
        </w:trPr>
        <w:tc>
          <w:tcPr>
            <w:tcW w:w="1985" w:type="dxa"/>
            <w:gridSpan w:val="2"/>
            <w:noWrap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82C00" w:rsidRPr="005652BC" w:rsidRDefault="00C82C00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652B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3 901 771,1</w:t>
            </w:r>
          </w:p>
        </w:tc>
        <w:tc>
          <w:tcPr>
            <w:tcW w:w="992" w:type="dxa"/>
            <w:vAlign w:val="center"/>
            <w:hideMark/>
          </w:tcPr>
          <w:p w:rsidR="00C82C00" w:rsidRPr="005652BC" w:rsidRDefault="003C7045" w:rsidP="00C64F08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3 422 147,9</w:t>
            </w:r>
          </w:p>
        </w:tc>
        <w:tc>
          <w:tcPr>
            <w:tcW w:w="992" w:type="dxa"/>
            <w:vAlign w:val="center"/>
            <w:hideMark/>
          </w:tcPr>
          <w:p w:rsidR="00C82C00" w:rsidRPr="005652BC" w:rsidRDefault="003C7045" w:rsidP="00C64F08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2 935 057,7</w:t>
            </w:r>
            <w:r w:rsidR="004D1E54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vAlign w:val="center"/>
            <w:hideMark/>
          </w:tcPr>
          <w:p w:rsidR="00C82C00" w:rsidRPr="005652BC" w:rsidRDefault="004D1E54" w:rsidP="00C64F08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2 591 254,9</w:t>
            </w:r>
          </w:p>
        </w:tc>
        <w:tc>
          <w:tcPr>
            <w:tcW w:w="993" w:type="dxa"/>
            <w:vAlign w:val="center"/>
            <w:hideMark/>
          </w:tcPr>
          <w:p w:rsidR="00C82C00" w:rsidRPr="005652BC" w:rsidRDefault="00C82C00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652B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2 512 462,5</w:t>
            </w:r>
          </w:p>
        </w:tc>
        <w:tc>
          <w:tcPr>
            <w:tcW w:w="1134" w:type="dxa"/>
            <w:vAlign w:val="center"/>
            <w:hideMark/>
          </w:tcPr>
          <w:p w:rsidR="00C82C00" w:rsidRPr="005652BC" w:rsidRDefault="00C82C00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652B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3 712 513,7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5652BC" w:rsidRDefault="003C7045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19 075 207,7</w:t>
            </w:r>
          </w:p>
        </w:tc>
        <w:tc>
          <w:tcPr>
            <w:tcW w:w="956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C82C00" w:rsidRPr="001A2E96" w:rsidTr="00C82C00">
        <w:trPr>
          <w:trHeight w:val="1155"/>
        </w:trPr>
        <w:tc>
          <w:tcPr>
            <w:tcW w:w="510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8A5F40" w:rsidRPr="001A2E96" w:rsidRDefault="00C82C00" w:rsidP="0005209E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Проектирование строительства и(или) реконструкции объектов водоснабжения и водоотведения</w:t>
            </w:r>
          </w:p>
        </w:tc>
        <w:tc>
          <w:tcPr>
            <w:tcW w:w="709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2016-2024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C82C00" w:rsidRPr="001A2E96" w:rsidRDefault="00C82C00" w:rsidP="00C82C0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C82C00" w:rsidRPr="001A2E96" w:rsidRDefault="00C82C00" w:rsidP="00C82C0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46 046,6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3C7045" w:rsidP="00B712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26 797,1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3C7045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287 112,8</w:t>
            </w:r>
            <w:r w:rsidR="00C82C00"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3C7045" w:rsidP="00F7514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208 953,9</w:t>
            </w:r>
          </w:p>
        </w:tc>
        <w:tc>
          <w:tcPr>
            <w:tcW w:w="993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281 902,5  </w:t>
            </w:r>
          </w:p>
        </w:tc>
        <w:tc>
          <w:tcPr>
            <w:tcW w:w="1134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310 903,4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3C7045" w:rsidP="00F7514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1 161 716,3</w:t>
            </w:r>
          </w:p>
        </w:tc>
        <w:tc>
          <w:tcPr>
            <w:tcW w:w="956" w:type="dxa"/>
            <w:noWrap/>
            <w:hideMark/>
          </w:tcPr>
          <w:p w:rsidR="00C82C00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</w:p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2.2., 2.3., 2.4.</w:t>
            </w:r>
          </w:p>
        </w:tc>
      </w:tr>
      <w:tr w:rsidR="00701BB0" w:rsidRPr="001A2E96" w:rsidTr="00DA4A20">
        <w:trPr>
          <w:trHeight w:val="190"/>
        </w:trPr>
        <w:tc>
          <w:tcPr>
            <w:tcW w:w="510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475" w:type="dxa"/>
            <w:vMerge w:val="restart"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Реконструкция водопроводных и канализационных сетей</w:t>
            </w:r>
          </w:p>
        </w:tc>
        <w:tc>
          <w:tcPr>
            <w:tcW w:w="709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01BB0" w:rsidRPr="006337E5" w:rsidRDefault="00701BB0" w:rsidP="00701BB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3 584,0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2 833,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 xml:space="preserve"> 990,</w:t>
            </w: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3C7045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78 804,8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3C7045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99 212,4</w:t>
            </w:r>
            <w:r w:rsidR="00701BB0" w:rsidRPr="00C64F08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956" w:type="dxa"/>
            <w:vMerge w:val="restart"/>
            <w:noWrap/>
            <w:hideMark/>
          </w:tcPr>
          <w:p w:rsidR="00701BB0" w:rsidRDefault="00701BB0" w:rsidP="00701BB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</w:p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2.2., 2.3., 2.4.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01BB0" w:rsidRPr="001A2E96" w:rsidTr="00DA4A20">
        <w:trPr>
          <w:trHeight w:val="296"/>
        </w:trPr>
        <w:tc>
          <w:tcPr>
            <w:tcW w:w="510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01BB0" w:rsidRPr="006337E5" w:rsidRDefault="00701BB0" w:rsidP="00701BB0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2020-2025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3C7045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</w:t>
            </w:r>
            <w:r w:rsidR="00701BB0" w:rsidRPr="00C64F0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60 705,4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60 832,8  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83 577,2  </w:t>
            </w:r>
          </w:p>
        </w:tc>
        <w:tc>
          <w:tcPr>
            <w:tcW w:w="1134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 xml:space="preserve">91 934,9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3C7045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297 050,4</w:t>
            </w:r>
            <w:r w:rsidR="00701BB0" w:rsidRPr="00C64F0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01BB0" w:rsidRPr="001A2E96" w:rsidTr="00DA4A20">
        <w:trPr>
          <w:trHeight w:val="112"/>
        </w:trPr>
        <w:tc>
          <w:tcPr>
            <w:tcW w:w="510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01BB0" w:rsidRPr="00522867" w:rsidRDefault="00701BB0" w:rsidP="00701BB0">
            <w:pPr>
              <w:jc w:val="center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 </w:t>
            </w:r>
            <w:r w:rsidRPr="00522867">
              <w:rPr>
                <w:rFonts w:ascii="Times New Roman" w:hAnsi="Times New Roman"/>
                <w:bCs/>
                <w:iCs/>
                <w:sz w:val="14"/>
                <w:szCs w:val="14"/>
              </w:rPr>
              <w:t>2019-2025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3 584,0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3C7045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2 833,3</w:t>
            </w:r>
            <w:r w:rsidR="00701BB0"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>73 695,</w:t>
            </w: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8</w:t>
            </w: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3C7045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139 637,6</w:t>
            </w:r>
            <w:r w:rsidR="00701BB0"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83 577,2  </w:t>
            </w:r>
          </w:p>
        </w:tc>
        <w:tc>
          <w:tcPr>
            <w:tcW w:w="1134" w:type="dxa"/>
            <w:noWrap/>
            <w:vAlign w:val="center"/>
            <w:hideMark/>
          </w:tcPr>
          <w:p w:rsidR="00701BB0" w:rsidRPr="00C64F08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91 934,9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C64F08" w:rsidRDefault="003C7045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396 262,8</w:t>
            </w:r>
            <w:r w:rsidR="00701BB0" w:rsidRPr="00C64F08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85175D" w:rsidRDefault="0085175D" w:rsidP="00C82C00">
      <w:pPr>
        <w:pStyle w:val="ConsPlusNormal"/>
        <w:ind w:right="-425"/>
        <w:jc w:val="right"/>
        <w:rPr>
          <w:rFonts w:ascii="Times New Roman" w:hAnsi="Times New Roman" w:cs="Times New Roman"/>
          <w:sz w:val="20"/>
        </w:rPr>
      </w:pPr>
      <w:r w:rsidRPr="0021125B">
        <w:rPr>
          <w:rFonts w:ascii="Times New Roman" w:hAnsi="Times New Roman" w:cs="Times New Roman"/>
        </w:rPr>
        <w:t>»</w:t>
      </w:r>
      <w:r w:rsidRPr="00C64F08">
        <w:rPr>
          <w:rFonts w:ascii="Times New Roman" w:hAnsi="Times New Roman" w:cs="Times New Roman"/>
          <w:sz w:val="20"/>
        </w:rPr>
        <w:t>.</w:t>
      </w:r>
    </w:p>
    <w:p w:rsidR="004B4351" w:rsidRDefault="0094159C" w:rsidP="004B435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21125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</w:t>
      </w:r>
      <w:r w:rsidR="00132BDB" w:rsidRPr="00FB09D5">
        <w:rPr>
          <w:rFonts w:ascii="Times New Roman" w:hAnsi="Times New Roman"/>
          <w:sz w:val="24"/>
          <w:szCs w:val="24"/>
        </w:rPr>
        <w:t>.</w:t>
      </w:r>
      <w:r w:rsidR="00565F31" w:rsidRPr="00FB09D5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="004B4351"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Пункты 1.</w:t>
        </w:r>
      </w:hyperlink>
      <w:r w:rsidR="00F837A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2.2</w:t>
      </w:r>
      <w:r w:rsidR="00371EB3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F837A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 1.2.3</w:t>
      </w:r>
      <w:r w:rsidR="004B4351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и</w:t>
      </w:r>
      <w:r w:rsidR="004B4351"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F837AE" w:rsidRDefault="00F837AE" w:rsidP="00F837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5E422F" w:rsidRPr="005E422F" w:rsidTr="005E422F">
        <w:trPr>
          <w:trHeight w:val="190"/>
        </w:trPr>
        <w:tc>
          <w:tcPr>
            <w:tcW w:w="510" w:type="dxa"/>
            <w:vMerge w:val="restart"/>
            <w:noWrap/>
            <w:hideMark/>
          </w:tcPr>
          <w:p w:rsidR="005E422F" w:rsidRPr="005E422F" w:rsidRDefault="005E422F" w:rsidP="005E422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E422F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1.2.2</w:t>
            </w:r>
          </w:p>
        </w:tc>
        <w:tc>
          <w:tcPr>
            <w:tcW w:w="1475" w:type="dxa"/>
            <w:vMerge w:val="restart"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Реконструкция ж/б водовода Д = 1200 мм и 1400 мм по пр. Народного Ополчения от Дачного пр. до Володарского</w:t>
            </w:r>
          </w:p>
        </w:tc>
        <w:tc>
          <w:tcPr>
            <w:tcW w:w="709" w:type="dxa"/>
            <w:vMerge w:val="restart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9,3 км</w:t>
            </w:r>
          </w:p>
        </w:tc>
        <w:tc>
          <w:tcPr>
            <w:tcW w:w="708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2018-202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86 537,8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12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990,5</w:t>
            </w:r>
          </w:p>
        </w:tc>
        <w:tc>
          <w:tcPr>
            <w:tcW w:w="708" w:type="dxa"/>
            <w:vMerge w:val="restart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12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990,4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73 547,3</w:t>
            </w: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86 537,8</w:t>
            </w:r>
          </w:p>
        </w:tc>
        <w:tc>
          <w:tcPr>
            <w:tcW w:w="956" w:type="dxa"/>
            <w:vMerge w:val="restart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ЦП 1, 4.</w:t>
            </w:r>
          </w:p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И 2.1, 2.2</w:t>
            </w:r>
          </w:p>
        </w:tc>
      </w:tr>
      <w:tr w:rsidR="005E422F" w:rsidRPr="005E422F" w:rsidTr="005E422F">
        <w:trPr>
          <w:trHeight w:val="296"/>
        </w:trPr>
        <w:tc>
          <w:tcPr>
            <w:tcW w:w="510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E422F" w:rsidRPr="005E422F" w:rsidRDefault="005E422F" w:rsidP="005E422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5E422F" w:rsidRPr="005E422F" w:rsidRDefault="005E422F" w:rsidP="005E422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778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348,1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778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348,1</w:t>
            </w:r>
          </w:p>
        </w:tc>
        <w:tc>
          <w:tcPr>
            <w:tcW w:w="708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83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577,2</w:t>
            </w:r>
          </w:p>
        </w:tc>
        <w:tc>
          <w:tcPr>
            <w:tcW w:w="1134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91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934,9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175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512,1</w:t>
            </w:r>
          </w:p>
        </w:tc>
        <w:tc>
          <w:tcPr>
            <w:tcW w:w="956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E422F" w:rsidRPr="005E422F" w:rsidTr="005E422F">
        <w:trPr>
          <w:trHeight w:val="112"/>
        </w:trPr>
        <w:tc>
          <w:tcPr>
            <w:tcW w:w="510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E422F" w:rsidRPr="005E422F" w:rsidRDefault="005E422F" w:rsidP="005E422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5E422F" w:rsidRPr="005E422F" w:rsidRDefault="005E422F" w:rsidP="005E422F">
            <w:pPr>
              <w:jc w:val="center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2018-2025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796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253,5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 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791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338,6</w:t>
            </w:r>
          </w:p>
        </w:tc>
        <w:tc>
          <w:tcPr>
            <w:tcW w:w="708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12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990,4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73 547,3</w:t>
            </w: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83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577,2</w:t>
            </w:r>
          </w:p>
        </w:tc>
        <w:tc>
          <w:tcPr>
            <w:tcW w:w="1134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91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934,9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262 049,9</w:t>
            </w:r>
          </w:p>
        </w:tc>
        <w:tc>
          <w:tcPr>
            <w:tcW w:w="956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E422F" w:rsidRPr="005E422F" w:rsidTr="00F837AE">
        <w:trPr>
          <w:trHeight w:val="190"/>
        </w:trPr>
        <w:tc>
          <w:tcPr>
            <w:tcW w:w="510" w:type="dxa"/>
            <w:vMerge w:val="restart"/>
            <w:noWrap/>
            <w:hideMark/>
          </w:tcPr>
          <w:p w:rsidR="005E422F" w:rsidRPr="005E422F" w:rsidRDefault="005E422F" w:rsidP="005E422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E422F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1.2.3</w:t>
            </w:r>
          </w:p>
        </w:tc>
        <w:tc>
          <w:tcPr>
            <w:tcW w:w="1475" w:type="dxa"/>
            <w:vMerge w:val="restart"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 xml:space="preserve">Реконструкция общесплавной канализационной сети по адресу: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lastRenderedPageBreak/>
              <w:t>Санкт-Петербург, Новороссийская ул. от пр. Энгельса до ул. Карбышева</w:t>
            </w:r>
          </w:p>
        </w:tc>
        <w:tc>
          <w:tcPr>
            <w:tcW w:w="709" w:type="dxa"/>
            <w:vMerge w:val="restart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1,5 км</w:t>
            </w:r>
          </w:p>
        </w:tc>
        <w:tc>
          <w:tcPr>
            <w:tcW w:w="708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2019-2020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270,0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833,0</w:t>
            </w:r>
          </w:p>
        </w:tc>
        <w:tc>
          <w:tcPr>
            <w:tcW w:w="708" w:type="dxa"/>
            <w:vMerge w:val="restart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437,0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</w:t>
            </w:r>
            <w:r w:rsidR="00D144B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833,0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3</w:t>
            </w:r>
            <w:r w:rsidR="00D144B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270,0</w:t>
            </w:r>
          </w:p>
        </w:tc>
        <w:tc>
          <w:tcPr>
            <w:tcW w:w="956" w:type="dxa"/>
            <w:vMerge w:val="restart"/>
            <w:noWrap/>
            <w:hideMark/>
          </w:tcPr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ЦП 1, 5.</w:t>
            </w:r>
          </w:p>
          <w:p w:rsidR="005E422F" w:rsidRPr="005E422F" w:rsidRDefault="005E422F" w:rsidP="005E42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И 2.3, 2.4</w:t>
            </w:r>
          </w:p>
        </w:tc>
      </w:tr>
      <w:tr w:rsidR="005E422F" w:rsidRPr="005E422F" w:rsidTr="00F837AE">
        <w:trPr>
          <w:trHeight w:val="296"/>
        </w:trPr>
        <w:tc>
          <w:tcPr>
            <w:tcW w:w="510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E422F" w:rsidRPr="005E422F" w:rsidRDefault="005E422F" w:rsidP="005E422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5E422F" w:rsidRPr="005E422F" w:rsidRDefault="005E422F" w:rsidP="005E422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2020-2021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34 638,5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34 638,5</w:t>
            </w:r>
          </w:p>
        </w:tc>
        <w:tc>
          <w:tcPr>
            <w:tcW w:w="708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34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E422F">
              <w:rPr>
                <w:rFonts w:ascii="Times New Roman" w:hAnsi="Times New Roman"/>
                <w:sz w:val="14"/>
                <w:szCs w:val="14"/>
              </w:rPr>
              <w:t>638,4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34 638,5</w:t>
            </w:r>
          </w:p>
        </w:tc>
        <w:tc>
          <w:tcPr>
            <w:tcW w:w="956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E422F" w:rsidRPr="005E422F" w:rsidTr="00F837AE">
        <w:trPr>
          <w:trHeight w:val="112"/>
        </w:trPr>
        <w:tc>
          <w:tcPr>
            <w:tcW w:w="510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E422F" w:rsidRPr="005E422F" w:rsidRDefault="005E422F" w:rsidP="005E422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5E422F" w:rsidRPr="005E422F" w:rsidRDefault="005E422F" w:rsidP="005E422F">
            <w:pPr>
              <w:jc w:val="center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37 908,5</w:t>
            </w:r>
          </w:p>
        </w:tc>
        <w:tc>
          <w:tcPr>
            <w:tcW w:w="992" w:type="dxa"/>
            <w:noWrap/>
          </w:tcPr>
          <w:p w:rsidR="005E422F" w:rsidRPr="005E422F" w:rsidRDefault="005E422F" w:rsidP="005E422F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37 471,5</w:t>
            </w:r>
          </w:p>
        </w:tc>
        <w:tc>
          <w:tcPr>
            <w:tcW w:w="708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437,0</w:t>
            </w:r>
          </w:p>
        </w:tc>
        <w:tc>
          <w:tcPr>
            <w:tcW w:w="992" w:type="dxa"/>
            <w:noWrap/>
            <w:hideMark/>
          </w:tcPr>
          <w:p w:rsidR="005E422F" w:rsidRPr="00A77DA8" w:rsidRDefault="00D144BB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77DA8">
              <w:rPr>
                <w:rFonts w:ascii="Times New Roman" w:hAnsi="Times New Roman"/>
                <w:sz w:val="14"/>
                <w:szCs w:val="14"/>
              </w:rPr>
              <w:t>2 833,1</w:t>
            </w:r>
          </w:p>
        </w:tc>
        <w:tc>
          <w:tcPr>
            <w:tcW w:w="992" w:type="dxa"/>
            <w:noWrap/>
            <w:hideMark/>
          </w:tcPr>
          <w:p w:rsidR="005E422F" w:rsidRPr="00A77DA8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A77DA8">
              <w:rPr>
                <w:rFonts w:ascii="Times New Roman" w:hAnsi="Times New Roman"/>
                <w:sz w:val="14"/>
                <w:szCs w:val="14"/>
              </w:rPr>
              <w:t>34 638,4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5E422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5E422F" w:rsidRPr="005E422F" w:rsidRDefault="005E422F" w:rsidP="005E422F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37 908,5</w:t>
            </w:r>
          </w:p>
        </w:tc>
        <w:tc>
          <w:tcPr>
            <w:tcW w:w="956" w:type="dxa"/>
            <w:vMerge/>
            <w:hideMark/>
          </w:tcPr>
          <w:p w:rsidR="005E422F" w:rsidRPr="005E422F" w:rsidRDefault="005E422F" w:rsidP="005E422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F837AE" w:rsidRPr="005E422F" w:rsidRDefault="005E422F" w:rsidP="005E422F">
      <w:pPr>
        <w:pStyle w:val="ConsPlusNormal"/>
        <w:ind w:right="-425"/>
        <w:jc w:val="right"/>
        <w:rPr>
          <w:rFonts w:ascii="Times New Roman" w:hAnsi="Times New Roman" w:cs="Times New Roman"/>
          <w:sz w:val="24"/>
          <w:szCs w:val="24"/>
        </w:rPr>
      </w:pPr>
      <w:r w:rsidRPr="005E422F">
        <w:rPr>
          <w:rFonts w:ascii="Times New Roman" w:hAnsi="Times New Roman" w:cs="Times New Roman"/>
          <w:sz w:val="24"/>
          <w:szCs w:val="24"/>
        </w:rPr>
        <w:t>».</w:t>
      </w:r>
    </w:p>
    <w:p w:rsidR="00514DCA" w:rsidRDefault="00514DCA" w:rsidP="005E422F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422F" w:rsidRDefault="005E422F" w:rsidP="005E422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2.1.9.3</w:t>
      </w:r>
      <w:r w:rsidRPr="00FB09D5">
        <w:rPr>
          <w:rFonts w:ascii="Times New Roman" w:hAnsi="Times New Roman"/>
          <w:sz w:val="24"/>
          <w:szCs w:val="24"/>
        </w:rPr>
        <w:t xml:space="preserve">. </w:t>
      </w:r>
      <w:hyperlink r:id="rId27" w:history="1">
        <w:r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Пункты 1.</w:t>
        </w:r>
      </w:hyperlink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 1.5.5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и</w:t>
      </w:r>
      <w:r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047990" w:rsidRPr="0021125B" w:rsidRDefault="00565F31" w:rsidP="0021125B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21125B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0D4522" w:rsidRPr="001A2E96" w:rsidTr="0047461C">
        <w:trPr>
          <w:trHeight w:val="2093"/>
        </w:trPr>
        <w:tc>
          <w:tcPr>
            <w:tcW w:w="510" w:type="dxa"/>
            <w:noWrap/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1475" w:type="dxa"/>
            <w:hideMark/>
          </w:tcPr>
          <w:p w:rsidR="000D4522" w:rsidRDefault="000D4522" w:rsidP="0004799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Строительство водовода Д = 1400 мм от Северной водопроводной станции до Муринской ВНС. </w:t>
            </w:r>
          </w:p>
          <w:p w:rsidR="000D4522" w:rsidRPr="001A2E96" w:rsidRDefault="000D4522" w:rsidP="0004799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6-й этап. VI участок: водовод в две нитки Д = 1200 мм вдоль железной дороги на ст. Ручьи от Пискаревского пр. до Муринской ВНС</w:t>
            </w:r>
          </w:p>
        </w:tc>
        <w:tc>
          <w:tcPr>
            <w:tcW w:w="709" w:type="dxa"/>
            <w:noWrap/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5,1 км</w:t>
            </w:r>
          </w:p>
        </w:tc>
        <w:tc>
          <w:tcPr>
            <w:tcW w:w="708" w:type="dxa"/>
            <w:noWrap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2016-2020</w:t>
            </w:r>
          </w:p>
        </w:tc>
        <w:tc>
          <w:tcPr>
            <w:tcW w:w="992" w:type="dxa"/>
            <w:noWrap/>
          </w:tcPr>
          <w:p w:rsidR="000D4522" w:rsidRPr="001A2E96" w:rsidRDefault="000D4522" w:rsidP="0004799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1 329 242,5</w:t>
            </w:r>
          </w:p>
        </w:tc>
        <w:tc>
          <w:tcPr>
            <w:tcW w:w="992" w:type="dxa"/>
            <w:noWrap/>
          </w:tcPr>
          <w:p w:rsidR="000D4522" w:rsidRPr="001A2E96" w:rsidRDefault="005E422F" w:rsidP="0004799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375 898,7</w:t>
            </w:r>
          </w:p>
        </w:tc>
        <w:tc>
          <w:tcPr>
            <w:tcW w:w="708" w:type="dxa"/>
            <w:noWrap/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320 000,0  </w:t>
            </w:r>
          </w:p>
        </w:tc>
        <w:tc>
          <w:tcPr>
            <w:tcW w:w="992" w:type="dxa"/>
            <w:noWrap/>
          </w:tcPr>
          <w:p w:rsidR="000D4522" w:rsidRPr="006337E5" w:rsidRDefault="005E422F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55 898,7</w:t>
            </w:r>
            <w:r w:rsidR="000D4522"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0D4522" w:rsidRPr="006337E5" w:rsidRDefault="005E422F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375 898,7</w:t>
            </w:r>
            <w:r w:rsidR="000D4522"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0D4522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4.</w:t>
            </w:r>
          </w:p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2.2.</w:t>
            </w:r>
          </w:p>
        </w:tc>
      </w:tr>
      <w:tr w:rsidR="00701BB0" w:rsidRPr="001A2E96" w:rsidTr="00DA4A20">
        <w:trPr>
          <w:trHeight w:val="219"/>
        </w:trPr>
        <w:tc>
          <w:tcPr>
            <w:tcW w:w="510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1.5</w:t>
            </w:r>
          </w:p>
        </w:tc>
        <w:tc>
          <w:tcPr>
            <w:tcW w:w="1475" w:type="dxa"/>
            <w:vMerge w:val="restart"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Строительство систем (объектов) водоснабжения и канализования малых населенных пунктов</w:t>
            </w:r>
          </w:p>
        </w:tc>
        <w:tc>
          <w:tcPr>
            <w:tcW w:w="709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01BB0" w:rsidRPr="006337E5" w:rsidRDefault="00DA4A2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2013-2024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51 930,3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18 915,8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19 617,8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20 876,6  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39 037,8  </w:t>
            </w:r>
          </w:p>
        </w:tc>
        <w:tc>
          <w:tcPr>
            <w:tcW w:w="1134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147 415,2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297 793,5  </w:t>
            </w:r>
          </w:p>
        </w:tc>
        <w:tc>
          <w:tcPr>
            <w:tcW w:w="956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01BB0" w:rsidRPr="001A2E96" w:rsidTr="00DA4A20">
        <w:trPr>
          <w:trHeight w:val="280"/>
        </w:trPr>
        <w:tc>
          <w:tcPr>
            <w:tcW w:w="510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01BB0" w:rsidRPr="006337E5" w:rsidRDefault="00701BB0" w:rsidP="00DA4A2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  <w:r w:rsidR="00DA4A20">
              <w:rPr>
                <w:rFonts w:ascii="Times New Roman" w:hAnsi="Times New Roman"/>
                <w:sz w:val="14"/>
                <w:szCs w:val="14"/>
              </w:rPr>
              <w:t>2014-2026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1 020 236,4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5E422F" w:rsidP="005E422F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1 095 387,2</w:t>
            </w:r>
            <w:r w:rsidR="00701BB0"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5E422F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1 905 782,2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792 115,0  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970 865,2  </w:t>
            </w:r>
          </w:p>
        </w:tc>
        <w:tc>
          <w:tcPr>
            <w:tcW w:w="1134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1 769 543,3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5E422F" w:rsidP="00701BB0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7 553 929,3</w:t>
            </w:r>
            <w:r w:rsidR="00701BB0"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01BB0" w:rsidRPr="001A2E96" w:rsidTr="00DA4A20">
        <w:trPr>
          <w:trHeight w:val="339"/>
        </w:trPr>
        <w:tc>
          <w:tcPr>
            <w:tcW w:w="510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01BB0" w:rsidRPr="006337E5" w:rsidRDefault="00701BB0" w:rsidP="00DA4A2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201</w:t>
            </w:r>
            <w:r w:rsidR="00DA4A20">
              <w:rPr>
                <w:rFonts w:ascii="Times New Roman" w:hAnsi="Times New Roman"/>
                <w:bCs/>
                <w:iCs/>
                <w:sz w:val="14"/>
                <w:szCs w:val="14"/>
              </w:rPr>
              <w:t>3</w:t>
            </w: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-202</w:t>
            </w:r>
            <w:r w:rsidR="00DA4A20">
              <w:rPr>
                <w:rFonts w:ascii="Times New Roman" w:hAnsi="Times New Roman"/>
                <w:bCs/>
                <w:i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1 072 166,7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5E422F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1 114 303,0</w:t>
            </w:r>
            <w:r w:rsidR="00701BB0"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5E422F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1 925 400,0</w:t>
            </w:r>
            <w:r w:rsidR="00701BB0"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812 991,6  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1 009 903,0  </w:t>
            </w:r>
          </w:p>
        </w:tc>
        <w:tc>
          <w:tcPr>
            <w:tcW w:w="1134" w:type="dxa"/>
            <w:noWrap/>
            <w:vAlign w:val="center"/>
            <w:hideMark/>
          </w:tcPr>
          <w:p w:rsidR="00701BB0" w:rsidRPr="0021125B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1 916 958,5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21125B" w:rsidRDefault="00466EF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7 851 722,8</w:t>
            </w:r>
            <w:r w:rsidR="00701BB0" w:rsidRPr="0021125B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0D4522" w:rsidRPr="001A2E96" w:rsidTr="00D86C63">
        <w:trPr>
          <w:trHeight w:val="653"/>
        </w:trPr>
        <w:tc>
          <w:tcPr>
            <w:tcW w:w="510" w:type="dxa"/>
            <w:noWrap/>
            <w:hideMark/>
          </w:tcPr>
          <w:p w:rsidR="000D4522" w:rsidRPr="001A2E96" w:rsidRDefault="000D4522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1.5.1</w:t>
            </w:r>
          </w:p>
        </w:tc>
        <w:tc>
          <w:tcPr>
            <w:tcW w:w="1475" w:type="dxa"/>
            <w:hideMark/>
          </w:tcPr>
          <w:p w:rsidR="000D4522" w:rsidRPr="001A2E96" w:rsidRDefault="000D4522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пос. Торики</w:t>
            </w:r>
          </w:p>
        </w:tc>
        <w:tc>
          <w:tcPr>
            <w:tcW w:w="709" w:type="dxa"/>
            <w:noWrap/>
            <w:hideMark/>
          </w:tcPr>
          <w:p w:rsidR="000D4522" w:rsidRPr="001A2E96" w:rsidRDefault="000D4522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0D4522" w:rsidRPr="002213EC" w:rsidRDefault="000D4522" w:rsidP="0021125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19,1 км</w:t>
            </w:r>
          </w:p>
        </w:tc>
        <w:tc>
          <w:tcPr>
            <w:tcW w:w="708" w:type="dxa"/>
            <w:noWrap/>
          </w:tcPr>
          <w:p w:rsidR="000D4522" w:rsidRPr="001A2E96" w:rsidRDefault="000D4522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0D4522" w:rsidRPr="006337E5" w:rsidRDefault="000D4522" w:rsidP="00466EF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2017-202</w:t>
            </w:r>
            <w:r w:rsidR="00466EF0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:rsidR="000D4522" w:rsidRPr="0021125B" w:rsidRDefault="00466EF0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792 617,5</w:t>
            </w:r>
          </w:p>
        </w:tc>
        <w:tc>
          <w:tcPr>
            <w:tcW w:w="992" w:type="dxa"/>
            <w:noWrap/>
            <w:vAlign w:val="center"/>
          </w:tcPr>
          <w:p w:rsidR="000D4522" w:rsidRPr="0021125B" w:rsidRDefault="00466EF0" w:rsidP="0021125B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647 197,8</w:t>
            </w:r>
          </w:p>
        </w:tc>
        <w:tc>
          <w:tcPr>
            <w:tcW w:w="708" w:type="dxa"/>
            <w:noWrap/>
            <w:hideMark/>
          </w:tcPr>
          <w:p w:rsidR="000D4522" w:rsidRPr="001A2E96" w:rsidRDefault="000D4522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0D4522" w:rsidRPr="00C64F08" w:rsidRDefault="00A644C2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66 072,3</w:t>
            </w:r>
            <w:r w:rsidR="000D4522" w:rsidRPr="0021125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466EF0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18 853,3</w:t>
            </w:r>
            <w:r w:rsidR="000D4522" w:rsidRPr="0021125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466EF0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261 229,5</w:t>
            </w:r>
            <w:r w:rsidR="000D4522" w:rsidRPr="0021125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0D4522" w:rsidP="00466EF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 w:rsidR="00466EF0">
              <w:rPr>
                <w:rFonts w:ascii="Times New Roman" w:hAnsi="Times New Roman"/>
                <w:sz w:val="14"/>
                <w:szCs w:val="14"/>
              </w:rPr>
              <w:t>367 115,0</w:t>
            </w:r>
          </w:p>
        </w:tc>
        <w:tc>
          <w:tcPr>
            <w:tcW w:w="993" w:type="dxa"/>
            <w:noWrap/>
            <w:vAlign w:val="center"/>
          </w:tcPr>
          <w:p w:rsidR="000D4522" w:rsidRPr="00C64F08" w:rsidRDefault="000D4522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0D4522" w:rsidRPr="00C64F08" w:rsidRDefault="000D4522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466EF0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713 270,1</w:t>
            </w:r>
          </w:p>
        </w:tc>
        <w:tc>
          <w:tcPr>
            <w:tcW w:w="956" w:type="dxa"/>
            <w:noWrap/>
            <w:hideMark/>
          </w:tcPr>
          <w:p w:rsidR="000D4522" w:rsidRPr="001A2E96" w:rsidRDefault="000D4522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21125B" w:rsidRPr="001A2E96" w:rsidTr="00047990">
        <w:trPr>
          <w:trHeight w:val="287"/>
        </w:trPr>
        <w:tc>
          <w:tcPr>
            <w:tcW w:w="510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1.5.2</w:t>
            </w:r>
          </w:p>
        </w:tc>
        <w:tc>
          <w:tcPr>
            <w:tcW w:w="1475" w:type="dxa"/>
            <w:vMerge w:val="restart"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пос. Понтонный</w:t>
            </w:r>
          </w:p>
        </w:tc>
        <w:tc>
          <w:tcPr>
            <w:tcW w:w="709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21125B" w:rsidRPr="002213EC" w:rsidRDefault="0021125B" w:rsidP="0021125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2013-2019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41 528,1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0D4522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29 965,1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29 965,1  </w:t>
            </w:r>
          </w:p>
        </w:tc>
        <w:tc>
          <w:tcPr>
            <w:tcW w:w="956" w:type="dxa"/>
            <w:vMerge w:val="restart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21125B" w:rsidRPr="001A2E96" w:rsidTr="00047990">
        <w:trPr>
          <w:trHeight w:val="122"/>
        </w:trPr>
        <w:tc>
          <w:tcPr>
            <w:tcW w:w="510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1125B" w:rsidRPr="002213EC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21125B" w:rsidP="00466EF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202</w:t>
            </w:r>
            <w:r w:rsidR="00466EF0">
              <w:rPr>
                <w:rFonts w:ascii="Times New Roman" w:hAnsi="Times New Roman"/>
                <w:sz w:val="14"/>
                <w:szCs w:val="14"/>
              </w:rPr>
              <w:t>3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1 970 656,7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1 970 656,7</w:t>
            </w:r>
          </w:p>
        </w:tc>
        <w:tc>
          <w:tcPr>
            <w:tcW w:w="708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466EF0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769 705,5  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21125B">
              <w:rPr>
                <w:rFonts w:ascii="Times New Roman" w:hAnsi="Times New Roman"/>
                <w:sz w:val="14"/>
                <w:szCs w:val="14"/>
              </w:rPr>
              <w:t xml:space="preserve">333 529,5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466EF0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1 103 235,0</w:t>
            </w:r>
            <w:r w:rsidR="0021125B" w:rsidRPr="0021125B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21125B" w:rsidRPr="001A2E96" w:rsidTr="00D86C63">
        <w:trPr>
          <w:trHeight w:val="164"/>
        </w:trPr>
        <w:tc>
          <w:tcPr>
            <w:tcW w:w="510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21125B" w:rsidRPr="002213EC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21125B" w:rsidRPr="001A2E96" w:rsidRDefault="0021125B" w:rsidP="0021125B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21125B" w:rsidRPr="006337E5" w:rsidRDefault="003C5CB7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2013-2025</w:t>
            </w:r>
            <w:r w:rsidR="0021125B"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2 012 184,8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6337E5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1 970 656,7</w:t>
            </w:r>
          </w:p>
        </w:tc>
        <w:tc>
          <w:tcPr>
            <w:tcW w:w="708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29 965,1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C64F08" w:rsidRDefault="0021125B" w:rsidP="0021125B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466EF0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="0021125B"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769 705,5  </w:t>
            </w:r>
          </w:p>
        </w:tc>
        <w:tc>
          <w:tcPr>
            <w:tcW w:w="1134" w:type="dxa"/>
            <w:noWrap/>
            <w:vAlign w:val="center"/>
            <w:hideMark/>
          </w:tcPr>
          <w:p w:rsidR="0021125B" w:rsidRPr="0021125B" w:rsidRDefault="0021125B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21125B">
              <w:rPr>
                <w:rFonts w:ascii="Times New Roman" w:hAnsi="Times New Roman"/>
                <w:bCs/>
                <w:sz w:val="14"/>
                <w:szCs w:val="14"/>
              </w:rPr>
              <w:t xml:space="preserve">333 529,5  </w:t>
            </w:r>
          </w:p>
        </w:tc>
        <w:tc>
          <w:tcPr>
            <w:tcW w:w="992" w:type="dxa"/>
            <w:noWrap/>
            <w:vAlign w:val="center"/>
            <w:hideMark/>
          </w:tcPr>
          <w:p w:rsidR="0021125B" w:rsidRPr="0021125B" w:rsidRDefault="00466EF0" w:rsidP="0021125B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1 133 200,1</w:t>
            </w:r>
          </w:p>
        </w:tc>
        <w:tc>
          <w:tcPr>
            <w:tcW w:w="956" w:type="dxa"/>
            <w:vMerge/>
            <w:hideMark/>
          </w:tcPr>
          <w:p w:rsidR="0021125B" w:rsidRPr="001A2E96" w:rsidRDefault="0021125B" w:rsidP="0021125B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0D4522" w:rsidRPr="001A2E96" w:rsidTr="00D86C63">
        <w:trPr>
          <w:trHeight w:val="409"/>
        </w:trPr>
        <w:tc>
          <w:tcPr>
            <w:tcW w:w="510" w:type="dxa"/>
            <w:noWrap/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1.5.3</w:t>
            </w:r>
          </w:p>
        </w:tc>
        <w:tc>
          <w:tcPr>
            <w:tcW w:w="1475" w:type="dxa"/>
            <w:hideMark/>
          </w:tcPr>
          <w:p w:rsidR="000D4522" w:rsidRPr="001A2E96" w:rsidRDefault="000D4522" w:rsidP="0004799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пос. Лисий Нос</w:t>
            </w:r>
          </w:p>
        </w:tc>
        <w:tc>
          <w:tcPr>
            <w:tcW w:w="709" w:type="dxa"/>
            <w:noWrap/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0D4522" w:rsidRPr="002213EC" w:rsidRDefault="000D4522" w:rsidP="0004799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84,5 км</w:t>
            </w:r>
          </w:p>
        </w:tc>
        <w:tc>
          <w:tcPr>
            <w:tcW w:w="708" w:type="dxa"/>
            <w:noWrap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0D4522" w:rsidRPr="006337E5" w:rsidRDefault="000D4522" w:rsidP="00466EF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2017-202</w:t>
            </w:r>
            <w:r w:rsidR="00466EF0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2 384 357,9</w:t>
            </w:r>
          </w:p>
        </w:tc>
        <w:tc>
          <w:tcPr>
            <w:tcW w:w="992" w:type="dxa"/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1 329 784,1</w:t>
            </w:r>
          </w:p>
        </w:tc>
        <w:tc>
          <w:tcPr>
            <w:tcW w:w="708" w:type="dxa"/>
            <w:noWrap/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799 081,5  </w:t>
            </w:r>
          </w:p>
        </w:tc>
        <w:tc>
          <w:tcPr>
            <w:tcW w:w="992" w:type="dxa"/>
            <w:noWrap/>
          </w:tcPr>
          <w:p w:rsidR="000D4522" w:rsidRPr="006337E5" w:rsidRDefault="00466EF0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741 151,3</w:t>
            </w:r>
          </w:p>
        </w:tc>
        <w:tc>
          <w:tcPr>
            <w:tcW w:w="992" w:type="dxa"/>
            <w:noWrap/>
          </w:tcPr>
          <w:p w:rsidR="000D4522" w:rsidRPr="006337E5" w:rsidRDefault="00466EF0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1 028 328,4</w:t>
            </w:r>
          </w:p>
        </w:tc>
        <w:tc>
          <w:tcPr>
            <w:tcW w:w="992" w:type="dxa"/>
            <w:noWrap/>
          </w:tcPr>
          <w:p w:rsidR="000D4522" w:rsidRPr="006337E5" w:rsidRDefault="00466EF0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250 000,0</w:t>
            </w:r>
          </w:p>
        </w:tc>
        <w:tc>
          <w:tcPr>
            <w:tcW w:w="993" w:type="dxa"/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0D4522" w:rsidRPr="006337E5" w:rsidRDefault="00466EF0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2 818 561,2</w:t>
            </w:r>
            <w:r w:rsidR="000D4522" w:rsidRPr="006337E5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562108" w:rsidRPr="001A2E96" w:rsidTr="00047990">
        <w:trPr>
          <w:trHeight w:val="128"/>
        </w:trPr>
        <w:tc>
          <w:tcPr>
            <w:tcW w:w="510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1.5.4</w:t>
            </w:r>
          </w:p>
        </w:tc>
        <w:tc>
          <w:tcPr>
            <w:tcW w:w="1475" w:type="dxa"/>
            <w:vMerge w:val="restart"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г. Павловск</w:t>
            </w:r>
          </w:p>
        </w:tc>
        <w:tc>
          <w:tcPr>
            <w:tcW w:w="709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562108" w:rsidRPr="002213EC" w:rsidRDefault="00562108" w:rsidP="0056210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17 км</w:t>
            </w: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2014-2019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19 777,8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17 777,8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17 777,8  </w:t>
            </w:r>
          </w:p>
        </w:tc>
        <w:tc>
          <w:tcPr>
            <w:tcW w:w="956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  <w:tr w:rsidR="00562108" w:rsidRPr="001A2E96" w:rsidTr="00047990">
        <w:trPr>
          <w:trHeight w:val="244"/>
        </w:trPr>
        <w:tc>
          <w:tcPr>
            <w:tcW w:w="510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466EF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202</w:t>
            </w:r>
            <w:r w:rsidR="00466EF0">
              <w:rPr>
                <w:rFonts w:ascii="Times New Roman" w:hAnsi="Times New Roman"/>
                <w:sz w:val="14"/>
                <w:szCs w:val="14"/>
              </w:rPr>
              <w:t>3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-202</w:t>
            </w:r>
            <w:r w:rsidR="003C5CB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704 108,0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704 108,0</w:t>
            </w:r>
          </w:p>
        </w:tc>
        <w:tc>
          <w:tcPr>
            <w:tcW w:w="708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466EF0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>
              <w:rPr>
                <w:rFonts w:ascii="Times New Roman" w:hAnsi="Times New Roman"/>
                <w:color w:val="000000"/>
                <w:sz w:val="14"/>
                <w:szCs w:val="28"/>
              </w:rPr>
              <w:t>-</w:t>
            </w:r>
            <w:r w:rsidR="00562108"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20 000,0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80 000,0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466EF0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28"/>
              </w:rPr>
            </w:pPr>
            <w:r>
              <w:rPr>
                <w:rFonts w:ascii="Times New Roman" w:hAnsi="Times New Roman"/>
                <w:color w:val="000000"/>
                <w:sz w:val="14"/>
                <w:szCs w:val="28"/>
              </w:rPr>
              <w:t>100 000,0</w:t>
            </w:r>
            <w:r w:rsidR="00562108"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62108" w:rsidRPr="001A2E96" w:rsidTr="00D86C63">
        <w:trPr>
          <w:trHeight w:val="60"/>
        </w:trPr>
        <w:tc>
          <w:tcPr>
            <w:tcW w:w="510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3C5CB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2014-202</w:t>
            </w:r>
            <w:r w:rsidR="003C5CB7">
              <w:rPr>
                <w:rFonts w:ascii="Times New Roman" w:hAnsi="Times New Roman"/>
                <w:sz w:val="14"/>
                <w:szCs w:val="14"/>
              </w:rPr>
              <w:t>5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723 885,8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704 108,0</w:t>
            </w:r>
          </w:p>
        </w:tc>
        <w:tc>
          <w:tcPr>
            <w:tcW w:w="708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17 777,8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466EF0" w:rsidP="00466EF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>-</w:t>
            </w:r>
            <w:r w:rsidR="00562108"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20 000,0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80 000,0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466EF0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>117 777,8</w:t>
            </w:r>
            <w:r w:rsidR="00562108" w:rsidRPr="00562108">
              <w:rPr>
                <w:rFonts w:ascii="Times New Roman" w:hAnsi="Times New Roman"/>
                <w:bCs/>
                <w:color w:val="000000"/>
                <w:sz w:val="14"/>
                <w:szCs w:val="28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0D4522" w:rsidRPr="001A2E96" w:rsidTr="000D4522">
        <w:trPr>
          <w:trHeight w:val="553"/>
        </w:trPr>
        <w:tc>
          <w:tcPr>
            <w:tcW w:w="510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1.5.5</w:t>
            </w:r>
          </w:p>
        </w:tc>
        <w:tc>
          <w:tcPr>
            <w:tcW w:w="1475" w:type="dxa"/>
            <w:hideMark/>
          </w:tcPr>
          <w:p w:rsidR="000D4522" w:rsidRPr="001A2E96" w:rsidRDefault="000D4522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пос. Саперный (2-й этап)</w:t>
            </w:r>
          </w:p>
        </w:tc>
        <w:tc>
          <w:tcPr>
            <w:tcW w:w="709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0D4522" w:rsidRPr="002213EC" w:rsidRDefault="000D4522" w:rsidP="0056210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11,4 км</w:t>
            </w:r>
          </w:p>
        </w:tc>
        <w:tc>
          <w:tcPr>
            <w:tcW w:w="708" w:type="dxa"/>
            <w:noWrap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0D4522" w:rsidRPr="006337E5" w:rsidRDefault="000D4522" w:rsidP="00466EF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2019-202</w:t>
            </w:r>
            <w:r w:rsidR="00466EF0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:rsidR="000D4522" w:rsidRPr="006337E5" w:rsidRDefault="00466EF0" w:rsidP="00DA4A2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1 172 105,9</w:t>
            </w:r>
          </w:p>
        </w:tc>
        <w:tc>
          <w:tcPr>
            <w:tcW w:w="992" w:type="dxa"/>
            <w:noWrap/>
            <w:vAlign w:val="center"/>
          </w:tcPr>
          <w:p w:rsidR="000D4522" w:rsidRPr="006337E5" w:rsidRDefault="00466EF0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1 126 606,9</w:t>
            </w:r>
          </w:p>
        </w:tc>
        <w:tc>
          <w:tcPr>
            <w:tcW w:w="708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0D4522" w:rsidRPr="00C64F08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28"/>
              </w:rPr>
              <w:t>37 801,1</w:t>
            </w:r>
            <w:r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466EF0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28"/>
              </w:rPr>
              <w:t>335 382,6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466EF0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28"/>
              </w:rPr>
              <w:t>616 224,3</w:t>
            </w:r>
            <w:r w:rsidR="000D4522" w:rsidRPr="00592BE5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466EF0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28"/>
              </w:rPr>
              <w:t>175 000,0</w:t>
            </w:r>
            <w:r w:rsidR="000D4522" w:rsidRPr="00592BE5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 </w:t>
            </w:r>
          </w:p>
        </w:tc>
        <w:tc>
          <w:tcPr>
            <w:tcW w:w="993" w:type="dxa"/>
            <w:noWrap/>
            <w:vAlign w:val="center"/>
          </w:tcPr>
          <w:p w:rsidR="000D4522" w:rsidRPr="00C64F08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92BE5">
              <w:rPr>
                <w:rFonts w:ascii="Times New Roman" w:hAnsi="Times New Roman"/>
                <w:sz w:val="14"/>
                <w:szCs w:val="14"/>
              </w:rPr>
              <w:t> -</w:t>
            </w:r>
          </w:p>
        </w:tc>
        <w:tc>
          <w:tcPr>
            <w:tcW w:w="1134" w:type="dxa"/>
            <w:noWrap/>
            <w:vAlign w:val="center"/>
          </w:tcPr>
          <w:p w:rsidR="000D4522" w:rsidRPr="00C64F08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92BE5">
              <w:rPr>
                <w:rFonts w:ascii="Times New Roman" w:hAnsi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466EF0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28"/>
              </w:rPr>
              <w:t>1 164 408,0</w:t>
            </w:r>
            <w:r w:rsidR="000D4522" w:rsidRPr="00562108">
              <w:rPr>
                <w:rFonts w:ascii="Times New Roman" w:hAnsi="Times New Roman"/>
                <w:color w:val="000000"/>
                <w:sz w:val="14"/>
                <w:szCs w:val="28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</w:t>
            </w:r>
          </w:p>
        </w:tc>
      </w:tr>
    </w:tbl>
    <w:p w:rsidR="00466EF0" w:rsidRDefault="00466EF0" w:rsidP="00466EF0">
      <w:pPr>
        <w:ind w:right="-425"/>
        <w:jc w:val="right"/>
      </w:pPr>
      <w:r>
        <w:t>».</w:t>
      </w:r>
    </w:p>
    <w:p w:rsidR="00466EF0" w:rsidRDefault="00466EF0" w:rsidP="00466E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2.1.9.4</w:t>
      </w:r>
      <w:r w:rsidRPr="00FB09D5">
        <w:rPr>
          <w:rFonts w:ascii="Times New Roman" w:hAnsi="Times New Roman"/>
          <w:sz w:val="24"/>
          <w:szCs w:val="24"/>
        </w:rPr>
        <w:t xml:space="preserve">. </w:t>
      </w:r>
      <w:hyperlink r:id="rId28" w:history="1">
        <w:r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Пункты 1.</w:t>
        </w:r>
      </w:hyperlink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5.7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 1.5.8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и</w:t>
      </w:r>
      <w:r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466EF0" w:rsidRDefault="00466EF0" w:rsidP="00466EF0">
      <w:pPr>
        <w:ind w:right="-425"/>
        <w:jc w:val="both"/>
      </w:pPr>
      <w: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0D4522" w:rsidRPr="001A2E96" w:rsidTr="003C5CB7">
        <w:trPr>
          <w:trHeight w:val="540"/>
        </w:trPr>
        <w:tc>
          <w:tcPr>
            <w:tcW w:w="510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1.5.7</w:t>
            </w:r>
          </w:p>
        </w:tc>
        <w:tc>
          <w:tcPr>
            <w:tcW w:w="1475" w:type="dxa"/>
            <w:hideMark/>
          </w:tcPr>
          <w:p w:rsidR="000D4522" w:rsidRPr="001A2E96" w:rsidRDefault="000D4522" w:rsidP="003C5CB7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пос. Горелово (2-й этап)</w:t>
            </w:r>
          </w:p>
        </w:tc>
        <w:tc>
          <w:tcPr>
            <w:tcW w:w="709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0D4522" w:rsidRPr="002213EC" w:rsidRDefault="000D4522" w:rsidP="0056210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67,0 км</w:t>
            </w:r>
          </w:p>
        </w:tc>
        <w:tc>
          <w:tcPr>
            <w:tcW w:w="708" w:type="dxa"/>
            <w:noWrap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0D4522" w:rsidRPr="006337E5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2019-2025</w:t>
            </w:r>
          </w:p>
        </w:tc>
        <w:tc>
          <w:tcPr>
            <w:tcW w:w="992" w:type="dxa"/>
            <w:noWrap/>
            <w:vAlign w:val="center"/>
          </w:tcPr>
          <w:p w:rsidR="000D4522" w:rsidRPr="006337E5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3 667 656,2</w:t>
            </w:r>
          </w:p>
        </w:tc>
        <w:tc>
          <w:tcPr>
            <w:tcW w:w="992" w:type="dxa"/>
            <w:noWrap/>
            <w:vAlign w:val="center"/>
          </w:tcPr>
          <w:p w:rsidR="000D4522" w:rsidRPr="006337E5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3 667 656,2</w:t>
            </w:r>
          </w:p>
        </w:tc>
        <w:tc>
          <w:tcPr>
            <w:tcW w:w="708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0D4522" w:rsidRPr="00C64F08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466EF0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="000D4522"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466EF0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="000D4522"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</w:tcPr>
          <w:p w:rsidR="000D4522" w:rsidRPr="00C64F08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60 159,6  </w:t>
            </w:r>
          </w:p>
        </w:tc>
        <w:tc>
          <w:tcPr>
            <w:tcW w:w="1134" w:type="dxa"/>
            <w:noWrap/>
            <w:vAlign w:val="center"/>
          </w:tcPr>
          <w:p w:rsidR="000D4522" w:rsidRPr="00C64F08" w:rsidRDefault="000D4522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934 514,0  </w:t>
            </w:r>
          </w:p>
        </w:tc>
        <w:tc>
          <w:tcPr>
            <w:tcW w:w="992" w:type="dxa"/>
            <w:noWrap/>
            <w:vAlign w:val="center"/>
          </w:tcPr>
          <w:p w:rsidR="000D4522" w:rsidRPr="00C64F08" w:rsidRDefault="00466EF0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994 673,7</w:t>
            </w:r>
          </w:p>
        </w:tc>
        <w:tc>
          <w:tcPr>
            <w:tcW w:w="956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 </w:t>
            </w:r>
          </w:p>
        </w:tc>
      </w:tr>
      <w:tr w:rsidR="00562108" w:rsidRPr="001A2E96" w:rsidTr="00562108">
        <w:trPr>
          <w:trHeight w:val="137"/>
        </w:trPr>
        <w:tc>
          <w:tcPr>
            <w:tcW w:w="510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1.5.8</w:t>
            </w:r>
          </w:p>
        </w:tc>
        <w:tc>
          <w:tcPr>
            <w:tcW w:w="1475" w:type="dxa"/>
            <w:vMerge w:val="restart"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 водоснабжения и канализования пос. Петро-Славянка</w:t>
            </w:r>
          </w:p>
        </w:tc>
        <w:tc>
          <w:tcPr>
            <w:tcW w:w="709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562108" w:rsidRPr="002213EC" w:rsidRDefault="00562108" w:rsidP="0056210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45 км</w:t>
            </w: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2014-2020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34 382,5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18 915,6</w:t>
            </w:r>
          </w:p>
        </w:tc>
        <w:tc>
          <w:tcPr>
            <w:tcW w:w="708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18 915,6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18 915,6  </w:t>
            </w:r>
          </w:p>
        </w:tc>
        <w:tc>
          <w:tcPr>
            <w:tcW w:w="956" w:type="dxa"/>
            <w:vMerge w:val="restart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  </w:t>
            </w:r>
          </w:p>
        </w:tc>
      </w:tr>
      <w:tr w:rsidR="00562108" w:rsidRPr="001A2E96" w:rsidTr="00562108">
        <w:trPr>
          <w:trHeight w:val="240"/>
        </w:trPr>
        <w:tc>
          <w:tcPr>
            <w:tcW w:w="510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562108" w:rsidRPr="006337E5" w:rsidRDefault="00562108" w:rsidP="00466EF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202</w:t>
            </w:r>
            <w:r w:rsidR="00466EF0">
              <w:rPr>
                <w:rFonts w:ascii="Times New Roman" w:hAnsi="Times New Roman"/>
                <w:sz w:val="14"/>
                <w:szCs w:val="14"/>
              </w:rPr>
              <w:t>3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2 283 954,0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2 283 954,0</w:t>
            </w:r>
          </w:p>
        </w:tc>
        <w:tc>
          <w:tcPr>
            <w:tcW w:w="708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466EF0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="00562108"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466EF0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="00562108"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  <w:vAlign w:val="center"/>
            <w:hideMark/>
          </w:tcPr>
          <w:p w:rsidR="00562108" w:rsidRPr="00562108" w:rsidRDefault="00466EF0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200 000,0</w:t>
            </w:r>
            <w:r w:rsidR="00562108" w:rsidRPr="0056210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562108" w:rsidRPr="001A2E96" w:rsidTr="00592BE5">
        <w:trPr>
          <w:trHeight w:val="253"/>
        </w:trPr>
        <w:tc>
          <w:tcPr>
            <w:tcW w:w="510" w:type="dxa"/>
            <w:vMerge/>
            <w:tcBorders>
              <w:bottom w:val="single" w:sz="4" w:space="0" w:color="auto"/>
            </w:tcBorders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tcBorders>
              <w:bottom w:val="single" w:sz="4" w:space="0" w:color="auto"/>
            </w:tcBorders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2108" w:rsidRPr="002213EC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562108" w:rsidRPr="001A2E96" w:rsidRDefault="00562108" w:rsidP="00562108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6337E5" w:rsidRDefault="003C5CB7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2014-2025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2 318 336,5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6337E5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sz w:val="14"/>
                <w:szCs w:val="14"/>
              </w:rPr>
              <w:t>2 302 869,6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C64F08" w:rsidRDefault="00562108" w:rsidP="005621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64F0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18 915,6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466EF0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-</w:t>
            </w:r>
            <w:r w:rsidR="00562108"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466EF0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-</w:t>
            </w:r>
            <w:r w:rsidR="00562108"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562108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6210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62108" w:rsidRPr="00562108" w:rsidRDefault="00466EF0" w:rsidP="00562108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218 915,6</w:t>
            </w:r>
          </w:p>
        </w:tc>
        <w:tc>
          <w:tcPr>
            <w:tcW w:w="956" w:type="dxa"/>
            <w:vMerge/>
            <w:hideMark/>
          </w:tcPr>
          <w:p w:rsidR="00562108" w:rsidRPr="001A2E96" w:rsidRDefault="00562108" w:rsidP="00562108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85175D" w:rsidRDefault="0085175D" w:rsidP="00562108">
      <w:pPr>
        <w:pStyle w:val="ConsPlusNormal"/>
        <w:ind w:right="-425"/>
        <w:jc w:val="right"/>
        <w:rPr>
          <w:rFonts w:ascii="Times New Roman" w:hAnsi="Times New Roman" w:cs="Times New Roman"/>
          <w:szCs w:val="24"/>
        </w:rPr>
      </w:pPr>
      <w:r w:rsidRPr="00562108">
        <w:rPr>
          <w:rFonts w:ascii="Times New Roman" w:hAnsi="Times New Roman" w:cs="Times New Roman"/>
          <w:szCs w:val="24"/>
        </w:rPr>
        <w:t>».</w:t>
      </w:r>
    </w:p>
    <w:p w:rsidR="00A67B34" w:rsidRDefault="00A67B34" w:rsidP="00A67B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2.1.9.5</w:t>
      </w:r>
      <w:r w:rsidRPr="00FB09D5">
        <w:rPr>
          <w:rFonts w:ascii="Times New Roman" w:hAnsi="Times New Roman"/>
          <w:sz w:val="24"/>
          <w:szCs w:val="24"/>
        </w:rPr>
        <w:t xml:space="preserve">. </w:t>
      </w:r>
      <w:hyperlink r:id="rId29" w:history="1">
        <w:r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  <w:r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1.</w:t>
        </w:r>
      </w:hyperlink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5.12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и</w:t>
      </w:r>
      <w:r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A67B34" w:rsidRDefault="00A67B34" w:rsidP="00A67B34">
      <w:pPr>
        <w:ind w:right="-425"/>
        <w:jc w:val="both"/>
      </w:pPr>
      <w: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A67B34" w:rsidRPr="00A67B34" w:rsidTr="006748B8">
        <w:trPr>
          <w:trHeight w:val="137"/>
        </w:trPr>
        <w:tc>
          <w:tcPr>
            <w:tcW w:w="510" w:type="dxa"/>
            <w:vMerge w:val="restart"/>
            <w:noWrap/>
            <w:hideMark/>
          </w:tcPr>
          <w:p w:rsidR="00A67B34" w:rsidRPr="001A2E96" w:rsidRDefault="00A67B34" w:rsidP="00A67B34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1.5.12</w:t>
            </w:r>
          </w:p>
        </w:tc>
        <w:tc>
          <w:tcPr>
            <w:tcW w:w="1475" w:type="dxa"/>
            <w:vMerge w:val="restart"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Строительство систем (объектов) водоснабжения и канализования территории Скороход и Луизино</w:t>
            </w:r>
          </w:p>
        </w:tc>
        <w:tc>
          <w:tcPr>
            <w:tcW w:w="709" w:type="dxa"/>
            <w:vMerge w:val="restart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22 км</w:t>
            </w:r>
          </w:p>
        </w:tc>
        <w:tc>
          <w:tcPr>
            <w:tcW w:w="708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2017-202</w:t>
            </w: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25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064,1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876,7</w:t>
            </w:r>
          </w:p>
        </w:tc>
        <w:tc>
          <w:tcPr>
            <w:tcW w:w="708" w:type="dxa"/>
            <w:vMerge w:val="restart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187,4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876,5</w:t>
            </w:r>
          </w:p>
        </w:tc>
        <w:tc>
          <w:tcPr>
            <w:tcW w:w="993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25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064,1</w:t>
            </w:r>
          </w:p>
        </w:tc>
        <w:tc>
          <w:tcPr>
            <w:tcW w:w="956" w:type="dxa"/>
            <w:vMerge w:val="restart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ЦП 1, 4, 5</w:t>
            </w:r>
          </w:p>
        </w:tc>
      </w:tr>
      <w:tr w:rsidR="00A67B34" w:rsidRPr="00A67B34" w:rsidTr="006748B8">
        <w:trPr>
          <w:trHeight w:val="240"/>
        </w:trPr>
        <w:tc>
          <w:tcPr>
            <w:tcW w:w="510" w:type="dxa"/>
            <w:vMerge/>
            <w:hideMark/>
          </w:tcPr>
          <w:p w:rsidR="00A67B34" w:rsidRPr="001A2E96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A67B34" w:rsidRPr="00A67B34" w:rsidRDefault="00A67B34" w:rsidP="00A67B34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A67B34" w:rsidRPr="00A67B34" w:rsidRDefault="00A67B34" w:rsidP="00A67B3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159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898,0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159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898,0</w:t>
            </w:r>
          </w:p>
        </w:tc>
        <w:tc>
          <w:tcPr>
            <w:tcW w:w="708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000,0</w:t>
            </w:r>
          </w:p>
        </w:tc>
        <w:tc>
          <w:tcPr>
            <w:tcW w:w="1134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296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499,8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297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499,8</w:t>
            </w:r>
          </w:p>
        </w:tc>
        <w:tc>
          <w:tcPr>
            <w:tcW w:w="956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A67B34" w:rsidRPr="00A67B34" w:rsidTr="006748B8">
        <w:trPr>
          <w:trHeight w:val="253"/>
        </w:trPr>
        <w:tc>
          <w:tcPr>
            <w:tcW w:w="510" w:type="dxa"/>
            <w:vMerge/>
            <w:tcBorders>
              <w:bottom w:val="single" w:sz="4" w:space="0" w:color="auto"/>
            </w:tcBorders>
            <w:hideMark/>
          </w:tcPr>
          <w:p w:rsidR="00A67B34" w:rsidRPr="001A2E96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tcBorders>
              <w:bottom w:val="single" w:sz="4" w:space="0" w:color="auto"/>
            </w:tcBorders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184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962,1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180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774,7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187,4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876,5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296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499,8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322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563,9</w:t>
            </w:r>
          </w:p>
        </w:tc>
        <w:tc>
          <w:tcPr>
            <w:tcW w:w="956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A67B34" w:rsidRPr="00562108" w:rsidRDefault="00A67B34" w:rsidP="00A67B34">
      <w:pPr>
        <w:pStyle w:val="ConsPlusNormal"/>
        <w:ind w:right="-425" w:firstLine="567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».</w:t>
      </w:r>
    </w:p>
    <w:p w:rsidR="0085175D" w:rsidRPr="00FB09D5" w:rsidRDefault="00AB50F7" w:rsidP="0085175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56210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A67B34">
        <w:rPr>
          <w:rFonts w:ascii="Times New Roman" w:hAnsi="Times New Roman"/>
          <w:sz w:val="24"/>
          <w:szCs w:val="24"/>
        </w:rPr>
        <w:t>6</w:t>
      </w:r>
      <w:r w:rsidR="0085175D" w:rsidRPr="00FB09D5">
        <w:rPr>
          <w:rFonts w:ascii="Times New Roman" w:hAnsi="Times New Roman"/>
          <w:sz w:val="24"/>
          <w:szCs w:val="24"/>
        </w:rPr>
        <w:t xml:space="preserve">. </w:t>
      </w:r>
      <w:hyperlink r:id="rId30" w:history="1">
        <w:r w:rsidR="0085175D"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</w:hyperlink>
      <w:r w:rsidR="00D0762C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ы</w:t>
      </w:r>
      <w:r w:rsidR="0056210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67B34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1.5.15 и </w:t>
      </w:r>
      <w:r w:rsidR="0056210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1.6</w:t>
      </w:r>
      <w:r w:rsidR="00A67B34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5175D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="0085175D"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562108" w:rsidRDefault="0085175D" w:rsidP="00562108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562108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A67B34" w:rsidRPr="00A67B34" w:rsidTr="00A67B34">
        <w:trPr>
          <w:trHeight w:val="137"/>
        </w:trPr>
        <w:tc>
          <w:tcPr>
            <w:tcW w:w="510" w:type="dxa"/>
            <w:vMerge w:val="restart"/>
            <w:noWrap/>
            <w:hideMark/>
          </w:tcPr>
          <w:p w:rsidR="00A67B34" w:rsidRPr="001A2E96" w:rsidRDefault="00A67B34" w:rsidP="00A67B34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1.5.15</w:t>
            </w:r>
          </w:p>
        </w:tc>
        <w:tc>
          <w:tcPr>
            <w:tcW w:w="1475" w:type="dxa"/>
            <w:vMerge w:val="restart"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Строительство систем водоснабжения и канализования пос. Кронштадтская Колония</w:t>
            </w:r>
          </w:p>
        </w:tc>
        <w:tc>
          <w:tcPr>
            <w:tcW w:w="709" w:type="dxa"/>
            <w:vMerge w:val="restart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2015-2021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617,8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617,8</w:t>
            </w:r>
          </w:p>
        </w:tc>
        <w:tc>
          <w:tcPr>
            <w:tcW w:w="708" w:type="dxa"/>
            <w:vMerge w:val="restart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617,7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617,8</w:t>
            </w:r>
          </w:p>
        </w:tc>
        <w:tc>
          <w:tcPr>
            <w:tcW w:w="956" w:type="dxa"/>
            <w:vMerge w:val="restart"/>
            <w:noWrap/>
            <w:hideMark/>
          </w:tcPr>
          <w:p w:rsidR="00A67B34" w:rsidRPr="00A67B34" w:rsidRDefault="00A67B34" w:rsidP="00A67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ЦП 1, 4, 5</w:t>
            </w:r>
          </w:p>
        </w:tc>
      </w:tr>
      <w:tr w:rsidR="00A67B34" w:rsidRPr="00A67B34" w:rsidTr="00A67B34">
        <w:trPr>
          <w:trHeight w:val="240"/>
        </w:trPr>
        <w:tc>
          <w:tcPr>
            <w:tcW w:w="510" w:type="dxa"/>
            <w:vMerge/>
            <w:hideMark/>
          </w:tcPr>
          <w:p w:rsidR="00A67B34" w:rsidRPr="001A2E96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A67B34" w:rsidRPr="00A67B34" w:rsidRDefault="00A67B34" w:rsidP="00A67B34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A67B34" w:rsidRPr="00A67B34" w:rsidRDefault="00A67B34" w:rsidP="00A67B3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2022-2025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077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407,0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077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407,0</w:t>
            </w:r>
          </w:p>
        </w:tc>
        <w:tc>
          <w:tcPr>
            <w:tcW w:w="708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000,0</w:t>
            </w:r>
          </w:p>
        </w:tc>
        <w:tc>
          <w:tcPr>
            <w:tcW w:w="992" w:type="dxa"/>
            <w:noWrap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40 000,0</w:t>
            </w:r>
          </w:p>
        </w:tc>
        <w:tc>
          <w:tcPr>
            <w:tcW w:w="956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A67B34" w:rsidRPr="00A67B34" w:rsidTr="00A67B34">
        <w:trPr>
          <w:trHeight w:val="253"/>
        </w:trPr>
        <w:tc>
          <w:tcPr>
            <w:tcW w:w="510" w:type="dxa"/>
            <w:vMerge/>
            <w:hideMark/>
          </w:tcPr>
          <w:p w:rsidR="00A67B34" w:rsidRPr="001A2E96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A67B34" w:rsidRPr="00A67B34" w:rsidRDefault="00A67B34" w:rsidP="00A67B3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A67B34" w:rsidRPr="00A67B34" w:rsidRDefault="00A67B34" w:rsidP="00A67B3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097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024,8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097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024,8</w:t>
            </w:r>
          </w:p>
        </w:tc>
        <w:tc>
          <w:tcPr>
            <w:tcW w:w="708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19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617,7</w:t>
            </w:r>
          </w:p>
        </w:tc>
        <w:tc>
          <w:tcPr>
            <w:tcW w:w="992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A67B34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7B34">
              <w:rPr>
                <w:rFonts w:ascii="Times New Roman" w:hAnsi="Times New Roman"/>
                <w:sz w:val="14"/>
                <w:szCs w:val="14"/>
              </w:rPr>
              <w:t>000,0</w:t>
            </w:r>
          </w:p>
        </w:tc>
        <w:tc>
          <w:tcPr>
            <w:tcW w:w="992" w:type="dxa"/>
            <w:noWrap/>
          </w:tcPr>
          <w:p w:rsidR="00A67B34" w:rsidRPr="00A67B34" w:rsidRDefault="00A67B34" w:rsidP="00A67B34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59 617,8</w:t>
            </w:r>
          </w:p>
        </w:tc>
        <w:tc>
          <w:tcPr>
            <w:tcW w:w="956" w:type="dxa"/>
            <w:vMerge/>
            <w:hideMark/>
          </w:tcPr>
          <w:p w:rsidR="00A67B34" w:rsidRPr="00A67B34" w:rsidRDefault="00A67B34" w:rsidP="00A67B34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0D4522" w:rsidRPr="001A2E96" w:rsidTr="00A67B34">
        <w:trPr>
          <w:trHeight w:val="805"/>
        </w:trPr>
        <w:tc>
          <w:tcPr>
            <w:tcW w:w="510" w:type="dxa"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1475" w:type="dxa"/>
            <w:hideMark/>
          </w:tcPr>
          <w:p w:rsidR="000D4522" w:rsidRPr="001A2E96" w:rsidRDefault="000D4522" w:rsidP="00562108">
            <w:pPr>
              <w:ind w:left="-57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Охтинского тоннельного канализационного коллектора (1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-й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этап)</w:t>
            </w:r>
          </w:p>
        </w:tc>
        <w:tc>
          <w:tcPr>
            <w:tcW w:w="709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0D4522" w:rsidRPr="002213EC" w:rsidRDefault="000D4522" w:rsidP="0056210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7,69 км</w:t>
            </w:r>
          </w:p>
        </w:tc>
        <w:tc>
          <w:tcPr>
            <w:tcW w:w="708" w:type="dxa"/>
            <w:noWrap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bottom"/>
          </w:tcPr>
          <w:p w:rsidR="000D4522" w:rsidRPr="00D145D8" w:rsidRDefault="000D4522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2015-2021</w:t>
            </w:r>
          </w:p>
        </w:tc>
        <w:tc>
          <w:tcPr>
            <w:tcW w:w="992" w:type="dxa"/>
            <w:noWrap/>
            <w:vAlign w:val="center"/>
          </w:tcPr>
          <w:p w:rsidR="000D4522" w:rsidRPr="00D145D8" w:rsidRDefault="000D4522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8 278 709,0</w:t>
            </w:r>
          </w:p>
        </w:tc>
        <w:tc>
          <w:tcPr>
            <w:tcW w:w="992" w:type="dxa"/>
            <w:noWrap/>
            <w:vAlign w:val="center"/>
          </w:tcPr>
          <w:p w:rsidR="000D4522" w:rsidRPr="00D145D8" w:rsidRDefault="000D4522" w:rsidP="0056210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2 105 391,3</w:t>
            </w:r>
          </w:p>
        </w:tc>
        <w:tc>
          <w:tcPr>
            <w:tcW w:w="708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0D4522" w:rsidRPr="006337E5" w:rsidRDefault="000D4522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2 030 503,4  </w:t>
            </w:r>
          </w:p>
        </w:tc>
        <w:tc>
          <w:tcPr>
            <w:tcW w:w="992" w:type="dxa"/>
            <w:noWrap/>
            <w:vAlign w:val="center"/>
          </w:tcPr>
          <w:p w:rsidR="000D4522" w:rsidRPr="006337E5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1 594 497,5</w:t>
            </w:r>
            <w:r w:rsidR="000D4522"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0D4522" w:rsidRPr="006337E5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D4522" w:rsidRPr="006337E5" w:rsidRDefault="000D4522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0D4522" w:rsidRPr="006337E5" w:rsidRDefault="000D4522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0D4522" w:rsidRPr="006337E5" w:rsidRDefault="000D4522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0D4522" w:rsidRPr="006337E5" w:rsidRDefault="00A67B34" w:rsidP="00A67B3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3 625 000,9</w:t>
            </w:r>
            <w:r w:rsidR="000D4522"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</w:tbl>
    <w:p w:rsidR="00A67B34" w:rsidRDefault="00A67B34" w:rsidP="00A67B34">
      <w:pPr>
        <w:ind w:right="-425"/>
        <w:jc w:val="right"/>
      </w:pPr>
      <w:r>
        <w:t xml:space="preserve"> ».</w:t>
      </w:r>
    </w:p>
    <w:p w:rsidR="00B70CA8" w:rsidRPr="00FB09D5" w:rsidRDefault="00B70CA8" w:rsidP="00B70C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2.1.9.7</w:t>
      </w:r>
      <w:r w:rsidRPr="00FB09D5">
        <w:rPr>
          <w:rFonts w:ascii="Times New Roman" w:hAnsi="Times New Roman"/>
          <w:sz w:val="24"/>
          <w:szCs w:val="24"/>
        </w:rPr>
        <w:t xml:space="preserve">. </w:t>
      </w:r>
      <w:hyperlink r:id="rId31" w:history="1">
        <w:r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</w:hyperlink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1.10 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A67B34" w:rsidRDefault="00B70CA8" w:rsidP="00B70CA8">
      <w:pPr>
        <w:ind w:right="-425"/>
        <w:jc w:val="both"/>
      </w:pPr>
      <w: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701BB0" w:rsidRPr="001A2E96" w:rsidTr="00DA4A20">
        <w:trPr>
          <w:trHeight w:val="277"/>
        </w:trPr>
        <w:tc>
          <w:tcPr>
            <w:tcW w:w="510" w:type="dxa"/>
            <w:vMerge w:val="restart"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1.10</w:t>
            </w:r>
          </w:p>
        </w:tc>
        <w:tc>
          <w:tcPr>
            <w:tcW w:w="1475" w:type="dxa"/>
            <w:vMerge w:val="restart"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Строительство скважинных водозаборов для организации резервного водоснабжения</w:t>
            </w:r>
          </w:p>
        </w:tc>
        <w:tc>
          <w:tcPr>
            <w:tcW w:w="709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-</w:t>
            </w: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01BB0" w:rsidRPr="00D145D8" w:rsidRDefault="00701BB0" w:rsidP="00701BB0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2020-2021</w:t>
            </w: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E03F5C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-</w:t>
            </w: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E03F5C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6337E5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5 283,7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6337E5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6337E5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01BB0" w:rsidRPr="006337E5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E03F5C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5 283,8</w:t>
            </w: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 w:val="restart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01BB0" w:rsidRPr="001A2E96" w:rsidTr="00DA4A20">
        <w:trPr>
          <w:trHeight w:val="268"/>
        </w:trPr>
        <w:tc>
          <w:tcPr>
            <w:tcW w:w="510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01BB0" w:rsidRPr="00D145D8" w:rsidRDefault="00701BB0" w:rsidP="00701BB0">
            <w:pPr>
              <w:jc w:val="right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2019-2022</w:t>
            </w:r>
            <w:r w:rsidRPr="00D145D8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01BB0" w:rsidRPr="00E03F5C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71 000,4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E03F5C" w:rsidRDefault="00B70CA8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109 994,9</w:t>
            </w:r>
            <w:r w:rsidR="00701BB0"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E03F5C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117 899,5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E03F5C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25 814,8  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6337E5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01BB0" w:rsidRPr="006337E5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E03F5C" w:rsidRDefault="00B70CA8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324 709,6</w:t>
            </w:r>
            <w:r w:rsidR="00701BB0"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01BB0" w:rsidRPr="001A2E96" w:rsidTr="00DA4A20">
        <w:trPr>
          <w:trHeight w:val="296"/>
        </w:trPr>
        <w:tc>
          <w:tcPr>
            <w:tcW w:w="510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iCs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01BB0" w:rsidRPr="001A2E96" w:rsidRDefault="00701BB0" w:rsidP="00701B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01BB0" w:rsidRPr="00D145D8" w:rsidRDefault="00701BB0" w:rsidP="00701BB0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2019-2022</w:t>
            </w:r>
            <w:r w:rsidRPr="00D145D8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01BB0" w:rsidRPr="001A2E96" w:rsidRDefault="00701BB0" w:rsidP="00701BB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01BB0" w:rsidRPr="00E03F5C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71 000,4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E03F5C" w:rsidRDefault="00B70CA8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109 995,0</w:t>
            </w:r>
            <w:r w:rsidR="00701BB0"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E03F5C" w:rsidRDefault="00B70CA8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123 183,2</w:t>
            </w:r>
            <w:r w:rsidR="00701BB0"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E03F5C" w:rsidRDefault="00701BB0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25 814,8  </w:t>
            </w:r>
          </w:p>
        </w:tc>
        <w:tc>
          <w:tcPr>
            <w:tcW w:w="993" w:type="dxa"/>
            <w:noWrap/>
            <w:vAlign w:val="center"/>
            <w:hideMark/>
          </w:tcPr>
          <w:p w:rsidR="00701BB0" w:rsidRPr="006337E5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01BB0" w:rsidRPr="006337E5" w:rsidRDefault="00701BB0" w:rsidP="00701BB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01BB0" w:rsidRPr="00E03F5C" w:rsidRDefault="00B70CA8" w:rsidP="00701BB0">
            <w:pPr>
              <w:jc w:val="right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sz w:val="14"/>
                <w:szCs w:val="14"/>
              </w:rPr>
              <w:t>329 993,4</w:t>
            </w:r>
            <w:r w:rsidR="00701BB0" w:rsidRPr="00E03F5C">
              <w:rPr>
                <w:rFonts w:ascii="Times New Roman" w:hAnsi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701BB0" w:rsidRPr="001A2E96" w:rsidRDefault="00701BB0" w:rsidP="00701BB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B70CA8" w:rsidRDefault="00B70CA8" w:rsidP="00B70CA8">
      <w:pPr>
        <w:ind w:right="-425"/>
        <w:jc w:val="right"/>
      </w:pPr>
      <w:r>
        <w:t>».</w:t>
      </w:r>
    </w:p>
    <w:p w:rsidR="00B70CA8" w:rsidRDefault="00B70CA8" w:rsidP="00B70C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2.1.9.8</w:t>
      </w:r>
      <w:r w:rsidRPr="00FB09D5">
        <w:rPr>
          <w:rFonts w:ascii="Times New Roman" w:hAnsi="Times New Roman"/>
          <w:sz w:val="24"/>
          <w:szCs w:val="24"/>
        </w:rPr>
        <w:t xml:space="preserve">. </w:t>
      </w:r>
      <w:hyperlink r:id="rId32" w:history="1">
        <w:r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</w:hyperlink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1.10.2 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B70CA8" w:rsidRDefault="00B70CA8" w:rsidP="00B70CA8">
      <w:pPr>
        <w:ind w:right="-425"/>
        <w:jc w:val="both"/>
      </w:pPr>
      <w: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787"/>
        <w:gridCol w:w="851"/>
        <w:gridCol w:w="255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F75141" w:rsidRPr="001A2E96" w:rsidTr="009C3033">
        <w:trPr>
          <w:trHeight w:val="697"/>
        </w:trPr>
        <w:tc>
          <w:tcPr>
            <w:tcW w:w="510" w:type="dxa"/>
            <w:hideMark/>
          </w:tcPr>
          <w:p w:rsidR="00F75141" w:rsidRPr="001A2E96" w:rsidRDefault="00F75141" w:rsidP="00047990">
            <w:pPr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1.10.2</w:t>
            </w:r>
          </w:p>
        </w:tc>
        <w:tc>
          <w:tcPr>
            <w:tcW w:w="1787" w:type="dxa"/>
            <w:hideMark/>
          </w:tcPr>
          <w:p w:rsidR="00F75141" w:rsidRPr="001A2E96" w:rsidRDefault="00F75141" w:rsidP="0004799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Резервное водоснабжение. Шесть скважинных водозаборов в пос. Лисий Нос. Этап 2. Внеплощадочные сети</w:t>
            </w:r>
          </w:p>
        </w:tc>
        <w:tc>
          <w:tcPr>
            <w:tcW w:w="851" w:type="dxa"/>
            <w:noWrap/>
            <w:hideMark/>
          </w:tcPr>
          <w:p w:rsidR="00F75141" w:rsidRPr="001A2E96" w:rsidRDefault="00F75141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255" w:type="dxa"/>
            <w:noWrap/>
            <w:hideMark/>
          </w:tcPr>
          <w:p w:rsidR="00F75141" w:rsidRPr="001A2E96" w:rsidRDefault="00F75141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75141" w:rsidRPr="001A2E96" w:rsidRDefault="00F75141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F75141" w:rsidRPr="00D145D8" w:rsidRDefault="00F75141" w:rsidP="0004799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</w:tcPr>
          <w:p w:rsidR="00F75141" w:rsidRPr="00D145D8" w:rsidRDefault="00B70CA8" w:rsidP="00F7514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189 412,3</w:t>
            </w:r>
            <w:r w:rsidR="00F75141"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F75141" w:rsidRPr="00D145D8" w:rsidRDefault="00F75141" w:rsidP="00B70CA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r w:rsidR="00B70CA8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9 747,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noWrap/>
            <w:hideMark/>
          </w:tcPr>
          <w:p w:rsidR="00F75141" w:rsidRPr="001A2E96" w:rsidRDefault="00F75141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75141" w:rsidRPr="006337E5" w:rsidRDefault="00F75141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49 665,1</w:t>
            </w:r>
          </w:p>
        </w:tc>
        <w:tc>
          <w:tcPr>
            <w:tcW w:w="992" w:type="dxa"/>
            <w:noWrap/>
          </w:tcPr>
          <w:p w:rsidR="00F75141" w:rsidRPr="006337E5" w:rsidRDefault="00B70CA8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  <w:r w:rsidR="00F75141"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9 000,1  </w:t>
            </w:r>
          </w:p>
        </w:tc>
        <w:tc>
          <w:tcPr>
            <w:tcW w:w="992" w:type="dxa"/>
            <w:noWrap/>
          </w:tcPr>
          <w:p w:rsidR="00F75141" w:rsidRPr="006337E5" w:rsidRDefault="00F75141" w:rsidP="003C5CB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80 747,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F75141" w:rsidRPr="006337E5" w:rsidRDefault="00F75141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</w:tcPr>
          <w:p w:rsidR="00F75141" w:rsidRPr="006337E5" w:rsidRDefault="00F75141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</w:tcPr>
          <w:p w:rsidR="00F75141" w:rsidRPr="006337E5" w:rsidRDefault="00F75141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F75141" w:rsidRPr="006337E5" w:rsidRDefault="00F75141" w:rsidP="00B70CA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r w:rsidR="00B70CA8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9 412,3</w:t>
            </w: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F75141" w:rsidRPr="001A2E96" w:rsidRDefault="00F75141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</w:tbl>
    <w:p w:rsidR="00B70CA8" w:rsidRDefault="00B70CA8" w:rsidP="00B70CA8">
      <w:pPr>
        <w:ind w:right="-425"/>
        <w:jc w:val="right"/>
      </w:pPr>
      <w:r>
        <w:t>».</w:t>
      </w:r>
    </w:p>
    <w:p w:rsidR="00B70CA8" w:rsidRPr="00FB09D5" w:rsidRDefault="00B70CA8" w:rsidP="00B70C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2.1.9.9</w:t>
      </w:r>
      <w:r w:rsidRPr="00FB09D5">
        <w:rPr>
          <w:rFonts w:ascii="Times New Roman" w:hAnsi="Times New Roman"/>
          <w:sz w:val="24"/>
          <w:szCs w:val="24"/>
        </w:rPr>
        <w:t xml:space="preserve">. </w:t>
      </w:r>
      <w:hyperlink r:id="rId33" w:history="1">
        <w:r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</w:hyperlink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ы 1.12 и 1.13 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B70CA8" w:rsidRDefault="006431AF" w:rsidP="006431AF">
      <w:pPr>
        <w:ind w:right="-425"/>
      </w:pPr>
      <w: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47461C" w:rsidRPr="001A2E96" w:rsidTr="0047461C">
        <w:trPr>
          <w:trHeight w:val="1288"/>
        </w:trPr>
        <w:tc>
          <w:tcPr>
            <w:tcW w:w="510" w:type="dxa"/>
            <w:hideMark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1.12</w:t>
            </w:r>
          </w:p>
        </w:tc>
        <w:tc>
          <w:tcPr>
            <w:tcW w:w="1475" w:type="dxa"/>
            <w:hideMark/>
          </w:tcPr>
          <w:p w:rsidR="0047461C" w:rsidRPr="001A2E96" w:rsidRDefault="0047461C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системы подачи воды в Западной части Васильевского о-ва. Водовод от ГВС до ТЭЦ-7 и Морской наб. Васильевского о-ва</w:t>
            </w:r>
          </w:p>
        </w:tc>
        <w:tc>
          <w:tcPr>
            <w:tcW w:w="709" w:type="dxa"/>
            <w:noWrap/>
            <w:hideMark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14,4 км</w:t>
            </w:r>
          </w:p>
        </w:tc>
        <w:tc>
          <w:tcPr>
            <w:tcW w:w="708" w:type="dxa"/>
            <w:noWrap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47461C" w:rsidRPr="00D145D8" w:rsidRDefault="0047461C" w:rsidP="00B70CA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</w:t>
            </w:r>
            <w:r w:rsidR="00B70CA8">
              <w:rPr>
                <w:rFonts w:ascii="Times New Roman" w:hAnsi="Times New Roman"/>
                <w:sz w:val="14"/>
                <w:szCs w:val="14"/>
              </w:rPr>
              <w:t>2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-202</w:t>
            </w:r>
            <w:r w:rsidR="00E86207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47461C" w:rsidRPr="00D145D8" w:rsidRDefault="0047461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 xml:space="preserve">4 204 341,0  </w:t>
            </w:r>
          </w:p>
        </w:tc>
        <w:tc>
          <w:tcPr>
            <w:tcW w:w="992" w:type="dxa"/>
            <w:noWrap/>
            <w:vAlign w:val="center"/>
          </w:tcPr>
          <w:p w:rsidR="0047461C" w:rsidRPr="00D145D8" w:rsidRDefault="0047461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 xml:space="preserve">4 204 341,0  </w:t>
            </w:r>
          </w:p>
        </w:tc>
        <w:tc>
          <w:tcPr>
            <w:tcW w:w="708" w:type="dxa"/>
            <w:noWrap/>
            <w:hideMark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47461C" w:rsidRPr="006337E5" w:rsidRDefault="0047461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47461C" w:rsidRPr="006337E5" w:rsidRDefault="0047461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47461C" w:rsidRPr="006337E5" w:rsidRDefault="00B70CA8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="0047461C" w:rsidRPr="007C4271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7461C" w:rsidRPr="006337E5" w:rsidRDefault="0047461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480 000,0  </w:t>
            </w:r>
          </w:p>
        </w:tc>
        <w:tc>
          <w:tcPr>
            <w:tcW w:w="993" w:type="dxa"/>
            <w:noWrap/>
            <w:vAlign w:val="center"/>
          </w:tcPr>
          <w:p w:rsidR="0047461C" w:rsidRPr="006337E5" w:rsidRDefault="006431AF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682 861,0</w:t>
            </w:r>
          </w:p>
        </w:tc>
        <w:tc>
          <w:tcPr>
            <w:tcW w:w="1134" w:type="dxa"/>
            <w:noWrap/>
            <w:vAlign w:val="center"/>
          </w:tcPr>
          <w:p w:rsidR="0047461C" w:rsidRPr="006337E5" w:rsidRDefault="0047461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811 980,4  </w:t>
            </w:r>
          </w:p>
        </w:tc>
        <w:tc>
          <w:tcPr>
            <w:tcW w:w="992" w:type="dxa"/>
            <w:noWrap/>
            <w:vAlign w:val="center"/>
          </w:tcPr>
          <w:p w:rsidR="0047461C" w:rsidRPr="006337E5" w:rsidRDefault="00904389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1 974 841,4</w:t>
            </w:r>
          </w:p>
        </w:tc>
        <w:tc>
          <w:tcPr>
            <w:tcW w:w="956" w:type="dxa"/>
            <w:noWrap/>
            <w:hideMark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ЦП 1, 4.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br/>
              <w:t>И 2.1.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47461C" w:rsidRPr="001A2E96" w:rsidTr="0005209E">
        <w:trPr>
          <w:trHeight w:val="948"/>
        </w:trPr>
        <w:tc>
          <w:tcPr>
            <w:tcW w:w="510" w:type="dxa"/>
            <w:hideMark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475" w:type="dxa"/>
            <w:hideMark/>
          </w:tcPr>
          <w:p w:rsidR="0047461C" w:rsidRPr="001A2E96" w:rsidRDefault="0047461C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ливневой канализации в жилом квартале, расположенном по адресу: Ропшинское шоссе, д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. 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1-13</w:t>
            </w:r>
          </w:p>
        </w:tc>
        <w:tc>
          <w:tcPr>
            <w:tcW w:w="709" w:type="dxa"/>
            <w:noWrap/>
            <w:hideMark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2,4 км</w:t>
            </w:r>
          </w:p>
        </w:tc>
        <w:tc>
          <w:tcPr>
            <w:tcW w:w="708" w:type="dxa"/>
            <w:noWrap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47461C" w:rsidRPr="00D145D8" w:rsidRDefault="006431AF" w:rsidP="00E8620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2022</w:t>
            </w:r>
            <w:r w:rsidR="00904389">
              <w:rPr>
                <w:rFonts w:ascii="Times New Roman" w:hAnsi="Times New Roman"/>
                <w:sz w:val="14"/>
                <w:szCs w:val="14"/>
              </w:rPr>
              <w:t>-2023</w:t>
            </w:r>
          </w:p>
        </w:tc>
        <w:tc>
          <w:tcPr>
            <w:tcW w:w="992" w:type="dxa"/>
            <w:noWrap/>
            <w:vAlign w:val="center"/>
          </w:tcPr>
          <w:p w:rsidR="0047461C" w:rsidRPr="00D145D8" w:rsidRDefault="00904389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278 430,2</w:t>
            </w:r>
          </w:p>
        </w:tc>
        <w:tc>
          <w:tcPr>
            <w:tcW w:w="992" w:type="dxa"/>
            <w:noWrap/>
            <w:vAlign w:val="center"/>
          </w:tcPr>
          <w:p w:rsidR="0047461C" w:rsidRPr="00D145D8" w:rsidRDefault="00904389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278 430,2</w:t>
            </w:r>
          </w:p>
        </w:tc>
        <w:tc>
          <w:tcPr>
            <w:tcW w:w="708" w:type="dxa"/>
            <w:noWrap/>
            <w:hideMark/>
          </w:tcPr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47461C" w:rsidRPr="006337E5" w:rsidRDefault="0047461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47461C" w:rsidRPr="006337E5" w:rsidRDefault="0047461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47461C" w:rsidRPr="006337E5" w:rsidRDefault="006431AF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="0047461C" w:rsidRPr="007C4271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7461C" w:rsidRPr="006337E5" w:rsidRDefault="00904389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223 127,2</w:t>
            </w:r>
            <w:r w:rsidR="0047461C" w:rsidRPr="007C4271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</w:tcPr>
          <w:p w:rsidR="0047461C" w:rsidRPr="006337E5" w:rsidRDefault="00E86207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55 303,0</w:t>
            </w:r>
            <w:r w:rsidR="0047461C"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7461C" w:rsidRPr="006337E5" w:rsidRDefault="0047461C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47461C" w:rsidRPr="006337E5" w:rsidRDefault="00904389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278 430,2</w:t>
            </w:r>
            <w:r w:rsidR="0047461C" w:rsidRPr="007C4271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47461C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</w:p>
          <w:p w:rsidR="0047461C" w:rsidRPr="001A2E96" w:rsidRDefault="0047461C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2.3.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</w:tbl>
    <w:p w:rsidR="00514DCA" w:rsidRDefault="00514DCA" w:rsidP="00514DCA">
      <w:pPr>
        <w:pStyle w:val="ConsPlusNormal"/>
        <w:ind w:right="-425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904389" w:rsidRPr="00FB09D5" w:rsidRDefault="00904389" w:rsidP="0090438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2.1.9.10</w:t>
      </w:r>
      <w:r w:rsidRPr="00FB09D5">
        <w:rPr>
          <w:rFonts w:ascii="Times New Roman" w:hAnsi="Times New Roman"/>
          <w:sz w:val="24"/>
          <w:szCs w:val="24"/>
        </w:rPr>
        <w:t xml:space="preserve">. </w:t>
      </w:r>
      <w:hyperlink r:id="rId34" w:history="1">
        <w:r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</w:hyperlink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ы 1.1</w:t>
      </w:r>
      <w:r w:rsidR="00865EE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1.1</w:t>
      </w:r>
      <w:r w:rsidR="00865EE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8</w:t>
      </w:r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904389" w:rsidRDefault="00904389" w:rsidP="00904389">
      <w:pPr>
        <w:ind w:right="-425"/>
      </w:pPr>
      <w: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7C4271" w:rsidRPr="001A2E96" w:rsidTr="00047990">
        <w:trPr>
          <w:trHeight w:val="397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1.15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Строительство III очереди Дублера ТКК района площадь Мужества от узла шахт 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122Б, 122А Выборгского ТКК до шахт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413 главного ТКК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2,5 км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2018-2021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36 180,7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34 100,4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2 080,3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34 100,3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36 180,7  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2.3.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047990">
        <w:trPr>
          <w:trHeight w:val="416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865EE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</w:t>
            </w:r>
            <w:r w:rsidR="00865EE8">
              <w:rPr>
                <w:rFonts w:ascii="Times New Roman" w:hAnsi="Times New Roman"/>
                <w:sz w:val="14"/>
                <w:szCs w:val="14"/>
              </w:rPr>
              <w:t>2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8 866 008,2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8 866 008,2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865EE8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107 266,5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238 955,4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262 850,9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865EE8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609 072,8</w:t>
            </w:r>
            <w:r w:rsidR="007C4271" w:rsidRPr="007C4271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047990">
        <w:trPr>
          <w:trHeight w:val="409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2018-2025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8 902 188,9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8 900 108,6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2 080,3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865EE8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34 100,3</w:t>
            </w:r>
            <w:r w:rsidR="007C4271"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107 266,5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238 955,4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262 850,9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865EE8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645 253,5</w:t>
            </w:r>
            <w:r w:rsidR="007C4271"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047990">
        <w:trPr>
          <w:trHeight w:val="516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1.16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канализационных сетей для водоотведения жилых зданий от Ольгинской КЭЧ по адресу: Санкт-Петербург, Приморский район, Коломяги, 3-я линия 2-й половины, д. 61, лит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ера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А, ли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тера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Б, лит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ера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И, лит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ера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К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1,5 км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1 376,8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1 376,8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1 376,8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1 376,8  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2.3, 2.4.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047990">
        <w:trPr>
          <w:trHeight w:val="552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E86207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2022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24 223,9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24 223,9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865EE8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="007C4271" w:rsidRPr="007C4271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865EE8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7C4271" w:rsidRPr="007C4271">
              <w:rPr>
                <w:rFonts w:ascii="Times New Roman" w:hAnsi="Times New Roman"/>
                <w:sz w:val="14"/>
                <w:szCs w:val="14"/>
              </w:rPr>
              <w:t xml:space="preserve">4 223,9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24 223,9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047990">
        <w:trPr>
          <w:trHeight w:val="996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E8620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2020-202</w:t>
            </w:r>
            <w:r w:rsidR="00E86207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25 600,7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25 600,7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1 376,8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865EE8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="007C4271"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865EE8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</w:t>
            </w:r>
            <w:r w:rsidR="007C4271"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4 223,9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25 600,7  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047990">
        <w:trPr>
          <w:trHeight w:val="389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1.17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КНС и канализационной сети для водоотведения жилых домов по адресу: Санкт-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Петербург, г. Сестрорецк, Владимирский пр., д. 9, ул. Писемского, д. 2, корп. 2, 3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2,167 км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2017-2019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3 661,1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3 661,1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3 661,1  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2.3, 2.4.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7C4271" w:rsidRPr="001A2E96" w:rsidTr="00183FA4">
        <w:trPr>
          <w:trHeight w:val="690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183FA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202</w:t>
            </w:r>
            <w:r w:rsidR="00183FA4">
              <w:rPr>
                <w:rFonts w:ascii="Times New Roman" w:hAnsi="Times New Roman"/>
                <w:sz w:val="14"/>
                <w:szCs w:val="14"/>
              </w:rPr>
              <w:t>2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-202</w:t>
            </w:r>
            <w:r w:rsidR="00E86207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159 554,9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sz w:val="14"/>
                <w:szCs w:val="14"/>
              </w:rPr>
              <w:t>159 554,9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183FA4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="007C4271"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30 000,0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50 629,1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E86207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54 692,0</w:t>
            </w:r>
            <w:r w:rsidR="007C4271"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7C4271" w:rsidRPr="007C4271" w:rsidRDefault="00183FA4" w:rsidP="00E8620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136 321,1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183FA4">
        <w:trPr>
          <w:trHeight w:val="690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D145D8" w:rsidRDefault="007C4271" w:rsidP="00E8620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2017-202</w:t>
            </w:r>
            <w:r w:rsidR="00E86207">
              <w:rPr>
                <w:rFonts w:ascii="Times New Roman" w:hAnsi="Times New Roman"/>
                <w:sz w:val="14"/>
                <w:szCs w:val="14"/>
              </w:rPr>
              <w:t>5</w:t>
            </w:r>
            <w:r w:rsidRPr="00D145D8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163 216,0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145D8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D145D8">
              <w:rPr>
                <w:rFonts w:ascii="Times New Roman" w:hAnsi="Times New Roman"/>
                <w:bCs/>
                <w:sz w:val="14"/>
                <w:szCs w:val="14"/>
              </w:rPr>
              <w:t>159 554,9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3 661,1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183FA4" w:rsidP="00183FA4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="007C4271"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30 000,0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50 629,1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E86207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54 692,0</w:t>
            </w:r>
            <w:r w:rsidR="007C4271"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7C4271" w:rsidRPr="007C4271" w:rsidRDefault="00183FA4" w:rsidP="00E86207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139 982,2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047990">
        <w:trPr>
          <w:trHeight w:val="414"/>
        </w:trPr>
        <w:tc>
          <w:tcPr>
            <w:tcW w:w="510" w:type="dxa"/>
            <w:vMerge w:val="restart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1.18</w:t>
            </w:r>
          </w:p>
        </w:tc>
        <w:tc>
          <w:tcPr>
            <w:tcW w:w="1475" w:type="dxa"/>
            <w:vMerge w:val="restart"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водоотведения от многоквартирных домов по адресу: п. Петро-Славянка, дор. на Петро-Славянку, д. 2 и д. 2, корп. 3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2,12 км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2017-2019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2 923,2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2 923,2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2 923,2  </w:t>
            </w:r>
          </w:p>
        </w:tc>
        <w:tc>
          <w:tcPr>
            <w:tcW w:w="956" w:type="dxa"/>
            <w:vMerge w:val="restart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2.3, 2.4.</w:t>
            </w:r>
          </w:p>
        </w:tc>
      </w:tr>
      <w:tr w:rsidR="007C4271" w:rsidRPr="001A2E96" w:rsidTr="00CA07B0">
        <w:trPr>
          <w:trHeight w:val="220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176ADB" w:rsidRDefault="007C4271" w:rsidP="00183FA4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202</w:t>
            </w:r>
            <w:r w:rsidR="00183FA4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-2024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149 867,7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149 867,7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183FA4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="007C4271" w:rsidRPr="007C4271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15 692,0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59 131,3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7C4271">
              <w:rPr>
                <w:rFonts w:ascii="Times New Roman" w:hAnsi="Times New Roman"/>
                <w:sz w:val="14"/>
                <w:szCs w:val="14"/>
              </w:rPr>
              <w:t xml:space="preserve">65 044,4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183FA4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149 867,7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7C4271" w:rsidRPr="001A2E96" w:rsidTr="00047990">
        <w:trPr>
          <w:trHeight w:val="283"/>
        </w:trPr>
        <w:tc>
          <w:tcPr>
            <w:tcW w:w="510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152 790,9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176ADB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149 867,7</w:t>
            </w:r>
          </w:p>
        </w:tc>
        <w:tc>
          <w:tcPr>
            <w:tcW w:w="708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2 923,2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6337E5" w:rsidRDefault="007C4271" w:rsidP="007C427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183FA4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  <w:r w:rsidR="007C4271"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15 692,0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59 131,3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7C4271" w:rsidRDefault="007C4271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 w:rsidRPr="007C4271">
              <w:rPr>
                <w:rFonts w:ascii="Times New Roman" w:hAnsi="Times New Roman"/>
                <w:bCs/>
                <w:sz w:val="14"/>
                <w:szCs w:val="14"/>
              </w:rPr>
              <w:t xml:space="preserve">65 044,4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7C4271" w:rsidRDefault="00183FA4" w:rsidP="007C4271">
            <w:pPr>
              <w:jc w:val="right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152 790,9</w:t>
            </w:r>
          </w:p>
        </w:tc>
        <w:tc>
          <w:tcPr>
            <w:tcW w:w="956" w:type="dxa"/>
            <w:vMerge/>
            <w:hideMark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865EE8" w:rsidRDefault="00865EE8" w:rsidP="00865EE8">
      <w:pPr>
        <w:ind w:right="-425"/>
        <w:jc w:val="right"/>
      </w:pPr>
      <w:r>
        <w:t>».</w:t>
      </w:r>
    </w:p>
    <w:p w:rsidR="00183FA4" w:rsidRPr="00FB09D5" w:rsidRDefault="00183FA4" w:rsidP="00183FA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2.1.9.11</w:t>
      </w:r>
      <w:r w:rsidRPr="00FB09D5">
        <w:rPr>
          <w:rFonts w:ascii="Times New Roman" w:hAnsi="Times New Roman"/>
          <w:sz w:val="24"/>
          <w:szCs w:val="24"/>
        </w:rPr>
        <w:t xml:space="preserve">. </w:t>
      </w:r>
      <w:hyperlink r:id="rId35" w:history="1">
        <w:r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</w:hyperlink>
      <w: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ы 2 и 2.1 </w:t>
      </w:r>
      <w:r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183FA4" w:rsidRDefault="00183FA4" w:rsidP="00183FA4">
      <w:pPr>
        <w:ind w:right="-425"/>
      </w:pPr>
      <w: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7C4271" w:rsidRPr="001A2E96" w:rsidTr="00D86C63">
        <w:trPr>
          <w:trHeight w:val="158"/>
        </w:trPr>
        <w:tc>
          <w:tcPr>
            <w:tcW w:w="1985" w:type="dxa"/>
            <w:gridSpan w:val="2"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РАЗДЕЛ 2</w:t>
            </w:r>
          </w:p>
        </w:tc>
        <w:tc>
          <w:tcPr>
            <w:tcW w:w="709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2 817 558,0  </w:t>
            </w:r>
          </w:p>
        </w:tc>
        <w:tc>
          <w:tcPr>
            <w:tcW w:w="992" w:type="dxa"/>
            <w:noWrap/>
            <w:vAlign w:val="center"/>
          </w:tcPr>
          <w:p w:rsidR="007C4271" w:rsidRPr="00D7161C" w:rsidRDefault="00183FA4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4 194 498,9</w:t>
            </w:r>
            <w:r w:rsidR="007C4271"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7C4271" w:rsidRPr="00D7161C" w:rsidRDefault="00183FA4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4 479 841,1</w:t>
            </w:r>
          </w:p>
        </w:tc>
        <w:tc>
          <w:tcPr>
            <w:tcW w:w="992" w:type="dxa"/>
            <w:noWrap/>
            <w:vAlign w:val="center"/>
          </w:tcPr>
          <w:p w:rsidR="007C4271" w:rsidRPr="00D7161C" w:rsidRDefault="001159AF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1 797 710,0</w:t>
            </w:r>
          </w:p>
        </w:tc>
        <w:tc>
          <w:tcPr>
            <w:tcW w:w="993" w:type="dxa"/>
            <w:noWrap/>
            <w:vAlign w:val="center"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3 525 793,1  </w:t>
            </w:r>
          </w:p>
        </w:tc>
        <w:tc>
          <w:tcPr>
            <w:tcW w:w="1134" w:type="dxa"/>
            <w:noWrap/>
            <w:vAlign w:val="center"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4 423 659,1  </w:t>
            </w:r>
          </w:p>
        </w:tc>
        <w:tc>
          <w:tcPr>
            <w:tcW w:w="992" w:type="dxa"/>
            <w:noWrap/>
            <w:vAlign w:val="center"/>
          </w:tcPr>
          <w:p w:rsidR="007C4271" w:rsidRPr="00D7161C" w:rsidRDefault="00183FA4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21 239 060,2</w:t>
            </w:r>
          </w:p>
        </w:tc>
        <w:tc>
          <w:tcPr>
            <w:tcW w:w="956" w:type="dxa"/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</w:tr>
      <w:tr w:rsidR="007C4271" w:rsidRPr="001A2E96" w:rsidTr="00D86C63">
        <w:trPr>
          <w:trHeight w:val="473"/>
        </w:trPr>
        <w:tc>
          <w:tcPr>
            <w:tcW w:w="510" w:type="dxa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1475" w:type="dxa"/>
            <w:hideMark/>
          </w:tcPr>
          <w:p w:rsidR="007C4271" w:rsidRPr="001A2E96" w:rsidRDefault="007C4271" w:rsidP="0005209E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водопроводных и канализационных сетей</w:t>
            </w:r>
          </w:p>
        </w:tc>
        <w:tc>
          <w:tcPr>
            <w:tcW w:w="709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847 540,6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183FA4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1 287 235,3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183FA4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3 337 712,1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555 583,8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1 249 199,8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1 252 290,5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183FA4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8 529 562,1</w:t>
            </w:r>
          </w:p>
        </w:tc>
        <w:tc>
          <w:tcPr>
            <w:tcW w:w="956" w:type="dxa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1.</w:t>
            </w:r>
          </w:p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2.2., 2.3., 2.4.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</w:tbl>
    <w:p w:rsidR="00183FA4" w:rsidRDefault="00183FA4" w:rsidP="00183FA4">
      <w:pPr>
        <w:autoSpaceDE w:val="0"/>
        <w:autoSpaceDN w:val="0"/>
        <w:adjustRightInd w:val="0"/>
        <w:ind w:left="568" w:right="-425"/>
        <w:jc w:val="right"/>
      </w:pPr>
      <w:r>
        <w:t>».</w:t>
      </w:r>
    </w:p>
    <w:p w:rsidR="00183FA4" w:rsidRDefault="002843AC" w:rsidP="00183FA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FA4">
        <w:rPr>
          <w:rFonts w:ascii="Times New Roman" w:hAnsi="Times New Roman" w:cs="Times New Roman"/>
          <w:sz w:val="24"/>
          <w:szCs w:val="24"/>
        </w:rPr>
        <w:t>2.1.</w:t>
      </w:r>
      <w:r w:rsidR="008E40DF" w:rsidRPr="00183FA4">
        <w:rPr>
          <w:rFonts w:ascii="Times New Roman" w:hAnsi="Times New Roman" w:cs="Times New Roman"/>
          <w:sz w:val="24"/>
          <w:szCs w:val="24"/>
        </w:rPr>
        <w:t>9</w:t>
      </w:r>
      <w:r w:rsidRPr="00183FA4">
        <w:rPr>
          <w:rFonts w:ascii="Times New Roman" w:hAnsi="Times New Roman" w:cs="Times New Roman"/>
          <w:sz w:val="24"/>
          <w:szCs w:val="24"/>
        </w:rPr>
        <w:t>.</w:t>
      </w:r>
      <w:r w:rsidR="00183FA4" w:rsidRPr="00183FA4">
        <w:rPr>
          <w:rFonts w:ascii="Times New Roman" w:hAnsi="Times New Roman" w:cs="Times New Roman"/>
          <w:sz w:val="24"/>
          <w:szCs w:val="24"/>
        </w:rPr>
        <w:t>12</w:t>
      </w:r>
      <w:r w:rsidR="00A029E1" w:rsidRPr="00183FA4">
        <w:rPr>
          <w:rFonts w:ascii="Times New Roman" w:hAnsi="Times New Roman" w:cs="Times New Roman"/>
          <w:sz w:val="24"/>
          <w:szCs w:val="24"/>
        </w:rPr>
        <w:t xml:space="preserve">. </w:t>
      </w:r>
      <w:r w:rsidR="00183FA4" w:rsidRPr="00183FA4">
        <w:rPr>
          <w:rFonts w:ascii="Times New Roman" w:hAnsi="Times New Roman" w:cs="Times New Roman"/>
          <w:sz w:val="24"/>
          <w:szCs w:val="24"/>
        </w:rPr>
        <w:t>П</w:t>
      </w:r>
      <w:r w:rsidR="00701BB0" w:rsidRPr="00183FA4">
        <w:rPr>
          <w:rFonts w:ascii="Times New Roman" w:hAnsi="Times New Roman" w:cs="Times New Roman"/>
          <w:sz w:val="24"/>
          <w:szCs w:val="24"/>
        </w:rPr>
        <w:t>ункт</w:t>
      </w:r>
      <w:r w:rsidR="00183FA4" w:rsidRPr="00183FA4">
        <w:rPr>
          <w:rFonts w:ascii="Times New Roman" w:hAnsi="Times New Roman" w:cs="Times New Roman"/>
          <w:sz w:val="24"/>
          <w:szCs w:val="24"/>
        </w:rPr>
        <w:t>ы 2.3</w:t>
      </w:r>
      <w:r w:rsidR="002F232B" w:rsidRPr="00183FA4">
        <w:rPr>
          <w:rFonts w:ascii="Times New Roman" w:hAnsi="Times New Roman" w:cs="Times New Roman"/>
          <w:sz w:val="24"/>
          <w:szCs w:val="24"/>
        </w:rPr>
        <w:t xml:space="preserve"> </w:t>
      </w:r>
      <w:r w:rsidR="00183FA4" w:rsidRPr="00183FA4">
        <w:rPr>
          <w:rFonts w:ascii="Times New Roman" w:hAnsi="Times New Roman" w:cs="Times New Roman"/>
          <w:sz w:val="24"/>
          <w:szCs w:val="24"/>
        </w:rPr>
        <w:t>-</w:t>
      </w:r>
      <w:r w:rsidR="002F232B" w:rsidRPr="00183FA4">
        <w:rPr>
          <w:rFonts w:ascii="Times New Roman" w:hAnsi="Times New Roman" w:cs="Times New Roman"/>
          <w:sz w:val="24"/>
          <w:szCs w:val="24"/>
        </w:rPr>
        <w:t xml:space="preserve"> </w:t>
      </w:r>
      <w:r w:rsidR="00701BB0" w:rsidRPr="00183FA4">
        <w:rPr>
          <w:rFonts w:ascii="Times New Roman" w:hAnsi="Times New Roman" w:cs="Times New Roman"/>
          <w:sz w:val="24"/>
          <w:szCs w:val="24"/>
        </w:rPr>
        <w:t>2.</w:t>
      </w:r>
      <w:r w:rsidR="00183FA4" w:rsidRPr="00183FA4">
        <w:rPr>
          <w:rFonts w:ascii="Times New Roman" w:hAnsi="Times New Roman" w:cs="Times New Roman"/>
          <w:sz w:val="24"/>
          <w:szCs w:val="24"/>
        </w:rPr>
        <w:t>8</w:t>
      </w:r>
      <w:r w:rsidR="00701BB0" w:rsidRPr="00183FA4">
        <w:rPr>
          <w:rFonts w:ascii="Times New Roman" w:hAnsi="Times New Roman" w:cs="Times New Roman"/>
          <w:sz w:val="24"/>
          <w:szCs w:val="24"/>
        </w:rPr>
        <w:t xml:space="preserve"> </w:t>
      </w:r>
      <w:r w:rsidR="00183FA4" w:rsidRPr="00183FA4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="00183FA4" w:rsidRPr="00183FA4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183FA4" w:rsidRPr="00183FA4" w:rsidRDefault="00183FA4" w:rsidP="00183F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559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850"/>
        <w:gridCol w:w="1134"/>
        <w:gridCol w:w="993"/>
        <w:gridCol w:w="992"/>
        <w:gridCol w:w="992"/>
        <w:gridCol w:w="992"/>
      </w:tblGrid>
      <w:tr w:rsidR="00183FA4" w:rsidRPr="00183FA4" w:rsidTr="00D86C63">
        <w:trPr>
          <w:trHeight w:val="13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Реконструкция главной водопроводной станции (со строительством нового блока водоподготовки), расположенной по адресу: Кавалергардская ул., д. 42 (1-й, 2-й этапы)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КЭиИО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2</w:t>
            </w:r>
            <w:r w:rsidRPr="00183FA4">
              <w:rPr>
                <w:sz w:val="14"/>
                <w:szCs w:val="14"/>
              </w:rPr>
              <w:t>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8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931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391,2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8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931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392,2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50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75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350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475 000,0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ЦП 4</w:t>
            </w:r>
          </w:p>
        </w:tc>
      </w:tr>
      <w:tr w:rsidR="00183FA4" w:rsidRPr="00183FA4" w:rsidTr="00D86C63">
        <w:trPr>
          <w:trHeight w:val="12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Строительство магистральных водоводов от водозабора "Солнечное" до ВОС "Дюны" и от ВОС "Дюны" до пос. Белоостров, пос. Солнечное, пос. Репино, пос. Комарово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КЭиИО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20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2017-202</w:t>
            </w:r>
            <w:r w:rsidR="00353D3C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3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053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810,2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1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380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567,6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95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5688,1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1 375 567,6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2 336 255,7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ЦП 4</w:t>
            </w:r>
          </w:p>
        </w:tc>
      </w:tr>
      <w:tr w:rsidR="00183FA4" w:rsidRPr="00183FA4" w:rsidTr="00183FA4"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Строительство водопроводных очистных сооружений, расположенных в пос. Молодежное на Солнечной ул. (1-й этап)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КЭиИО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5 тыс. м3/сут.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2017-202</w:t>
            </w:r>
            <w:r w:rsidR="00353D3C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1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686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159,3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912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998,2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417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726,7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476 383,7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436 614,5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1 330 724,9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ЦП 4</w:t>
            </w:r>
          </w:p>
        </w:tc>
      </w:tr>
      <w:tr w:rsidR="00183FA4" w:rsidRPr="00183FA4" w:rsidTr="00D86C63">
        <w:trPr>
          <w:trHeight w:val="11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lastRenderedPageBreak/>
              <w:t>2.6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Строительство водопроводных очистных сооружений, расположенных на площадке "Дюны" ("Ржавая канава") по адресу: 38-й км Приморского шоссе (1-й этап)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КЭиИО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10 тыс. м3/сут.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2017-202</w:t>
            </w:r>
            <w:r w:rsidR="00353D3C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1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930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746,6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952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838,6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583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139,3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834 769,9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118 068,7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1 535 977,9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ЦП 4</w:t>
            </w:r>
          </w:p>
        </w:tc>
      </w:tr>
      <w:tr w:rsidR="00353D3C" w:rsidRPr="00183FA4" w:rsidTr="00D86C63">
        <w:trPr>
          <w:trHeight w:val="6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Реконструкция КОС г. Зеленогорска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КЭиИО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15 тыс. м3/сут.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2</w:t>
            </w:r>
            <w:r w:rsidRPr="00183FA4">
              <w:rPr>
                <w:sz w:val="14"/>
                <w:szCs w:val="14"/>
              </w:rPr>
              <w:t>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Default="00353D3C" w:rsidP="00353D3C">
            <w:pPr>
              <w:jc w:val="right"/>
            </w:pPr>
            <w:r w:rsidRPr="00224F22">
              <w:rPr>
                <w:sz w:val="14"/>
                <w:szCs w:val="14"/>
              </w:rPr>
              <w:t>575 948,7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Default="00353D3C" w:rsidP="00353D3C">
            <w:pPr>
              <w:jc w:val="right"/>
            </w:pPr>
            <w:r w:rsidRPr="00224F22">
              <w:rPr>
                <w:sz w:val="14"/>
                <w:szCs w:val="14"/>
              </w:rPr>
              <w:t>575 948,7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135</w:t>
            </w:r>
            <w:r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200</w:t>
            </w:r>
            <w:r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240</w:t>
            </w:r>
            <w:r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948,7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575 948,7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3C" w:rsidRPr="00183FA4" w:rsidRDefault="00353D3C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ЦП 1, 5</w:t>
            </w:r>
          </w:p>
        </w:tc>
      </w:tr>
      <w:tr w:rsidR="00183FA4" w:rsidRPr="00183FA4" w:rsidTr="00D86C63">
        <w:trPr>
          <w:trHeight w:val="15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Реконструкция тоннельного канализационного коллектора с устройством стационарного снегоплавильного пункта по адресу: набережная Обводного канала, южнее дома N 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КЭиИО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7 тыс. м3/сут.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202</w:t>
            </w:r>
            <w:r w:rsidR="00353D3C">
              <w:rPr>
                <w:sz w:val="14"/>
                <w:szCs w:val="14"/>
              </w:rPr>
              <w:t>2</w:t>
            </w:r>
            <w:r w:rsidRPr="00183FA4">
              <w:rPr>
                <w:sz w:val="14"/>
                <w:szCs w:val="14"/>
              </w:rPr>
              <w:t>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495 341,5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495 341,5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135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341,5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360</w:t>
            </w:r>
            <w:r w:rsidR="00353D3C">
              <w:rPr>
                <w:sz w:val="14"/>
                <w:szCs w:val="14"/>
              </w:rPr>
              <w:t xml:space="preserve"> </w:t>
            </w:r>
            <w:r w:rsidRPr="00183FA4">
              <w:rPr>
                <w:sz w:val="14"/>
                <w:szCs w:val="14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353D3C" w:rsidP="00353D3C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495 341,5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A4" w:rsidRPr="00183FA4" w:rsidRDefault="00183FA4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83FA4">
              <w:rPr>
                <w:sz w:val="14"/>
                <w:szCs w:val="14"/>
              </w:rPr>
              <w:t>И 2.5</w:t>
            </w:r>
          </w:p>
        </w:tc>
      </w:tr>
    </w:tbl>
    <w:p w:rsidR="00183FA4" w:rsidRPr="00183FA4" w:rsidRDefault="00183FA4" w:rsidP="00183FA4">
      <w:pPr>
        <w:pStyle w:val="ConsPlusNormal"/>
        <w:ind w:right="-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8E40DF" w:rsidRDefault="00701BB0" w:rsidP="00A029E1">
      <w:pPr>
        <w:autoSpaceDE w:val="0"/>
        <w:autoSpaceDN w:val="0"/>
        <w:adjustRightInd w:val="0"/>
        <w:ind w:left="568"/>
        <w:jc w:val="both"/>
      </w:pPr>
      <w:r>
        <w:t>2.1.9.</w:t>
      </w:r>
      <w:r w:rsidR="006748B8">
        <w:t>13</w:t>
      </w:r>
      <w:r>
        <w:t xml:space="preserve">. </w:t>
      </w:r>
      <w:r w:rsidR="008E40DF">
        <w:t>Пункт</w:t>
      </w:r>
      <w:r w:rsidR="006748B8">
        <w:t>ы</w:t>
      </w:r>
      <w:r w:rsidR="008E40DF">
        <w:t xml:space="preserve"> </w:t>
      </w:r>
      <w:r w:rsidR="002F232B">
        <w:t>2.11</w:t>
      </w:r>
      <w:r w:rsidR="008E40DF" w:rsidRPr="00F76610">
        <w:t xml:space="preserve"> </w:t>
      </w:r>
      <w:r w:rsidR="006748B8">
        <w:t xml:space="preserve">и 2.12 </w:t>
      </w:r>
      <w:r w:rsidR="008E40DF" w:rsidRPr="00F76610">
        <w:t xml:space="preserve">изложить </w:t>
      </w:r>
      <w:r w:rsidR="008E40DF" w:rsidRPr="003551E2">
        <w:t>в следующей</w:t>
      </w:r>
      <w:r w:rsidR="008E40DF" w:rsidRPr="00FB09D5">
        <w:t xml:space="preserve"> редакции:</w:t>
      </w:r>
    </w:p>
    <w:p w:rsidR="0047461C" w:rsidRPr="008E40DF" w:rsidRDefault="008E40DF" w:rsidP="00514DC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40DF">
        <w:rPr>
          <w:sz w:val="22"/>
          <w:szCs w:val="22"/>
        </w:rPr>
        <w:t>«</w:t>
      </w:r>
    </w:p>
    <w:tbl>
      <w:tblPr>
        <w:tblStyle w:val="a8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415"/>
        <w:gridCol w:w="713"/>
        <w:gridCol w:w="707"/>
        <w:gridCol w:w="709"/>
        <w:gridCol w:w="567"/>
        <w:gridCol w:w="992"/>
        <w:gridCol w:w="993"/>
        <w:gridCol w:w="708"/>
        <w:gridCol w:w="993"/>
        <w:gridCol w:w="992"/>
        <w:gridCol w:w="963"/>
        <w:gridCol w:w="1021"/>
        <w:gridCol w:w="993"/>
        <w:gridCol w:w="1134"/>
        <w:gridCol w:w="992"/>
        <w:gridCol w:w="850"/>
      </w:tblGrid>
      <w:tr w:rsidR="00FF0BEF" w:rsidRPr="001A2E96" w:rsidTr="00FF0BEF">
        <w:trPr>
          <w:trHeight w:val="1127"/>
        </w:trPr>
        <w:tc>
          <w:tcPr>
            <w:tcW w:w="567" w:type="dxa"/>
            <w:hideMark/>
          </w:tcPr>
          <w:p w:rsidR="00FF0BEF" w:rsidRPr="002F232B" w:rsidRDefault="00FF0BEF" w:rsidP="001D5BEA">
            <w:pPr>
              <w:jc w:val="center"/>
              <w:rPr>
                <w:rFonts w:ascii="Times New Roman" w:eastAsia="Times New Roman" w:hAnsi="Times New Roman"/>
                <w:color w:val="FF0000"/>
                <w:sz w:val="14"/>
                <w:szCs w:val="14"/>
              </w:rPr>
            </w:pPr>
            <w:r w:rsidRPr="002F232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2.11</w:t>
            </w:r>
          </w:p>
        </w:tc>
        <w:tc>
          <w:tcPr>
            <w:tcW w:w="1415" w:type="dxa"/>
            <w:hideMark/>
          </w:tcPr>
          <w:p w:rsidR="00FF0BEF" w:rsidRPr="001A2E96" w:rsidRDefault="00FF0BEF" w:rsidP="001D5BEA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Реконструкция водовода по Петергофскому шоссе от ул. 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Доблести до ж.-д. путей на ОАО «ЛЭМЗ»</w:t>
            </w:r>
          </w:p>
        </w:tc>
        <w:tc>
          <w:tcPr>
            <w:tcW w:w="713" w:type="dxa"/>
            <w:noWrap/>
            <w:hideMark/>
          </w:tcPr>
          <w:p w:rsidR="00FF0BEF" w:rsidRPr="001A2E96" w:rsidRDefault="00FF0BEF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7" w:type="dxa"/>
            <w:noWrap/>
            <w:hideMark/>
          </w:tcPr>
          <w:p w:rsidR="00FF0BEF" w:rsidRPr="001A2E96" w:rsidRDefault="00FF0BEF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3,48 км</w:t>
            </w:r>
          </w:p>
        </w:tc>
        <w:tc>
          <w:tcPr>
            <w:tcW w:w="709" w:type="dxa"/>
            <w:noWrap/>
          </w:tcPr>
          <w:p w:rsidR="00FF0BEF" w:rsidRPr="001A2E96" w:rsidRDefault="00FF0BEF" w:rsidP="00C02789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:rsidR="00FF0BEF" w:rsidRPr="00D7161C" w:rsidRDefault="00FF0BEF" w:rsidP="006748B8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202</w:t>
            </w:r>
            <w:r w:rsidR="006748B8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>-2023</w:t>
            </w:r>
          </w:p>
        </w:tc>
        <w:tc>
          <w:tcPr>
            <w:tcW w:w="992" w:type="dxa"/>
            <w:noWrap/>
            <w:vAlign w:val="center"/>
          </w:tcPr>
          <w:p w:rsidR="00FF0BEF" w:rsidRPr="00D7161C" w:rsidRDefault="006748B8" w:rsidP="0043513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169</w:t>
            </w:r>
            <w:r w:rsidR="00FF0BEF"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400,0</w:t>
            </w:r>
          </w:p>
        </w:tc>
        <w:tc>
          <w:tcPr>
            <w:tcW w:w="993" w:type="dxa"/>
            <w:noWrap/>
            <w:vAlign w:val="center"/>
          </w:tcPr>
          <w:p w:rsidR="00FF0BEF" w:rsidRPr="00D7161C" w:rsidRDefault="006748B8" w:rsidP="0043513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169</w:t>
            </w:r>
            <w:r w:rsidR="00FF0BEF" w:rsidRPr="00D7161C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400,0</w:t>
            </w:r>
          </w:p>
        </w:tc>
        <w:tc>
          <w:tcPr>
            <w:tcW w:w="708" w:type="dxa"/>
            <w:noWrap/>
            <w:hideMark/>
          </w:tcPr>
          <w:p w:rsidR="00FF0BEF" w:rsidRPr="001A2E96" w:rsidRDefault="00FF0BEF" w:rsidP="001D5BEA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FF0BEF" w:rsidRPr="00D7161C" w:rsidRDefault="00FF0BEF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F0BEF" w:rsidRPr="00D7161C" w:rsidRDefault="00FF0BEF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63" w:type="dxa"/>
            <w:noWrap/>
            <w:vAlign w:val="center"/>
          </w:tcPr>
          <w:p w:rsidR="00FF0BEF" w:rsidRPr="00D7161C" w:rsidRDefault="006748B8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-</w:t>
            </w:r>
            <w:r w:rsidR="00FF0BEF"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1021" w:type="dxa"/>
            <w:noWrap/>
            <w:vAlign w:val="center"/>
          </w:tcPr>
          <w:p w:rsidR="00FF0BEF" w:rsidRPr="00D7161C" w:rsidRDefault="00FF0BEF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15 000,0  </w:t>
            </w:r>
          </w:p>
        </w:tc>
        <w:tc>
          <w:tcPr>
            <w:tcW w:w="993" w:type="dxa"/>
            <w:noWrap/>
            <w:vAlign w:val="center"/>
          </w:tcPr>
          <w:p w:rsidR="00FF0BEF" w:rsidRPr="00D7161C" w:rsidRDefault="00FF0BEF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154 400,0  </w:t>
            </w:r>
          </w:p>
        </w:tc>
        <w:tc>
          <w:tcPr>
            <w:tcW w:w="1134" w:type="dxa"/>
            <w:noWrap/>
            <w:vAlign w:val="center"/>
          </w:tcPr>
          <w:p w:rsidR="00FF0BEF" w:rsidRPr="00D7161C" w:rsidRDefault="00FF0BEF" w:rsidP="00C02789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FF0BEF" w:rsidRPr="00D7161C" w:rsidRDefault="006748B8" w:rsidP="001D5BEA">
            <w:pPr>
              <w:jc w:val="right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169</w:t>
            </w:r>
            <w:r w:rsidR="00FF0BEF" w:rsidRPr="00D7161C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400,0  </w:t>
            </w:r>
          </w:p>
        </w:tc>
        <w:tc>
          <w:tcPr>
            <w:tcW w:w="850" w:type="dxa"/>
            <w:noWrap/>
            <w:hideMark/>
          </w:tcPr>
          <w:p w:rsidR="00FF0BEF" w:rsidRPr="001A2E96" w:rsidRDefault="00FF0BEF" w:rsidP="006748B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2.1., 2.2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6748B8" w:rsidRPr="006748B8" w:rsidTr="006748B8">
        <w:trPr>
          <w:trHeight w:val="1127"/>
        </w:trPr>
        <w:tc>
          <w:tcPr>
            <w:tcW w:w="567" w:type="dxa"/>
          </w:tcPr>
          <w:p w:rsidR="006748B8" w:rsidRPr="006748B8" w:rsidRDefault="006748B8" w:rsidP="006748B8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2.12</w:t>
            </w:r>
          </w:p>
        </w:tc>
        <w:tc>
          <w:tcPr>
            <w:tcW w:w="1415" w:type="dxa"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Реконструкция водопроводной сети по адресу: Петергофское шоссе от ул. Доблести до пр. Маршала Жукова, диаметром 1000-1200 мм</w:t>
            </w:r>
          </w:p>
        </w:tc>
        <w:tc>
          <w:tcPr>
            <w:tcW w:w="713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7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2,1 км</w:t>
            </w:r>
          </w:p>
        </w:tc>
        <w:tc>
          <w:tcPr>
            <w:tcW w:w="709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6748B8">
              <w:rPr>
                <w:rFonts w:ascii="Times New Roman" w:hAnsi="Times New Roman"/>
                <w:sz w:val="14"/>
                <w:szCs w:val="14"/>
              </w:rPr>
              <w:t>-2024</w:t>
            </w:r>
          </w:p>
        </w:tc>
        <w:tc>
          <w:tcPr>
            <w:tcW w:w="992" w:type="dxa"/>
            <w:noWrap/>
          </w:tcPr>
          <w:p w:rsidR="006748B8" w:rsidRDefault="006748B8" w:rsidP="006748B8">
            <w:pPr>
              <w:jc w:val="right"/>
            </w:pPr>
            <w:r w:rsidRPr="00575AF6">
              <w:rPr>
                <w:rFonts w:ascii="Times New Roman" w:hAnsi="Times New Roman"/>
                <w:sz w:val="14"/>
                <w:szCs w:val="14"/>
              </w:rPr>
              <w:t>206 820,0</w:t>
            </w:r>
          </w:p>
        </w:tc>
        <w:tc>
          <w:tcPr>
            <w:tcW w:w="993" w:type="dxa"/>
            <w:noWrap/>
          </w:tcPr>
          <w:p w:rsidR="006748B8" w:rsidRDefault="006748B8" w:rsidP="006748B8">
            <w:pPr>
              <w:jc w:val="right"/>
            </w:pPr>
            <w:r w:rsidRPr="00575AF6">
              <w:rPr>
                <w:rFonts w:ascii="Times New Roman" w:hAnsi="Times New Roman"/>
                <w:sz w:val="14"/>
                <w:szCs w:val="14"/>
              </w:rPr>
              <w:t>206 820,0</w:t>
            </w:r>
          </w:p>
        </w:tc>
        <w:tc>
          <w:tcPr>
            <w:tcW w:w="708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63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021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15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748B8">
              <w:rPr>
                <w:rFonts w:ascii="Times New Roman" w:hAnsi="Times New Roman"/>
                <w:sz w:val="14"/>
                <w:szCs w:val="14"/>
              </w:rPr>
              <w:t>000,0</w:t>
            </w:r>
          </w:p>
        </w:tc>
        <w:tc>
          <w:tcPr>
            <w:tcW w:w="993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75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748B8">
              <w:rPr>
                <w:rFonts w:ascii="Times New Roman" w:hAnsi="Times New Roman"/>
                <w:sz w:val="14"/>
                <w:szCs w:val="14"/>
              </w:rPr>
              <w:t>000,0</w:t>
            </w:r>
          </w:p>
        </w:tc>
        <w:tc>
          <w:tcPr>
            <w:tcW w:w="1134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116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748B8">
              <w:rPr>
                <w:rFonts w:ascii="Times New Roman" w:hAnsi="Times New Roman"/>
                <w:sz w:val="14"/>
                <w:szCs w:val="14"/>
              </w:rPr>
              <w:t>820,0</w:t>
            </w:r>
          </w:p>
        </w:tc>
        <w:tc>
          <w:tcPr>
            <w:tcW w:w="992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206 820,0</w:t>
            </w:r>
          </w:p>
        </w:tc>
        <w:tc>
          <w:tcPr>
            <w:tcW w:w="850" w:type="dxa"/>
            <w:noWrap/>
          </w:tcPr>
          <w:p w:rsidR="006748B8" w:rsidRPr="006748B8" w:rsidRDefault="006748B8" w:rsidP="006748B8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color w:val="000000"/>
                <w:sz w:val="14"/>
                <w:szCs w:val="14"/>
              </w:rPr>
              <w:t>И 2.1., 2.2</w:t>
            </w:r>
          </w:p>
        </w:tc>
      </w:tr>
    </w:tbl>
    <w:p w:rsidR="00F76610" w:rsidRDefault="00F76610" w:rsidP="00F76610">
      <w:pPr>
        <w:autoSpaceDE w:val="0"/>
        <w:autoSpaceDN w:val="0"/>
        <w:adjustRightInd w:val="0"/>
        <w:ind w:left="568" w:right="-425"/>
        <w:jc w:val="right"/>
        <w:rPr>
          <w:sz w:val="22"/>
          <w:szCs w:val="22"/>
        </w:rPr>
      </w:pPr>
      <w:r w:rsidRPr="001D5BEA">
        <w:rPr>
          <w:sz w:val="22"/>
          <w:szCs w:val="22"/>
        </w:rPr>
        <w:t>».</w:t>
      </w:r>
    </w:p>
    <w:p w:rsidR="006748B8" w:rsidRDefault="006748B8" w:rsidP="006748B8">
      <w:pPr>
        <w:autoSpaceDE w:val="0"/>
        <w:autoSpaceDN w:val="0"/>
        <w:adjustRightInd w:val="0"/>
        <w:ind w:left="568"/>
        <w:jc w:val="both"/>
      </w:pPr>
      <w:r>
        <w:t xml:space="preserve">2.1.9.14. Пункт 2.16 </w:t>
      </w:r>
      <w:r w:rsidRPr="00F76610">
        <w:t xml:space="preserve">изложить </w:t>
      </w:r>
      <w:r w:rsidRPr="003551E2">
        <w:t>в следующей</w:t>
      </w:r>
      <w:r w:rsidRPr="00FB09D5">
        <w:t xml:space="preserve"> редакции:</w:t>
      </w:r>
    </w:p>
    <w:p w:rsidR="006748B8" w:rsidRPr="008E40DF" w:rsidRDefault="006748B8" w:rsidP="00514DC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40DF">
        <w:rPr>
          <w:sz w:val="22"/>
          <w:szCs w:val="22"/>
        </w:rPr>
        <w:t>«</w:t>
      </w:r>
    </w:p>
    <w:tbl>
      <w:tblPr>
        <w:tblStyle w:val="a8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415"/>
        <w:gridCol w:w="713"/>
        <w:gridCol w:w="707"/>
        <w:gridCol w:w="709"/>
        <w:gridCol w:w="567"/>
        <w:gridCol w:w="992"/>
        <w:gridCol w:w="993"/>
        <w:gridCol w:w="708"/>
        <w:gridCol w:w="993"/>
        <w:gridCol w:w="992"/>
        <w:gridCol w:w="963"/>
        <w:gridCol w:w="1021"/>
        <w:gridCol w:w="993"/>
        <w:gridCol w:w="1134"/>
        <w:gridCol w:w="992"/>
        <w:gridCol w:w="850"/>
      </w:tblGrid>
      <w:tr w:rsidR="006748B8" w:rsidRPr="001A2E96" w:rsidTr="006748B8">
        <w:trPr>
          <w:trHeight w:val="469"/>
        </w:trPr>
        <w:tc>
          <w:tcPr>
            <w:tcW w:w="567" w:type="dxa"/>
            <w:hideMark/>
          </w:tcPr>
          <w:p w:rsidR="006748B8" w:rsidRPr="002F232B" w:rsidRDefault="006748B8" w:rsidP="006748B8">
            <w:pPr>
              <w:jc w:val="center"/>
              <w:rPr>
                <w:rFonts w:ascii="Times New Roman" w:eastAsia="Times New Roman" w:hAnsi="Times New Roman"/>
                <w:color w:val="FF0000"/>
                <w:sz w:val="14"/>
                <w:szCs w:val="14"/>
              </w:rPr>
            </w:pPr>
            <w:r w:rsidRPr="002F232B"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2.1</w:t>
            </w:r>
            <w:r>
              <w:rPr>
                <w:rFonts w:ascii="Times New Roman" w:eastAsia="Times New Roman" w:hAnsi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415" w:type="dxa"/>
            <w:hideMark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Реконструкция Приморской ПНС</w:t>
            </w:r>
          </w:p>
        </w:tc>
        <w:tc>
          <w:tcPr>
            <w:tcW w:w="713" w:type="dxa"/>
            <w:noWrap/>
            <w:hideMark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7" w:type="dxa"/>
            <w:noWrap/>
            <w:hideMark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380 тыс. м3/сут.</w:t>
            </w:r>
          </w:p>
        </w:tc>
        <w:tc>
          <w:tcPr>
            <w:tcW w:w="709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463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748B8">
              <w:rPr>
                <w:rFonts w:ascii="Times New Roman" w:hAnsi="Times New Roman"/>
                <w:sz w:val="14"/>
                <w:szCs w:val="14"/>
              </w:rPr>
              <w:t>977,4</w:t>
            </w:r>
          </w:p>
        </w:tc>
        <w:tc>
          <w:tcPr>
            <w:tcW w:w="993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457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748B8">
              <w:rPr>
                <w:rFonts w:ascii="Times New Roman" w:hAnsi="Times New Roman"/>
                <w:sz w:val="14"/>
                <w:szCs w:val="14"/>
              </w:rPr>
              <w:t>869,6</w:t>
            </w:r>
          </w:p>
        </w:tc>
        <w:tc>
          <w:tcPr>
            <w:tcW w:w="708" w:type="dxa"/>
            <w:noWrap/>
            <w:hideMark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748B8">
              <w:rPr>
                <w:rFonts w:ascii="Times New Roman" w:hAnsi="Times New Roman"/>
                <w:sz w:val="14"/>
                <w:szCs w:val="14"/>
              </w:rPr>
              <w:t>107,8</w:t>
            </w:r>
          </w:p>
        </w:tc>
        <w:tc>
          <w:tcPr>
            <w:tcW w:w="992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93 423,8</w:t>
            </w:r>
          </w:p>
        </w:tc>
        <w:tc>
          <w:tcPr>
            <w:tcW w:w="963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364 445,8</w:t>
            </w:r>
          </w:p>
        </w:tc>
        <w:tc>
          <w:tcPr>
            <w:tcW w:w="1021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6748B8" w:rsidRPr="006748B8" w:rsidRDefault="006748B8" w:rsidP="006748B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6748B8">
              <w:rPr>
                <w:rFonts w:ascii="Times New Roman" w:hAnsi="Times New Roman"/>
                <w:sz w:val="14"/>
                <w:szCs w:val="14"/>
              </w:rPr>
              <w:t>463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6748B8">
              <w:rPr>
                <w:rFonts w:ascii="Times New Roman" w:hAnsi="Times New Roman"/>
                <w:sz w:val="14"/>
                <w:szCs w:val="14"/>
              </w:rPr>
              <w:t>977,4</w:t>
            </w:r>
          </w:p>
        </w:tc>
        <w:tc>
          <w:tcPr>
            <w:tcW w:w="850" w:type="dxa"/>
            <w:noWrap/>
            <w:hideMark/>
          </w:tcPr>
          <w:p w:rsidR="006748B8" w:rsidRPr="001A2E96" w:rsidRDefault="006748B8" w:rsidP="006748B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2.2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</w:tbl>
    <w:p w:rsidR="006748B8" w:rsidRDefault="006748B8" w:rsidP="00F76610">
      <w:pPr>
        <w:autoSpaceDE w:val="0"/>
        <w:autoSpaceDN w:val="0"/>
        <w:adjustRightInd w:val="0"/>
        <w:ind w:left="568" w:right="-425"/>
        <w:jc w:val="right"/>
        <w:rPr>
          <w:sz w:val="22"/>
          <w:szCs w:val="22"/>
        </w:rPr>
      </w:pPr>
      <w:r>
        <w:rPr>
          <w:sz w:val="22"/>
          <w:szCs w:val="22"/>
        </w:rPr>
        <w:t>».</w:t>
      </w:r>
    </w:p>
    <w:p w:rsidR="001D49AA" w:rsidRPr="00560565" w:rsidRDefault="00795E3E" w:rsidP="001D49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565">
        <w:rPr>
          <w:rFonts w:ascii="Times New Roman" w:hAnsi="Times New Roman" w:cs="Times New Roman"/>
          <w:sz w:val="24"/>
          <w:szCs w:val="24"/>
        </w:rPr>
        <w:t>2.1.</w:t>
      </w:r>
      <w:r w:rsidR="001D49AA" w:rsidRPr="00560565">
        <w:rPr>
          <w:rFonts w:ascii="Times New Roman" w:hAnsi="Times New Roman" w:cs="Times New Roman"/>
          <w:sz w:val="24"/>
          <w:szCs w:val="24"/>
        </w:rPr>
        <w:t>9</w:t>
      </w:r>
      <w:r w:rsidRPr="00560565">
        <w:rPr>
          <w:rFonts w:ascii="Times New Roman" w:hAnsi="Times New Roman" w:cs="Times New Roman"/>
          <w:sz w:val="24"/>
          <w:szCs w:val="24"/>
        </w:rPr>
        <w:t>.</w:t>
      </w:r>
      <w:r w:rsidR="006748B8" w:rsidRPr="00560565">
        <w:rPr>
          <w:rFonts w:ascii="Times New Roman" w:hAnsi="Times New Roman" w:cs="Times New Roman"/>
          <w:sz w:val="24"/>
          <w:szCs w:val="24"/>
        </w:rPr>
        <w:t>15</w:t>
      </w:r>
      <w:r w:rsidR="003E0F3B" w:rsidRPr="00560565">
        <w:rPr>
          <w:rFonts w:ascii="Times New Roman" w:hAnsi="Times New Roman" w:cs="Times New Roman"/>
          <w:sz w:val="24"/>
          <w:szCs w:val="24"/>
        </w:rPr>
        <w:t xml:space="preserve">. </w:t>
      </w:r>
      <w:r w:rsidR="00560565" w:rsidRPr="00560565">
        <w:rPr>
          <w:rFonts w:ascii="Times New Roman" w:hAnsi="Times New Roman" w:cs="Times New Roman"/>
          <w:sz w:val="24"/>
          <w:szCs w:val="24"/>
        </w:rPr>
        <w:t>Строки «</w:t>
      </w:r>
      <w:r w:rsidR="005605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ИТОГО прочие расходы развития</w:t>
      </w:r>
      <w:r w:rsidR="00560565" w:rsidRPr="00560565">
        <w:rPr>
          <w:rFonts w:ascii="Times New Roman" w:hAnsi="Times New Roman" w:cs="Times New Roman"/>
          <w:sz w:val="24"/>
          <w:szCs w:val="24"/>
        </w:rPr>
        <w:t>» и «</w:t>
      </w:r>
      <w:r w:rsidR="00560565" w:rsidRPr="005605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ВСЕГО </w:t>
      </w:r>
      <w:r w:rsidR="00560565" w:rsidRPr="00560565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проектная часть подпрограммы 2</w:t>
      </w:r>
      <w:r w:rsidR="00560565" w:rsidRPr="00560565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DE4B61" w:rsidRPr="00A917BF" w:rsidRDefault="001D49AA" w:rsidP="00A917BF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FB09D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E0F3B" w:rsidRPr="00A917BF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71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A42D1B" w:rsidRPr="001A2E96" w:rsidTr="00516B1E">
        <w:trPr>
          <w:trHeight w:val="163"/>
        </w:trPr>
        <w:tc>
          <w:tcPr>
            <w:tcW w:w="7371" w:type="dxa"/>
            <w:noWrap/>
            <w:hideMark/>
          </w:tcPr>
          <w:p w:rsidR="00A42D1B" w:rsidRPr="00DE2320" w:rsidRDefault="00A42D1B" w:rsidP="00516B1E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noWrap/>
            <w:vAlign w:val="center"/>
            <w:hideMark/>
          </w:tcPr>
          <w:p w:rsidR="00A42D1B" w:rsidRPr="002A6846" w:rsidRDefault="00A42D1B" w:rsidP="00A42D1B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15 704 853,1  </w:t>
            </w:r>
          </w:p>
        </w:tc>
        <w:tc>
          <w:tcPr>
            <w:tcW w:w="992" w:type="dxa"/>
            <w:noWrap/>
            <w:vAlign w:val="center"/>
            <w:hideMark/>
          </w:tcPr>
          <w:p w:rsidR="00A42D1B" w:rsidRPr="002A6846" w:rsidRDefault="00FC6B0D" w:rsidP="000F1873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16 336 066,9</w:t>
            </w:r>
          </w:p>
        </w:tc>
        <w:tc>
          <w:tcPr>
            <w:tcW w:w="992" w:type="dxa"/>
            <w:noWrap/>
            <w:vAlign w:val="center"/>
            <w:hideMark/>
          </w:tcPr>
          <w:p w:rsidR="00A42D1B" w:rsidRPr="002A6846" w:rsidRDefault="00A42D1B" w:rsidP="00FC6B0D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</w:t>
            </w:r>
            <w:r w:rsidR="00FC6B0D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 134 161,3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A42D1B" w:rsidRPr="002A6846" w:rsidRDefault="00A42D1B" w:rsidP="00A42D1B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16 380 099,0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A42D1B" w:rsidRPr="002A6846" w:rsidRDefault="00A42D1B" w:rsidP="00A42D1B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19 667 135,6  </w:t>
            </w:r>
          </w:p>
        </w:tc>
        <w:tc>
          <w:tcPr>
            <w:tcW w:w="1134" w:type="dxa"/>
            <w:noWrap/>
            <w:vAlign w:val="center"/>
            <w:hideMark/>
          </w:tcPr>
          <w:p w:rsidR="00A42D1B" w:rsidRPr="002A6846" w:rsidRDefault="00A42D1B" w:rsidP="00A42D1B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22 883 722,8  </w:t>
            </w:r>
          </w:p>
        </w:tc>
        <w:tc>
          <w:tcPr>
            <w:tcW w:w="992" w:type="dxa"/>
            <w:noWrap/>
            <w:vAlign w:val="center"/>
            <w:hideMark/>
          </w:tcPr>
          <w:p w:rsidR="00A42D1B" w:rsidRPr="002A6846" w:rsidRDefault="00A42D1B" w:rsidP="00FC6B0D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>113</w:t>
            </w:r>
            <w:r w:rsidR="00FC6B0D"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> 106 038,6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A42D1B" w:rsidRPr="00DE2320" w:rsidRDefault="00A42D1B" w:rsidP="00A42D1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FC6B0D" w:rsidRPr="001A2E96" w:rsidTr="00DE4B61">
        <w:trPr>
          <w:trHeight w:val="182"/>
        </w:trPr>
        <w:tc>
          <w:tcPr>
            <w:tcW w:w="7371" w:type="dxa"/>
            <w:noWrap/>
            <w:hideMark/>
          </w:tcPr>
          <w:p w:rsidR="00FC6B0D" w:rsidRPr="00DE2320" w:rsidRDefault="00FC6B0D" w:rsidP="00516B1E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ВСЕГО проектная часть подпрограммы 2</w:t>
            </w:r>
          </w:p>
        </w:tc>
        <w:tc>
          <w:tcPr>
            <w:tcW w:w="993" w:type="dxa"/>
            <w:noWrap/>
            <w:vAlign w:val="center"/>
            <w:hideMark/>
          </w:tcPr>
          <w:p w:rsidR="00FC6B0D" w:rsidRPr="002A6846" w:rsidRDefault="00FC6B0D" w:rsidP="00FC6B0D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15 704 853,1  </w:t>
            </w:r>
          </w:p>
        </w:tc>
        <w:tc>
          <w:tcPr>
            <w:tcW w:w="992" w:type="dxa"/>
            <w:noWrap/>
            <w:vAlign w:val="center"/>
            <w:hideMark/>
          </w:tcPr>
          <w:p w:rsidR="00FC6B0D" w:rsidRPr="002A6846" w:rsidRDefault="00FC6B0D" w:rsidP="00FC6B0D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16 336 066,9</w:t>
            </w:r>
          </w:p>
        </w:tc>
        <w:tc>
          <w:tcPr>
            <w:tcW w:w="992" w:type="dxa"/>
            <w:noWrap/>
            <w:vAlign w:val="center"/>
            <w:hideMark/>
          </w:tcPr>
          <w:p w:rsidR="00FC6B0D" w:rsidRPr="002A6846" w:rsidRDefault="00FC6B0D" w:rsidP="00FC6B0D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22 134 161,3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FC6B0D" w:rsidRPr="002A6846" w:rsidRDefault="00FC6B0D" w:rsidP="00FC6B0D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16 380 099,0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FC6B0D" w:rsidRPr="002A6846" w:rsidRDefault="00FC6B0D" w:rsidP="00FC6B0D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19 667 135,6  </w:t>
            </w:r>
          </w:p>
        </w:tc>
        <w:tc>
          <w:tcPr>
            <w:tcW w:w="1134" w:type="dxa"/>
            <w:noWrap/>
            <w:vAlign w:val="center"/>
            <w:hideMark/>
          </w:tcPr>
          <w:p w:rsidR="00FC6B0D" w:rsidRPr="002A6846" w:rsidRDefault="00FC6B0D" w:rsidP="00FC6B0D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22 883 722,8  </w:t>
            </w:r>
          </w:p>
        </w:tc>
        <w:tc>
          <w:tcPr>
            <w:tcW w:w="992" w:type="dxa"/>
            <w:noWrap/>
            <w:vAlign w:val="center"/>
            <w:hideMark/>
          </w:tcPr>
          <w:p w:rsidR="00FC6B0D" w:rsidRPr="002A6846" w:rsidRDefault="00FC6B0D" w:rsidP="00FC6B0D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>113 106 038,6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FC6B0D" w:rsidRPr="002A6846" w:rsidRDefault="00FC6B0D" w:rsidP="00FC6B0D">
            <w:pPr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</w:pPr>
            <w:r w:rsidRPr="002A6846"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  <w:t> </w:t>
            </w:r>
          </w:p>
        </w:tc>
      </w:tr>
    </w:tbl>
    <w:p w:rsidR="003E0F3B" w:rsidRPr="00FC6B0D" w:rsidRDefault="003E0F3B" w:rsidP="00A917BF">
      <w:pPr>
        <w:pStyle w:val="ConsPlusNormal"/>
        <w:ind w:right="-425"/>
        <w:jc w:val="right"/>
        <w:rPr>
          <w:rFonts w:ascii="Times New Roman" w:hAnsi="Times New Roman" w:cs="Times New Roman"/>
          <w:sz w:val="24"/>
          <w:szCs w:val="24"/>
        </w:rPr>
      </w:pPr>
      <w:r w:rsidRPr="00FC6B0D">
        <w:rPr>
          <w:rFonts w:ascii="Times New Roman" w:hAnsi="Times New Roman" w:cs="Times New Roman"/>
          <w:sz w:val="24"/>
          <w:szCs w:val="24"/>
        </w:rPr>
        <w:t>».</w:t>
      </w:r>
    </w:p>
    <w:p w:rsidR="007F1D0B" w:rsidRPr="00FC6B0D" w:rsidRDefault="007F1D0B" w:rsidP="007F1D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B0D">
        <w:rPr>
          <w:rFonts w:ascii="Times New Roman" w:hAnsi="Times New Roman" w:cs="Times New Roman"/>
          <w:sz w:val="24"/>
          <w:szCs w:val="24"/>
        </w:rPr>
        <w:t>2.1.</w:t>
      </w:r>
      <w:r w:rsidR="00FC6B0D" w:rsidRPr="00FC6B0D">
        <w:rPr>
          <w:rFonts w:ascii="Times New Roman" w:hAnsi="Times New Roman" w:cs="Times New Roman"/>
          <w:sz w:val="24"/>
          <w:szCs w:val="24"/>
        </w:rPr>
        <w:t>9.16</w:t>
      </w:r>
      <w:r w:rsidRPr="00FC6B0D">
        <w:rPr>
          <w:rFonts w:ascii="Times New Roman" w:hAnsi="Times New Roman" w:cs="Times New Roman"/>
          <w:sz w:val="24"/>
          <w:szCs w:val="24"/>
        </w:rPr>
        <w:t xml:space="preserve">. </w:t>
      </w:r>
      <w:r w:rsidR="00FC6B0D" w:rsidRPr="00FC6B0D">
        <w:rPr>
          <w:rFonts w:ascii="Times New Roman" w:hAnsi="Times New Roman" w:cs="Times New Roman"/>
          <w:sz w:val="24"/>
          <w:szCs w:val="24"/>
        </w:rPr>
        <w:t>Строку «</w:t>
      </w:r>
      <w:r w:rsidR="00FC6B0D" w:rsidRPr="00FC6B0D">
        <w:rPr>
          <w:rFonts w:ascii="Times New Roman" w:hAnsi="Times New Roman" w:cs="Times New Roman"/>
          <w:bCs/>
          <w:color w:val="000000"/>
          <w:sz w:val="24"/>
          <w:szCs w:val="24"/>
        </w:rPr>
        <w:t>ВСЕГО финансирование подпрограммы 2</w:t>
      </w:r>
      <w:r w:rsidR="00FC6B0D" w:rsidRPr="00FC6B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FC6B0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F1D0B" w:rsidRDefault="007F1D0B" w:rsidP="007F1D0B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7F1D0B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22"/>
        <w:gridCol w:w="708"/>
        <w:gridCol w:w="993"/>
        <w:gridCol w:w="991"/>
        <w:gridCol w:w="993"/>
        <w:gridCol w:w="992"/>
        <w:gridCol w:w="993"/>
        <w:gridCol w:w="992"/>
        <w:gridCol w:w="992"/>
        <w:gridCol w:w="1276"/>
      </w:tblGrid>
      <w:tr w:rsidR="007F1D0B" w:rsidRPr="00311316" w:rsidTr="00BF5ABD">
        <w:trPr>
          <w:trHeight w:val="315"/>
        </w:trPr>
        <w:tc>
          <w:tcPr>
            <w:tcW w:w="6522" w:type="dxa"/>
          </w:tcPr>
          <w:p w:rsidR="007F1D0B" w:rsidRPr="00DE2320" w:rsidRDefault="007F1D0B" w:rsidP="00C02789">
            <w:pPr>
              <w:rPr>
                <w:rFonts w:ascii="Times New Roman" w:hAnsi="Times New Roman"/>
                <w:b/>
                <w:bCs/>
                <w:color w:val="000000"/>
                <w:sz w:val="14"/>
              </w:rPr>
            </w:pP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</w:rPr>
              <w:t>ВСЕГО финансирование подпрограммы 2</w:t>
            </w:r>
          </w:p>
        </w:tc>
        <w:tc>
          <w:tcPr>
            <w:tcW w:w="708" w:type="dxa"/>
            <w:vAlign w:val="center"/>
          </w:tcPr>
          <w:p w:rsidR="007F1D0B" w:rsidRPr="00D82A82" w:rsidRDefault="007F1D0B" w:rsidP="00C0278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7F1D0B" w:rsidRPr="00BF5ABD" w:rsidRDefault="007F1D0B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16 589 668,8  </w:t>
            </w:r>
          </w:p>
        </w:tc>
        <w:tc>
          <w:tcPr>
            <w:tcW w:w="991" w:type="dxa"/>
            <w:vAlign w:val="center"/>
          </w:tcPr>
          <w:p w:rsidR="007F1D0B" w:rsidRPr="00BF5ABD" w:rsidRDefault="00FC6B0D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16 517 681,9</w:t>
            </w:r>
          </w:p>
        </w:tc>
        <w:tc>
          <w:tcPr>
            <w:tcW w:w="993" w:type="dxa"/>
            <w:vAlign w:val="center"/>
          </w:tcPr>
          <w:p w:rsidR="007F1D0B" w:rsidRPr="00BF5ABD" w:rsidRDefault="00FC6B0D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23 059 233,5</w:t>
            </w:r>
            <w:r w:rsidR="007F1D0B"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7F1D0B" w:rsidRPr="00BF5ABD" w:rsidRDefault="00BF5ABD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17 342 174,0</w:t>
            </w:r>
            <w:r w:rsidR="007F1D0B"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7F1D0B" w:rsidRPr="00BF5ABD" w:rsidRDefault="007F1D0B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20 653 988,5  </w:t>
            </w:r>
          </w:p>
        </w:tc>
        <w:tc>
          <w:tcPr>
            <w:tcW w:w="992" w:type="dxa"/>
            <w:vAlign w:val="center"/>
          </w:tcPr>
          <w:p w:rsidR="007F1D0B" w:rsidRPr="00BF5ABD" w:rsidRDefault="007F1D0B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23 910 049,4  </w:t>
            </w:r>
          </w:p>
        </w:tc>
        <w:tc>
          <w:tcPr>
            <w:tcW w:w="992" w:type="dxa"/>
            <w:vAlign w:val="center"/>
          </w:tcPr>
          <w:p w:rsidR="007F1D0B" w:rsidRPr="002444BB" w:rsidRDefault="00FC6B0D" w:rsidP="00C02789">
            <w:pPr>
              <w:jc w:val="right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118 072 796,0</w:t>
            </w:r>
          </w:p>
        </w:tc>
        <w:tc>
          <w:tcPr>
            <w:tcW w:w="1276" w:type="dxa"/>
          </w:tcPr>
          <w:p w:rsidR="007F1D0B" w:rsidRPr="002566A7" w:rsidRDefault="007F1D0B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7F1D0B" w:rsidRPr="007F1D0B" w:rsidRDefault="007F1D0B" w:rsidP="00E328D5">
      <w:pPr>
        <w:pStyle w:val="ConsPlusNormal"/>
        <w:ind w:right="-425" w:firstLine="709"/>
        <w:jc w:val="right"/>
        <w:rPr>
          <w:rFonts w:ascii="Times New Roman" w:hAnsi="Times New Roman" w:cs="Times New Roman"/>
          <w:szCs w:val="24"/>
        </w:rPr>
      </w:pPr>
      <w:r w:rsidRPr="007F1D0B">
        <w:rPr>
          <w:rFonts w:ascii="Times New Roman" w:hAnsi="Times New Roman" w:cs="Times New Roman"/>
          <w:szCs w:val="24"/>
        </w:rPr>
        <w:t>».</w:t>
      </w:r>
    </w:p>
    <w:p w:rsidR="00C57BB2" w:rsidRPr="00FB09D5" w:rsidRDefault="003250C4" w:rsidP="00C57BB2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2.1.1</w:t>
      </w:r>
      <w:r w:rsidR="00FC6B0D">
        <w:t>0</w:t>
      </w:r>
      <w:r>
        <w:t xml:space="preserve">. </w:t>
      </w:r>
      <w:r w:rsidR="00C57BB2" w:rsidRPr="00FB09D5">
        <w:rPr>
          <w:rFonts w:eastAsia="Calibri"/>
          <w:lang w:eastAsia="en-US"/>
        </w:rPr>
        <w:t xml:space="preserve">В подразделе </w:t>
      </w:r>
      <w:r w:rsidR="00C57BB2">
        <w:rPr>
          <w:rFonts w:eastAsia="Calibri"/>
          <w:lang w:eastAsia="en-US"/>
        </w:rPr>
        <w:t>11</w:t>
      </w:r>
      <w:r w:rsidR="00C57BB2" w:rsidRPr="00FB09D5">
        <w:rPr>
          <w:rFonts w:eastAsia="Calibri"/>
          <w:lang w:eastAsia="en-US"/>
        </w:rPr>
        <w:t xml:space="preserve">.1 </w:t>
      </w:r>
      <w:hyperlink r:id="rId36" w:history="1">
        <w:r w:rsidR="00C57BB2" w:rsidRPr="00FB09D5">
          <w:rPr>
            <w:rFonts w:eastAsia="Calibri"/>
            <w:lang w:eastAsia="en-US"/>
          </w:rPr>
          <w:t>раздела</w:t>
        </w:r>
      </w:hyperlink>
      <w:r w:rsidR="00C57BB2" w:rsidRPr="00FB09D5">
        <w:rPr>
          <w:rFonts w:eastAsia="Calibri"/>
          <w:lang w:eastAsia="en-US"/>
        </w:rPr>
        <w:t xml:space="preserve"> </w:t>
      </w:r>
      <w:r w:rsidR="00C57BB2">
        <w:rPr>
          <w:rFonts w:eastAsia="Calibri"/>
          <w:lang w:eastAsia="en-US"/>
        </w:rPr>
        <w:t>11</w:t>
      </w:r>
      <w:r w:rsidR="00C57BB2" w:rsidRPr="00FB09D5">
        <w:rPr>
          <w:rFonts w:eastAsia="Calibri"/>
          <w:lang w:eastAsia="en-US"/>
        </w:rPr>
        <w:t>:</w:t>
      </w:r>
    </w:p>
    <w:p w:rsidR="00C57BB2" w:rsidRPr="00FB09D5" w:rsidRDefault="00C57BB2" w:rsidP="00C57BB2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10</w:t>
      </w:r>
      <w:r w:rsidRPr="00FB09D5">
        <w:t>.1. В абзаце первом графы 3 пункта 6 число «</w:t>
      </w:r>
      <w:r>
        <w:t>17 766 282,2</w:t>
      </w:r>
      <w:r w:rsidRPr="00FB09D5">
        <w:t>» заменить числом «</w:t>
      </w:r>
      <w:r>
        <w:t>17 735 028,7</w:t>
      </w:r>
      <w:r w:rsidRPr="00FB09D5">
        <w:t>».</w:t>
      </w:r>
    </w:p>
    <w:p w:rsidR="00C57BB2" w:rsidRDefault="00C57BB2" w:rsidP="00C57BB2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10</w:t>
      </w:r>
      <w:r w:rsidRPr="00FB09D5">
        <w:t>.2. В абзаце третьем графы 3 пункта 6 число «</w:t>
      </w:r>
      <w:r>
        <w:t>2 838 667,7</w:t>
      </w:r>
      <w:r w:rsidRPr="00FB09D5">
        <w:t>» заменить числом «</w:t>
      </w:r>
      <w:r>
        <w:t>2 807 414,4</w:t>
      </w:r>
      <w:r w:rsidRPr="00FB09D5">
        <w:t>».</w:t>
      </w:r>
    </w:p>
    <w:p w:rsidR="00C57BB2" w:rsidRPr="001B76EE" w:rsidRDefault="00C57BB2" w:rsidP="00C57BB2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10</w:t>
      </w:r>
      <w:r w:rsidRPr="00FB09D5">
        <w:t>.</w:t>
      </w:r>
      <w:r>
        <w:t>3</w:t>
      </w:r>
      <w:r w:rsidRPr="00FB09D5">
        <w:t xml:space="preserve">. В абзаце </w:t>
      </w:r>
      <w:r w:rsidR="00337DAA">
        <w:t>восьмом</w:t>
      </w:r>
      <w:r>
        <w:t xml:space="preserve"> </w:t>
      </w:r>
      <w:r w:rsidRPr="00FB09D5">
        <w:t>графы 3 пункта 6 число «</w:t>
      </w:r>
      <w:r w:rsidR="00337DAA">
        <w:t>6 152 731,6</w:t>
      </w:r>
      <w:r w:rsidRPr="001B76EE">
        <w:t>» заменить числом «</w:t>
      </w:r>
      <w:r w:rsidR="00337DAA">
        <w:t>6 121 478,1</w:t>
      </w:r>
      <w:r w:rsidRPr="001B76EE">
        <w:t>».</w:t>
      </w:r>
    </w:p>
    <w:p w:rsidR="00C57BB2" w:rsidRDefault="00337DAA" w:rsidP="00C57BB2">
      <w:pPr>
        <w:autoSpaceDE w:val="0"/>
        <w:autoSpaceDN w:val="0"/>
        <w:adjustRightInd w:val="0"/>
        <w:ind w:firstLine="709"/>
        <w:jc w:val="both"/>
      </w:pPr>
      <w:r>
        <w:t>2</w:t>
      </w:r>
      <w:r w:rsidR="00C57BB2" w:rsidRPr="00FB09D5">
        <w:t>.1.</w:t>
      </w:r>
      <w:r>
        <w:t>10</w:t>
      </w:r>
      <w:r w:rsidR="00C57BB2" w:rsidRPr="00FB09D5">
        <w:t>.</w:t>
      </w:r>
      <w:r w:rsidR="00C57BB2">
        <w:t>4</w:t>
      </w:r>
      <w:r w:rsidR="00C57BB2" w:rsidRPr="00FB09D5">
        <w:t xml:space="preserve">. В абзаце </w:t>
      </w:r>
      <w:r w:rsidR="00C57BB2">
        <w:t>десятом</w:t>
      </w:r>
      <w:r w:rsidR="00C57BB2" w:rsidRPr="00FB09D5">
        <w:t xml:space="preserve"> графы 3 пункта 6 число «</w:t>
      </w:r>
      <w:r>
        <w:t>357 267,7</w:t>
      </w:r>
      <w:r w:rsidR="00C57BB2" w:rsidRPr="001B76EE">
        <w:t>» заменить числом «</w:t>
      </w:r>
      <w:r>
        <w:t>326 014,2</w:t>
      </w:r>
      <w:r w:rsidR="00C57BB2" w:rsidRPr="001B76EE">
        <w:t>».</w:t>
      </w:r>
    </w:p>
    <w:p w:rsidR="00337DAA" w:rsidRDefault="00337DAA" w:rsidP="00337DAA">
      <w:pPr>
        <w:autoSpaceDE w:val="0"/>
        <w:autoSpaceDN w:val="0"/>
        <w:adjustRightInd w:val="0"/>
        <w:ind w:firstLine="709"/>
        <w:jc w:val="both"/>
      </w:pPr>
      <w:r>
        <w:t>2</w:t>
      </w:r>
      <w:r w:rsidRPr="00FB09D5">
        <w:t>.1.</w:t>
      </w:r>
      <w:r>
        <w:t>10</w:t>
      </w:r>
      <w:r w:rsidRPr="00FB09D5">
        <w:t>.</w:t>
      </w:r>
      <w:r>
        <w:t>5</w:t>
      </w:r>
      <w:r w:rsidRPr="00FB09D5">
        <w:t xml:space="preserve">. В абзаце </w:t>
      </w:r>
      <w:r>
        <w:t>одиннадцатом</w:t>
      </w:r>
      <w:r w:rsidRPr="00FB09D5">
        <w:t xml:space="preserve"> графы 3 пункта 6 число «</w:t>
      </w:r>
      <w:r>
        <w:t>1 277 334,7</w:t>
      </w:r>
      <w:r w:rsidRPr="001B76EE">
        <w:t>» заменить числом «</w:t>
      </w:r>
      <w:r>
        <w:t>1 277 314,7</w:t>
      </w:r>
      <w:r w:rsidRPr="001B76EE">
        <w:t>».</w:t>
      </w:r>
    </w:p>
    <w:p w:rsidR="00A77DA8" w:rsidRDefault="00A77DA8" w:rsidP="00337DAA">
      <w:pPr>
        <w:autoSpaceDE w:val="0"/>
        <w:autoSpaceDN w:val="0"/>
        <w:adjustRightInd w:val="0"/>
        <w:ind w:firstLine="709"/>
        <w:jc w:val="both"/>
      </w:pPr>
      <w:r>
        <w:t>2.1.10.6. В абзаце пятнадцатом графы 3 пункта 6 число «318 000,0» заменить числом «303 200,0».</w:t>
      </w:r>
    </w:p>
    <w:p w:rsidR="00A77DA8" w:rsidRDefault="00A77DA8" w:rsidP="00337DAA">
      <w:pPr>
        <w:autoSpaceDE w:val="0"/>
        <w:autoSpaceDN w:val="0"/>
        <w:adjustRightInd w:val="0"/>
        <w:ind w:firstLine="709"/>
        <w:jc w:val="both"/>
      </w:pPr>
      <w:r>
        <w:t>2.1.10.7. В абзаце семнадцатом графы 3 пункта 6 число «29 600,0» заменить числом «14 800,0».</w:t>
      </w:r>
    </w:p>
    <w:p w:rsidR="00C57BB2" w:rsidRDefault="006E028A" w:rsidP="00C57B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7BB2" w:rsidRPr="00160BC4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11.</w:t>
      </w:r>
      <w:r w:rsidR="00C57BB2" w:rsidRPr="00160BC4">
        <w:rPr>
          <w:rFonts w:ascii="Times New Roman" w:hAnsi="Times New Roman" w:cs="Times New Roman"/>
          <w:sz w:val="24"/>
          <w:szCs w:val="24"/>
        </w:rPr>
        <w:t xml:space="preserve"> В </w:t>
      </w:r>
      <w:hyperlink r:id="rId37" w:history="1">
        <w:r w:rsidR="00C57BB2"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C57BB2">
          <w:rPr>
            <w:rFonts w:ascii="Times New Roman" w:hAnsi="Times New Roman" w:cs="Times New Roman"/>
            <w:sz w:val="24"/>
            <w:szCs w:val="24"/>
          </w:rPr>
          <w:t>14</w:t>
        </w:r>
        <w:r w:rsidR="00C57BB2"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C57BB2">
        <w:rPr>
          <w:rFonts w:ascii="Times New Roman" w:hAnsi="Times New Roman" w:cs="Times New Roman"/>
          <w:sz w:val="24"/>
          <w:szCs w:val="24"/>
        </w:rPr>
        <w:t>п</w:t>
      </w:r>
      <w:r w:rsidR="00C57BB2"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 w:rsidR="00C57BB2">
        <w:rPr>
          <w:rFonts w:ascii="Times New Roman" w:hAnsi="Times New Roman" w:cs="Times New Roman"/>
          <w:sz w:val="24"/>
          <w:szCs w:val="24"/>
        </w:rPr>
        <w:t>11.3 раздела 11</w:t>
      </w:r>
      <w:r w:rsidR="00C57BB2" w:rsidRPr="00160BC4">
        <w:rPr>
          <w:rFonts w:ascii="Times New Roman" w:hAnsi="Times New Roman" w:cs="Times New Roman"/>
          <w:sz w:val="24"/>
          <w:szCs w:val="24"/>
        </w:rPr>
        <w:t>:</w:t>
      </w:r>
    </w:p>
    <w:p w:rsidR="00C57BB2" w:rsidRDefault="006E028A" w:rsidP="00C57BB2">
      <w:pPr>
        <w:autoSpaceDE w:val="0"/>
        <w:autoSpaceDN w:val="0"/>
        <w:adjustRightInd w:val="0"/>
        <w:ind w:firstLine="709"/>
        <w:jc w:val="both"/>
      </w:pPr>
      <w:r>
        <w:t>2</w:t>
      </w:r>
      <w:r w:rsidR="00C57BB2">
        <w:t>.</w:t>
      </w:r>
      <w:r w:rsidR="00C57BB2" w:rsidRPr="00FB09D5">
        <w:t>1.</w:t>
      </w:r>
      <w:r>
        <w:t>11</w:t>
      </w:r>
      <w:r w:rsidR="00C57BB2">
        <w:t>.1.</w:t>
      </w:r>
      <w:r w:rsidR="00C57BB2" w:rsidRPr="00FB09D5">
        <w:t xml:space="preserve"> Пункт</w:t>
      </w:r>
      <w:r>
        <w:t>ы</w:t>
      </w:r>
      <w:r w:rsidR="00C57BB2" w:rsidRPr="00FB09D5">
        <w:t xml:space="preserve"> 1</w:t>
      </w:r>
      <w:r>
        <w:t xml:space="preserve"> – 1.2</w:t>
      </w:r>
      <w:r w:rsidR="00C57BB2">
        <w:t xml:space="preserve"> </w:t>
      </w:r>
      <w:r w:rsidR="00C57BB2" w:rsidRPr="00FB09D5">
        <w:t>изложить в следующей редакции:</w:t>
      </w:r>
    </w:p>
    <w:p w:rsidR="00AE42FB" w:rsidRDefault="006E028A" w:rsidP="006E028A">
      <w:pPr>
        <w:autoSpaceDE w:val="0"/>
        <w:autoSpaceDN w:val="0"/>
        <w:adjustRightInd w:val="0"/>
        <w:jc w:val="both"/>
      </w:pPr>
      <w: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709"/>
        <w:gridCol w:w="709"/>
        <w:gridCol w:w="709"/>
        <w:gridCol w:w="708"/>
        <w:gridCol w:w="993"/>
        <w:gridCol w:w="992"/>
        <w:gridCol w:w="992"/>
        <w:gridCol w:w="1134"/>
        <w:gridCol w:w="992"/>
        <w:gridCol w:w="993"/>
        <w:gridCol w:w="1134"/>
        <w:gridCol w:w="850"/>
      </w:tblGrid>
      <w:tr w:rsidR="00AE42FB" w:rsidRPr="00356C98" w:rsidTr="00650FDF">
        <w:trPr>
          <w:trHeight w:val="20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2FB" w:rsidRPr="00356C98" w:rsidRDefault="00AE42FB" w:rsidP="00650FDF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534 825,8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241 120,6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1 116 814,7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1 007 600,8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1 156 105,5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1 271 716,1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5 328 183,5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AE42FB" w:rsidRPr="00AE42FB" w:rsidTr="00650FDF">
        <w:trPr>
          <w:trHeight w:val="599"/>
        </w:trPr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E42F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Проектирование строительства и(или) реконструкции объектов газоснабжения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ПИР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2017-2024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23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143,9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27 879,9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81 647,3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7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949,9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10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11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161 621,0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E42F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</w:t>
            </w:r>
          </w:p>
          <w:p w:rsidR="00AE42FB" w:rsidRPr="00AE42FB" w:rsidRDefault="00AE42FB" w:rsidP="00AE42F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AE42FB" w:rsidRPr="00356C98" w:rsidTr="00650FDF">
        <w:trPr>
          <w:trHeight w:val="599"/>
        </w:trPr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hideMark/>
          </w:tcPr>
          <w:p w:rsidR="00AE42FB" w:rsidRPr="00356C98" w:rsidRDefault="00AE42FB" w:rsidP="00650FD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объектов газораспределительных сетей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2017-2024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AE42FB" w:rsidRPr="00DA0505" w:rsidRDefault="00AE42FB" w:rsidP="00AE42FB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352 754,0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AE42FB" w:rsidRPr="00DA0505" w:rsidRDefault="00AE42FB" w:rsidP="00AE42FB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124 686,3</w:t>
            </w: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AE42FB" w:rsidRPr="00DA0505" w:rsidRDefault="00AE42FB" w:rsidP="00AE42FB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410 815,1</w:t>
            </w: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E42FB" w:rsidRPr="00DA0505" w:rsidRDefault="00AE42FB" w:rsidP="00AE42FB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257 696,5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AE42FB" w:rsidRPr="00DA0505" w:rsidRDefault="00AE42FB" w:rsidP="00AE42FB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246 687,5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:rsidR="00AE42FB" w:rsidRPr="00DA0505" w:rsidRDefault="00AE42FB" w:rsidP="00AE42FB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271 356,3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1 663 995,7</w:t>
            </w: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AE42FB" w:rsidRDefault="00AE42FB" w:rsidP="00650FD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</w:t>
            </w:r>
          </w:p>
          <w:p w:rsidR="00AE42FB" w:rsidRPr="00356C98" w:rsidRDefault="00AE42FB" w:rsidP="00650FDF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И 3</w:t>
            </w:r>
            <w:r w:rsidRPr="00CE7D08">
              <w:rPr>
                <w:rFonts w:ascii="Times New Roman" w:eastAsia="Times New Roman" w:hAnsi="Times New Roman"/>
                <w:sz w:val="14"/>
                <w:szCs w:val="14"/>
              </w:rPr>
              <w:t>.1</w:t>
            </w:r>
          </w:p>
        </w:tc>
      </w:tr>
    </w:tbl>
    <w:p w:rsidR="006E028A" w:rsidRDefault="00AE42FB" w:rsidP="00AE42FB">
      <w:pPr>
        <w:autoSpaceDE w:val="0"/>
        <w:autoSpaceDN w:val="0"/>
        <w:adjustRightInd w:val="0"/>
        <w:jc w:val="right"/>
      </w:pPr>
      <w:r>
        <w:t>».</w:t>
      </w:r>
    </w:p>
    <w:p w:rsidR="00AE42FB" w:rsidRDefault="00AE42FB" w:rsidP="00AE42FB">
      <w:pPr>
        <w:autoSpaceDE w:val="0"/>
        <w:autoSpaceDN w:val="0"/>
        <w:adjustRightInd w:val="0"/>
        <w:ind w:firstLine="709"/>
        <w:jc w:val="both"/>
      </w:pPr>
      <w:r>
        <w:t>2.</w:t>
      </w:r>
      <w:r w:rsidRPr="00FB09D5">
        <w:t>1.</w:t>
      </w:r>
      <w:r>
        <w:t>11.2.</w:t>
      </w:r>
      <w:r w:rsidRPr="00FB09D5">
        <w:t xml:space="preserve"> Пункт</w:t>
      </w:r>
      <w:r>
        <w:t>ы</w:t>
      </w:r>
      <w:r w:rsidRPr="00FB09D5">
        <w:t xml:space="preserve"> 1</w:t>
      </w:r>
      <w:r>
        <w:t xml:space="preserve">.5 и 1.6 </w:t>
      </w:r>
      <w:r w:rsidRPr="00FB09D5">
        <w:t>изложить в следующей редакции:</w:t>
      </w:r>
    </w:p>
    <w:p w:rsidR="00AE42FB" w:rsidRDefault="00AE42FB" w:rsidP="00AE42FB">
      <w:pPr>
        <w:autoSpaceDE w:val="0"/>
        <w:autoSpaceDN w:val="0"/>
        <w:adjustRightInd w:val="0"/>
        <w:jc w:val="both"/>
      </w:pPr>
      <w: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787"/>
        <w:gridCol w:w="851"/>
        <w:gridCol w:w="255"/>
        <w:gridCol w:w="708"/>
        <w:gridCol w:w="709"/>
        <w:gridCol w:w="709"/>
        <w:gridCol w:w="709"/>
        <w:gridCol w:w="708"/>
        <w:gridCol w:w="993"/>
        <w:gridCol w:w="992"/>
        <w:gridCol w:w="992"/>
        <w:gridCol w:w="1134"/>
        <w:gridCol w:w="992"/>
        <w:gridCol w:w="993"/>
        <w:gridCol w:w="1134"/>
        <w:gridCol w:w="850"/>
      </w:tblGrid>
      <w:tr w:rsidR="00AE42FB" w:rsidRPr="00AE42FB" w:rsidTr="00D609A4">
        <w:trPr>
          <w:trHeight w:val="273"/>
        </w:trPr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E42F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Строительство газопроводов для газификации садоводческих и дачных некоммерческих объединений граждан, расположенных на территории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255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2017-2024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139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334,4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70 689,4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303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906,5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344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256,8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378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682,5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1 236 869,6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AE42FB" w:rsidRDefault="00AE42FB" w:rsidP="00AE42F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</w:t>
            </w:r>
          </w:p>
          <w:p w:rsidR="00AE42FB" w:rsidRPr="00AE42FB" w:rsidRDefault="00AE42FB" w:rsidP="00AE42F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И 3</w:t>
            </w:r>
            <w:r w:rsidRPr="00CE7D08">
              <w:rPr>
                <w:rFonts w:ascii="Times New Roman" w:eastAsia="Times New Roman" w:hAnsi="Times New Roman"/>
                <w:sz w:val="14"/>
                <w:szCs w:val="14"/>
              </w:rPr>
              <w:t>.1</w:t>
            </w:r>
          </w:p>
        </w:tc>
      </w:tr>
      <w:tr w:rsidR="00AE42FB" w:rsidRPr="00356C98" w:rsidTr="00D609A4">
        <w:trPr>
          <w:trHeight w:val="415"/>
        </w:trPr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:rsidR="00AE42FB" w:rsidRPr="00356C98" w:rsidRDefault="00AE42FB" w:rsidP="00AE42F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Строительство объектов газораспределительных сетей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255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2020-2024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739,1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624 352,3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438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047,9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555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161,2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610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677,3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2 236 977,8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AE42FB" w:rsidRDefault="00AE42FB" w:rsidP="00AE42F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</w:t>
            </w:r>
          </w:p>
          <w:p w:rsidR="00AE42FB" w:rsidRPr="00356C98" w:rsidRDefault="00AE42FB" w:rsidP="00AE42FB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И 3</w:t>
            </w:r>
            <w:r w:rsidRPr="00CE7D08">
              <w:rPr>
                <w:rFonts w:ascii="Times New Roman" w:eastAsia="Times New Roman" w:hAnsi="Times New Roman"/>
                <w:sz w:val="14"/>
                <w:szCs w:val="14"/>
              </w:rPr>
              <w:t>.1</w:t>
            </w:r>
          </w:p>
        </w:tc>
      </w:tr>
    </w:tbl>
    <w:p w:rsidR="00C57BB2" w:rsidRDefault="00AE42FB" w:rsidP="00516B1E">
      <w:pPr>
        <w:autoSpaceDE w:val="0"/>
        <w:autoSpaceDN w:val="0"/>
        <w:adjustRightInd w:val="0"/>
        <w:ind w:right="-142" w:firstLine="709"/>
        <w:jc w:val="right"/>
      </w:pPr>
      <w:r>
        <w:t>».</w:t>
      </w:r>
    </w:p>
    <w:p w:rsidR="00AE42FB" w:rsidRDefault="00AE42FB" w:rsidP="00AE42FB">
      <w:pPr>
        <w:ind w:firstLine="709"/>
        <w:jc w:val="both"/>
      </w:pPr>
      <w:r>
        <w:t>2.1.11.3. С</w:t>
      </w:r>
      <w:r w:rsidRPr="00160BC4">
        <w:t>трок</w:t>
      </w:r>
      <w:r>
        <w:t>и</w:t>
      </w:r>
      <w:r w:rsidRPr="00160BC4">
        <w:t xml:space="preserve"> «</w:t>
      </w:r>
      <w:r w:rsidRPr="00160BC4">
        <w:rPr>
          <w:bCs/>
          <w:color w:val="000000"/>
        </w:rPr>
        <w:t>ИТОГО прочие расходы развития</w:t>
      </w:r>
      <w:r w:rsidRPr="00160BC4">
        <w:t>» и «</w:t>
      </w:r>
      <w:r w:rsidRPr="00160BC4">
        <w:rPr>
          <w:bCs/>
          <w:iCs/>
          <w:color w:val="000000"/>
        </w:rPr>
        <w:t>ВСЕГО проектная часть подпрограммы 4</w:t>
      </w:r>
      <w:r w:rsidRPr="00160BC4">
        <w:t xml:space="preserve">» </w:t>
      </w:r>
      <w:r w:rsidRPr="00160BC4">
        <w:rPr>
          <w:rStyle w:val="ab"/>
          <w:color w:val="auto"/>
          <w:u w:val="none"/>
        </w:rPr>
        <w:t>и</w:t>
      </w:r>
      <w:r w:rsidRPr="00160BC4">
        <w:t>зложить в следующей</w:t>
      </w:r>
      <w:r w:rsidRPr="00FB09D5">
        <w:t xml:space="preserve"> редакции:</w:t>
      </w:r>
    </w:p>
    <w:p w:rsidR="00AE42FB" w:rsidRPr="00160BC4" w:rsidRDefault="00AE42FB" w:rsidP="00AE42FB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513"/>
        <w:gridCol w:w="993"/>
        <w:gridCol w:w="992"/>
        <w:gridCol w:w="992"/>
        <w:gridCol w:w="992"/>
        <w:gridCol w:w="993"/>
        <w:gridCol w:w="992"/>
        <w:gridCol w:w="992"/>
        <w:gridCol w:w="567"/>
      </w:tblGrid>
      <w:tr w:rsidR="00AE42FB" w:rsidRPr="00356C98" w:rsidTr="00650FDF">
        <w:trPr>
          <w:trHeight w:val="144"/>
        </w:trPr>
        <w:tc>
          <w:tcPr>
            <w:tcW w:w="7513" w:type="dxa"/>
            <w:noWrap/>
            <w:hideMark/>
          </w:tcPr>
          <w:p w:rsidR="00AE42FB" w:rsidRPr="00DE2320" w:rsidRDefault="00AE42FB" w:rsidP="00650FDF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3" w:type="dxa"/>
            <w:noWrap/>
            <w:hideMark/>
          </w:tcPr>
          <w:p w:rsidR="00AE42FB" w:rsidRPr="00973F88" w:rsidRDefault="00AE42FB" w:rsidP="00650FD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2 152 969,8  </w:t>
            </w:r>
          </w:p>
        </w:tc>
        <w:tc>
          <w:tcPr>
            <w:tcW w:w="992" w:type="dxa"/>
            <w:noWrap/>
          </w:tcPr>
          <w:p w:rsidR="00AE42FB" w:rsidRPr="00973F88" w:rsidRDefault="00AE42FB" w:rsidP="00650FD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2 692 920,6</w:t>
            </w:r>
          </w:p>
        </w:tc>
        <w:tc>
          <w:tcPr>
            <w:tcW w:w="992" w:type="dxa"/>
            <w:noWrap/>
          </w:tcPr>
          <w:p w:rsidR="00AE42FB" w:rsidRPr="00973F88" w:rsidRDefault="00AE42FB" w:rsidP="00650FD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3 125 544,7</w:t>
            </w:r>
          </w:p>
        </w:tc>
        <w:tc>
          <w:tcPr>
            <w:tcW w:w="992" w:type="dxa"/>
            <w:noWrap/>
          </w:tcPr>
          <w:p w:rsidR="00AE42FB" w:rsidRPr="00973F88" w:rsidRDefault="00AE42FB" w:rsidP="00650FD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3 051 530,8</w:t>
            </w:r>
          </w:p>
        </w:tc>
        <w:tc>
          <w:tcPr>
            <w:tcW w:w="993" w:type="dxa"/>
            <w:noWrap/>
          </w:tcPr>
          <w:p w:rsidR="00AE42FB" w:rsidRPr="00973F88" w:rsidRDefault="00AE42FB" w:rsidP="00650FD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2 706 910,3</w:t>
            </w:r>
          </w:p>
        </w:tc>
        <w:tc>
          <w:tcPr>
            <w:tcW w:w="992" w:type="dxa"/>
            <w:noWrap/>
          </w:tcPr>
          <w:p w:rsidR="00AE42FB" w:rsidRPr="00973F88" w:rsidRDefault="00AE42FB" w:rsidP="00650FD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2 893 857,9</w:t>
            </w:r>
          </w:p>
        </w:tc>
        <w:tc>
          <w:tcPr>
            <w:tcW w:w="992" w:type="dxa"/>
            <w:noWrap/>
          </w:tcPr>
          <w:p w:rsidR="00AE42FB" w:rsidRPr="00973F88" w:rsidRDefault="00AE42FB" w:rsidP="00650FD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16 623 734,1</w:t>
            </w:r>
          </w:p>
        </w:tc>
        <w:tc>
          <w:tcPr>
            <w:tcW w:w="567" w:type="dxa"/>
            <w:noWrap/>
            <w:hideMark/>
          </w:tcPr>
          <w:p w:rsidR="00AE42FB" w:rsidRPr="00356C98" w:rsidRDefault="00AE42FB" w:rsidP="00650FDF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AE42FB" w:rsidRPr="00356C98" w:rsidTr="00650FDF">
        <w:trPr>
          <w:trHeight w:val="105"/>
        </w:trPr>
        <w:tc>
          <w:tcPr>
            <w:tcW w:w="7513" w:type="dxa"/>
            <w:noWrap/>
          </w:tcPr>
          <w:p w:rsidR="00AE42FB" w:rsidRPr="00DE2320" w:rsidRDefault="00AE42FB" w:rsidP="00AE42FB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noWrap/>
          </w:tcPr>
          <w:p w:rsidR="00AE42FB" w:rsidRPr="00973F88" w:rsidRDefault="00AE42FB" w:rsidP="00AE42F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2 152 969,8  </w:t>
            </w:r>
          </w:p>
        </w:tc>
        <w:tc>
          <w:tcPr>
            <w:tcW w:w="992" w:type="dxa"/>
            <w:noWrap/>
          </w:tcPr>
          <w:p w:rsidR="00AE42FB" w:rsidRPr="00973F88" w:rsidRDefault="00AE42FB" w:rsidP="00AE42F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2 692 920,6</w:t>
            </w:r>
          </w:p>
        </w:tc>
        <w:tc>
          <w:tcPr>
            <w:tcW w:w="992" w:type="dxa"/>
            <w:noWrap/>
          </w:tcPr>
          <w:p w:rsidR="00AE42FB" w:rsidRPr="00973F88" w:rsidRDefault="00AE42FB" w:rsidP="00AE42F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3 125 544,7</w:t>
            </w:r>
          </w:p>
        </w:tc>
        <w:tc>
          <w:tcPr>
            <w:tcW w:w="992" w:type="dxa"/>
            <w:noWrap/>
          </w:tcPr>
          <w:p w:rsidR="00AE42FB" w:rsidRPr="00973F88" w:rsidRDefault="00AE42FB" w:rsidP="00AE42F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3 051 530,8</w:t>
            </w:r>
          </w:p>
        </w:tc>
        <w:tc>
          <w:tcPr>
            <w:tcW w:w="993" w:type="dxa"/>
            <w:noWrap/>
          </w:tcPr>
          <w:p w:rsidR="00AE42FB" w:rsidRPr="00973F88" w:rsidRDefault="00AE42FB" w:rsidP="00AE42F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2 706 910,3</w:t>
            </w:r>
          </w:p>
        </w:tc>
        <w:tc>
          <w:tcPr>
            <w:tcW w:w="992" w:type="dxa"/>
            <w:noWrap/>
          </w:tcPr>
          <w:p w:rsidR="00AE42FB" w:rsidRPr="00973F88" w:rsidRDefault="00AE42FB" w:rsidP="00AE42F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2 893 857,9</w:t>
            </w:r>
          </w:p>
        </w:tc>
        <w:tc>
          <w:tcPr>
            <w:tcW w:w="992" w:type="dxa"/>
            <w:noWrap/>
          </w:tcPr>
          <w:p w:rsidR="00AE42FB" w:rsidRPr="00973F88" w:rsidRDefault="00AE42FB" w:rsidP="00AE42F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16 623 734,1</w:t>
            </w:r>
          </w:p>
        </w:tc>
        <w:tc>
          <w:tcPr>
            <w:tcW w:w="567" w:type="dxa"/>
            <w:noWrap/>
          </w:tcPr>
          <w:p w:rsidR="00AE42FB" w:rsidRPr="00356C98" w:rsidRDefault="00AE42FB" w:rsidP="00AE42FB">
            <w:pPr>
              <w:jc w:val="right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</w:tr>
    </w:tbl>
    <w:p w:rsidR="00AE42FB" w:rsidRPr="00160BC4" w:rsidRDefault="00AE42FB" w:rsidP="00516B1E">
      <w:pPr>
        <w:tabs>
          <w:tab w:val="left" w:pos="142"/>
          <w:tab w:val="left" w:pos="851"/>
        </w:tabs>
        <w:ind w:right="-142"/>
        <w:jc w:val="right"/>
        <w:rPr>
          <w:sz w:val="22"/>
        </w:rPr>
      </w:pPr>
      <w:r w:rsidRPr="00160BC4">
        <w:rPr>
          <w:sz w:val="22"/>
        </w:rPr>
        <w:t>».</w:t>
      </w:r>
    </w:p>
    <w:p w:rsidR="00647671" w:rsidRPr="00160BC4" w:rsidRDefault="00647671" w:rsidP="00647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BC4">
        <w:rPr>
          <w:rFonts w:ascii="Times New Roman" w:hAnsi="Times New Roman" w:cs="Times New Roman"/>
          <w:sz w:val="24"/>
          <w:szCs w:val="24"/>
        </w:rPr>
        <w:t>2.1.1</w:t>
      </w:r>
      <w:r w:rsidR="00AE42FB">
        <w:rPr>
          <w:rFonts w:ascii="Times New Roman" w:hAnsi="Times New Roman" w:cs="Times New Roman"/>
          <w:sz w:val="24"/>
          <w:szCs w:val="24"/>
        </w:rPr>
        <w:t>2</w:t>
      </w:r>
      <w:r w:rsidRPr="00160BC4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38" w:history="1">
        <w:r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>
          <w:rPr>
            <w:rFonts w:ascii="Times New Roman" w:hAnsi="Times New Roman" w:cs="Times New Roman"/>
            <w:sz w:val="24"/>
            <w:szCs w:val="24"/>
          </w:rPr>
          <w:t>14-1</w:t>
        </w:r>
        <w:r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п</w:t>
      </w:r>
      <w:r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>
        <w:rPr>
          <w:rFonts w:ascii="Times New Roman" w:hAnsi="Times New Roman" w:cs="Times New Roman"/>
          <w:sz w:val="24"/>
          <w:szCs w:val="24"/>
        </w:rPr>
        <w:t>11.3 раздела 11</w:t>
      </w:r>
      <w:r w:rsidRPr="00160BC4">
        <w:rPr>
          <w:rFonts w:ascii="Times New Roman" w:hAnsi="Times New Roman" w:cs="Times New Roman"/>
          <w:sz w:val="24"/>
          <w:szCs w:val="24"/>
        </w:rPr>
        <w:t>:</w:t>
      </w:r>
    </w:p>
    <w:p w:rsidR="00647671" w:rsidRDefault="00647671" w:rsidP="00647671">
      <w:pPr>
        <w:autoSpaceDE w:val="0"/>
        <w:autoSpaceDN w:val="0"/>
        <w:adjustRightInd w:val="0"/>
        <w:ind w:firstLine="709"/>
        <w:jc w:val="both"/>
      </w:pPr>
      <w:r>
        <w:t>2.</w:t>
      </w:r>
      <w:r w:rsidRPr="00FB09D5">
        <w:t>1.</w:t>
      </w:r>
      <w:r>
        <w:t>1</w:t>
      </w:r>
      <w:r w:rsidR="00AE42FB">
        <w:t>2</w:t>
      </w:r>
      <w:r>
        <w:t>.1</w:t>
      </w:r>
      <w:r w:rsidRPr="00FB09D5">
        <w:t xml:space="preserve"> Пункт</w:t>
      </w:r>
      <w:r>
        <w:t xml:space="preserve"> </w:t>
      </w:r>
      <w:r w:rsidR="00AE42FB">
        <w:t>1</w:t>
      </w:r>
      <w:r w:rsidRPr="00FB09D5">
        <w:t xml:space="preserve"> </w:t>
      </w:r>
      <w:r>
        <w:t>и</w:t>
      </w:r>
      <w:r w:rsidRPr="00FB09D5">
        <w:t>зложить в следующей редакции:</w:t>
      </w:r>
    </w:p>
    <w:p w:rsidR="00647671" w:rsidRPr="00647671" w:rsidRDefault="00647671" w:rsidP="00647671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647671">
        <w:rPr>
          <w:rFonts w:ascii="Times New Roman" w:hAnsi="Times New Roman" w:cs="Times New Roman"/>
          <w:szCs w:val="24"/>
        </w:rPr>
        <w:t xml:space="preserve"> </w:t>
      </w:r>
      <w:r w:rsidR="000011B5" w:rsidRPr="00647671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3"/>
        <w:gridCol w:w="4791"/>
        <w:gridCol w:w="1134"/>
        <w:gridCol w:w="738"/>
        <w:gridCol w:w="992"/>
        <w:gridCol w:w="1134"/>
        <w:gridCol w:w="992"/>
        <w:gridCol w:w="992"/>
        <w:gridCol w:w="993"/>
        <w:gridCol w:w="992"/>
        <w:gridCol w:w="992"/>
        <w:gridCol w:w="963"/>
      </w:tblGrid>
      <w:tr w:rsidR="00AE42FB" w:rsidRPr="00AE42FB" w:rsidTr="00650FDF">
        <w:trPr>
          <w:trHeight w:val="315"/>
        </w:trPr>
        <w:tc>
          <w:tcPr>
            <w:tcW w:w="313" w:type="dxa"/>
            <w:vAlign w:val="center"/>
          </w:tcPr>
          <w:p w:rsidR="00AE42FB" w:rsidRPr="00AE42FB" w:rsidRDefault="00AE42FB" w:rsidP="00AE42F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91" w:type="dxa"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Предоставление субсидии на возмещение недополученных доходов организациям, осуществляющим реализацию сжиженного газа населению на территории Санкт-Петербурга</w:t>
            </w:r>
          </w:p>
        </w:tc>
        <w:tc>
          <w:tcPr>
            <w:tcW w:w="1134" w:type="dxa"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738" w:type="dxa"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59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583,7</w:t>
            </w:r>
          </w:p>
        </w:tc>
        <w:tc>
          <w:tcPr>
            <w:tcW w:w="1134" w:type="dxa"/>
          </w:tcPr>
          <w:p w:rsidR="00AE42FB" w:rsidRPr="00AE42FB" w:rsidRDefault="00CF720C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59 693,6</w:t>
            </w:r>
          </w:p>
        </w:tc>
        <w:tc>
          <w:tcPr>
            <w:tcW w:w="992" w:type="dxa"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59</w:t>
            </w:r>
            <w:r w:rsidR="00CF720C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700,0</w:t>
            </w:r>
          </w:p>
        </w:tc>
        <w:tc>
          <w:tcPr>
            <w:tcW w:w="992" w:type="dxa"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59</w:t>
            </w:r>
            <w:r w:rsidR="00CF720C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700,0</w:t>
            </w:r>
          </w:p>
        </w:tc>
        <w:tc>
          <w:tcPr>
            <w:tcW w:w="993" w:type="dxa"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66</w:t>
            </w:r>
            <w:r w:rsidR="00CF720C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450,0</w:t>
            </w:r>
          </w:p>
        </w:tc>
        <w:tc>
          <w:tcPr>
            <w:tcW w:w="992" w:type="dxa"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69</w:t>
            </w:r>
            <w:r w:rsidR="00CF720C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367,3</w:t>
            </w:r>
          </w:p>
        </w:tc>
        <w:tc>
          <w:tcPr>
            <w:tcW w:w="992" w:type="dxa"/>
          </w:tcPr>
          <w:p w:rsidR="00AE42FB" w:rsidRPr="00AE42FB" w:rsidRDefault="00AE42FB" w:rsidP="00AE42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374</w:t>
            </w:r>
            <w:r w:rsidR="00CF720C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E42FB">
              <w:rPr>
                <w:rFonts w:ascii="Times New Roman" w:hAnsi="Times New Roman"/>
                <w:sz w:val="14"/>
                <w:szCs w:val="14"/>
              </w:rPr>
              <w:t>501,0</w:t>
            </w:r>
          </w:p>
        </w:tc>
        <w:tc>
          <w:tcPr>
            <w:tcW w:w="963" w:type="dxa"/>
          </w:tcPr>
          <w:p w:rsidR="00AE42FB" w:rsidRPr="00AE42FB" w:rsidRDefault="00AE42FB" w:rsidP="00AE42FB">
            <w:pPr>
              <w:jc w:val="center"/>
              <w:rPr>
                <w:rFonts w:ascii="Times New Roman" w:hAnsi="Times New Roman"/>
                <w:bCs/>
                <w:sz w:val="14"/>
                <w:szCs w:val="16"/>
              </w:rPr>
            </w:pPr>
            <w:r w:rsidRPr="00AE42FB">
              <w:rPr>
                <w:rFonts w:ascii="Times New Roman" w:hAnsi="Times New Roman"/>
                <w:bCs/>
                <w:sz w:val="14"/>
                <w:szCs w:val="16"/>
              </w:rPr>
              <w:t>-</w:t>
            </w:r>
          </w:p>
        </w:tc>
      </w:tr>
    </w:tbl>
    <w:p w:rsidR="000011B5" w:rsidRPr="00647671" w:rsidRDefault="000011B5" w:rsidP="00516B1E">
      <w:pPr>
        <w:pStyle w:val="ConsPlusNormal"/>
        <w:ind w:right="-142"/>
        <w:jc w:val="right"/>
        <w:rPr>
          <w:rFonts w:ascii="Times New Roman" w:hAnsi="Times New Roman" w:cs="Times New Roman"/>
          <w:szCs w:val="24"/>
        </w:rPr>
      </w:pPr>
      <w:r w:rsidRPr="00647671">
        <w:rPr>
          <w:rFonts w:ascii="Times New Roman" w:hAnsi="Times New Roman" w:cs="Times New Roman"/>
          <w:szCs w:val="24"/>
        </w:rPr>
        <w:t>».</w:t>
      </w:r>
    </w:p>
    <w:p w:rsidR="00647671" w:rsidRDefault="00186F88" w:rsidP="00647671">
      <w:pPr>
        <w:autoSpaceDE w:val="0"/>
        <w:autoSpaceDN w:val="0"/>
        <w:adjustRightInd w:val="0"/>
        <w:ind w:firstLine="567"/>
        <w:jc w:val="both"/>
      </w:pPr>
      <w:r>
        <w:t>2.1.1</w:t>
      </w:r>
      <w:r w:rsidR="00CF720C">
        <w:t>2</w:t>
      </w:r>
      <w:r w:rsidR="00647671">
        <w:t>.2</w:t>
      </w:r>
      <w:r w:rsidR="000011B5" w:rsidRPr="00FB09D5">
        <w:t xml:space="preserve">. </w:t>
      </w:r>
      <w:r w:rsidR="00516B1E">
        <w:t>Пункт 3, с</w:t>
      </w:r>
      <w:r w:rsidR="00647671" w:rsidRPr="00F752D8">
        <w:t>трок</w:t>
      </w:r>
      <w:r w:rsidR="00CF720C">
        <w:t>и</w:t>
      </w:r>
      <w:r w:rsidR="00647671" w:rsidRPr="00F752D8">
        <w:t xml:space="preserve"> «</w:t>
      </w:r>
      <w:r w:rsidR="00647671" w:rsidRPr="00F752D8">
        <w:rPr>
          <w:bCs/>
          <w:color w:val="000000" w:themeColor="text1"/>
        </w:rPr>
        <w:t xml:space="preserve">ВСЕГО процессная часть подпрограммы </w:t>
      </w:r>
      <w:r w:rsidR="00647671">
        <w:rPr>
          <w:bCs/>
          <w:color w:val="000000" w:themeColor="text1"/>
        </w:rPr>
        <w:t>4</w:t>
      </w:r>
      <w:r w:rsidR="00647671" w:rsidRPr="00F752D8">
        <w:t>» и «</w:t>
      </w:r>
      <w:r w:rsidR="00647671" w:rsidRPr="00F752D8">
        <w:rPr>
          <w:bCs/>
          <w:color w:val="000000" w:themeColor="text1"/>
        </w:rPr>
        <w:t xml:space="preserve">ВСЕГО финансирование подпрограммы </w:t>
      </w:r>
      <w:r w:rsidR="00647671">
        <w:rPr>
          <w:bCs/>
          <w:color w:val="000000" w:themeColor="text1"/>
        </w:rPr>
        <w:t>4</w:t>
      </w:r>
      <w:r w:rsidR="00647671" w:rsidRPr="00F752D8">
        <w:t>» изложить в следующей</w:t>
      </w:r>
      <w:r w:rsidR="00647671" w:rsidRPr="0056626D">
        <w:t xml:space="preserve"> редакции:</w:t>
      </w:r>
    </w:p>
    <w:p w:rsidR="00516B1E" w:rsidRPr="00647671" w:rsidRDefault="000011B5" w:rsidP="00647671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647671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3"/>
        <w:gridCol w:w="6095"/>
        <w:gridCol w:w="709"/>
        <w:gridCol w:w="425"/>
        <w:gridCol w:w="992"/>
        <w:gridCol w:w="993"/>
        <w:gridCol w:w="992"/>
        <w:gridCol w:w="992"/>
        <w:gridCol w:w="992"/>
        <w:gridCol w:w="993"/>
        <w:gridCol w:w="992"/>
        <w:gridCol w:w="567"/>
      </w:tblGrid>
      <w:tr w:rsidR="00D609A4" w:rsidRPr="00AE42FB" w:rsidTr="00D609A4">
        <w:trPr>
          <w:trHeight w:val="315"/>
        </w:trPr>
        <w:tc>
          <w:tcPr>
            <w:tcW w:w="313" w:type="dxa"/>
            <w:vAlign w:val="center"/>
          </w:tcPr>
          <w:p w:rsidR="00516B1E" w:rsidRPr="00AE42FB" w:rsidRDefault="00516B1E" w:rsidP="001756BB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6095" w:type="dxa"/>
          </w:tcPr>
          <w:p w:rsidR="00516B1E" w:rsidRPr="00AE42FB" w:rsidRDefault="00D609A4" w:rsidP="00D609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4"/>
                <w:szCs w:val="14"/>
              </w:rPr>
            </w:pPr>
            <w:r w:rsidRPr="00D609A4">
              <w:rPr>
                <w:rFonts w:ascii="Times New Roman" w:hAnsi="Times New Roman"/>
                <w:sz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709" w:type="dxa"/>
          </w:tcPr>
          <w:p w:rsidR="00516B1E" w:rsidRPr="00AE42FB" w:rsidRDefault="00516B1E" w:rsidP="001756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E42FB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425" w:type="dxa"/>
          </w:tcPr>
          <w:p w:rsidR="00516B1E" w:rsidRPr="00AE42FB" w:rsidRDefault="00516B1E" w:rsidP="001756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ФБ</w:t>
            </w:r>
          </w:p>
        </w:tc>
        <w:tc>
          <w:tcPr>
            <w:tcW w:w="992" w:type="dxa"/>
          </w:tcPr>
          <w:p w:rsidR="00516B1E" w:rsidRPr="00AE42FB" w:rsidRDefault="00516B1E" w:rsidP="00516B1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120 000,0</w:t>
            </w:r>
          </w:p>
        </w:tc>
        <w:tc>
          <w:tcPr>
            <w:tcW w:w="993" w:type="dxa"/>
          </w:tcPr>
          <w:p w:rsidR="00516B1E" w:rsidRPr="00AE42FB" w:rsidRDefault="00516B1E" w:rsidP="00516B1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14 800,0</w:t>
            </w:r>
          </w:p>
        </w:tc>
        <w:tc>
          <w:tcPr>
            <w:tcW w:w="992" w:type="dxa"/>
          </w:tcPr>
          <w:p w:rsidR="00516B1E" w:rsidRPr="00AE42FB" w:rsidRDefault="00516B1E" w:rsidP="00516B1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59 200,0</w:t>
            </w:r>
          </w:p>
        </w:tc>
        <w:tc>
          <w:tcPr>
            <w:tcW w:w="992" w:type="dxa"/>
          </w:tcPr>
          <w:p w:rsidR="00516B1E" w:rsidRPr="00AE42FB" w:rsidRDefault="00516B1E" w:rsidP="00516B1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46 800,0</w:t>
            </w:r>
          </w:p>
        </w:tc>
        <w:tc>
          <w:tcPr>
            <w:tcW w:w="992" w:type="dxa"/>
          </w:tcPr>
          <w:p w:rsidR="00516B1E" w:rsidRPr="00AE42FB" w:rsidRDefault="00516B1E" w:rsidP="00516B1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62 400,0</w:t>
            </w:r>
          </w:p>
        </w:tc>
        <w:tc>
          <w:tcPr>
            <w:tcW w:w="993" w:type="dxa"/>
          </w:tcPr>
          <w:p w:rsidR="00516B1E" w:rsidRPr="00AE42FB" w:rsidRDefault="00516B1E" w:rsidP="00516B1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516B1E" w:rsidRPr="00AE42FB" w:rsidRDefault="00516B1E" w:rsidP="00516B1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303 200,0</w:t>
            </w:r>
          </w:p>
        </w:tc>
        <w:tc>
          <w:tcPr>
            <w:tcW w:w="567" w:type="dxa"/>
          </w:tcPr>
          <w:p w:rsidR="00516B1E" w:rsidRPr="00AE42FB" w:rsidRDefault="00516B1E" w:rsidP="001756BB">
            <w:pPr>
              <w:jc w:val="center"/>
              <w:rPr>
                <w:rFonts w:ascii="Times New Roman" w:hAnsi="Times New Roman"/>
                <w:bCs/>
                <w:sz w:val="14"/>
                <w:szCs w:val="16"/>
              </w:rPr>
            </w:pPr>
            <w:r>
              <w:rPr>
                <w:rFonts w:ascii="Times New Roman" w:hAnsi="Times New Roman"/>
                <w:bCs/>
                <w:sz w:val="14"/>
                <w:szCs w:val="16"/>
              </w:rPr>
              <w:t>И 3.3</w:t>
            </w:r>
          </w:p>
        </w:tc>
      </w:tr>
      <w:tr w:rsidR="00647671" w:rsidRPr="00DE2320" w:rsidTr="00D609A4">
        <w:trPr>
          <w:trHeight w:val="53"/>
        </w:trPr>
        <w:tc>
          <w:tcPr>
            <w:tcW w:w="7542" w:type="dxa"/>
            <w:gridSpan w:val="4"/>
          </w:tcPr>
          <w:p w:rsidR="00647671" w:rsidRPr="00DE2320" w:rsidRDefault="00647671" w:rsidP="00516B1E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4</w:t>
            </w:r>
          </w:p>
        </w:tc>
        <w:tc>
          <w:tcPr>
            <w:tcW w:w="992" w:type="dxa"/>
            <w:vAlign w:val="center"/>
          </w:tcPr>
          <w:p w:rsidR="00647671" w:rsidRPr="00DE2320" w:rsidRDefault="00647671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179 583,7  </w:t>
            </w:r>
          </w:p>
        </w:tc>
        <w:tc>
          <w:tcPr>
            <w:tcW w:w="993" w:type="dxa"/>
            <w:vAlign w:val="center"/>
          </w:tcPr>
          <w:p w:rsidR="00647671" w:rsidRPr="00DE2320" w:rsidRDefault="00516B1E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99 693,6</w:t>
            </w:r>
          </w:p>
        </w:tc>
        <w:tc>
          <w:tcPr>
            <w:tcW w:w="992" w:type="dxa"/>
            <w:vAlign w:val="center"/>
          </w:tcPr>
          <w:p w:rsidR="00647671" w:rsidRPr="00DE2320" w:rsidRDefault="001F7B93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219 700,0</w:t>
            </w:r>
          </w:p>
        </w:tc>
        <w:tc>
          <w:tcPr>
            <w:tcW w:w="992" w:type="dxa"/>
            <w:vAlign w:val="center"/>
          </w:tcPr>
          <w:p w:rsidR="00647671" w:rsidRPr="00DE2320" w:rsidRDefault="001F7B93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301 700,0</w:t>
            </w:r>
            <w:r w:rsidR="00647671"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647671" w:rsidRPr="00DE2320" w:rsidRDefault="00647671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226 450,0</w:t>
            </w: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647671" w:rsidRPr="00DE2320" w:rsidRDefault="00647671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69 367,3</w:t>
            </w: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647671" w:rsidRPr="00DE2320" w:rsidRDefault="00516B1E" w:rsidP="0064767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1 096 494,6</w:t>
            </w:r>
          </w:p>
        </w:tc>
        <w:tc>
          <w:tcPr>
            <w:tcW w:w="567" w:type="dxa"/>
          </w:tcPr>
          <w:p w:rsidR="00647671" w:rsidRPr="00DE2320" w:rsidRDefault="00647671" w:rsidP="0064767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647671" w:rsidRPr="00DE2320" w:rsidTr="00D609A4">
        <w:trPr>
          <w:trHeight w:val="118"/>
        </w:trPr>
        <w:tc>
          <w:tcPr>
            <w:tcW w:w="7542" w:type="dxa"/>
            <w:gridSpan w:val="4"/>
          </w:tcPr>
          <w:p w:rsidR="00647671" w:rsidRPr="00DE2320" w:rsidRDefault="00647671" w:rsidP="00647671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финансирование подпрограммы 4</w:t>
            </w:r>
          </w:p>
        </w:tc>
        <w:tc>
          <w:tcPr>
            <w:tcW w:w="992" w:type="dxa"/>
          </w:tcPr>
          <w:p w:rsidR="00647671" w:rsidRPr="00B11926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192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2 332 553,5</w:t>
            </w:r>
          </w:p>
        </w:tc>
        <w:tc>
          <w:tcPr>
            <w:tcW w:w="993" w:type="dxa"/>
          </w:tcPr>
          <w:p w:rsidR="00647671" w:rsidRPr="00B11926" w:rsidRDefault="00516B1E" w:rsidP="00CF720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2 792 614,2</w:t>
            </w:r>
          </w:p>
        </w:tc>
        <w:tc>
          <w:tcPr>
            <w:tcW w:w="992" w:type="dxa"/>
          </w:tcPr>
          <w:p w:rsidR="00647671" w:rsidRPr="00B11926" w:rsidRDefault="00AB078C" w:rsidP="001F7B9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  <w:r w:rsidR="001F7B93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345 244,7</w:t>
            </w:r>
          </w:p>
        </w:tc>
        <w:tc>
          <w:tcPr>
            <w:tcW w:w="992" w:type="dxa"/>
          </w:tcPr>
          <w:p w:rsidR="00647671" w:rsidRPr="00B11926" w:rsidRDefault="00AB078C" w:rsidP="001F7B9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  <w:r w:rsidR="001F7B93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353 230,8</w:t>
            </w:r>
          </w:p>
        </w:tc>
        <w:tc>
          <w:tcPr>
            <w:tcW w:w="992" w:type="dxa"/>
          </w:tcPr>
          <w:p w:rsidR="00647671" w:rsidRPr="00B11926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192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2 933 360,3</w:t>
            </w:r>
          </w:p>
        </w:tc>
        <w:tc>
          <w:tcPr>
            <w:tcW w:w="993" w:type="dxa"/>
          </w:tcPr>
          <w:p w:rsidR="00647671" w:rsidRPr="00B11926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192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2 963 225,2</w:t>
            </w:r>
          </w:p>
        </w:tc>
        <w:tc>
          <w:tcPr>
            <w:tcW w:w="992" w:type="dxa"/>
          </w:tcPr>
          <w:p w:rsidR="00647671" w:rsidRPr="00B11926" w:rsidRDefault="00516B1E" w:rsidP="00CF720C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17 720 228,7</w:t>
            </w:r>
          </w:p>
        </w:tc>
        <w:tc>
          <w:tcPr>
            <w:tcW w:w="567" w:type="dxa"/>
          </w:tcPr>
          <w:p w:rsidR="00647671" w:rsidRPr="00356C98" w:rsidRDefault="00647671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0011B5" w:rsidRPr="00647671" w:rsidRDefault="000011B5" w:rsidP="00516B1E">
      <w:pPr>
        <w:tabs>
          <w:tab w:val="left" w:pos="142"/>
          <w:tab w:val="left" w:pos="851"/>
        </w:tabs>
        <w:ind w:right="-142"/>
        <w:jc w:val="right"/>
        <w:rPr>
          <w:sz w:val="22"/>
        </w:rPr>
      </w:pPr>
      <w:r w:rsidRPr="00647671">
        <w:rPr>
          <w:sz w:val="22"/>
        </w:rPr>
        <w:t>».</w:t>
      </w:r>
    </w:p>
    <w:p w:rsidR="00186F88" w:rsidRPr="00FB09D5" w:rsidRDefault="00186F88" w:rsidP="00CE14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2.1.1</w:t>
      </w:r>
      <w:r w:rsidR="00294A6D">
        <w:t>3</w:t>
      </w:r>
      <w:r>
        <w:t xml:space="preserve">. </w:t>
      </w:r>
      <w:r w:rsidRPr="00FB09D5">
        <w:rPr>
          <w:rFonts w:eastAsia="Calibri"/>
          <w:lang w:eastAsia="en-US"/>
        </w:rPr>
        <w:t>В подразделе 1</w:t>
      </w:r>
      <w:r w:rsidR="00AB078C">
        <w:rPr>
          <w:rFonts w:eastAsia="Calibri"/>
          <w:lang w:eastAsia="en-US"/>
        </w:rPr>
        <w:t>2</w:t>
      </w:r>
      <w:r w:rsidRPr="00FB09D5">
        <w:rPr>
          <w:rFonts w:eastAsia="Calibri"/>
          <w:lang w:eastAsia="en-US"/>
        </w:rPr>
        <w:t xml:space="preserve">.1 </w:t>
      </w:r>
      <w:hyperlink r:id="rId39" w:history="1">
        <w:r w:rsidRPr="00FB09D5">
          <w:rPr>
            <w:rFonts w:eastAsia="Calibri"/>
            <w:lang w:eastAsia="en-US"/>
          </w:rPr>
          <w:t>раздела</w:t>
        </w:r>
      </w:hyperlink>
      <w:r w:rsidRPr="00FB09D5">
        <w:rPr>
          <w:rFonts w:eastAsia="Calibri"/>
          <w:lang w:eastAsia="en-US"/>
        </w:rPr>
        <w:t xml:space="preserve"> 1</w:t>
      </w:r>
      <w:r w:rsidR="00AB078C">
        <w:rPr>
          <w:rFonts w:eastAsia="Calibri"/>
          <w:lang w:eastAsia="en-US"/>
        </w:rPr>
        <w:t>2</w:t>
      </w:r>
      <w:r w:rsidRPr="00FB09D5">
        <w:rPr>
          <w:rFonts w:eastAsia="Calibri"/>
          <w:lang w:eastAsia="en-US"/>
        </w:rPr>
        <w:t>:</w:t>
      </w:r>
    </w:p>
    <w:p w:rsidR="00186F88" w:rsidRPr="00FB09D5" w:rsidRDefault="00186F88" w:rsidP="00CE1433">
      <w:pPr>
        <w:autoSpaceDE w:val="0"/>
        <w:autoSpaceDN w:val="0"/>
        <w:adjustRightInd w:val="0"/>
        <w:ind w:firstLine="709"/>
        <w:jc w:val="both"/>
      </w:pPr>
      <w:r>
        <w:t>2.1.1</w:t>
      </w:r>
      <w:r w:rsidR="00294A6D">
        <w:t>3</w:t>
      </w:r>
      <w:r w:rsidRPr="00FB09D5">
        <w:t>.1. В абзаце первом графы 3 пункта 6 число «</w:t>
      </w:r>
      <w:r w:rsidR="00294A6D">
        <w:t>412 774,13</w:t>
      </w:r>
      <w:r w:rsidRPr="00FB09D5">
        <w:t>» заменить числом «</w:t>
      </w:r>
      <w:r w:rsidR="00294A6D">
        <w:t>406 335,9</w:t>
      </w:r>
      <w:r w:rsidRPr="00FB09D5">
        <w:t>».</w:t>
      </w:r>
    </w:p>
    <w:p w:rsidR="00186F88" w:rsidRDefault="00186F88" w:rsidP="00CE1433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t>2.1.1</w:t>
      </w:r>
      <w:r w:rsidR="00294A6D">
        <w:t>3</w:t>
      </w:r>
      <w:r w:rsidRPr="00FB09D5">
        <w:t xml:space="preserve">.2. В абзаце третьем графы 3 пункта 6 </w:t>
      </w:r>
      <w:r w:rsidRPr="00FB09D5">
        <w:rPr>
          <w:szCs w:val="24"/>
        </w:rPr>
        <w:t>число «</w:t>
      </w:r>
      <w:r w:rsidR="00294A6D">
        <w:rPr>
          <w:szCs w:val="24"/>
        </w:rPr>
        <w:t>112 612,2</w:t>
      </w:r>
      <w:r w:rsidRPr="00FB09D5">
        <w:rPr>
          <w:szCs w:val="24"/>
        </w:rPr>
        <w:t>» заменить числом «</w:t>
      </w:r>
      <w:r w:rsidR="00294A6D">
        <w:rPr>
          <w:szCs w:val="24"/>
        </w:rPr>
        <w:t>94 778,9</w:t>
      </w:r>
      <w:r w:rsidRPr="00FB09D5">
        <w:rPr>
          <w:szCs w:val="24"/>
        </w:rPr>
        <w:t>».</w:t>
      </w:r>
    </w:p>
    <w:p w:rsidR="00294A6D" w:rsidRDefault="00294A6D" w:rsidP="00294A6D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2.1.13.3. </w:t>
      </w:r>
      <w:r w:rsidRPr="00FB09D5">
        <w:t xml:space="preserve">В абзаце </w:t>
      </w:r>
      <w:r>
        <w:t>четвертом</w:t>
      </w:r>
      <w:r w:rsidRPr="00FB09D5">
        <w:t xml:space="preserve"> графы 3 пункта 6 </w:t>
      </w:r>
      <w:r w:rsidRPr="00FB09D5">
        <w:rPr>
          <w:szCs w:val="24"/>
        </w:rPr>
        <w:t>число «</w:t>
      </w:r>
      <w:r>
        <w:rPr>
          <w:szCs w:val="24"/>
        </w:rPr>
        <w:t>22 520,8</w:t>
      </w:r>
      <w:r w:rsidRPr="00FB09D5">
        <w:rPr>
          <w:szCs w:val="24"/>
        </w:rPr>
        <w:t>» заменить числом «</w:t>
      </w:r>
      <w:r>
        <w:rPr>
          <w:szCs w:val="24"/>
        </w:rPr>
        <w:t>33 915,7</w:t>
      </w:r>
      <w:r w:rsidRPr="00FB09D5">
        <w:rPr>
          <w:szCs w:val="24"/>
        </w:rPr>
        <w:t>».</w:t>
      </w:r>
    </w:p>
    <w:p w:rsidR="00AB078C" w:rsidRDefault="009E63C3" w:rsidP="00CE1433">
      <w:pPr>
        <w:pStyle w:val="af1"/>
        <w:tabs>
          <w:tab w:val="left" w:pos="142"/>
          <w:tab w:val="left" w:pos="851"/>
        </w:tabs>
        <w:ind w:left="0" w:firstLine="709"/>
        <w:jc w:val="both"/>
      </w:pPr>
      <w:r>
        <w:t>2.1.1</w:t>
      </w:r>
      <w:r w:rsidR="00294A6D">
        <w:t>3</w:t>
      </w:r>
      <w:r>
        <w:t>.</w:t>
      </w:r>
      <w:r w:rsidR="00294A6D">
        <w:t>4</w:t>
      </w:r>
      <w:r>
        <w:t xml:space="preserve">. В абзаце восьмом </w:t>
      </w:r>
      <w:r w:rsidRPr="00FB09D5">
        <w:t xml:space="preserve">графы 3 пункта 6 </w:t>
      </w:r>
      <w:r w:rsidRPr="00FB09D5">
        <w:rPr>
          <w:szCs w:val="24"/>
        </w:rPr>
        <w:t xml:space="preserve">число </w:t>
      </w:r>
      <w:r w:rsidR="00294A6D" w:rsidRPr="00FB09D5">
        <w:t>«</w:t>
      </w:r>
      <w:r w:rsidR="00294A6D">
        <w:t>412 774,13</w:t>
      </w:r>
      <w:r w:rsidR="00294A6D" w:rsidRPr="00FB09D5">
        <w:t>» заменить числом «</w:t>
      </w:r>
      <w:r w:rsidR="00294A6D">
        <w:t>406 335,9</w:t>
      </w:r>
      <w:r w:rsidR="00294A6D" w:rsidRPr="00FB09D5">
        <w:t>».</w:t>
      </w:r>
    </w:p>
    <w:p w:rsidR="00294A6D" w:rsidRDefault="009E63C3" w:rsidP="00294A6D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t>2.1.1</w:t>
      </w:r>
      <w:r w:rsidR="00294A6D">
        <w:t>3</w:t>
      </w:r>
      <w:r w:rsidRPr="00FB09D5">
        <w:t>.</w:t>
      </w:r>
      <w:r w:rsidR="00294A6D">
        <w:t>5</w:t>
      </w:r>
      <w:r w:rsidRPr="00FB09D5">
        <w:t xml:space="preserve">. В абзаце </w:t>
      </w:r>
      <w:r>
        <w:t>десятом</w:t>
      </w:r>
      <w:r w:rsidRPr="00FB09D5">
        <w:t xml:space="preserve"> графы 3 пункта 6 </w:t>
      </w:r>
      <w:r w:rsidRPr="00FB09D5">
        <w:rPr>
          <w:szCs w:val="24"/>
        </w:rPr>
        <w:t xml:space="preserve">число </w:t>
      </w:r>
      <w:r w:rsidR="00294A6D" w:rsidRPr="00FB09D5">
        <w:rPr>
          <w:szCs w:val="24"/>
        </w:rPr>
        <w:t>«</w:t>
      </w:r>
      <w:r w:rsidR="00294A6D">
        <w:rPr>
          <w:szCs w:val="24"/>
        </w:rPr>
        <w:t>112 612,2</w:t>
      </w:r>
      <w:r w:rsidR="00294A6D" w:rsidRPr="00FB09D5">
        <w:rPr>
          <w:szCs w:val="24"/>
        </w:rPr>
        <w:t>» заменить числом «</w:t>
      </w:r>
      <w:r w:rsidR="00294A6D">
        <w:rPr>
          <w:szCs w:val="24"/>
        </w:rPr>
        <w:t>94 778,9</w:t>
      </w:r>
      <w:r w:rsidR="00294A6D" w:rsidRPr="00FB09D5">
        <w:rPr>
          <w:szCs w:val="24"/>
        </w:rPr>
        <w:t>».</w:t>
      </w:r>
    </w:p>
    <w:p w:rsidR="00294A6D" w:rsidRDefault="00294A6D" w:rsidP="00294A6D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 xml:space="preserve">2.1.13.6. </w:t>
      </w:r>
      <w:r w:rsidRPr="00FB09D5">
        <w:t xml:space="preserve">В абзаце </w:t>
      </w:r>
      <w:r>
        <w:t xml:space="preserve">одиннадцатом </w:t>
      </w:r>
      <w:r w:rsidRPr="00FB09D5">
        <w:t xml:space="preserve">графы 3 пункта 6 </w:t>
      </w:r>
      <w:r w:rsidRPr="00FB09D5">
        <w:rPr>
          <w:szCs w:val="24"/>
        </w:rPr>
        <w:t>число «</w:t>
      </w:r>
      <w:r>
        <w:rPr>
          <w:szCs w:val="24"/>
        </w:rPr>
        <w:t>22 520,8</w:t>
      </w:r>
      <w:r w:rsidRPr="00FB09D5">
        <w:rPr>
          <w:szCs w:val="24"/>
        </w:rPr>
        <w:t>» заменить числом «</w:t>
      </w:r>
      <w:r>
        <w:rPr>
          <w:szCs w:val="24"/>
        </w:rPr>
        <w:t>33 915,7</w:t>
      </w:r>
      <w:r w:rsidRPr="00FB09D5">
        <w:rPr>
          <w:szCs w:val="24"/>
        </w:rPr>
        <w:t>».</w:t>
      </w:r>
    </w:p>
    <w:p w:rsidR="00294A6D" w:rsidRDefault="009E63C3" w:rsidP="00CE1433">
      <w:pPr>
        <w:autoSpaceDE w:val="0"/>
        <w:autoSpaceDN w:val="0"/>
        <w:adjustRightInd w:val="0"/>
        <w:ind w:firstLine="709"/>
        <w:jc w:val="both"/>
      </w:pPr>
      <w:r>
        <w:t>2.1.1</w:t>
      </w:r>
      <w:r w:rsidR="00294A6D">
        <w:t>4</w:t>
      </w:r>
      <w:r>
        <w:t xml:space="preserve">. </w:t>
      </w:r>
      <w:r w:rsidR="00294A6D">
        <w:t xml:space="preserve">В </w:t>
      </w:r>
      <w:hyperlink r:id="rId40" w:history="1">
        <w:r w:rsidR="00294A6D">
          <w:t>т</w:t>
        </w:r>
      </w:hyperlink>
      <w:r w:rsidR="00294A6D">
        <w:t>аблице 15</w:t>
      </w:r>
      <w:r w:rsidRPr="00FB09D5">
        <w:t xml:space="preserve"> </w:t>
      </w:r>
      <w:r w:rsidR="00C54102">
        <w:t xml:space="preserve">подраздела 12.3 </w:t>
      </w:r>
      <w:r w:rsidRPr="00FB09D5">
        <w:t xml:space="preserve">раздела </w:t>
      </w:r>
      <w:r w:rsidR="00AB078C">
        <w:t>12</w:t>
      </w:r>
      <w:r w:rsidR="00294A6D">
        <w:t>:</w:t>
      </w:r>
    </w:p>
    <w:p w:rsidR="009E63C3" w:rsidRDefault="00294A6D" w:rsidP="00CE1433">
      <w:pPr>
        <w:autoSpaceDE w:val="0"/>
        <w:autoSpaceDN w:val="0"/>
        <w:adjustRightInd w:val="0"/>
        <w:ind w:firstLine="709"/>
        <w:jc w:val="both"/>
      </w:pPr>
      <w:r>
        <w:t>2.1.14.1. Пункты 1-3</w:t>
      </w:r>
      <w:r w:rsidR="00AB078C" w:rsidRPr="00AB078C">
        <w:rPr>
          <w:rStyle w:val="ab"/>
          <w:color w:val="auto"/>
          <w:u w:val="none"/>
        </w:rPr>
        <w:t xml:space="preserve"> </w:t>
      </w:r>
      <w:r w:rsidR="00AB078C" w:rsidRPr="00FB09D5">
        <w:rPr>
          <w:rStyle w:val="ab"/>
          <w:color w:val="auto"/>
          <w:u w:val="none"/>
        </w:rPr>
        <w:t>и</w:t>
      </w:r>
      <w:r w:rsidR="00AB078C" w:rsidRPr="00FB09D5">
        <w:t>зложить в следующей редакции</w:t>
      </w:r>
      <w:r w:rsidR="009E63C3" w:rsidRPr="00FB09D5">
        <w:t>:</w:t>
      </w:r>
    </w:p>
    <w:p w:rsidR="00AB078C" w:rsidRPr="00AB078C" w:rsidRDefault="00AB078C" w:rsidP="00AB078C">
      <w:pPr>
        <w:autoSpaceDE w:val="0"/>
        <w:autoSpaceDN w:val="0"/>
        <w:adjustRightInd w:val="0"/>
        <w:ind w:left="-142"/>
        <w:jc w:val="both"/>
        <w:rPr>
          <w:sz w:val="22"/>
        </w:rPr>
      </w:pPr>
      <w:r>
        <w:t xml:space="preserve"> </w:t>
      </w:r>
      <w:r w:rsidR="009E63C3" w:rsidRPr="00AB078C">
        <w:rPr>
          <w:sz w:val="22"/>
        </w:rP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612"/>
        <w:gridCol w:w="856"/>
        <w:gridCol w:w="567"/>
        <w:gridCol w:w="566"/>
        <w:gridCol w:w="709"/>
        <w:gridCol w:w="992"/>
        <w:gridCol w:w="851"/>
        <w:gridCol w:w="709"/>
        <w:gridCol w:w="992"/>
        <w:gridCol w:w="850"/>
        <w:gridCol w:w="851"/>
        <w:gridCol w:w="992"/>
        <w:gridCol w:w="851"/>
        <w:gridCol w:w="1134"/>
        <w:gridCol w:w="850"/>
        <w:gridCol w:w="1134"/>
      </w:tblGrid>
      <w:tr w:rsidR="00AB078C" w:rsidRPr="00FA358B" w:rsidTr="00472DC7">
        <w:trPr>
          <w:trHeight w:val="315"/>
        </w:trPr>
        <w:tc>
          <w:tcPr>
            <w:tcW w:w="510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</w:p>
        </w:tc>
        <w:tc>
          <w:tcPr>
            <w:tcW w:w="1612" w:type="dxa"/>
            <w:vAlign w:val="center"/>
          </w:tcPr>
          <w:p w:rsidR="00AB078C" w:rsidRPr="00F87546" w:rsidRDefault="00AB078C" w:rsidP="00AB078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Строительство объектов инженерного обеспечения земельных участков, расположенных на территории Санкт-Петербурга, предоставляемых для индивидуального </w:t>
            </w: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жилищного строительства гражданам, имеющим трех и более детей</w:t>
            </w:r>
          </w:p>
        </w:tc>
        <w:tc>
          <w:tcPr>
            <w:tcW w:w="856" w:type="dxa"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567" w:type="dxa"/>
          </w:tcPr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</w:t>
            </w:r>
            <w:r w:rsidR="00294A6D"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</w:p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33 131,7  </w:t>
            </w:r>
          </w:p>
        </w:tc>
        <w:tc>
          <w:tcPr>
            <w:tcW w:w="850" w:type="dxa"/>
            <w:vAlign w:val="center"/>
          </w:tcPr>
          <w:p w:rsidR="00AB078C" w:rsidRPr="00F87546" w:rsidRDefault="00294A6D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19 573,6</w:t>
            </w:r>
          </w:p>
        </w:tc>
        <w:tc>
          <w:tcPr>
            <w:tcW w:w="851" w:type="dxa"/>
            <w:noWrap/>
            <w:vAlign w:val="center"/>
          </w:tcPr>
          <w:p w:rsidR="00AB078C" w:rsidRDefault="00294A6D" w:rsidP="00575631">
            <w:pPr>
              <w:jc w:val="right"/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3 873,5</w:t>
            </w:r>
          </w:p>
        </w:tc>
        <w:tc>
          <w:tcPr>
            <w:tcW w:w="992" w:type="dxa"/>
            <w:vAlign w:val="center"/>
          </w:tcPr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56 578,8</w:t>
            </w: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</w:tcPr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D609A4" w:rsidRDefault="00D609A4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E7D08">
              <w:rPr>
                <w:rFonts w:ascii="Times New Roman" w:hAnsi="Times New Roman"/>
                <w:bCs/>
                <w:sz w:val="14"/>
                <w:szCs w:val="14"/>
              </w:rPr>
              <w:t xml:space="preserve">И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4</w:t>
            </w:r>
            <w:r w:rsidRPr="00CE7D08">
              <w:rPr>
                <w:rFonts w:ascii="Times New Roman" w:hAnsi="Times New Roman"/>
                <w:bCs/>
                <w:sz w:val="14"/>
                <w:szCs w:val="14"/>
              </w:rPr>
              <w:t>.1.</w:t>
            </w:r>
          </w:p>
        </w:tc>
      </w:tr>
      <w:tr w:rsidR="00AB078C" w:rsidRPr="00FA358B" w:rsidTr="00472DC7">
        <w:trPr>
          <w:trHeight w:val="315"/>
        </w:trPr>
        <w:tc>
          <w:tcPr>
            <w:tcW w:w="510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</w:t>
            </w:r>
          </w:p>
        </w:tc>
        <w:tc>
          <w:tcPr>
            <w:tcW w:w="1612" w:type="dxa"/>
            <w:vAlign w:val="center"/>
          </w:tcPr>
          <w:p w:rsidR="00AB078C" w:rsidRPr="00F87546" w:rsidRDefault="00AB078C" w:rsidP="00AB078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Строительство сетей (объектов) энергоснабжения для технологического присоединения объектов строительства к сетям энергообеспечения</w:t>
            </w:r>
          </w:p>
        </w:tc>
        <w:tc>
          <w:tcPr>
            <w:tcW w:w="856" w:type="dxa"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Pr="00F87546" w:rsidRDefault="00AB078C" w:rsidP="00294A6D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2014-202</w:t>
            </w:r>
            <w:r w:rsidR="00294A6D"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</w:p>
        </w:tc>
        <w:tc>
          <w:tcPr>
            <w:tcW w:w="992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101 223,7  </w:t>
            </w:r>
          </w:p>
        </w:tc>
        <w:tc>
          <w:tcPr>
            <w:tcW w:w="850" w:type="dxa"/>
            <w:vAlign w:val="center"/>
          </w:tcPr>
          <w:p w:rsidR="00AB078C" w:rsidRPr="00F87546" w:rsidRDefault="00294A6D" w:rsidP="00AB078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851" w:type="dxa"/>
            <w:noWrap/>
            <w:vAlign w:val="center"/>
          </w:tcPr>
          <w:p w:rsidR="00AB078C" w:rsidRDefault="00294A6D" w:rsidP="00575631">
            <w:pPr>
              <w:jc w:val="right"/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7 521,4</w:t>
            </w:r>
          </w:p>
        </w:tc>
        <w:tc>
          <w:tcPr>
            <w:tcW w:w="992" w:type="dxa"/>
            <w:vAlign w:val="center"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:rsidR="00AB078C" w:rsidRDefault="00AB078C" w:rsidP="00575631">
            <w:pPr>
              <w:jc w:val="right"/>
            </w:pPr>
            <w:r w:rsidRPr="00947AD4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AB078C" w:rsidRPr="00F87546" w:rsidRDefault="00AB078C" w:rsidP="00294A6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108 745,</w:t>
            </w:r>
            <w:r w:rsidR="00294A6D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ЦП 1</w:t>
            </w:r>
          </w:p>
        </w:tc>
      </w:tr>
      <w:tr w:rsidR="00AB078C" w:rsidRPr="00FA358B" w:rsidTr="00472DC7">
        <w:trPr>
          <w:trHeight w:val="315"/>
        </w:trPr>
        <w:tc>
          <w:tcPr>
            <w:tcW w:w="510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3</w:t>
            </w:r>
          </w:p>
        </w:tc>
        <w:tc>
          <w:tcPr>
            <w:tcW w:w="1612" w:type="dxa"/>
            <w:vAlign w:val="center"/>
          </w:tcPr>
          <w:p w:rsidR="00AB078C" w:rsidRPr="00F87546" w:rsidRDefault="00AB078C" w:rsidP="00575631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Строительство, реконструкция, приспособление для современного использования объектов капитального строительства в части, касающейся создания инженерных сетей</w:t>
            </w:r>
          </w:p>
        </w:tc>
        <w:tc>
          <w:tcPr>
            <w:tcW w:w="856" w:type="dxa"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567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2015-2023</w:t>
            </w:r>
          </w:p>
        </w:tc>
        <w:tc>
          <w:tcPr>
            <w:tcW w:w="992" w:type="dxa"/>
            <w:noWrap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AB078C" w:rsidRDefault="00AB078C" w:rsidP="00575631">
            <w:pPr>
              <w:jc w:val="right"/>
            </w:pPr>
            <w:r w:rsidRPr="008665C6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:rsidR="00AB078C" w:rsidRDefault="00294A6D" w:rsidP="00575631">
            <w:pPr>
              <w:jc w:val="right"/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45 472,6</w:t>
            </w:r>
          </w:p>
        </w:tc>
        <w:tc>
          <w:tcPr>
            <w:tcW w:w="851" w:type="dxa"/>
            <w:noWrap/>
            <w:vAlign w:val="center"/>
          </w:tcPr>
          <w:p w:rsidR="00AB078C" w:rsidRDefault="00AB078C" w:rsidP="00575631">
            <w:pPr>
              <w:jc w:val="right"/>
            </w:pPr>
            <w:r w:rsidRPr="008665C6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AB078C" w:rsidRDefault="00AB078C" w:rsidP="00575631">
            <w:pPr>
              <w:jc w:val="right"/>
            </w:pPr>
            <w:r w:rsidRPr="008665C6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63 285,4</w:t>
            </w: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AB078C" w:rsidRPr="00F87546" w:rsidRDefault="00AB078C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noWrap/>
            <w:vAlign w:val="center"/>
          </w:tcPr>
          <w:p w:rsidR="00AB078C" w:rsidRPr="00F87546" w:rsidRDefault="00294A6D" w:rsidP="0057563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108 758,0</w:t>
            </w:r>
          </w:p>
        </w:tc>
        <w:tc>
          <w:tcPr>
            <w:tcW w:w="1134" w:type="dxa"/>
          </w:tcPr>
          <w:p w:rsidR="00AB078C" w:rsidRPr="00F87546" w:rsidRDefault="00AB078C" w:rsidP="00575631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ЦП 1</w:t>
            </w:r>
          </w:p>
        </w:tc>
      </w:tr>
    </w:tbl>
    <w:p w:rsidR="00294A6D" w:rsidRDefault="00294A6D" w:rsidP="00514DCA">
      <w:pPr>
        <w:ind w:right="-142"/>
        <w:jc w:val="right"/>
      </w:pPr>
      <w:r>
        <w:t>».</w:t>
      </w:r>
    </w:p>
    <w:p w:rsidR="00C54102" w:rsidRDefault="00C54102" w:rsidP="00C54102">
      <w:pPr>
        <w:autoSpaceDE w:val="0"/>
        <w:autoSpaceDN w:val="0"/>
        <w:adjustRightInd w:val="0"/>
        <w:ind w:firstLine="567"/>
        <w:jc w:val="both"/>
      </w:pPr>
      <w:r>
        <w:t xml:space="preserve">2.1.14.2. </w:t>
      </w:r>
      <w:r w:rsidRPr="00F752D8">
        <w:t>Строк</w:t>
      </w:r>
      <w:r>
        <w:t>и</w:t>
      </w:r>
      <w:r w:rsidRPr="00F752D8">
        <w:t xml:space="preserve"> «</w:t>
      </w:r>
      <w:r>
        <w:rPr>
          <w:bCs/>
          <w:color w:val="000000" w:themeColor="text1"/>
        </w:rPr>
        <w:t>ИТОГО прочие расходы развития</w:t>
      </w:r>
      <w:r w:rsidRPr="00F752D8">
        <w:t>» и «</w:t>
      </w:r>
      <w:r w:rsidRPr="00F752D8">
        <w:rPr>
          <w:bCs/>
          <w:color w:val="000000" w:themeColor="text1"/>
        </w:rPr>
        <w:t xml:space="preserve">ВСЕГО </w:t>
      </w:r>
      <w:r>
        <w:rPr>
          <w:bCs/>
          <w:color w:val="000000" w:themeColor="text1"/>
        </w:rPr>
        <w:t>проектная часть подпрограммы 5</w:t>
      </w:r>
      <w:r w:rsidRPr="00F752D8">
        <w:t>» изложить в следующей</w:t>
      </w:r>
      <w:r w:rsidRPr="0056626D">
        <w:t xml:space="preserve"> редакции:</w:t>
      </w:r>
    </w:p>
    <w:p w:rsidR="00C54102" w:rsidRDefault="00C54102" w:rsidP="00C54102">
      <w:pPr>
        <w:autoSpaceDE w:val="0"/>
        <w:autoSpaceDN w:val="0"/>
        <w:adjustRightInd w:val="0"/>
        <w:jc w:val="both"/>
      </w:pPr>
      <w: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72"/>
        <w:gridCol w:w="992"/>
        <w:gridCol w:w="850"/>
        <w:gridCol w:w="851"/>
        <w:gridCol w:w="992"/>
        <w:gridCol w:w="851"/>
        <w:gridCol w:w="1134"/>
        <w:gridCol w:w="850"/>
        <w:gridCol w:w="1134"/>
      </w:tblGrid>
      <w:tr w:rsidR="00AB078C" w:rsidRPr="00B14E00" w:rsidTr="00AB078C">
        <w:trPr>
          <w:trHeight w:val="170"/>
        </w:trPr>
        <w:tc>
          <w:tcPr>
            <w:tcW w:w="7372" w:type="dxa"/>
            <w:noWrap/>
          </w:tcPr>
          <w:p w:rsidR="00AB078C" w:rsidRPr="0094333E" w:rsidRDefault="00AB078C" w:rsidP="00575631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</w:tcPr>
          <w:p w:rsidR="00AB078C" w:rsidRPr="0094333E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154 355,4</w:t>
            </w:r>
          </w:p>
        </w:tc>
        <w:tc>
          <w:tcPr>
            <w:tcW w:w="850" w:type="dxa"/>
          </w:tcPr>
          <w:p w:rsidR="00AB078C" w:rsidRPr="0094333E" w:rsidRDefault="0094333E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85 046,3</w:t>
            </w:r>
          </w:p>
        </w:tc>
        <w:tc>
          <w:tcPr>
            <w:tcW w:w="851" w:type="dxa"/>
            <w:noWrap/>
          </w:tcPr>
          <w:p w:rsidR="00AB078C" w:rsidRPr="0094333E" w:rsidRDefault="0094333E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31 394,9</w:t>
            </w:r>
          </w:p>
        </w:tc>
        <w:tc>
          <w:tcPr>
            <w:tcW w:w="992" w:type="dxa"/>
          </w:tcPr>
          <w:p w:rsidR="00AB078C" w:rsidRPr="0094333E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851" w:type="dxa"/>
            <w:noWrap/>
          </w:tcPr>
          <w:p w:rsidR="00AB078C" w:rsidRPr="0094333E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83 285,4</w:t>
            </w:r>
          </w:p>
        </w:tc>
        <w:tc>
          <w:tcPr>
            <w:tcW w:w="1134" w:type="dxa"/>
          </w:tcPr>
          <w:p w:rsidR="00AB078C" w:rsidRPr="0094333E" w:rsidRDefault="00AB078C" w:rsidP="005756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20 000,0</w:t>
            </w:r>
          </w:p>
        </w:tc>
        <w:tc>
          <w:tcPr>
            <w:tcW w:w="850" w:type="dxa"/>
            <w:noWrap/>
          </w:tcPr>
          <w:p w:rsidR="00AB078C" w:rsidRPr="00B14E00" w:rsidRDefault="00AB078C" w:rsidP="009433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394</w:t>
            </w:r>
            <w:r w:rsid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082,0</w:t>
            </w:r>
          </w:p>
        </w:tc>
        <w:tc>
          <w:tcPr>
            <w:tcW w:w="1134" w:type="dxa"/>
          </w:tcPr>
          <w:p w:rsidR="00AB078C" w:rsidRPr="00B14E00" w:rsidRDefault="00AB078C" w:rsidP="00575631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94333E" w:rsidRPr="00B14E00" w:rsidTr="00AB078C">
        <w:trPr>
          <w:trHeight w:val="170"/>
        </w:trPr>
        <w:tc>
          <w:tcPr>
            <w:tcW w:w="7372" w:type="dxa"/>
            <w:noWrap/>
          </w:tcPr>
          <w:p w:rsidR="0094333E" w:rsidRPr="00B14E00" w:rsidRDefault="0094333E" w:rsidP="0094333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ВСЕГО проектная часть подпрограммы 5</w:t>
            </w:r>
          </w:p>
        </w:tc>
        <w:tc>
          <w:tcPr>
            <w:tcW w:w="992" w:type="dxa"/>
          </w:tcPr>
          <w:p w:rsidR="0094333E" w:rsidRPr="0094333E" w:rsidRDefault="0094333E" w:rsidP="009433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154 355,4</w:t>
            </w:r>
          </w:p>
        </w:tc>
        <w:tc>
          <w:tcPr>
            <w:tcW w:w="850" w:type="dxa"/>
          </w:tcPr>
          <w:p w:rsidR="0094333E" w:rsidRPr="0094333E" w:rsidRDefault="0094333E" w:rsidP="009433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85 046,3</w:t>
            </w:r>
          </w:p>
        </w:tc>
        <w:tc>
          <w:tcPr>
            <w:tcW w:w="851" w:type="dxa"/>
            <w:noWrap/>
          </w:tcPr>
          <w:p w:rsidR="0094333E" w:rsidRPr="0094333E" w:rsidRDefault="0094333E" w:rsidP="009433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31 394,9</w:t>
            </w:r>
          </w:p>
        </w:tc>
        <w:tc>
          <w:tcPr>
            <w:tcW w:w="992" w:type="dxa"/>
          </w:tcPr>
          <w:p w:rsidR="0094333E" w:rsidRPr="0094333E" w:rsidRDefault="0094333E" w:rsidP="009433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851" w:type="dxa"/>
            <w:noWrap/>
          </w:tcPr>
          <w:p w:rsidR="0094333E" w:rsidRPr="0094333E" w:rsidRDefault="0094333E" w:rsidP="009433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83 285,4</w:t>
            </w:r>
          </w:p>
        </w:tc>
        <w:tc>
          <w:tcPr>
            <w:tcW w:w="1134" w:type="dxa"/>
          </w:tcPr>
          <w:p w:rsidR="0094333E" w:rsidRPr="0094333E" w:rsidRDefault="0094333E" w:rsidP="009433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20 000,0</w:t>
            </w:r>
          </w:p>
        </w:tc>
        <w:tc>
          <w:tcPr>
            <w:tcW w:w="850" w:type="dxa"/>
            <w:noWrap/>
          </w:tcPr>
          <w:p w:rsidR="0094333E" w:rsidRPr="00B14E00" w:rsidRDefault="0094333E" w:rsidP="009433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4333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394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082,0</w:t>
            </w:r>
          </w:p>
        </w:tc>
        <w:tc>
          <w:tcPr>
            <w:tcW w:w="1134" w:type="dxa"/>
          </w:tcPr>
          <w:p w:rsidR="0094333E" w:rsidRPr="0094333E" w:rsidRDefault="0094333E" w:rsidP="009433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9E63C3" w:rsidRPr="00AB078C" w:rsidRDefault="00B64B29" w:rsidP="00514DCA">
      <w:pPr>
        <w:autoSpaceDE w:val="0"/>
        <w:autoSpaceDN w:val="0"/>
        <w:adjustRightInd w:val="0"/>
        <w:ind w:right="-142"/>
        <w:jc w:val="right"/>
        <w:rPr>
          <w:sz w:val="22"/>
        </w:rPr>
      </w:pPr>
      <w:r w:rsidRPr="00AB078C">
        <w:rPr>
          <w:sz w:val="22"/>
        </w:rPr>
        <w:t>».</w:t>
      </w:r>
    </w:p>
    <w:p w:rsidR="00AB078C" w:rsidRPr="00160BC4" w:rsidRDefault="00AB078C" w:rsidP="00AB07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BC4">
        <w:rPr>
          <w:rFonts w:ascii="Times New Roman" w:hAnsi="Times New Roman" w:cs="Times New Roman"/>
          <w:sz w:val="24"/>
          <w:szCs w:val="24"/>
        </w:rPr>
        <w:t>2.1.1</w:t>
      </w:r>
      <w:r w:rsidR="0094333E">
        <w:rPr>
          <w:rFonts w:ascii="Times New Roman" w:hAnsi="Times New Roman" w:cs="Times New Roman"/>
          <w:sz w:val="24"/>
          <w:szCs w:val="24"/>
        </w:rPr>
        <w:t>5</w:t>
      </w:r>
      <w:r w:rsidRPr="00160BC4">
        <w:rPr>
          <w:rFonts w:ascii="Times New Roman" w:hAnsi="Times New Roman" w:cs="Times New Roman"/>
          <w:sz w:val="24"/>
          <w:szCs w:val="24"/>
        </w:rPr>
        <w:t xml:space="preserve">. </w:t>
      </w:r>
      <w:hyperlink r:id="rId41" w:history="1">
        <w:r w:rsidR="0094333E">
          <w:rPr>
            <w:rFonts w:ascii="Times New Roman" w:hAnsi="Times New Roman" w:cs="Times New Roman"/>
            <w:sz w:val="24"/>
            <w:szCs w:val="24"/>
          </w:rPr>
          <w:t>Таблицу</w:t>
        </w:r>
      </w:hyperlink>
      <w:r w:rsidR="0094333E">
        <w:rPr>
          <w:rFonts w:ascii="Times New Roman" w:hAnsi="Times New Roman" w:cs="Times New Roman"/>
          <w:sz w:val="24"/>
          <w:szCs w:val="24"/>
        </w:rPr>
        <w:t xml:space="preserve"> 15-1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>
        <w:rPr>
          <w:rFonts w:ascii="Times New Roman" w:hAnsi="Times New Roman" w:cs="Times New Roman"/>
          <w:sz w:val="24"/>
          <w:szCs w:val="24"/>
        </w:rPr>
        <w:t xml:space="preserve">12.3 раздела 12 </w:t>
      </w:r>
      <w:r w:rsidR="00575631" w:rsidRPr="009A0DAF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="00575631" w:rsidRPr="009A0DAF">
        <w:rPr>
          <w:rFonts w:ascii="Times New Roman" w:hAnsi="Times New Roman" w:cs="Times New Roman"/>
          <w:sz w:val="24"/>
          <w:szCs w:val="24"/>
        </w:rPr>
        <w:t>зложить в следующей</w:t>
      </w:r>
      <w:r w:rsidR="00575631" w:rsidRPr="00FB09D5">
        <w:rPr>
          <w:rFonts w:ascii="Times New Roman" w:hAnsi="Times New Roman" w:cs="Times New Roman"/>
          <w:sz w:val="24"/>
          <w:szCs w:val="24"/>
        </w:rPr>
        <w:t xml:space="preserve"> редакции</w:t>
      </w:r>
      <w:r w:rsidRPr="00160BC4">
        <w:rPr>
          <w:rFonts w:ascii="Times New Roman" w:hAnsi="Times New Roman" w:cs="Times New Roman"/>
          <w:sz w:val="24"/>
          <w:szCs w:val="24"/>
        </w:rPr>
        <w:t>:</w:t>
      </w:r>
    </w:p>
    <w:p w:rsidR="00C54102" w:rsidRDefault="00575631" w:rsidP="00514DCA">
      <w:pPr>
        <w:autoSpaceDE w:val="0"/>
        <w:autoSpaceDN w:val="0"/>
        <w:adjustRightInd w:val="0"/>
        <w:jc w:val="both"/>
        <w:rPr>
          <w:sz w:val="22"/>
        </w:rPr>
      </w:pPr>
      <w:r w:rsidRPr="00575631">
        <w:rPr>
          <w:sz w:val="22"/>
        </w:rPr>
        <w:t>«</w:t>
      </w: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077"/>
        <w:gridCol w:w="1136"/>
        <w:gridCol w:w="1024"/>
        <w:gridCol w:w="1024"/>
        <w:gridCol w:w="904"/>
        <w:gridCol w:w="904"/>
        <w:gridCol w:w="904"/>
        <w:gridCol w:w="904"/>
        <w:gridCol w:w="1024"/>
        <w:gridCol w:w="1872"/>
      </w:tblGrid>
      <w:tr w:rsidR="00C54102" w:rsidRPr="00CB0775" w:rsidTr="00C541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N п/п</w:t>
            </w:r>
          </w:p>
        </w:tc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C54102">
            <w:pPr>
              <w:autoSpaceDE w:val="0"/>
              <w:autoSpaceDN w:val="0"/>
              <w:adjustRightInd w:val="0"/>
              <w:ind w:right="61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5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C54102" w:rsidRPr="00CB0775" w:rsidTr="00C541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</w:p>
        </w:tc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2019 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2020 г.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2021 г.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2022 г.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C54102" w:rsidRPr="00CB0775" w:rsidTr="00C54102">
        <w:trPr>
          <w:trHeight w:val="1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12</w:t>
            </w:r>
          </w:p>
        </w:tc>
      </w:tr>
      <w:tr w:rsidR="00C54102" w:rsidRPr="00CB0775" w:rsidTr="00C541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CB0775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rPr>
                <w:bCs/>
                <w:sz w:val="14"/>
                <w:szCs w:val="14"/>
              </w:rPr>
            </w:pPr>
            <w:r w:rsidRPr="00CB0775">
              <w:rPr>
                <w:bCs/>
                <w:sz w:val="14"/>
                <w:szCs w:val="14"/>
              </w:rPr>
              <w:t>Разработка градостроительной, предпроектной, нормативно-технической и правовой документации и исследовательские работы систем коммунальной инфраструктуры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CB0775">
              <w:rPr>
                <w:bCs/>
                <w:sz w:val="14"/>
                <w:szCs w:val="14"/>
              </w:rPr>
              <w:t>КЭиИО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CB0775">
              <w:rPr>
                <w:bCs/>
                <w:sz w:val="14"/>
                <w:szCs w:val="14"/>
              </w:rPr>
              <w:t>Бюджет СПб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CB0775"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9 732,6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CB0775">
              <w:rPr>
                <w:bCs/>
                <w:sz w:val="14"/>
                <w:szCs w:val="14"/>
              </w:rPr>
              <w:t>2</w:t>
            </w:r>
            <w:r>
              <w:rPr>
                <w:bCs/>
                <w:sz w:val="14"/>
                <w:szCs w:val="14"/>
              </w:rPr>
              <w:t xml:space="preserve"> </w:t>
            </w:r>
            <w:r w:rsidRPr="00CB0775">
              <w:rPr>
                <w:bCs/>
                <w:sz w:val="14"/>
                <w:szCs w:val="14"/>
              </w:rPr>
              <w:t>520,8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CB0775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CB0775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CB0775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12 253,9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B0775" w:rsidRDefault="00C54102" w:rsidP="00A1778E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CB0775">
              <w:rPr>
                <w:bCs/>
                <w:sz w:val="14"/>
                <w:szCs w:val="14"/>
              </w:rPr>
              <w:t>ЦП 1</w:t>
            </w:r>
          </w:p>
        </w:tc>
      </w:tr>
      <w:tr w:rsidR="00C54102" w:rsidRPr="00CB0775" w:rsidTr="00C54102">
        <w:tc>
          <w:tcPr>
            <w:tcW w:w="6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ВСЕГО процессная часть подпрограммы 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9 732,6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2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C54102">
              <w:rPr>
                <w:b/>
                <w:bCs/>
                <w:sz w:val="14"/>
                <w:szCs w:val="14"/>
              </w:rPr>
              <w:t>520,8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12 253,9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4"/>
                <w:szCs w:val="14"/>
              </w:rPr>
            </w:pPr>
          </w:p>
        </w:tc>
      </w:tr>
      <w:tr w:rsidR="00C54102" w:rsidRPr="00CB0775" w:rsidTr="00C54102">
        <w:tc>
          <w:tcPr>
            <w:tcW w:w="6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ВСЕГО финансирование подпрограммы 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154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C54102">
              <w:rPr>
                <w:b/>
                <w:bCs/>
                <w:sz w:val="14"/>
                <w:szCs w:val="14"/>
              </w:rPr>
              <w:t>355,9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94 778,9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33 915,7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20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C54102">
              <w:rPr>
                <w:b/>
                <w:bCs/>
                <w:sz w:val="14"/>
                <w:szCs w:val="14"/>
              </w:rPr>
              <w:t>000,0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83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C54102">
              <w:rPr>
                <w:b/>
                <w:bCs/>
                <w:sz w:val="14"/>
                <w:szCs w:val="14"/>
              </w:rPr>
              <w:t>285,4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C54102">
              <w:rPr>
                <w:b/>
                <w:bCs/>
                <w:sz w:val="14"/>
                <w:szCs w:val="14"/>
              </w:rPr>
              <w:t>20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C54102">
              <w:rPr>
                <w:b/>
                <w:bCs/>
                <w:sz w:val="14"/>
                <w:szCs w:val="14"/>
              </w:rPr>
              <w:t>000,0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406 335,9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02" w:rsidRPr="00C54102" w:rsidRDefault="00C54102" w:rsidP="00A1778E">
            <w:pPr>
              <w:autoSpaceDE w:val="0"/>
              <w:autoSpaceDN w:val="0"/>
              <w:adjustRightInd w:val="0"/>
              <w:rPr>
                <w:b/>
                <w:bCs/>
                <w:sz w:val="14"/>
                <w:szCs w:val="14"/>
              </w:rPr>
            </w:pPr>
          </w:p>
        </w:tc>
      </w:tr>
    </w:tbl>
    <w:p w:rsidR="00AB078C" w:rsidRPr="00575631" w:rsidRDefault="00575631" w:rsidP="00514DCA">
      <w:pPr>
        <w:autoSpaceDE w:val="0"/>
        <w:autoSpaceDN w:val="0"/>
        <w:adjustRightInd w:val="0"/>
        <w:ind w:right="-142" w:firstLine="567"/>
        <w:jc w:val="right"/>
        <w:rPr>
          <w:sz w:val="22"/>
        </w:rPr>
      </w:pPr>
      <w:r w:rsidRPr="00575631">
        <w:rPr>
          <w:sz w:val="22"/>
        </w:rPr>
        <w:t>».</w:t>
      </w:r>
    </w:p>
    <w:p w:rsidR="00AB078C" w:rsidRPr="00FB09D5" w:rsidRDefault="00B64B29" w:rsidP="00AB07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2.1.</w:t>
      </w:r>
      <w:r w:rsidR="00C54102">
        <w:t>16</w:t>
      </w:r>
      <w:r w:rsidR="0027320D" w:rsidRPr="00FB09D5">
        <w:t xml:space="preserve">. </w:t>
      </w:r>
      <w:r w:rsidR="0027320D" w:rsidRPr="00FB09D5">
        <w:rPr>
          <w:rFonts w:eastAsia="Calibri"/>
          <w:lang w:eastAsia="en-US"/>
        </w:rPr>
        <w:t>В подразделе 1</w:t>
      </w:r>
      <w:r w:rsidR="00575631">
        <w:rPr>
          <w:rFonts w:eastAsia="Calibri"/>
          <w:lang w:eastAsia="en-US"/>
        </w:rPr>
        <w:t>3</w:t>
      </w:r>
      <w:r w:rsidR="0027320D" w:rsidRPr="00FB09D5">
        <w:rPr>
          <w:rFonts w:eastAsia="Calibri"/>
          <w:lang w:eastAsia="en-US"/>
        </w:rPr>
        <w:t xml:space="preserve">.1 </w:t>
      </w:r>
      <w:hyperlink r:id="rId42" w:history="1">
        <w:r w:rsidR="0027320D" w:rsidRPr="00FB09D5">
          <w:rPr>
            <w:rFonts w:eastAsia="Calibri"/>
            <w:lang w:eastAsia="en-US"/>
          </w:rPr>
          <w:t>раздела</w:t>
        </w:r>
      </w:hyperlink>
      <w:r w:rsidR="0027320D" w:rsidRPr="00FB09D5">
        <w:rPr>
          <w:rFonts w:eastAsia="Calibri"/>
          <w:lang w:eastAsia="en-US"/>
        </w:rPr>
        <w:t xml:space="preserve"> 1</w:t>
      </w:r>
      <w:r w:rsidR="00575631">
        <w:rPr>
          <w:rFonts w:eastAsia="Calibri"/>
          <w:lang w:eastAsia="en-US"/>
        </w:rPr>
        <w:t>3</w:t>
      </w:r>
      <w:r w:rsidR="0027320D" w:rsidRPr="00FB09D5">
        <w:rPr>
          <w:rFonts w:eastAsia="Calibri"/>
          <w:lang w:eastAsia="en-US"/>
        </w:rPr>
        <w:t>:</w:t>
      </w:r>
    </w:p>
    <w:p w:rsidR="0027320D" w:rsidRPr="00FB09D5" w:rsidRDefault="00596E41" w:rsidP="0095422A">
      <w:pPr>
        <w:autoSpaceDE w:val="0"/>
        <w:autoSpaceDN w:val="0"/>
        <w:adjustRightInd w:val="0"/>
        <w:ind w:firstLine="567"/>
        <w:jc w:val="both"/>
      </w:pPr>
      <w:r>
        <w:t>2.1.</w:t>
      </w:r>
      <w:r w:rsidR="00575631">
        <w:t>1</w:t>
      </w:r>
      <w:r w:rsidR="00C54102">
        <w:t>6</w:t>
      </w:r>
      <w:r w:rsidR="0027320D" w:rsidRPr="00FB09D5">
        <w:t>.</w:t>
      </w:r>
      <w:r w:rsidR="00131BB9" w:rsidRPr="00FB09D5">
        <w:t>1</w:t>
      </w:r>
      <w:r w:rsidR="0027320D" w:rsidRPr="00FB09D5">
        <w:t>. В абзаце первом графы 3 пункта 6 число «</w:t>
      </w:r>
      <w:r w:rsidR="00C54102">
        <w:t>43 794 738,4</w:t>
      </w:r>
      <w:r w:rsidR="0027320D" w:rsidRPr="00FB09D5">
        <w:t>» заменить числом «</w:t>
      </w:r>
      <w:r w:rsidR="00C54102">
        <w:t>43 723 818,3</w:t>
      </w:r>
      <w:r w:rsidR="0027320D" w:rsidRPr="00FB09D5">
        <w:t>».</w:t>
      </w:r>
    </w:p>
    <w:p w:rsidR="0027320D" w:rsidRPr="00FB09D5" w:rsidRDefault="00596E41" w:rsidP="0095422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2.1.</w:t>
      </w:r>
      <w:r w:rsidR="00575631">
        <w:t>1</w:t>
      </w:r>
      <w:r w:rsidR="00C54102">
        <w:t>6</w:t>
      </w:r>
      <w:r w:rsidR="0027320D" w:rsidRPr="00FB09D5">
        <w:t>.</w:t>
      </w:r>
      <w:r w:rsidR="00131BB9" w:rsidRPr="00FB09D5">
        <w:t>2</w:t>
      </w:r>
      <w:r w:rsidR="0027320D" w:rsidRPr="00FB09D5">
        <w:t xml:space="preserve">. В абзаце третьем графы 3 пункта 6 </w:t>
      </w:r>
      <w:r w:rsidR="0027320D" w:rsidRPr="00FB09D5">
        <w:rPr>
          <w:szCs w:val="24"/>
        </w:rPr>
        <w:t>число «</w:t>
      </w:r>
      <w:r w:rsidR="00C54102">
        <w:rPr>
          <w:szCs w:val="24"/>
        </w:rPr>
        <w:t>5 311 082,1</w:t>
      </w:r>
      <w:r w:rsidR="0027320D" w:rsidRPr="00FB09D5">
        <w:rPr>
          <w:szCs w:val="24"/>
        </w:rPr>
        <w:t>» заменить числом «</w:t>
      </w:r>
      <w:r w:rsidR="00C54102">
        <w:rPr>
          <w:szCs w:val="24"/>
        </w:rPr>
        <w:t>5 240 162,0</w:t>
      </w:r>
      <w:r w:rsidR="0027320D" w:rsidRPr="00FB09D5">
        <w:rPr>
          <w:szCs w:val="24"/>
        </w:rPr>
        <w:t>».</w:t>
      </w:r>
    </w:p>
    <w:p w:rsidR="00C54102" w:rsidRDefault="00596E41" w:rsidP="009A0DAF">
      <w:pPr>
        <w:pStyle w:val="af1"/>
        <w:tabs>
          <w:tab w:val="left" w:pos="142"/>
          <w:tab w:val="left" w:pos="851"/>
        </w:tabs>
        <w:ind w:left="567"/>
        <w:jc w:val="both"/>
      </w:pPr>
      <w:r>
        <w:t>2.1.</w:t>
      </w:r>
      <w:r w:rsidR="00575631">
        <w:t>1</w:t>
      </w:r>
      <w:r w:rsidR="00C54102">
        <w:t>6</w:t>
      </w:r>
      <w:r w:rsidR="0027320D" w:rsidRPr="00FB09D5">
        <w:t>.</w:t>
      </w:r>
      <w:r w:rsidR="00C54102">
        <w:t>3</w:t>
      </w:r>
      <w:r w:rsidR="0027320D" w:rsidRPr="00FB09D5">
        <w:t xml:space="preserve">. В абзаце </w:t>
      </w:r>
      <w:r w:rsidR="00575631">
        <w:t>восьмом</w:t>
      </w:r>
      <w:r w:rsidR="0027320D" w:rsidRPr="00FB09D5">
        <w:t xml:space="preserve"> графы 3 пункта 6 </w:t>
      </w:r>
      <w:r w:rsidR="0027320D" w:rsidRPr="00FB09D5">
        <w:rPr>
          <w:szCs w:val="24"/>
        </w:rPr>
        <w:t xml:space="preserve">число </w:t>
      </w:r>
      <w:r w:rsidR="00C54102" w:rsidRPr="00FB09D5">
        <w:t>«</w:t>
      </w:r>
      <w:r w:rsidR="00C54102">
        <w:t>43 794 738,4</w:t>
      </w:r>
      <w:r w:rsidR="00C54102" w:rsidRPr="00FB09D5">
        <w:t>» заменить числом «</w:t>
      </w:r>
      <w:r w:rsidR="00C54102">
        <w:t>43 723 818,3</w:t>
      </w:r>
      <w:r w:rsidR="00C54102" w:rsidRPr="00FB09D5">
        <w:t>».</w:t>
      </w:r>
    </w:p>
    <w:p w:rsidR="00C54102" w:rsidRPr="00FB09D5" w:rsidRDefault="009A0DAF" w:rsidP="00C54102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lastRenderedPageBreak/>
        <w:t>2.1.</w:t>
      </w:r>
      <w:r w:rsidR="00575631">
        <w:rPr>
          <w:szCs w:val="24"/>
        </w:rPr>
        <w:t>1</w:t>
      </w:r>
      <w:r w:rsidR="00C54102">
        <w:rPr>
          <w:szCs w:val="24"/>
        </w:rPr>
        <w:t>6</w:t>
      </w:r>
      <w:r>
        <w:rPr>
          <w:szCs w:val="24"/>
        </w:rPr>
        <w:t>.</w:t>
      </w:r>
      <w:r w:rsidR="00C54102">
        <w:rPr>
          <w:szCs w:val="24"/>
        </w:rPr>
        <w:t>4</w:t>
      </w:r>
      <w:r>
        <w:rPr>
          <w:szCs w:val="24"/>
        </w:rPr>
        <w:t xml:space="preserve">. </w:t>
      </w:r>
      <w:r w:rsidRPr="00FB09D5">
        <w:t xml:space="preserve">В абзаце </w:t>
      </w:r>
      <w:r w:rsidR="00575631">
        <w:t>десятом</w:t>
      </w:r>
      <w:r>
        <w:t xml:space="preserve"> </w:t>
      </w:r>
      <w:r w:rsidRPr="00FB09D5">
        <w:t xml:space="preserve">графы 3 пункта 6 </w:t>
      </w:r>
      <w:r w:rsidRPr="00FB09D5">
        <w:rPr>
          <w:szCs w:val="24"/>
        </w:rPr>
        <w:t xml:space="preserve">число </w:t>
      </w:r>
      <w:r w:rsidR="00C54102" w:rsidRPr="00FB09D5">
        <w:rPr>
          <w:szCs w:val="24"/>
        </w:rPr>
        <w:t>«</w:t>
      </w:r>
      <w:r w:rsidR="00C54102">
        <w:rPr>
          <w:szCs w:val="24"/>
        </w:rPr>
        <w:t>5 311 082,1</w:t>
      </w:r>
      <w:r w:rsidR="00C54102" w:rsidRPr="00FB09D5">
        <w:rPr>
          <w:szCs w:val="24"/>
        </w:rPr>
        <w:t>» заменить числом «</w:t>
      </w:r>
      <w:r w:rsidR="00C54102">
        <w:rPr>
          <w:szCs w:val="24"/>
        </w:rPr>
        <w:t>5 240 162,0</w:t>
      </w:r>
      <w:r w:rsidR="00C54102" w:rsidRPr="00FB09D5">
        <w:rPr>
          <w:szCs w:val="24"/>
        </w:rPr>
        <w:t>».</w:t>
      </w:r>
    </w:p>
    <w:p w:rsidR="00C54102" w:rsidRDefault="009A0DAF" w:rsidP="0095422A">
      <w:pPr>
        <w:autoSpaceDE w:val="0"/>
        <w:autoSpaceDN w:val="0"/>
        <w:adjustRightInd w:val="0"/>
        <w:ind w:firstLine="567"/>
        <w:jc w:val="both"/>
      </w:pPr>
      <w:r>
        <w:t>2.1.</w:t>
      </w:r>
      <w:r w:rsidR="00C54102">
        <w:t>17</w:t>
      </w:r>
      <w:r w:rsidR="0027320D" w:rsidRPr="00FB09D5">
        <w:t>.</w:t>
      </w:r>
      <w:r w:rsidRPr="009A0DAF">
        <w:t xml:space="preserve"> </w:t>
      </w:r>
      <w:r w:rsidR="00C54102">
        <w:t xml:space="preserve">В </w:t>
      </w:r>
      <w:hyperlink r:id="rId43" w:history="1">
        <w:r w:rsidR="00C54102">
          <w:t>т</w:t>
        </w:r>
        <w:r w:rsidRPr="00FB09D5">
          <w:t>аблиц</w:t>
        </w:r>
        <w:r w:rsidR="00C54102">
          <w:t>е</w:t>
        </w:r>
        <w:r w:rsidRPr="00FB09D5">
          <w:t xml:space="preserve"> </w:t>
        </w:r>
        <w:r w:rsidR="00575631">
          <w:t>16</w:t>
        </w:r>
        <w:r w:rsidRPr="00FB09D5">
          <w:t xml:space="preserve"> подраздела 1</w:t>
        </w:r>
      </w:hyperlink>
      <w:r w:rsidR="00575631">
        <w:t>3.3</w:t>
      </w:r>
      <w:r w:rsidRPr="00FB09D5">
        <w:t xml:space="preserve"> раздела </w:t>
      </w:r>
      <w:r w:rsidR="00575631">
        <w:t>13</w:t>
      </w:r>
      <w:r w:rsidR="00C54102">
        <w:t>:</w:t>
      </w:r>
    </w:p>
    <w:p w:rsidR="009A0DAF" w:rsidRDefault="00C54102" w:rsidP="0095422A">
      <w:pPr>
        <w:autoSpaceDE w:val="0"/>
        <w:autoSpaceDN w:val="0"/>
        <w:adjustRightInd w:val="0"/>
        <w:ind w:firstLine="567"/>
        <w:jc w:val="both"/>
      </w:pPr>
      <w:r>
        <w:t>2.1.17.1. Пункт 1</w:t>
      </w:r>
      <w:r w:rsidR="00575631" w:rsidRPr="00575631">
        <w:rPr>
          <w:rStyle w:val="ab"/>
          <w:color w:val="auto"/>
          <w:u w:val="none"/>
        </w:rPr>
        <w:t xml:space="preserve"> </w:t>
      </w:r>
      <w:r w:rsidR="00575631" w:rsidRPr="009A0DAF">
        <w:rPr>
          <w:rStyle w:val="ab"/>
          <w:color w:val="auto"/>
          <w:u w:val="none"/>
        </w:rPr>
        <w:t>и</w:t>
      </w:r>
      <w:r w:rsidR="00575631" w:rsidRPr="009A0DAF">
        <w:t>зложить в следующей</w:t>
      </w:r>
      <w:r w:rsidR="00575631" w:rsidRPr="00FB09D5">
        <w:t xml:space="preserve"> редакции</w:t>
      </w:r>
      <w:r w:rsidR="009A0DAF" w:rsidRPr="00FB09D5">
        <w:t>:</w:t>
      </w:r>
    </w:p>
    <w:p w:rsidR="00575631" w:rsidRDefault="00575631" w:rsidP="00575631">
      <w:pPr>
        <w:autoSpaceDE w:val="0"/>
        <w:autoSpaceDN w:val="0"/>
        <w:adjustRightInd w:val="0"/>
        <w:ind w:left="-142"/>
        <w:jc w:val="both"/>
        <w:rPr>
          <w:sz w:val="22"/>
        </w:rPr>
      </w:pPr>
      <w:r w:rsidRPr="00575631">
        <w:rPr>
          <w:sz w:val="22"/>
        </w:rPr>
        <w:t>«</w:t>
      </w:r>
    </w:p>
    <w:tbl>
      <w:tblPr>
        <w:tblStyle w:val="a8"/>
        <w:tblW w:w="15088" w:type="dxa"/>
        <w:jc w:val="center"/>
        <w:tblLayout w:type="fixed"/>
        <w:tblLook w:val="04A0" w:firstRow="1" w:lastRow="0" w:firstColumn="1" w:lastColumn="0" w:noHBand="0" w:noVBand="1"/>
      </w:tblPr>
      <w:tblGrid>
        <w:gridCol w:w="386"/>
        <w:gridCol w:w="1701"/>
        <w:gridCol w:w="767"/>
        <w:gridCol w:w="567"/>
        <w:gridCol w:w="566"/>
        <w:gridCol w:w="793"/>
        <w:gridCol w:w="908"/>
        <w:gridCol w:w="651"/>
        <w:gridCol w:w="709"/>
        <w:gridCol w:w="992"/>
        <w:gridCol w:w="993"/>
        <w:gridCol w:w="992"/>
        <w:gridCol w:w="992"/>
        <w:gridCol w:w="992"/>
        <w:gridCol w:w="993"/>
        <w:gridCol w:w="992"/>
        <w:gridCol w:w="1094"/>
      </w:tblGrid>
      <w:tr w:rsidR="004A13CF" w:rsidRPr="006E27AC" w:rsidTr="00D345BB">
        <w:trPr>
          <w:trHeight w:val="281"/>
          <w:jc w:val="center"/>
        </w:trPr>
        <w:tc>
          <w:tcPr>
            <w:tcW w:w="386" w:type="dxa"/>
            <w:noWrap/>
          </w:tcPr>
          <w:p w:rsidR="00C54102" w:rsidRDefault="00C54102" w:rsidP="00C54102">
            <w:pPr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030B98" w:rsidRDefault="004A13CF" w:rsidP="00C54102">
            <w:pPr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</w:p>
        </w:tc>
        <w:tc>
          <w:tcPr>
            <w:tcW w:w="1701" w:type="dxa"/>
            <w:vAlign w:val="center"/>
          </w:tcPr>
          <w:p w:rsidR="004A13CF" w:rsidRDefault="004A13CF" w:rsidP="0005209E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  <w:p w:rsidR="00917EE3" w:rsidRPr="00030B98" w:rsidRDefault="00917EE3" w:rsidP="0005209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793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08" w:type="dxa"/>
            <w:noWrap/>
            <w:vAlign w:val="center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182 141,4  </w:t>
            </w:r>
          </w:p>
        </w:tc>
        <w:tc>
          <w:tcPr>
            <w:tcW w:w="993" w:type="dxa"/>
            <w:vAlign w:val="center"/>
          </w:tcPr>
          <w:p w:rsidR="004A13CF" w:rsidRPr="004A13CF" w:rsidRDefault="00D345BB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127 005,8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D345BB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1 197 863,3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553 391,1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436 161,4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464 177,2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D345BB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2 960 740,2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ЦП 1.</w:t>
            </w:r>
          </w:p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.1.,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</w:tbl>
    <w:p w:rsidR="00D345BB" w:rsidRDefault="00D345BB" w:rsidP="00D345BB">
      <w:pPr>
        <w:jc w:val="right"/>
      </w:pPr>
      <w:r>
        <w:t>».</w:t>
      </w:r>
    </w:p>
    <w:p w:rsidR="00D345BB" w:rsidRDefault="00D345BB" w:rsidP="00D345BB">
      <w:pPr>
        <w:autoSpaceDE w:val="0"/>
        <w:autoSpaceDN w:val="0"/>
        <w:adjustRightInd w:val="0"/>
        <w:ind w:firstLine="567"/>
        <w:jc w:val="both"/>
      </w:pPr>
      <w:r>
        <w:t>2.1.17.2. Пункт 3</w:t>
      </w:r>
      <w:r w:rsidRPr="00575631">
        <w:rPr>
          <w:rStyle w:val="ab"/>
          <w:color w:val="auto"/>
          <w:u w:val="none"/>
        </w:rPr>
        <w:t xml:space="preserve"> </w:t>
      </w:r>
      <w:r w:rsidRPr="009A0DAF">
        <w:rPr>
          <w:rStyle w:val="ab"/>
          <w:color w:val="auto"/>
          <w:u w:val="none"/>
        </w:rPr>
        <w:t>и</w:t>
      </w:r>
      <w:r w:rsidRPr="009A0DAF">
        <w:t>зложить в следующей</w:t>
      </w:r>
      <w:r w:rsidRPr="00FB09D5">
        <w:t xml:space="preserve"> редакции:</w:t>
      </w:r>
    </w:p>
    <w:p w:rsidR="00D345BB" w:rsidRDefault="00D345BB" w:rsidP="00D345BB">
      <w:pPr>
        <w:jc w:val="both"/>
      </w:pPr>
      <w:r>
        <w:t>«</w:t>
      </w:r>
    </w:p>
    <w:tbl>
      <w:tblPr>
        <w:tblStyle w:val="a8"/>
        <w:tblW w:w="15088" w:type="dxa"/>
        <w:jc w:val="center"/>
        <w:tblLayout w:type="fixed"/>
        <w:tblLook w:val="04A0" w:firstRow="1" w:lastRow="0" w:firstColumn="1" w:lastColumn="0" w:noHBand="0" w:noVBand="1"/>
      </w:tblPr>
      <w:tblGrid>
        <w:gridCol w:w="386"/>
        <w:gridCol w:w="1701"/>
        <w:gridCol w:w="767"/>
        <w:gridCol w:w="567"/>
        <w:gridCol w:w="566"/>
        <w:gridCol w:w="793"/>
        <w:gridCol w:w="908"/>
        <w:gridCol w:w="651"/>
        <w:gridCol w:w="709"/>
        <w:gridCol w:w="992"/>
        <w:gridCol w:w="993"/>
        <w:gridCol w:w="992"/>
        <w:gridCol w:w="992"/>
        <w:gridCol w:w="992"/>
        <w:gridCol w:w="993"/>
        <w:gridCol w:w="992"/>
        <w:gridCol w:w="1094"/>
      </w:tblGrid>
      <w:tr w:rsidR="004A13CF" w:rsidRPr="006E27AC" w:rsidTr="00D345BB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3</w:t>
            </w:r>
          </w:p>
        </w:tc>
        <w:tc>
          <w:tcPr>
            <w:tcW w:w="1701" w:type="dxa"/>
            <w:vAlign w:val="center"/>
          </w:tcPr>
          <w:p w:rsidR="00F44EFC" w:rsidRDefault="004A13CF" w:rsidP="0005209E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объектов наружного освещения кварталов Санкт-Петербурга</w:t>
            </w:r>
          </w:p>
          <w:p w:rsidR="00917EE3" w:rsidRPr="00030B98" w:rsidRDefault="00917EE3" w:rsidP="0005209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08" w:type="dxa"/>
            <w:noWrap/>
            <w:vAlign w:val="center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890 355,2  </w:t>
            </w:r>
          </w:p>
        </w:tc>
        <w:tc>
          <w:tcPr>
            <w:tcW w:w="993" w:type="dxa"/>
            <w:vAlign w:val="center"/>
          </w:tcPr>
          <w:p w:rsidR="004A13CF" w:rsidRPr="004A13CF" w:rsidRDefault="00D345BB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187 349,6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349 210,4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264 824,0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230 000,0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D345BB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2 221 739,2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.1.,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</w:tbl>
    <w:p w:rsidR="00D345BB" w:rsidRDefault="00D345BB" w:rsidP="00D345BB">
      <w:pPr>
        <w:jc w:val="right"/>
      </w:pPr>
      <w:r>
        <w:t>».</w:t>
      </w:r>
    </w:p>
    <w:p w:rsidR="00D345BB" w:rsidRDefault="00D345BB" w:rsidP="00D345BB">
      <w:pPr>
        <w:autoSpaceDE w:val="0"/>
        <w:autoSpaceDN w:val="0"/>
        <w:adjustRightInd w:val="0"/>
        <w:ind w:firstLine="567"/>
        <w:jc w:val="both"/>
      </w:pPr>
      <w:r>
        <w:t>2.1.17.3. Пункт</w:t>
      </w:r>
      <w:r w:rsidR="00281A5A">
        <w:t>ы</w:t>
      </w:r>
      <w:r>
        <w:t xml:space="preserve"> </w:t>
      </w:r>
      <w:r w:rsidR="00281A5A">
        <w:t>5 и 6</w:t>
      </w:r>
      <w:r w:rsidRPr="00575631">
        <w:rPr>
          <w:rStyle w:val="ab"/>
          <w:color w:val="auto"/>
          <w:u w:val="none"/>
        </w:rPr>
        <w:t xml:space="preserve"> </w:t>
      </w:r>
      <w:r w:rsidRPr="009A0DAF">
        <w:rPr>
          <w:rStyle w:val="ab"/>
          <w:color w:val="auto"/>
          <w:u w:val="none"/>
        </w:rPr>
        <w:t>и</w:t>
      </w:r>
      <w:r w:rsidRPr="009A0DAF">
        <w:t>зложить в следующей</w:t>
      </w:r>
      <w:r w:rsidRPr="00FB09D5">
        <w:t xml:space="preserve"> редакции:</w:t>
      </w:r>
    </w:p>
    <w:p w:rsidR="00D345BB" w:rsidRDefault="00281A5A" w:rsidP="00514DCA">
      <w:pPr>
        <w:autoSpaceDE w:val="0"/>
        <w:autoSpaceDN w:val="0"/>
        <w:adjustRightInd w:val="0"/>
        <w:jc w:val="both"/>
      </w:pPr>
      <w:r>
        <w:t>«</w:t>
      </w:r>
    </w:p>
    <w:tbl>
      <w:tblPr>
        <w:tblStyle w:val="a8"/>
        <w:tblW w:w="15088" w:type="dxa"/>
        <w:jc w:val="center"/>
        <w:tblLayout w:type="fixed"/>
        <w:tblLook w:val="04A0" w:firstRow="1" w:lastRow="0" w:firstColumn="1" w:lastColumn="0" w:noHBand="0" w:noVBand="1"/>
      </w:tblPr>
      <w:tblGrid>
        <w:gridCol w:w="386"/>
        <w:gridCol w:w="1701"/>
        <w:gridCol w:w="767"/>
        <w:gridCol w:w="567"/>
        <w:gridCol w:w="566"/>
        <w:gridCol w:w="793"/>
        <w:gridCol w:w="908"/>
        <w:gridCol w:w="651"/>
        <w:gridCol w:w="709"/>
        <w:gridCol w:w="992"/>
        <w:gridCol w:w="993"/>
        <w:gridCol w:w="992"/>
        <w:gridCol w:w="992"/>
        <w:gridCol w:w="992"/>
        <w:gridCol w:w="993"/>
        <w:gridCol w:w="992"/>
        <w:gridCol w:w="1094"/>
      </w:tblGrid>
      <w:tr w:rsidR="004A13CF" w:rsidRPr="006E27AC" w:rsidTr="00C54102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</w:p>
        </w:tc>
        <w:tc>
          <w:tcPr>
            <w:tcW w:w="1701" w:type="dxa"/>
            <w:vAlign w:val="center"/>
          </w:tcPr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электрических сетей (объектов) и устройств наружного освещения магистралей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130 575,0  </w:t>
            </w:r>
          </w:p>
        </w:tc>
        <w:tc>
          <w:tcPr>
            <w:tcW w:w="993" w:type="dxa"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158 223,6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281A5A" w:rsidP="00281A5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294 399,2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200 000,0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263 476,3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289 823,9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1 336 498,0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C54102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6</w:t>
            </w:r>
          </w:p>
        </w:tc>
        <w:tc>
          <w:tcPr>
            <w:tcW w:w="1701" w:type="dxa"/>
            <w:vAlign w:val="center"/>
          </w:tcPr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электрических сетей (объектов) и устройств наружного освещения магистралей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23 992,0  </w:t>
            </w:r>
          </w:p>
        </w:tc>
        <w:tc>
          <w:tcPr>
            <w:tcW w:w="993" w:type="dxa"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70 303,7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516 884,5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65 487,0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220 000,0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1 096 667,2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</w:tbl>
    <w:p w:rsidR="00281A5A" w:rsidRDefault="00281A5A" w:rsidP="00281A5A">
      <w:pPr>
        <w:jc w:val="right"/>
      </w:pPr>
      <w:r>
        <w:t>».</w:t>
      </w:r>
    </w:p>
    <w:p w:rsidR="00281A5A" w:rsidRDefault="00281A5A" w:rsidP="00281A5A">
      <w:pPr>
        <w:autoSpaceDE w:val="0"/>
        <w:autoSpaceDN w:val="0"/>
        <w:adjustRightInd w:val="0"/>
        <w:ind w:firstLine="567"/>
        <w:jc w:val="both"/>
      </w:pPr>
      <w:r>
        <w:t>2.1.17.4. Пункты 8 – 11, строки «Итого прочие расходы развития» и «ВСЕГО проектная часть подпрограммы 6»</w:t>
      </w:r>
      <w:r w:rsidRPr="00575631">
        <w:rPr>
          <w:rStyle w:val="ab"/>
          <w:color w:val="auto"/>
          <w:u w:val="none"/>
        </w:rPr>
        <w:t xml:space="preserve"> </w:t>
      </w:r>
      <w:r w:rsidRPr="009A0DAF">
        <w:rPr>
          <w:rStyle w:val="ab"/>
          <w:color w:val="auto"/>
          <w:u w:val="none"/>
        </w:rPr>
        <w:t>и</w:t>
      </w:r>
      <w:r w:rsidRPr="009A0DAF">
        <w:t>зложить в следующей</w:t>
      </w:r>
      <w:r w:rsidRPr="00FB09D5">
        <w:t xml:space="preserve"> редакции:</w:t>
      </w:r>
    </w:p>
    <w:p w:rsidR="00281A5A" w:rsidRDefault="00281A5A" w:rsidP="00281A5A">
      <w:pPr>
        <w:jc w:val="both"/>
      </w:pPr>
      <w:r>
        <w:t>«</w:t>
      </w:r>
    </w:p>
    <w:tbl>
      <w:tblPr>
        <w:tblStyle w:val="a8"/>
        <w:tblW w:w="15088" w:type="dxa"/>
        <w:jc w:val="center"/>
        <w:tblLayout w:type="fixed"/>
        <w:tblLook w:val="04A0" w:firstRow="1" w:lastRow="0" w:firstColumn="1" w:lastColumn="0" w:noHBand="0" w:noVBand="1"/>
      </w:tblPr>
      <w:tblGrid>
        <w:gridCol w:w="386"/>
        <w:gridCol w:w="1701"/>
        <w:gridCol w:w="767"/>
        <w:gridCol w:w="567"/>
        <w:gridCol w:w="566"/>
        <w:gridCol w:w="793"/>
        <w:gridCol w:w="908"/>
        <w:gridCol w:w="651"/>
        <w:gridCol w:w="709"/>
        <w:gridCol w:w="992"/>
        <w:gridCol w:w="993"/>
        <w:gridCol w:w="992"/>
        <w:gridCol w:w="992"/>
        <w:gridCol w:w="992"/>
        <w:gridCol w:w="993"/>
        <w:gridCol w:w="992"/>
        <w:gridCol w:w="1094"/>
      </w:tblGrid>
      <w:tr w:rsidR="004A13CF" w:rsidRPr="006E27AC" w:rsidTr="00C54102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8</w:t>
            </w:r>
          </w:p>
        </w:tc>
        <w:tc>
          <w:tcPr>
            <w:tcW w:w="1701" w:type="dxa"/>
            <w:vAlign w:val="center"/>
          </w:tcPr>
          <w:p w:rsidR="008A5F40" w:rsidRPr="00575631" w:rsidRDefault="004A13CF" w:rsidP="0005209E">
            <w:pPr>
              <w:rPr>
                <w:rFonts w:ascii="Times New Roman" w:hAnsi="Times New Roman"/>
                <w:sz w:val="14"/>
                <w:szCs w:val="14"/>
              </w:rPr>
            </w:pPr>
            <w:r w:rsidRPr="00575631">
              <w:rPr>
                <w:rFonts w:ascii="Times New Roman" w:hAnsi="Times New Roman"/>
                <w:sz w:val="14"/>
                <w:szCs w:val="14"/>
              </w:rPr>
              <w:t xml:space="preserve">Строительство электрических сетей (объектов) </w:t>
            </w:r>
            <w:r w:rsidRPr="00575631">
              <w:rPr>
                <w:rFonts w:ascii="Times New Roman" w:hAnsi="Times New Roman"/>
                <w:sz w:val="14"/>
                <w:szCs w:val="14"/>
              </w:rPr>
              <w:br/>
              <w:t>и устройств наружного освещения улиц</w:t>
            </w:r>
          </w:p>
        </w:tc>
        <w:tc>
          <w:tcPr>
            <w:tcW w:w="767" w:type="dxa"/>
            <w:vAlign w:val="center"/>
          </w:tcPr>
          <w:p w:rsidR="004A13CF" w:rsidRPr="00575631" w:rsidRDefault="004A13CF" w:rsidP="004A13C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75631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70 385,2  </w:t>
            </w:r>
          </w:p>
        </w:tc>
        <w:tc>
          <w:tcPr>
            <w:tcW w:w="993" w:type="dxa"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39 172,9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281A5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>346</w:t>
            </w:r>
            <w:r w:rsidR="00281A5A">
              <w:rPr>
                <w:rFonts w:ascii="Times New Roman" w:hAnsi="Times New Roman"/>
                <w:color w:val="000000"/>
                <w:sz w:val="14"/>
                <w:szCs w:val="14"/>
              </w:rPr>
              <w:t> 219,7</w:t>
            </w: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258 753,6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159 000,0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973 531,4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5.1.,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C54102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9</w:t>
            </w:r>
          </w:p>
        </w:tc>
        <w:tc>
          <w:tcPr>
            <w:tcW w:w="1701" w:type="dxa"/>
            <w:vAlign w:val="center"/>
          </w:tcPr>
          <w:p w:rsidR="004A13CF" w:rsidRPr="00575631" w:rsidRDefault="00272ABD" w:rsidP="004A13CF">
            <w:pPr>
              <w:rPr>
                <w:rFonts w:ascii="Times New Roman" w:hAnsi="Times New Roman"/>
                <w:sz w:val="14"/>
                <w:szCs w:val="14"/>
              </w:rPr>
            </w:pPr>
            <w:hyperlink r:id="rId44" w:history="1"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t xml:space="preserve">Реализация постановления Правительства Санкт-Петербурга от 10.08.2010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 xml:space="preserve">№ 1058 "Об утверждении долгосрочной целевой программы Санкт-Петербурга «Об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lastRenderedPageBreak/>
                <w:t xml:space="preserve">энергосбережении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>и о повышении энергетической эффективности в системах наружного освещения при строительстве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 xml:space="preserve"> и реконструкции парков, садов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 xml:space="preserve">и скверов, расположенных на территории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>Санкт-Петербурга, на период до 2020 года»</w:t>
              </w:r>
            </w:hyperlink>
          </w:p>
        </w:tc>
        <w:tc>
          <w:tcPr>
            <w:tcW w:w="767" w:type="dxa"/>
            <w:vAlign w:val="center"/>
          </w:tcPr>
          <w:p w:rsidR="004A13CF" w:rsidRPr="00575631" w:rsidRDefault="004A13CF" w:rsidP="004A13C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75631">
              <w:rPr>
                <w:rFonts w:ascii="Times New Roman" w:hAnsi="Times New Roman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2011-2020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lastRenderedPageBreak/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523 736,8  </w:t>
            </w:r>
          </w:p>
        </w:tc>
        <w:tc>
          <w:tcPr>
            <w:tcW w:w="993" w:type="dxa"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299 494,9</w:t>
            </w:r>
            <w:r w:rsidR="004A13CF"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823 231,7</w:t>
            </w:r>
            <w:r w:rsidR="004A13CF"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C54102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10</w:t>
            </w:r>
          </w:p>
        </w:tc>
        <w:tc>
          <w:tcPr>
            <w:tcW w:w="1701" w:type="dxa"/>
            <w:vAlign w:val="center"/>
          </w:tcPr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наружного освещения парков, садов и скверов Санкт-Петербурга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2020-2024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243 276,3</w:t>
            </w:r>
            <w:r w:rsidR="004A13CF"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326 909,0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422 497,8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438 348,0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1 431 031,2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6E27AC" w:rsidTr="00C54102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11</w:t>
            </w:r>
          </w:p>
        </w:tc>
        <w:tc>
          <w:tcPr>
            <w:tcW w:w="1701" w:type="dxa"/>
            <w:vAlign w:val="center"/>
          </w:tcPr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наружного освещения парков, садов и скверов Санкт-Петербурга</w:t>
            </w:r>
          </w:p>
          <w:p w:rsidR="00917EE3" w:rsidRPr="00030B98" w:rsidRDefault="00917EE3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202</w:t>
            </w:r>
            <w:r w:rsidR="00110BC9">
              <w:rPr>
                <w:rFonts w:ascii="Times New Roman" w:hAnsi="Times New Roman"/>
                <w:bCs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25 879,2</w:t>
            </w:r>
            <w:r w:rsidR="004A13CF"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152 793,6</w:t>
            </w:r>
            <w:r w:rsidR="004A13CF"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707 742,8</w:t>
            </w:r>
            <w:r w:rsidR="004A13CF"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220 000,0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1 306 415,6</w:t>
            </w:r>
            <w:r w:rsidR="004A13CF"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5.1.,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.2.</w:t>
            </w:r>
          </w:p>
        </w:tc>
      </w:tr>
      <w:tr w:rsidR="004A13CF" w:rsidRPr="00B14E00" w:rsidTr="00C54102">
        <w:trPr>
          <w:trHeight w:val="281"/>
          <w:jc w:val="center"/>
        </w:trPr>
        <w:tc>
          <w:tcPr>
            <w:tcW w:w="7048" w:type="dxa"/>
            <w:gridSpan w:val="9"/>
            <w:noWrap/>
          </w:tcPr>
          <w:p w:rsidR="004A13CF" w:rsidRPr="00B14E00" w:rsidRDefault="004A13CF" w:rsidP="004A13C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2 502 919,8  </w:t>
            </w:r>
          </w:p>
        </w:tc>
        <w:tc>
          <w:tcPr>
            <w:tcW w:w="993" w:type="dxa"/>
            <w:vAlign w:val="center"/>
          </w:tcPr>
          <w:p w:rsidR="004A13CF" w:rsidRPr="004A13CF" w:rsidRDefault="00281A5A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1 447 119,5</w:t>
            </w:r>
            <w:r w:rsidR="004A13CF"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4 346 380,3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3 066 083,1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3 128 278,9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3 357 720,7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281A5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17</w:t>
            </w:r>
            <w:r w:rsidR="00281A5A">
              <w:rPr>
                <w:rFonts w:ascii="Times New Roman" w:hAnsi="Times New Roman"/>
                <w:b/>
                <w:bCs/>
                <w:sz w:val="14"/>
                <w:szCs w:val="14"/>
              </w:rPr>
              <w:t> 848 502,3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B14E00" w:rsidRDefault="004A13CF" w:rsidP="004A13C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281A5A" w:rsidRPr="00B14E00" w:rsidTr="00C54102">
        <w:trPr>
          <w:trHeight w:val="281"/>
          <w:jc w:val="center"/>
        </w:trPr>
        <w:tc>
          <w:tcPr>
            <w:tcW w:w="7048" w:type="dxa"/>
            <w:gridSpan w:val="9"/>
            <w:noWrap/>
          </w:tcPr>
          <w:p w:rsidR="00281A5A" w:rsidRPr="00B14E00" w:rsidRDefault="00281A5A" w:rsidP="00281A5A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14E00">
              <w:rPr>
                <w:rFonts w:ascii="Times New Roman" w:hAnsi="Times New Roman"/>
                <w:b/>
                <w:bCs/>
                <w:sz w:val="14"/>
                <w:szCs w:val="14"/>
              </w:rPr>
              <w:t>ВСЕГО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проектная часть подпрограммы 6</w:t>
            </w:r>
          </w:p>
        </w:tc>
        <w:tc>
          <w:tcPr>
            <w:tcW w:w="992" w:type="dxa"/>
            <w:vAlign w:val="center"/>
          </w:tcPr>
          <w:p w:rsidR="00281A5A" w:rsidRPr="004A13CF" w:rsidRDefault="00281A5A" w:rsidP="00281A5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2 502 919,8  </w:t>
            </w:r>
          </w:p>
        </w:tc>
        <w:tc>
          <w:tcPr>
            <w:tcW w:w="993" w:type="dxa"/>
            <w:vAlign w:val="center"/>
          </w:tcPr>
          <w:p w:rsidR="00281A5A" w:rsidRPr="004A13CF" w:rsidRDefault="00281A5A" w:rsidP="00281A5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1 447 119,5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281A5A" w:rsidRPr="004A13CF" w:rsidRDefault="00281A5A" w:rsidP="00281A5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4 346 380,3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281A5A" w:rsidRPr="004A13CF" w:rsidRDefault="00281A5A" w:rsidP="00281A5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3 066 083,1  </w:t>
            </w:r>
          </w:p>
        </w:tc>
        <w:tc>
          <w:tcPr>
            <w:tcW w:w="992" w:type="dxa"/>
            <w:noWrap/>
            <w:vAlign w:val="center"/>
          </w:tcPr>
          <w:p w:rsidR="00281A5A" w:rsidRPr="004A13CF" w:rsidRDefault="00281A5A" w:rsidP="00281A5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3 128 278,9  </w:t>
            </w:r>
          </w:p>
        </w:tc>
        <w:tc>
          <w:tcPr>
            <w:tcW w:w="993" w:type="dxa"/>
            <w:vAlign w:val="center"/>
          </w:tcPr>
          <w:p w:rsidR="00281A5A" w:rsidRPr="004A13CF" w:rsidRDefault="00281A5A" w:rsidP="00281A5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3 357 720,7  </w:t>
            </w:r>
          </w:p>
        </w:tc>
        <w:tc>
          <w:tcPr>
            <w:tcW w:w="992" w:type="dxa"/>
            <w:noWrap/>
            <w:vAlign w:val="center"/>
          </w:tcPr>
          <w:p w:rsidR="00281A5A" w:rsidRPr="004A13CF" w:rsidRDefault="00281A5A" w:rsidP="00281A5A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17 848 502,3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281A5A" w:rsidRPr="00B14E00" w:rsidRDefault="00281A5A" w:rsidP="00281A5A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</w:tbl>
    <w:p w:rsidR="00575631" w:rsidRPr="00575631" w:rsidRDefault="00575631" w:rsidP="004A13CF">
      <w:pPr>
        <w:autoSpaceDE w:val="0"/>
        <w:autoSpaceDN w:val="0"/>
        <w:adjustRightInd w:val="0"/>
        <w:ind w:right="-142" w:firstLine="567"/>
        <w:jc w:val="right"/>
        <w:rPr>
          <w:sz w:val="22"/>
        </w:rPr>
      </w:pPr>
      <w:r w:rsidRPr="00575631">
        <w:rPr>
          <w:sz w:val="22"/>
        </w:rPr>
        <w:t>».</w:t>
      </w:r>
    </w:p>
    <w:p w:rsidR="005C10EC" w:rsidRDefault="00E43167" w:rsidP="00281A5A">
      <w:pPr>
        <w:autoSpaceDE w:val="0"/>
        <w:autoSpaceDN w:val="0"/>
        <w:adjustRightInd w:val="0"/>
        <w:ind w:firstLine="567"/>
        <w:jc w:val="both"/>
      </w:pPr>
      <w:r>
        <w:t>2.1.</w:t>
      </w:r>
      <w:r w:rsidR="00281A5A">
        <w:t>18</w:t>
      </w:r>
      <w:r>
        <w:t>.</w:t>
      </w:r>
      <w:r w:rsidR="0027320D" w:rsidRPr="00FB09D5">
        <w:t xml:space="preserve"> В </w:t>
      </w:r>
      <w:hyperlink r:id="rId45" w:history="1">
        <w:r w:rsidR="0027320D" w:rsidRPr="00FB09D5">
          <w:t xml:space="preserve">таблице </w:t>
        </w:r>
        <w:r w:rsidR="004A13CF">
          <w:t>1</w:t>
        </w:r>
        <w:r w:rsidR="0027320D" w:rsidRPr="00FB09D5">
          <w:t>6</w:t>
        </w:r>
        <w:r w:rsidR="004A13CF">
          <w:t>-1</w:t>
        </w:r>
        <w:r w:rsidR="0027320D" w:rsidRPr="00FB09D5">
          <w:t xml:space="preserve"> </w:t>
        </w:r>
        <w:r w:rsidR="000D51F3" w:rsidRPr="00FB09D5">
          <w:t>подраздела</w:t>
        </w:r>
        <w:r w:rsidR="0027320D" w:rsidRPr="00FB09D5">
          <w:t xml:space="preserve"> </w:t>
        </w:r>
      </w:hyperlink>
      <w:r w:rsidR="004A13CF">
        <w:t>13.3</w:t>
      </w:r>
      <w:r w:rsidR="0027320D" w:rsidRPr="00FB09D5">
        <w:t xml:space="preserve"> раздела </w:t>
      </w:r>
      <w:r w:rsidR="004A13CF">
        <w:t>13</w:t>
      </w:r>
      <w:r w:rsidR="00281A5A">
        <w:t xml:space="preserve"> с</w:t>
      </w:r>
      <w:r w:rsidR="004A13CF">
        <w:t>троку «ВСЕГО финансирование подпрограммы 6»</w:t>
      </w:r>
      <w:r w:rsidR="00071279" w:rsidRPr="00FB09D5">
        <w:t xml:space="preserve"> </w:t>
      </w:r>
      <w:r w:rsidR="005C10EC" w:rsidRPr="00FB09D5">
        <w:rPr>
          <w:rStyle w:val="ab"/>
          <w:color w:val="auto"/>
          <w:u w:val="none"/>
        </w:rPr>
        <w:t>и</w:t>
      </w:r>
      <w:r w:rsidR="005C10EC" w:rsidRPr="00FB09D5">
        <w:t>зложить в следующей редакции:</w:t>
      </w:r>
    </w:p>
    <w:p w:rsidR="004A13CF" w:rsidRPr="004A13CF" w:rsidRDefault="005C10EC" w:rsidP="005C10EC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4A13CF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8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4A13CF" w:rsidRPr="00B14E00" w:rsidTr="004A13CF">
        <w:trPr>
          <w:trHeight w:val="315"/>
        </w:trPr>
        <w:tc>
          <w:tcPr>
            <w:tcW w:w="6238" w:type="dxa"/>
          </w:tcPr>
          <w:p w:rsidR="004A13CF" w:rsidRPr="00B14E00" w:rsidRDefault="004A13CF" w:rsidP="001A57D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ВСЕГО финансирование подпрограммы 6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6 541 808,8  </w:t>
            </w:r>
          </w:p>
        </w:tc>
        <w:tc>
          <w:tcPr>
            <w:tcW w:w="1134" w:type="dxa"/>
            <w:vAlign w:val="center"/>
          </w:tcPr>
          <w:p w:rsidR="004A13CF" w:rsidRPr="00AC39E6" w:rsidRDefault="00281A5A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5 240 162,0</w:t>
            </w:r>
            <w:r w:rsidR="004A13CF"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8 390 924,1</w:t>
            </w: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7 293 024,7</w:t>
            </w: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7 813 071,7  </w:t>
            </w:r>
          </w:p>
        </w:tc>
        <w:tc>
          <w:tcPr>
            <w:tcW w:w="993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8 444 827,0  </w:t>
            </w:r>
          </w:p>
        </w:tc>
        <w:tc>
          <w:tcPr>
            <w:tcW w:w="992" w:type="dxa"/>
            <w:vAlign w:val="center"/>
          </w:tcPr>
          <w:p w:rsidR="004A13CF" w:rsidRPr="00AC39E6" w:rsidRDefault="00281A5A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43 723 818,3</w:t>
            </w:r>
            <w:r w:rsidR="004A13CF"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417" w:type="dxa"/>
          </w:tcPr>
          <w:p w:rsidR="004A13CF" w:rsidRPr="00B14E00" w:rsidRDefault="004A13CF" w:rsidP="001A57D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4A13CF" w:rsidRDefault="005C10EC" w:rsidP="004A13CF">
      <w:pPr>
        <w:pStyle w:val="ConsPlusNormal"/>
        <w:ind w:right="-142"/>
        <w:jc w:val="right"/>
        <w:rPr>
          <w:rFonts w:ascii="Times New Roman" w:hAnsi="Times New Roman" w:cs="Times New Roman"/>
          <w:szCs w:val="24"/>
        </w:rPr>
      </w:pPr>
      <w:r w:rsidRPr="004A13CF">
        <w:rPr>
          <w:rFonts w:ascii="Times New Roman" w:hAnsi="Times New Roman" w:cs="Times New Roman"/>
          <w:szCs w:val="24"/>
        </w:rPr>
        <w:t>».</w:t>
      </w:r>
    </w:p>
    <w:p w:rsidR="004D090D" w:rsidRPr="00FB09D5" w:rsidRDefault="004D090D" w:rsidP="004D090D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2.1.</w:t>
      </w:r>
      <w:r w:rsidR="00281A5A">
        <w:t>19</w:t>
      </w:r>
      <w:r w:rsidRPr="00FB09D5">
        <w:t xml:space="preserve">. </w:t>
      </w:r>
      <w:r w:rsidRPr="00FB09D5">
        <w:rPr>
          <w:rFonts w:eastAsia="Calibri"/>
          <w:lang w:eastAsia="en-US"/>
        </w:rPr>
        <w:t>В подразделе 1</w:t>
      </w:r>
      <w:r>
        <w:rPr>
          <w:rFonts w:eastAsia="Calibri"/>
          <w:lang w:eastAsia="en-US"/>
        </w:rPr>
        <w:t>4</w:t>
      </w:r>
      <w:r w:rsidRPr="00FB09D5">
        <w:rPr>
          <w:rFonts w:eastAsia="Calibri"/>
          <w:lang w:eastAsia="en-US"/>
        </w:rPr>
        <w:t xml:space="preserve">.1 </w:t>
      </w:r>
      <w:hyperlink r:id="rId46" w:history="1">
        <w:r w:rsidRPr="00FB09D5">
          <w:rPr>
            <w:rFonts w:eastAsia="Calibri"/>
            <w:lang w:eastAsia="en-US"/>
          </w:rPr>
          <w:t>раздела</w:t>
        </w:r>
      </w:hyperlink>
      <w:r w:rsidRPr="00FB09D5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>4</w:t>
      </w:r>
      <w:r w:rsidRPr="00FB09D5">
        <w:rPr>
          <w:rFonts w:eastAsia="Calibri"/>
          <w:lang w:eastAsia="en-US"/>
        </w:rPr>
        <w:t>:</w:t>
      </w:r>
    </w:p>
    <w:p w:rsidR="004D090D" w:rsidRPr="00FB09D5" w:rsidRDefault="004D090D" w:rsidP="004D090D">
      <w:pPr>
        <w:autoSpaceDE w:val="0"/>
        <w:autoSpaceDN w:val="0"/>
        <w:adjustRightInd w:val="0"/>
        <w:ind w:firstLine="567"/>
        <w:jc w:val="both"/>
      </w:pPr>
      <w:r>
        <w:t>2.1.</w:t>
      </w:r>
      <w:r w:rsidR="00281A5A">
        <w:t>19</w:t>
      </w:r>
      <w:r w:rsidRPr="00FB09D5">
        <w:t>.1. В абзаце первом графы 3 пункта 6 число «</w:t>
      </w:r>
      <w:r w:rsidR="00281A5A">
        <w:t>2 047 515,2</w:t>
      </w:r>
      <w:r w:rsidRPr="00FB09D5">
        <w:t>» заменить числом «</w:t>
      </w:r>
      <w:r>
        <w:t>2 047</w:t>
      </w:r>
      <w:r w:rsidR="000F575B">
        <w:t> 51</w:t>
      </w:r>
      <w:r w:rsidR="00281A5A">
        <w:t>4</w:t>
      </w:r>
      <w:r w:rsidR="000F575B">
        <w:t>,2</w:t>
      </w:r>
      <w:r w:rsidRPr="00FB09D5">
        <w:t>».</w:t>
      </w:r>
    </w:p>
    <w:p w:rsidR="004D090D" w:rsidRPr="00FB09D5" w:rsidRDefault="004D090D" w:rsidP="004D090D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2.1.</w:t>
      </w:r>
      <w:r w:rsidR="00281A5A">
        <w:t>19</w:t>
      </w:r>
      <w:r w:rsidRPr="00FB09D5">
        <w:t xml:space="preserve">.2. В абзаце третьем графы 3 пункта 6 </w:t>
      </w:r>
      <w:r w:rsidRPr="00FB09D5">
        <w:rPr>
          <w:szCs w:val="24"/>
        </w:rPr>
        <w:t>число «</w:t>
      </w:r>
      <w:r w:rsidR="00281A5A">
        <w:rPr>
          <w:szCs w:val="24"/>
        </w:rPr>
        <w:t>311 702,1</w:t>
      </w:r>
      <w:r w:rsidRPr="00FB09D5">
        <w:rPr>
          <w:szCs w:val="24"/>
        </w:rPr>
        <w:t>» заменить числом «</w:t>
      </w:r>
      <w:r w:rsidR="00281A5A">
        <w:rPr>
          <w:szCs w:val="24"/>
        </w:rPr>
        <w:t>311 701,1</w:t>
      </w:r>
      <w:r w:rsidRPr="00FB09D5">
        <w:rPr>
          <w:szCs w:val="24"/>
        </w:rPr>
        <w:t>».</w:t>
      </w:r>
    </w:p>
    <w:p w:rsidR="00281A5A" w:rsidRPr="00FB09D5" w:rsidRDefault="004D090D" w:rsidP="00281A5A">
      <w:pPr>
        <w:autoSpaceDE w:val="0"/>
        <w:autoSpaceDN w:val="0"/>
        <w:adjustRightInd w:val="0"/>
        <w:ind w:firstLine="567"/>
        <w:jc w:val="both"/>
      </w:pPr>
      <w:r>
        <w:t>2.1.</w:t>
      </w:r>
      <w:r w:rsidR="00281A5A">
        <w:t>19</w:t>
      </w:r>
      <w:r w:rsidRPr="00FB09D5">
        <w:t>.</w:t>
      </w:r>
      <w:r>
        <w:t>3</w:t>
      </w:r>
      <w:r w:rsidRPr="00FB09D5">
        <w:t xml:space="preserve">. В абзаце </w:t>
      </w:r>
      <w:r>
        <w:t>восьмом</w:t>
      </w:r>
      <w:r w:rsidRPr="00FB09D5">
        <w:t xml:space="preserve"> графы 3 пункта 6 число </w:t>
      </w:r>
      <w:r w:rsidR="00281A5A" w:rsidRPr="00FB09D5">
        <w:t>«</w:t>
      </w:r>
      <w:r w:rsidR="00281A5A">
        <w:t>2 047 515,2</w:t>
      </w:r>
      <w:r w:rsidR="00281A5A" w:rsidRPr="00FB09D5">
        <w:t>» заменить числом «</w:t>
      </w:r>
      <w:r w:rsidR="00281A5A">
        <w:t>2 047 514,2</w:t>
      </w:r>
      <w:r w:rsidR="00281A5A" w:rsidRPr="00FB09D5">
        <w:t>».</w:t>
      </w:r>
    </w:p>
    <w:p w:rsidR="00281A5A" w:rsidRPr="00FB09D5" w:rsidRDefault="004D090D" w:rsidP="00281A5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2.1.</w:t>
      </w:r>
      <w:r w:rsidR="00281A5A">
        <w:rPr>
          <w:szCs w:val="24"/>
        </w:rPr>
        <w:t>19</w:t>
      </w:r>
      <w:r>
        <w:rPr>
          <w:szCs w:val="24"/>
        </w:rPr>
        <w:t>.</w:t>
      </w:r>
      <w:r w:rsidR="00261665">
        <w:rPr>
          <w:szCs w:val="24"/>
        </w:rPr>
        <w:t>4</w:t>
      </w:r>
      <w:r>
        <w:rPr>
          <w:szCs w:val="24"/>
        </w:rPr>
        <w:t xml:space="preserve">. </w:t>
      </w:r>
      <w:r w:rsidRPr="00FB09D5">
        <w:t xml:space="preserve">В абзаце </w:t>
      </w:r>
      <w:r>
        <w:t xml:space="preserve">десятом </w:t>
      </w:r>
      <w:r w:rsidRPr="00FB09D5">
        <w:t xml:space="preserve">графы 3 пункта 6 </w:t>
      </w:r>
      <w:r w:rsidRPr="00FB09D5">
        <w:rPr>
          <w:szCs w:val="24"/>
        </w:rPr>
        <w:t xml:space="preserve">число </w:t>
      </w:r>
      <w:r w:rsidR="00281A5A" w:rsidRPr="00FB09D5">
        <w:rPr>
          <w:szCs w:val="24"/>
        </w:rPr>
        <w:t>«</w:t>
      </w:r>
      <w:r w:rsidR="00281A5A">
        <w:rPr>
          <w:szCs w:val="24"/>
        </w:rPr>
        <w:t>311 702,1</w:t>
      </w:r>
      <w:r w:rsidR="00281A5A" w:rsidRPr="00FB09D5">
        <w:rPr>
          <w:szCs w:val="24"/>
        </w:rPr>
        <w:t>» заменить числом «</w:t>
      </w:r>
      <w:r w:rsidR="00281A5A">
        <w:rPr>
          <w:szCs w:val="24"/>
        </w:rPr>
        <w:t>311 701,1</w:t>
      </w:r>
      <w:r w:rsidR="00281A5A" w:rsidRPr="00FB09D5">
        <w:rPr>
          <w:szCs w:val="24"/>
        </w:rPr>
        <w:t>».</w:t>
      </w:r>
    </w:p>
    <w:p w:rsidR="004D090D" w:rsidRDefault="004D090D" w:rsidP="00D07AED">
      <w:pPr>
        <w:autoSpaceDE w:val="0"/>
        <w:autoSpaceDN w:val="0"/>
        <w:adjustRightInd w:val="0"/>
        <w:ind w:firstLine="567"/>
        <w:jc w:val="both"/>
      </w:pPr>
      <w:r>
        <w:t>2.1.</w:t>
      </w:r>
      <w:r w:rsidR="00281A5A">
        <w:t>20</w:t>
      </w:r>
      <w:r>
        <w:t xml:space="preserve">. </w:t>
      </w:r>
      <w:r w:rsidRPr="00FB09D5">
        <w:t xml:space="preserve">В </w:t>
      </w:r>
      <w:hyperlink r:id="rId47" w:history="1">
        <w:r w:rsidRPr="00FB09D5">
          <w:t xml:space="preserve">таблице </w:t>
        </w:r>
        <w:r>
          <w:t>17</w:t>
        </w:r>
        <w:r w:rsidRPr="00FB09D5">
          <w:t xml:space="preserve"> подраздела </w:t>
        </w:r>
      </w:hyperlink>
      <w:r>
        <w:t>14.3</w:t>
      </w:r>
      <w:r w:rsidRPr="00FB09D5">
        <w:t xml:space="preserve"> раздела</w:t>
      </w:r>
      <w:r w:rsidR="00D07AED">
        <w:t xml:space="preserve"> 14 п</w:t>
      </w:r>
      <w:r w:rsidRPr="00FB09D5">
        <w:t xml:space="preserve">ункт </w:t>
      </w:r>
      <w:r>
        <w:t>4, строку «ВСЕГО процессная часть подпрограммы 7» и строку «ВСЕГО финансирование подпрограммы 7»</w:t>
      </w:r>
      <w:r w:rsidRPr="00FB09D5">
        <w:t xml:space="preserve"> </w:t>
      </w:r>
      <w:r w:rsidRPr="00FB09D5">
        <w:rPr>
          <w:rStyle w:val="ab"/>
          <w:color w:val="auto"/>
          <w:u w:val="none"/>
        </w:rPr>
        <w:t>и</w:t>
      </w:r>
      <w:r w:rsidRPr="00FB09D5">
        <w:t>зложить в следующей редакции:</w:t>
      </w:r>
    </w:p>
    <w:p w:rsidR="004D090D" w:rsidRDefault="004D090D" w:rsidP="004D090D">
      <w:pPr>
        <w:pStyle w:val="ConsPlusNormal"/>
        <w:ind w:left="-142" w:firstLine="142"/>
        <w:jc w:val="both"/>
        <w:rPr>
          <w:rFonts w:ascii="Times New Roman" w:hAnsi="Times New Roman" w:cs="Times New Roman"/>
          <w:szCs w:val="24"/>
        </w:rPr>
      </w:pPr>
      <w:r w:rsidRPr="004D090D">
        <w:rPr>
          <w:rFonts w:ascii="Times New Roman" w:hAnsi="Times New Roman" w:cs="Times New Roman"/>
          <w:szCs w:val="24"/>
        </w:rPr>
        <w:t>«</w:t>
      </w:r>
      <w:r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a8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4D090D" w:rsidRPr="00311316" w:rsidTr="004D090D">
        <w:trPr>
          <w:trHeight w:val="315"/>
        </w:trPr>
        <w:tc>
          <w:tcPr>
            <w:tcW w:w="426" w:type="dxa"/>
          </w:tcPr>
          <w:p w:rsidR="004D090D" w:rsidRPr="008E4FDA" w:rsidRDefault="004D090D" w:rsidP="001A57D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 w:rsidRPr="008E4FDA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3260" w:type="dxa"/>
            <w:vAlign w:val="center"/>
          </w:tcPr>
          <w:p w:rsidR="004D090D" w:rsidRPr="007B3BEC" w:rsidRDefault="004D090D" w:rsidP="001A57DC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7B3BEC">
              <w:rPr>
                <w:rFonts w:ascii="Times New Roman" w:hAnsi="Times New Roman"/>
                <w:color w:val="000000"/>
                <w:sz w:val="14"/>
                <w:szCs w:val="14"/>
              </w:rPr>
              <w:t>Разработка и корректировка программы перспективного развития электроэнергетики Санкт-Петербурга</w:t>
            </w:r>
          </w:p>
        </w:tc>
        <w:tc>
          <w:tcPr>
            <w:tcW w:w="1418" w:type="dxa"/>
            <w:vAlign w:val="center"/>
          </w:tcPr>
          <w:p w:rsidR="004D090D" w:rsidRPr="005667B8" w:rsidRDefault="004D090D" w:rsidP="001A57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4D090D" w:rsidRPr="005667B8" w:rsidRDefault="004D090D" w:rsidP="001A57DC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164,0 </w:t>
            </w:r>
          </w:p>
        </w:tc>
        <w:tc>
          <w:tcPr>
            <w:tcW w:w="1134" w:type="dxa"/>
            <w:vAlign w:val="center"/>
          </w:tcPr>
          <w:p w:rsidR="004D090D" w:rsidRPr="000E0301" w:rsidRDefault="00D07AE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2 922,5</w:t>
            </w:r>
          </w:p>
        </w:tc>
        <w:tc>
          <w:tcPr>
            <w:tcW w:w="992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3 039,4</w:t>
            </w:r>
          </w:p>
        </w:tc>
        <w:tc>
          <w:tcPr>
            <w:tcW w:w="992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3 161,0</w:t>
            </w:r>
          </w:p>
        </w:tc>
        <w:tc>
          <w:tcPr>
            <w:tcW w:w="993" w:type="dxa"/>
            <w:vAlign w:val="center"/>
          </w:tcPr>
          <w:p w:rsidR="004D090D" w:rsidRPr="000E0301" w:rsidRDefault="004D090D" w:rsidP="001A57DC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3 287,4</w:t>
            </w:r>
          </w:p>
        </w:tc>
        <w:tc>
          <w:tcPr>
            <w:tcW w:w="992" w:type="dxa"/>
            <w:vAlign w:val="center"/>
          </w:tcPr>
          <w:p w:rsidR="004D090D" w:rsidRPr="000E0301" w:rsidRDefault="00D07AED" w:rsidP="00BA4BF1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12 574,3</w:t>
            </w:r>
          </w:p>
        </w:tc>
        <w:tc>
          <w:tcPr>
            <w:tcW w:w="1417" w:type="dxa"/>
          </w:tcPr>
          <w:p w:rsidR="004D090D" w:rsidRPr="00C56219" w:rsidRDefault="004D090D" w:rsidP="001A57D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И 6</w:t>
            </w:r>
            <w:r w:rsidRPr="00C56219">
              <w:rPr>
                <w:rFonts w:ascii="Times New Roman" w:hAnsi="Times New Roman"/>
                <w:bCs/>
                <w:color w:val="000000" w:themeColor="text1"/>
                <w:sz w:val="14"/>
                <w:szCs w:val="16"/>
              </w:rPr>
              <w:t>.5.</w:t>
            </w:r>
          </w:p>
        </w:tc>
      </w:tr>
      <w:tr w:rsidR="008A5F40" w:rsidRPr="00342872" w:rsidTr="003159DE">
        <w:trPr>
          <w:trHeight w:val="315"/>
        </w:trPr>
        <w:tc>
          <w:tcPr>
            <w:tcW w:w="6238" w:type="dxa"/>
            <w:gridSpan w:val="4"/>
          </w:tcPr>
          <w:p w:rsidR="008A5F40" w:rsidRPr="00342872" w:rsidRDefault="008A5F40" w:rsidP="003159DE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342872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7</w:t>
            </w:r>
          </w:p>
          <w:p w:rsidR="008A5F40" w:rsidRPr="00342872" w:rsidRDefault="008A5F40" w:rsidP="003159DE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305 637,6</w:t>
            </w:r>
          </w:p>
        </w:tc>
        <w:tc>
          <w:tcPr>
            <w:tcW w:w="1134" w:type="dxa"/>
            <w:vAlign w:val="center"/>
          </w:tcPr>
          <w:p w:rsidR="008A5F40" w:rsidRPr="000E0301" w:rsidRDefault="008A5F40" w:rsidP="00D07AE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311 70</w:t>
            </w:r>
            <w:r w:rsidR="00D07AED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,1</w:t>
            </w:r>
          </w:p>
        </w:tc>
        <w:tc>
          <w:tcPr>
            <w:tcW w:w="1134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330 578,5</w:t>
            </w:r>
          </w:p>
        </w:tc>
        <w:tc>
          <w:tcPr>
            <w:tcW w:w="992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344 512,1</w:t>
            </w:r>
          </w:p>
        </w:tc>
        <w:tc>
          <w:tcPr>
            <w:tcW w:w="992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370 376,6</w:t>
            </w:r>
          </w:p>
        </w:tc>
        <w:tc>
          <w:tcPr>
            <w:tcW w:w="993" w:type="dxa"/>
            <w:vAlign w:val="center"/>
          </w:tcPr>
          <w:p w:rsidR="008A5F40" w:rsidRPr="000E0301" w:rsidRDefault="008A5F40" w:rsidP="003159D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384 708,3</w:t>
            </w:r>
          </w:p>
        </w:tc>
        <w:tc>
          <w:tcPr>
            <w:tcW w:w="992" w:type="dxa"/>
            <w:vAlign w:val="center"/>
          </w:tcPr>
          <w:p w:rsidR="008A5F40" w:rsidRPr="000E0301" w:rsidRDefault="008A5F40" w:rsidP="00D07AE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2 047 51</w:t>
            </w:r>
            <w:r w:rsidR="00D07AED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,2</w:t>
            </w:r>
          </w:p>
        </w:tc>
        <w:tc>
          <w:tcPr>
            <w:tcW w:w="1417" w:type="dxa"/>
            <w:vAlign w:val="center"/>
          </w:tcPr>
          <w:p w:rsidR="008A5F40" w:rsidRDefault="008A5F40" w:rsidP="003159DE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D07AED" w:rsidRPr="00342872" w:rsidTr="003159DE">
        <w:trPr>
          <w:trHeight w:val="315"/>
        </w:trPr>
        <w:tc>
          <w:tcPr>
            <w:tcW w:w="6238" w:type="dxa"/>
            <w:gridSpan w:val="4"/>
          </w:tcPr>
          <w:p w:rsidR="00D07AED" w:rsidRPr="00342872" w:rsidRDefault="00D07AED" w:rsidP="00D07AED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ВСЕГО финансирование подпрограммы 7</w:t>
            </w:r>
          </w:p>
        </w:tc>
        <w:tc>
          <w:tcPr>
            <w:tcW w:w="1134" w:type="dxa"/>
            <w:vAlign w:val="center"/>
          </w:tcPr>
          <w:p w:rsidR="00D07AED" w:rsidRPr="000E0301" w:rsidRDefault="00D07AED" w:rsidP="00D07AE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305 637,6</w:t>
            </w:r>
          </w:p>
        </w:tc>
        <w:tc>
          <w:tcPr>
            <w:tcW w:w="1134" w:type="dxa"/>
            <w:vAlign w:val="center"/>
          </w:tcPr>
          <w:p w:rsidR="00D07AED" w:rsidRPr="000E0301" w:rsidRDefault="00D07AED" w:rsidP="00D07AE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311 701,1</w:t>
            </w:r>
          </w:p>
        </w:tc>
        <w:tc>
          <w:tcPr>
            <w:tcW w:w="1134" w:type="dxa"/>
            <w:vAlign w:val="center"/>
          </w:tcPr>
          <w:p w:rsidR="00D07AED" w:rsidRPr="000E0301" w:rsidRDefault="00D07AED" w:rsidP="00D07AE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330 578,5</w:t>
            </w:r>
          </w:p>
        </w:tc>
        <w:tc>
          <w:tcPr>
            <w:tcW w:w="992" w:type="dxa"/>
            <w:vAlign w:val="center"/>
          </w:tcPr>
          <w:p w:rsidR="00D07AED" w:rsidRPr="000E0301" w:rsidRDefault="00D07AED" w:rsidP="00D07AE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344 512,1</w:t>
            </w:r>
          </w:p>
        </w:tc>
        <w:tc>
          <w:tcPr>
            <w:tcW w:w="992" w:type="dxa"/>
            <w:vAlign w:val="center"/>
          </w:tcPr>
          <w:p w:rsidR="00D07AED" w:rsidRPr="000E0301" w:rsidRDefault="00D07AED" w:rsidP="00D07AE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370 376,6</w:t>
            </w:r>
          </w:p>
        </w:tc>
        <w:tc>
          <w:tcPr>
            <w:tcW w:w="993" w:type="dxa"/>
            <w:vAlign w:val="center"/>
          </w:tcPr>
          <w:p w:rsidR="00D07AED" w:rsidRPr="000E0301" w:rsidRDefault="00D07AED" w:rsidP="00D07AE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384 708,3</w:t>
            </w:r>
          </w:p>
        </w:tc>
        <w:tc>
          <w:tcPr>
            <w:tcW w:w="992" w:type="dxa"/>
            <w:vAlign w:val="center"/>
          </w:tcPr>
          <w:p w:rsidR="00D07AED" w:rsidRPr="000E0301" w:rsidRDefault="00D07AED" w:rsidP="00D07AE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2 047 514,2</w:t>
            </w:r>
          </w:p>
        </w:tc>
        <w:tc>
          <w:tcPr>
            <w:tcW w:w="1417" w:type="dxa"/>
          </w:tcPr>
          <w:p w:rsidR="00D07AED" w:rsidRPr="00342872" w:rsidRDefault="00D07AED" w:rsidP="00D07AE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8A5F40" w:rsidRPr="004D090D" w:rsidRDefault="008A5F40" w:rsidP="008A5F40">
      <w:pPr>
        <w:pStyle w:val="ConsPlusNormal"/>
        <w:ind w:right="-142" w:firstLine="567"/>
        <w:jc w:val="right"/>
        <w:rPr>
          <w:rFonts w:ascii="Times New Roman" w:hAnsi="Times New Roman" w:cs="Times New Roman"/>
          <w:szCs w:val="24"/>
        </w:rPr>
      </w:pPr>
      <w:r w:rsidRPr="004D090D">
        <w:rPr>
          <w:rFonts w:ascii="Times New Roman" w:hAnsi="Times New Roman" w:cs="Times New Roman"/>
          <w:szCs w:val="24"/>
        </w:rPr>
        <w:t>».</w:t>
      </w:r>
    </w:p>
    <w:p w:rsidR="00312738" w:rsidRDefault="00312738" w:rsidP="004D090D">
      <w:pPr>
        <w:pStyle w:val="af1"/>
        <w:tabs>
          <w:tab w:val="left" w:pos="142"/>
          <w:tab w:val="left" w:pos="851"/>
        </w:tabs>
        <w:ind w:left="567"/>
        <w:jc w:val="both"/>
        <w:sectPr w:rsidR="00312738" w:rsidSect="002C67F5">
          <w:pgSz w:w="16838" w:h="11906" w:orient="landscape"/>
          <w:pgMar w:top="1134" w:right="820" w:bottom="1134" w:left="1134" w:header="709" w:footer="709" w:gutter="0"/>
          <w:cols w:space="708"/>
          <w:docGrid w:linePitch="360"/>
        </w:sectPr>
      </w:pPr>
    </w:p>
    <w:p w:rsidR="00312738" w:rsidRDefault="00312738" w:rsidP="00312738">
      <w:pPr>
        <w:pStyle w:val="af1"/>
        <w:tabs>
          <w:tab w:val="left" w:pos="142"/>
          <w:tab w:val="left" w:pos="851"/>
        </w:tabs>
        <w:ind w:left="0" w:firstLine="567"/>
        <w:jc w:val="both"/>
      </w:pPr>
    </w:p>
    <w:p w:rsidR="00B10FF2" w:rsidRPr="00FB09D5" w:rsidRDefault="009C3033" w:rsidP="00312738">
      <w:pPr>
        <w:pStyle w:val="af1"/>
        <w:tabs>
          <w:tab w:val="left" w:pos="142"/>
          <w:tab w:val="left" w:pos="851"/>
        </w:tabs>
        <w:ind w:left="0" w:firstLine="567"/>
        <w:jc w:val="both"/>
      </w:pPr>
      <w:r>
        <w:t>3</w:t>
      </w:r>
      <w:r w:rsidR="00B10FF2" w:rsidRPr="00FB09D5">
        <w:t xml:space="preserve">. Контроль за выполнением постановления возложить на вице-губернатора </w:t>
      </w:r>
      <w:r w:rsidR="00312738">
        <w:br/>
      </w:r>
      <w:r w:rsidR="00B10FF2">
        <w:t>Санкт</w:t>
      </w:r>
      <w:r w:rsidR="00B10FF2" w:rsidRPr="00FB09D5">
        <w:t xml:space="preserve">-Петербурга </w:t>
      </w:r>
      <w:r w:rsidR="00D07AED">
        <w:t>Соколова М.Ю.</w:t>
      </w: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Default="00B10FF2" w:rsidP="00B27384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B10FF2" w:rsidRPr="00FB09D5" w:rsidRDefault="00B10FF2" w:rsidP="00B10FF2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Pr="00FB09D5">
        <w:rPr>
          <w:b/>
        </w:rPr>
        <w:tab/>
      </w:r>
      <w:r>
        <w:rPr>
          <w:b/>
        </w:rPr>
        <w:tab/>
      </w:r>
      <w:r w:rsidR="00312738">
        <w:rPr>
          <w:b/>
        </w:rPr>
        <w:t xml:space="preserve">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 xml:space="preserve">     </w:t>
      </w:r>
      <w:r w:rsidR="00B27384">
        <w:rPr>
          <w:b/>
        </w:rPr>
        <w:t xml:space="preserve">                                 </w:t>
      </w:r>
      <w:r w:rsidR="00312738">
        <w:rPr>
          <w:b/>
        </w:rPr>
        <w:t xml:space="preserve">       </w:t>
      </w:r>
      <w:r w:rsidRPr="00FB09D5">
        <w:rPr>
          <w:b/>
        </w:rPr>
        <w:t>А.Д.Беглов</w:t>
      </w:r>
    </w:p>
    <w:p w:rsidR="00B10FF2" w:rsidRPr="00B10FF2" w:rsidRDefault="00B10FF2" w:rsidP="00011E9A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Default="00F45440">
      <w:r>
        <w:br w:type="page"/>
      </w:r>
    </w:p>
    <w:p w:rsidR="00F45440" w:rsidRDefault="00F45440" w:rsidP="00CC49C7">
      <w:pPr>
        <w:tabs>
          <w:tab w:val="left" w:pos="142"/>
          <w:tab w:val="left" w:pos="851"/>
        </w:tabs>
        <w:ind w:firstLine="567"/>
        <w:jc w:val="right"/>
        <w:sectPr w:rsidR="00F45440" w:rsidSect="00312738">
          <w:pgSz w:w="11906" w:h="16838"/>
          <w:pgMar w:top="822" w:right="1134" w:bottom="1134" w:left="1134" w:header="709" w:footer="709" w:gutter="0"/>
          <w:cols w:space="708"/>
          <w:docGrid w:linePitch="360"/>
        </w:sectPr>
      </w:pPr>
    </w:p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312738" w:rsidRDefault="00312738" w:rsidP="001C666D"/>
    <w:p w:rsidR="001C666D" w:rsidRDefault="001C666D" w:rsidP="001C666D"/>
    <w:p w:rsidR="001C666D" w:rsidRDefault="001C666D" w:rsidP="001C666D"/>
    <w:p w:rsidR="001C666D" w:rsidRPr="009C2AEE" w:rsidRDefault="001C666D" w:rsidP="001C666D">
      <w:r w:rsidRPr="009C2AEE">
        <w:t xml:space="preserve">Вице-губернатор </w:t>
      </w:r>
    </w:p>
    <w:p w:rsidR="001C666D" w:rsidRPr="009C2AEE" w:rsidRDefault="001C666D" w:rsidP="001C666D">
      <w:r w:rsidRPr="009C2AEE">
        <w:t>Санкт-Петербурга</w:t>
      </w:r>
      <w:r w:rsidRPr="009C2AEE">
        <w:tab/>
        <w:t xml:space="preserve">                    </w:t>
      </w:r>
      <w:r w:rsidRPr="009C2AEE">
        <w:tab/>
        <w:t xml:space="preserve">                   </w:t>
      </w:r>
      <w:r w:rsidRPr="009C2AEE">
        <w:tab/>
        <w:t xml:space="preserve">                                              </w:t>
      </w:r>
      <w:r w:rsidR="00312738">
        <w:t xml:space="preserve">       </w:t>
      </w:r>
      <w:r w:rsidRPr="009C2AEE">
        <w:t>М.</w:t>
      </w:r>
      <w:r w:rsidR="00312738">
        <w:t>Ю.Соколов</w:t>
      </w:r>
    </w:p>
    <w:p w:rsidR="001C666D" w:rsidRDefault="001C666D" w:rsidP="001C666D"/>
    <w:p w:rsidR="001C666D" w:rsidRPr="009C2AEE" w:rsidRDefault="001C666D" w:rsidP="001C666D"/>
    <w:p w:rsidR="001C666D" w:rsidRPr="009C2AEE" w:rsidRDefault="001C666D" w:rsidP="001C666D"/>
    <w:p w:rsidR="001C666D" w:rsidRPr="009C2AEE" w:rsidRDefault="001C666D" w:rsidP="001C666D">
      <w:r w:rsidRPr="009C2AEE">
        <w:t>Председатель Комитета</w:t>
      </w:r>
    </w:p>
    <w:p w:rsidR="001C666D" w:rsidRPr="009C2AEE" w:rsidRDefault="001C666D" w:rsidP="001C666D">
      <w:r w:rsidRPr="009C2AEE">
        <w:t>по энергетике и инженерному</w:t>
      </w:r>
      <w:r w:rsidRPr="009C2AEE">
        <w:tab/>
      </w:r>
      <w:r w:rsidRPr="009C2AEE">
        <w:tab/>
        <w:t xml:space="preserve">              </w:t>
      </w:r>
      <w:r w:rsidRPr="009C2AEE">
        <w:tab/>
        <w:t xml:space="preserve">                                        А.С.Бондарчук</w:t>
      </w:r>
    </w:p>
    <w:p w:rsidR="001C666D" w:rsidRPr="009C2AEE" w:rsidRDefault="001C666D" w:rsidP="001C666D">
      <w:r w:rsidRPr="009C2AEE">
        <w:t xml:space="preserve">обеспечению                                    </w:t>
      </w:r>
    </w:p>
    <w:p w:rsidR="001C666D" w:rsidRDefault="001C666D" w:rsidP="001C666D"/>
    <w:p w:rsidR="001C666D" w:rsidRDefault="001C666D" w:rsidP="001C666D"/>
    <w:p w:rsidR="001C666D" w:rsidRPr="009C2AEE" w:rsidRDefault="001C666D" w:rsidP="001C666D"/>
    <w:p w:rsidR="001C666D" w:rsidRPr="009C2AEE" w:rsidRDefault="00A1778E" w:rsidP="001C666D">
      <w:r>
        <w:t>Главный специалист-юрисконсульт</w:t>
      </w:r>
      <w:r w:rsidR="001C666D" w:rsidRPr="009C2AEE">
        <w:t xml:space="preserve"> </w:t>
      </w:r>
    </w:p>
    <w:p w:rsidR="00F45440" w:rsidRPr="00FB09D5" w:rsidRDefault="001C666D" w:rsidP="001C666D">
      <w:r w:rsidRPr="009C2AEE">
        <w:t xml:space="preserve">юридического отдела                                                                      </w:t>
      </w:r>
      <w:r w:rsidR="00A1778E">
        <w:t xml:space="preserve">                              П.С.Булатова</w:t>
      </w:r>
    </w:p>
    <w:sectPr w:rsidR="00F45440" w:rsidRPr="00FB09D5" w:rsidSect="00312738">
      <w:headerReference w:type="default" r:id="rId48"/>
      <w:pgSz w:w="11906" w:h="16838"/>
      <w:pgMar w:top="82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2C3" w:rsidRDefault="00A962C3">
      <w:r>
        <w:separator/>
      </w:r>
    </w:p>
  </w:endnote>
  <w:endnote w:type="continuationSeparator" w:id="0">
    <w:p w:rsidR="00A962C3" w:rsidRDefault="00A9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2C3" w:rsidRDefault="00A962C3">
      <w:r>
        <w:separator/>
      </w:r>
    </w:p>
  </w:footnote>
  <w:footnote w:type="continuationSeparator" w:id="0">
    <w:p w:rsidR="00A962C3" w:rsidRDefault="00A96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BD" w:rsidRDefault="00272ABD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2ABD" w:rsidRDefault="00272A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BD" w:rsidRDefault="00272ABD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272ABD" w:rsidRDefault="00272AB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BD" w:rsidRDefault="00272ABD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609A4">
      <w:rPr>
        <w:noProof/>
      </w:rPr>
      <w:t>20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BD" w:rsidRPr="0095295F" w:rsidRDefault="00272ABD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BD" w:rsidRPr="00856BDE" w:rsidRDefault="00272ABD">
    <w:pPr>
      <w:pStyle w:val="a3"/>
      <w:jc w:val="center"/>
    </w:pPr>
  </w:p>
  <w:p w:rsidR="00272ABD" w:rsidRDefault="00272AB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4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3"/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14"/>
  </w:num>
  <w:num w:numId="15">
    <w:abstractNumId w:val="4"/>
  </w:num>
  <w:num w:numId="16">
    <w:abstractNumId w:val="17"/>
  </w:num>
  <w:num w:numId="17">
    <w:abstractNumId w:val="10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A8B"/>
    <w:rsid w:val="00000D36"/>
    <w:rsid w:val="000011B5"/>
    <w:rsid w:val="0000475F"/>
    <w:rsid w:val="000068BE"/>
    <w:rsid w:val="00011E9A"/>
    <w:rsid w:val="00012F50"/>
    <w:rsid w:val="0001340A"/>
    <w:rsid w:val="00026F7E"/>
    <w:rsid w:val="00030F17"/>
    <w:rsid w:val="00035CC5"/>
    <w:rsid w:val="00037737"/>
    <w:rsid w:val="000409D4"/>
    <w:rsid w:val="00045275"/>
    <w:rsid w:val="00047990"/>
    <w:rsid w:val="0005209E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4040"/>
    <w:rsid w:val="000865C0"/>
    <w:rsid w:val="000945F2"/>
    <w:rsid w:val="0009533C"/>
    <w:rsid w:val="000A186E"/>
    <w:rsid w:val="000A3ED2"/>
    <w:rsid w:val="000A691F"/>
    <w:rsid w:val="000B2BF0"/>
    <w:rsid w:val="000B44E7"/>
    <w:rsid w:val="000B5341"/>
    <w:rsid w:val="000B67EE"/>
    <w:rsid w:val="000C01F9"/>
    <w:rsid w:val="000C30DD"/>
    <w:rsid w:val="000C3A8C"/>
    <w:rsid w:val="000D3DD3"/>
    <w:rsid w:val="000D4522"/>
    <w:rsid w:val="000D51F3"/>
    <w:rsid w:val="000D628E"/>
    <w:rsid w:val="000D643F"/>
    <w:rsid w:val="000D73C4"/>
    <w:rsid w:val="000D7E9E"/>
    <w:rsid w:val="000E06E8"/>
    <w:rsid w:val="000E0F40"/>
    <w:rsid w:val="000E5939"/>
    <w:rsid w:val="000E6898"/>
    <w:rsid w:val="000E79BA"/>
    <w:rsid w:val="000F1873"/>
    <w:rsid w:val="000F575B"/>
    <w:rsid w:val="00102D99"/>
    <w:rsid w:val="001033F9"/>
    <w:rsid w:val="001035F9"/>
    <w:rsid w:val="00103C51"/>
    <w:rsid w:val="00105554"/>
    <w:rsid w:val="00110BC9"/>
    <w:rsid w:val="001128A1"/>
    <w:rsid w:val="001159AF"/>
    <w:rsid w:val="0012569D"/>
    <w:rsid w:val="00131BB9"/>
    <w:rsid w:val="00132BDB"/>
    <w:rsid w:val="0013461F"/>
    <w:rsid w:val="001462B4"/>
    <w:rsid w:val="00155851"/>
    <w:rsid w:val="00160A3B"/>
    <w:rsid w:val="00160BC4"/>
    <w:rsid w:val="00165056"/>
    <w:rsid w:val="00167EA0"/>
    <w:rsid w:val="00167F2B"/>
    <w:rsid w:val="00170A38"/>
    <w:rsid w:val="00170D03"/>
    <w:rsid w:val="001745F9"/>
    <w:rsid w:val="001746BC"/>
    <w:rsid w:val="00181465"/>
    <w:rsid w:val="00182A7A"/>
    <w:rsid w:val="00183FA4"/>
    <w:rsid w:val="00186450"/>
    <w:rsid w:val="00186F88"/>
    <w:rsid w:val="00192756"/>
    <w:rsid w:val="00196DD0"/>
    <w:rsid w:val="001A0A2C"/>
    <w:rsid w:val="001A37AA"/>
    <w:rsid w:val="001A57DC"/>
    <w:rsid w:val="001B35DC"/>
    <w:rsid w:val="001B39B3"/>
    <w:rsid w:val="001B76EE"/>
    <w:rsid w:val="001C2175"/>
    <w:rsid w:val="001C62B1"/>
    <w:rsid w:val="001C666D"/>
    <w:rsid w:val="001D0C80"/>
    <w:rsid w:val="001D34CD"/>
    <w:rsid w:val="001D49AA"/>
    <w:rsid w:val="001D5BEA"/>
    <w:rsid w:val="001E0CA0"/>
    <w:rsid w:val="001E173B"/>
    <w:rsid w:val="001E1EAC"/>
    <w:rsid w:val="001E25A3"/>
    <w:rsid w:val="001E434A"/>
    <w:rsid w:val="001E62CA"/>
    <w:rsid w:val="001F0F11"/>
    <w:rsid w:val="001F11FD"/>
    <w:rsid w:val="001F3E9A"/>
    <w:rsid w:val="001F4130"/>
    <w:rsid w:val="001F4342"/>
    <w:rsid w:val="001F79BD"/>
    <w:rsid w:val="001F7B93"/>
    <w:rsid w:val="002001F9"/>
    <w:rsid w:val="00201093"/>
    <w:rsid w:val="0021125B"/>
    <w:rsid w:val="0022001D"/>
    <w:rsid w:val="00226DCD"/>
    <w:rsid w:val="002305FC"/>
    <w:rsid w:val="00243EC6"/>
    <w:rsid w:val="00245084"/>
    <w:rsid w:val="00247A9B"/>
    <w:rsid w:val="00253E65"/>
    <w:rsid w:val="00255C9E"/>
    <w:rsid w:val="00261665"/>
    <w:rsid w:val="00261DE3"/>
    <w:rsid w:val="00264E43"/>
    <w:rsid w:val="002700C2"/>
    <w:rsid w:val="00272ABD"/>
    <w:rsid w:val="0027320D"/>
    <w:rsid w:val="00275DC8"/>
    <w:rsid w:val="002764B1"/>
    <w:rsid w:val="00280C64"/>
    <w:rsid w:val="00281A5A"/>
    <w:rsid w:val="002843AC"/>
    <w:rsid w:val="00284AD2"/>
    <w:rsid w:val="00292DBE"/>
    <w:rsid w:val="00294A6D"/>
    <w:rsid w:val="002A102F"/>
    <w:rsid w:val="002A1E17"/>
    <w:rsid w:val="002A6CDE"/>
    <w:rsid w:val="002B16D1"/>
    <w:rsid w:val="002B40C9"/>
    <w:rsid w:val="002B642D"/>
    <w:rsid w:val="002C1BAF"/>
    <w:rsid w:val="002C6775"/>
    <w:rsid w:val="002C67F5"/>
    <w:rsid w:val="002D4CCC"/>
    <w:rsid w:val="002D5083"/>
    <w:rsid w:val="002D6885"/>
    <w:rsid w:val="002E0A40"/>
    <w:rsid w:val="002E5AC8"/>
    <w:rsid w:val="002E5DA5"/>
    <w:rsid w:val="002E6B52"/>
    <w:rsid w:val="002F02CD"/>
    <w:rsid w:val="002F232B"/>
    <w:rsid w:val="002F74E2"/>
    <w:rsid w:val="00301A40"/>
    <w:rsid w:val="00301D9A"/>
    <w:rsid w:val="003060C2"/>
    <w:rsid w:val="00307971"/>
    <w:rsid w:val="00312738"/>
    <w:rsid w:val="00313BF2"/>
    <w:rsid w:val="003159DE"/>
    <w:rsid w:val="003250C4"/>
    <w:rsid w:val="00325930"/>
    <w:rsid w:val="003279EF"/>
    <w:rsid w:val="00327CDE"/>
    <w:rsid w:val="0033308F"/>
    <w:rsid w:val="00334A1C"/>
    <w:rsid w:val="0033545C"/>
    <w:rsid w:val="00337DAA"/>
    <w:rsid w:val="00350F13"/>
    <w:rsid w:val="00351115"/>
    <w:rsid w:val="00351CBB"/>
    <w:rsid w:val="003520AA"/>
    <w:rsid w:val="00353556"/>
    <w:rsid w:val="00353D3C"/>
    <w:rsid w:val="003551E2"/>
    <w:rsid w:val="00363883"/>
    <w:rsid w:val="0036598E"/>
    <w:rsid w:val="00367FF0"/>
    <w:rsid w:val="003715BE"/>
    <w:rsid w:val="00371EB3"/>
    <w:rsid w:val="00372D23"/>
    <w:rsid w:val="003741FF"/>
    <w:rsid w:val="003756FF"/>
    <w:rsid w:val="00375F52"/>
    <w:rsid w:val="003765EE"/>
    <w:rsid w:val="0037723D"/>
    <w:rsid w:val="0039308A"/>
    <w:rsid w:val="00393160"/>
    <w:rsid w:val="00395DA7"/>
    <w:rsid w:val="00396ADB"/>
    <w:rsid w:val="00397324"/>
    <w:rsid w:val="003A665B"/>
    <w:rsid w:val="003B0E2B"/>
    <w:rsid w:val="003C4B19"/>
    <w:rsid w:val="003C4FC1"/>
    <w:rsid w:val="003C5CB7"/>
    <w:rsid w:val="003C7045"/>
    <w:rsid w:val="003C7F72"/>
    <w:rsid w:val="003D1379"/>
    <w:rsid w:val="003D2007"/>
    <w:rsid w:val="003D357C"/>
    <w:rsid w:val="003D7852"/>
    <w:rsid w:val="003D7ADB"/>
    <w:rsid w:val="003E0F3B"/>
    <w:rsid w:val="003E24B9"/>
    <w:rsid w:val="003E68BF"/>
    <w:rsid w:val="003F25F0"/>
    <w:rsid w:val="003F5B9B"/>
    <w:rsid w:val="003F7B9D"/>
    <w:rsid w:val="0040044A"/>
    <w:rsid w:val="00402215"/>
    <w:rsid w:val="00404966"/>
    <w:rsid w:val="0040672D"/>
    <w:rsid w:val="00415B05"/>
    <w:rsid w:val="00416629"/>
    <w:rsid w:val="0041670B"/>
    <w:rsid w:val="0041753C"/>
    <w:rsid w:val="00425757"/>
    <w:rsid w:val="004316EF"/>
    <w:rsid w:val="00432096"/>
    <w:rsid w:val="00434111"/>
    <w:rsid w:val="0043513F"/>
    <w:rsid w:val="00451506"/>
    <w:rsid w:val="004524AD"/>
    <w:rsid w:val="00453C2D"/>
    <w:rsid w:val="004549E7"/>
    <w:rsid w:val="004608B2"/>
    <w:rsid w:val="00465A8B"/>
    <w:rsid w:val="00466EF0"/>
    <w:rsid w:val="0046743A"/>
    <w:rsid w:val="00470546"/>
    <w:rsid w:val="00471366"/>
    <w:rsid w:val="004721BA"/>
    <w:rsid w:val="00472DC7"/>
    <w:rsid w:val="0047461C"/>
    <w:rsid w:val="004759C2"/>
    <w:rsid w:val="00476705"/>
    <w:rsid w:val="00477DE4"/>
    <w:rsid w:val="004818E6"/>
    <w:rsid w:val="00483619"/>
    <w:rsid w:val="00484AB6"/>
    <w:rsid w:val="00490AE2"/>
    <w:rsid w:val="00491353"/>
    <w:rsid w:val="004A0EB4"/>
    <w:rsid w:val="004A13CF"/>
    <w:rsid w:val="004A37BF"/>
    <w:rsid w:val="004A3E8C"/>
    <w:rsid w:val="004A69C2"/>
    <w:rsid w:val="004B21D0"/>
    <w:rsid w:val="004B23A8"/>
    <w:rsid w:val="004B4351"/>
    <w:rsid w:val="004B5598"/>
    <w:rsid w:val="004B7842"/>
    <w:rsid w:val="004C22FF"/>
    <w:rsid w:val="004C587F"/>
    <w:rsid w:val="004C5E01"/>
    <w:rsid w:val="004C6449"/>
    <w:rsid w:val="004D090D"/>
    <w:rsid w:val="004D1E54"/>
    <w:rsid w:val="004D3295"/>
    <w:rsid w:val="004E4F83"/>
    <w:rsid w:val="004F5915"/>
    <w:rsid w:val="004F6DC8"/>
    <w:rsid w:val="00514DCA"/>
    <w:rsid w:val="00516B1E"/>
    <w:rsid w:val="00521997"/>
    <w:rsid w:val="005273B1"/>
    <w:rsid w:val="00532F44"/>
    <w:rsid w:val="0054206D"/>
    <w:rsid w:val="00546384"/>
    <w:rsid w:val="00547C16"/>
    <w:rsid w:val="00547ECF"/>
    <w:rsid w:val="0056029E"/>
    <w:rsid w:val="00560565"/>
    <w:rsid w:val="005610D2"/>
    <w:rsid w:val="00562108"/>
    <w:rsid w:val="00565F31"/>
    <w:rsid w:val="005712D2"/>
    <w:rsid w:val="00571EFE"/>
    <w:rsid w:val="00573C25"/>
    <w:rsid w:val="00575631"/>
    <w:rsid w:val="00576AE4"/>
    <w:rsid w:val="00576C4D"/>
    <w:rsid w:val="00576F88"/>
    <w:rsid w:val="005849EC"/>
    <w:rsid w:val="00585D2F"/>
    <w:rsid w:val="00586351"/>
    <w:rsid w:val="00586B41"/>
    <w:rsid w:val="00592BE5"/>
    <w:rsid w:val="0059588F"/>
    <w:rsid w:val="00595B4D"/>
    <w:rsid w:val="00596E41"/>
    <w:rsid w:val="005A664A"/>
    <w:rsid w:val="005B1F6B"/>
    <w:rsid w:val="005C10EC"/>
    <w:rsid w:val="005C4C97"/>
    <w:rsid w:val="005C5196"/>
    <w:rsid w:val="005D1A7F"/>
    <w:rsid w:val="005E1337"/>
    <w:rsid w:val="005E1E9A"/>
    <w:rsid w:val="005E3D92"/>
    <w:rsid w:val="005E422F"/>
    <w:rsid w:val="005E6F34"/>
    <w:rsid w:val="005E7E8A"/>
    <w:rsid w:val="005F5C9F"/>
    <w:rsid w:val="006015A1"/>
    <w:rsid w:val="006031B2"/>
    <w:rsid w:val="0060423A"/>
    <w:rsid w:val="00605691"/>
    <w:rsid w:val="006073D6"/>
    <w:rsid w:val="00610372"/>
    <w:rsid w:val="00610526"/>
    <w:rsid w:val="00614539"/>
    <w:rsid w:val="00614CA5"/>
    <w:rsid w:val="00617F7F"/>
    <w:rsid w:val="006215CC"/>
    <w:rsid w:val="00621947"/>
    <w:rsid w:val="006219A5"/>
    <w:rsid w:val="00622307"/>
    <w:rsid w:val="00623119"/>
    <w:rsid w:val="0062682A"/>
    <w:rsid w:val="00626EE3"/>
    <w:rsid w:val="0062744C"/>
    <w:rsid w:val="00634F7A"/>
    <w:rsid w:val="006431AF"/>
    <w:rsid w:val="006440CB"/>
    <w:rsid w:val="00647671"/>
    <w:rsid w:val="006505D6"/>
    <w:rsid w:val="00650FDF"/>
    <w:rsid w:val="00651DD6"/>
    <w:rsid w:val="006527FC"/>
    <w:rsid w:val="00653EF8"/>
    <w:rsid w:val="0065441F"/>
    <w:rsid w:val="00661B74"/>
    <w:rsid w:val="0066275D"/>
    <w:rsid w:val="00670FF0"/>
    <w:rsid w:val="00672F1F"/>
    <w:rsid w:val="00673D3E"/>
    <w:rsid w:val="006748B8"/>
    <w:rsid w:val="006750E2"/>
    <w:rsid w:val="00680071"/>
    <w:rsid w:val="00681137"/>
    <w:rsid w:val="00681ECD"/>
    <w:rsid w:val="0068255F"/>
    <w:rsid w:val="00691BC0"/>
    <w:rsid w:val="00693FE4"/>
    <w:rsid w:val="006C2535"/>
    <w:rsid w:val="006C4B4A"/>
    <w:rsid w:val="006D64BB"/>
    <w:rsid w:val="006E028A"/>
    <w:rsid w:val="006E30C2"/>
    <w:rsid w:val="006E31C0"/>
    <w:rsid w:val="006F0E20"/>
    <w:rsid w:val="006F46D5"/>
    <w:rsid w:val="006F5AC3"/>
    <w:rsid w:val="006F5BFF"/>
    <w:rsid w:val="00701BB0"/>
    <w:rsid w:val="00714DA0"/>
    <w:rsid w:val="00716695"/>
    <w:rsid w:val="00721656"/>
    <w:rsid w:val="00723473"/>
    <w:rsid w:val="00723C46"/>
    <w:rsid w:val="00733591"/>
    <w:rsid w:val="0074042E"/>
    <w:rsid w:val="00741EE9"/>
    <w:rsid w:val="007453F6"/>
    <w:rsid w:val="00746459"/>
    <w:rsid w:val="00761721"/>
    <w:rsid w:val="00781626"/>
    <w:rsid w:val="00787EB7"/>
    <w:rsid w:val="00790BFC"/>
    <w:rsid w:val="00790CFD"/>
    <w:rsid w:val="00793508"/>
    <w:rsid w:val="00795E3E"/>
    <w:rsid w:val="007A7113"/>
    <w:rsid w:val="007B7A9E"/>
    <w:rsid w:val="007C0013"/>
    <w:rsid w:val="007C2CDF"/>
    <w:rsid w:val="007C4271"/>
    <w:rsid w:val="007C74B3"/>
    <w:rsid w:val="007C7AFA"/>
    <w:rsid w:val="007D1004"/>
    <w:rsid w:val="007E1E01"/>
    <w:rsid w:val="007E4664"/>
    <w:rsid w:val="007E6502"/>
    <w:rsid w:val="007E6800"/>
    <w:rsid w:val="007F03FC"/>
    <w:rsid w:val="007F1D0B"/>
    <w:rsid w:val="007F5A11"/>
    <w:rsid w:val="007F6A48"/>
    <w:rsid w:val="00813650"/>
    <w:rsid w:val="00815CB5"/>
    <w:rsid w:val="00816690"/>
    <w:rsid w:val="00816E59"/>
    <w:rsid w:val="0083610B"/>
    <w:rsid w:val="008444CB"/>
    <w:rsid w:val="0085175D"/>
    <w:rsid w:val="008518A5"/>
    <w:rsid w:val="00856175"/>
    <w:rsid w:val="0086015F"/>
    <w:rsid w:val="00861422"/>
    <w:rsid w:val="00862C79"/>
    <w:rsid w:val="00865EE8"/>
    <w:rsid w:val="0086766F"/>
    <w:rsid w:val="00870954"/>
    <w:rsid w:val="00871BCC"/>
    <w:rsid w:val="00876030"/>
    <w:rsid w:val="00876DBF"/>
    <w:rsid w:val="00880F6D"/>
    <w:rsid w:val="00893EC9"/>
    <w:rsid w:val="00895E34"/>
    <w:rsid w:val="00896885"/>
    <w:rsid w:val="008A0295"/>
    <w:rsid w:val="008A04AE"/>
    <w:rsid w:val="008A1F60"/>
    <w:rsid w:val="008A438F"/>
    <w:rsid w:val="008A5F40"/>
    <w:rsid w:val="008A7733"/>
    <w:rsid w:val="008B1283"/>
    <w:rsid w:val="008B2027"/>
    <w:rsid w:val="008C107E"/>
    <w:rsid w:val="008C3F3C"/>
    <w:rsid w:val="008D2BC4"/>
    <w:rsid w:val="008D3519"/>
    <w:rsid w:val="008D7A0F"/>
    <w:rsid w:val="008E40DF"/>
    <w:rsid w:val="008E5483"/>
    <w:rsid w:val="008E6141"/>
    <w:rsid w:val="008F067B"/>
    <w:rsid w:val="008F1755"/>
    <w:rsid w:val="009006FC"/>
    <w:rsid w:val="009025BC"/>
    <w:rsid w:val="00904389"/>
    <w:rsid w:val="00904AD2"/>
    <w:rsid w:val="009122A1"/>
    <w:rsid w:val="00913689"/>
    <w:rsid w:val="00917EE3"/>
    <w:rsid w:val="0092276F"/>
    <w:rsid w:val="00926335"/>
    <w:rsid w:val="00931897"/>
    <w:rsid w:val="0093455E"/>
    <w:rsid w:val="00934B79"/>
    <w:rsid w:val="00940212"/>
    <w:rsid w:val="00940DD6"/>
    <w:rsid w:val="0094159C"/>
    <w:rsid w:val="0094333E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772FB"/>
    <w:rsid w:val="00982B46"/>
    <w:rsid w:val="00985716"/>
    <w:rsid w:val="009910AE"/>
    <w:rsid w:val="00991534"/>
    <w:rsid w:val="0099724B"/>
    <w:rsid w:val="009A0DAF"/>
    <w:rsid w:val="009A10BF"/>
    <w:rsid w:val="009A4AF3"/>
    <w:rsid w:val="009A7ACD"/>
    <w:rsid w:val="009A7F37"/>
    <w:rsid w:val="009B1E18"/>
    <w:rsid w:val="009B4121"/>
    <w:rsid w:val="009B4589"/>
    <w:rsid w:val="009B78EF"/>
    <w:rsid w:val="009C090B"/>
    <w:rsid w:val="009C3033"/>
    <w:rsid w:val="009C73A6"/>
    <w:rsid w:val="009C7F98"/>
    <w:rsid w:val="009D1375"/>
    <w:rsid w:val="009D3956"/>
    <w:rsid w:val="009D5784"/>
    <w:rsid w:val="009E3845"/>
    <w:rsid w:val="009E5347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1015D"/>
    <w:rsid w:val="00A154E1"/>
    <w:rsid w:val="00A1778E"/>
    <w:rsid w:val="00A206D1"/>
    <w:rsid w:val="00A20821"/>
    <w:rsid w:val="00A20B18"/>
    <w:rsid w:val="00A23FA6"/>
    <w:rsid w:val="00A314C2"/>
    <w:rsid w:val="00A3430D"/>
    <w:rsid w:val="00A4008F"/>
    <w:rsid w:val="00A40A59"/>
    <w:rsid w:val="00A42D1B"/>
    <w:rsid w:val="00A4424A"/>
    <w:rsid w:val="00A448EA"/>
    <w:rsid w:val="00A5385C"/>
    <w:rsid w:val="00A6169A"/>
    <w:rsid w:val="00A61B42"/>
    <w:rsid w:val="00A635EC"/>
    <w:rsid w:val="00A63C4A"/>
    <w:rsid w:val="00A644C2"/>
    <w:rsid w:val="00A659DD"/>
    <w:rsid w:val="00A67B34"/>
    <w:rsid w:val="00A70034"/>
    <w:rsid w:val="00A741DC"/>
    <w:rsid w:val="00A77DA8"/>
    <w:rsid w:val="00A85B01"/>
    <w:rsid w:val="00A917BF"/>
    <w:rsid w:val="00A91D70"/>
    <w:rsid w:val="00A92314"/>
    <w:rsid w:val="00A9259B"/>
    <w:rsid w:val="00A93178"/>
    <w:rsid w:val="00A962C3"/>
    <w:rsid w:val="00A9774A"/>
    <w:rsid w:val="00AA0EA7"/>
    <w:rsid w:val="00AA261D"/>
    <w:rsid w:val="00AA2F9B"/>
    <w:rsid w:val="00AA6A6D"/>
    <w:rsid w:val="00AA6E61"/>
    <w:rsid w:val="00AA727F"/>
    <w:rsid w:val="00AB078C"/>
    <w:rsid w:val="00AB110F"/>
    <w:rsid w:val="00AB2E9C"/>
    <w:rsid w:val="00AB3E36"/>
    <w:rsid w:val="00AB50F7"/>
    <w:rsid w:val="00AB5CB6"/>
    <w:rsid w:val="00AB71BD"/>
    <w:rsid w:val="00AB7322"/>
    <w:rsid w:val="00AC2451"/>
    <w:rsid w:val="00AC6179"/>
    <w:rsid w:val="00AD3ABC"/>
    <w:rsid w:val="00AD557A"/>
    <w:rsid w:val="00AE1348"/>
    <w:rsid w:val="00AE1B11"/>
    <w:rsid w:val="00AE371B"/>
    <w:rsid w:val="00AE42FB"/>
    <w:rsid w:val="00AE70C5"/>
    <w:rsid w:val="00B00248"/>
    <w:rsid w:val="00B054CB"/>
    <w:rsid w:val="00B106D7"/>
    <w:rsid w:val="00B10FF2"/>
    <w:rsid w:val="00B147BF"/>
    <w:rsid w:val="00B16548"/>
    <w:rsid w:val="00B22204"/>
    <w:rsid w:val="00B23745"/>
    <w:rsid w:val="00B2625B"/>
    <w:rsid w:val="00B27176"/>
    <w:rsid w:val="00B27384"/>
    <w:rsid w:val="00B31140"/>
    <w:rsid w:val="00B33A17"/>
    <w:rsid w:val="00B372CC"/>
    <w:rsid w:val="00B37FEE"/>
    <w:rsid w:val="00B428E2"/>
    <w:rsid w:val="00B51FD4"/>
    <w:rsid w:val="00B52C1C"/>
    <w:rsid w:val="00B56F70"/>
    <w:rsid w:val="00B56FD0"/>
    <w:rsid w:val="00B605BE"/>
    <w:rsid w:val="00B620A4"/>
    <w:rsid w:val="00B64B29"/>
    <w:rsid w:val="00B70CA8"/>
    <w:rsid w:val="00B712D6"/>
    <w:rsid w:val="00B75F59"/>
    <w:rsid w:val="00B77A4A"/>
    <w:rsid w:val="00B81C71"/>
    <w:rsid w:val="00B83945"/>
    <w:rsid w:val="00B83F07"/>
    <w:rsid w:val="00B8546B"/>
    <w:rsid w:val="00B90452"/>
    <w:rsid w:val="00B906E1"/>
    <w:rsid w:val="00B9294C"/>
    <w:rsid w:val="00B968B1"/>
    <w:rsid w:val="00B96EFF"/>
    <w:rsid w:val="00BA2179"/>
    <w:rsid w:val="00BA26B0"/>
    <w:rsid w:val="00BA4BF1"/>
    <w:rsid w:val="00BA5B5B"/>
    <w:rsid w:val="00BB03A8"/>
    <w:rsid w:val="00BB1D3E"/>
    <w:rsid w:val="00BB3C4B"/>
    <w:rsid w:val="00BC3FD7"/>
    <w:rsid w:val="00BD7B38"/>
    <w:rsid w:val="00BE3962"/>
    <w:rsid w:val="00BF2F4F"/>
    <w:rsid w:val="00BF5ABD"/>
    <w:rsid w:val="00C02789"/>
    <w:rsid w:val="00C0637B"/>
    <w:rsid w:val="00C11203"/>
    <w:rsid w:val="00C1176E"/>
    <w:rsid w:val="00C143CF"/>
    <w:rsid w:val="00C223CB"/>
    <w:rsid w:val="00C25083"/>
    <w:rsid w:val="00C254A1"/>
    <w:rsid w:val="00C32EEA"/>
    <w:rsid w:val="00C51B78"/>
    <w:rsid w:val="00C52044"/>
    <w:rsid w:val="00C54102"/>
    <w:rsid w:val="00C57BB2"/>
    <w:rsid w:val="00C6335D"/>
    <w:rsid w:val="00C63D78"/>
    <w:rsid w:val="00C64F08"/>
    <w:rsid w:val="00C720BE"/>
    <w:rsid w:val="00C72571"/>
    <w:rsid w:val="00C74E9C"/>
    <w:rsid w:val="00C75884"/>
    <w:rsid w:val="00C82C00"/>
    <w:rsid w:val="00C84243"/>
    <w:rsid w:val="00C85910"/>
    <w:rsid w:val="00C91F37"/>
    <w:rsid w:val="00C927BD"/>
    <w:rsid w:val="00C935AB"/>
    <w:rsid w:val="00C953DC"/>
    <w:rsid w:val="00C9766A"/>
    <w:rsid w:val="00CA07B0"/>
    <w:rsid w:val="00CA0AB2"/>
    <w:rsid w:val="00CA309A"/>
    <w:rsid w:val="00CB3EDB"/>
    <w:rsid w:val="00CC49C7"/>
    <w:rsid w:val="00CC4ED3"/>
    <w:rsid w:val="00CC6995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CF720C"/>
    <w:rsid w:val="00D034E0"/>
    <w:rsid w:val="00D05F7C"/>
    <w:rsid w:val="00D0762C"/>
    <w:rsid w:val="00D07AED"/>
    <w:rsid w:val="00D12882"/>
    <w:rsid w:val="00D144BB"/>
    <w:rsid w:val="00D1481F"/>
    <w:rsid w:val="00D345BB"/>
    <w:rsid w:val="00D36565"/>
    <w:rsid w:val="00D37E63"/>
    <w:rsid w:val="00D45F22"/>
    <w:rsid w:val="00D54FF0"/>
    <w:rsid w:val="00D55A82"/>
    <w:rsid w:val="00D609A4"/>
    <w:rsid w:val="00D636F3"/>
    <w:rsid w:val="00D77917"/>
    <w:rsid w:val="00D81E00"/>
    <w:rsid w:val="00D86C63"/>
    <w:rsid w:val="00D87516"/>
    <w:rsid w:val="00D87A80"/>
    <w:rsid w:val="00D87F9E"/>
    <w:rsid w:val="00D9008A"/>
    <w:rsid w:val="00D92564"/>
    <w:rsid w:val="00D942D2"/>
    <w:rsid w:val="00D97B37"/>
    <w:rsid w:val="00DA0505"/>
    <w:rsid w:val="00DA08B1"/>
    <w:rsid w:val="00DA16EF"/>
    <w:rsid w:val="00DA4A20"/>
    <w:rsid w:val="00DB11C9"/>
    <w:rsid w:val="00DB238B"/>
    <w:rsid w:val="00DB3164"/>
    <w:rsid w:val="00DB421C"/>
    <w:rsid w:val="00DB55DE"/>
    <w:rsid w:val="00DC68C7"/>
    <w:rsid w:val="00DD167F"/>
    <w:rsid w:val="00DD2052"/>
    <w:rsid w:val="00DD38A0"/>
    <w:rsid w:val="00DD4723"/>
    <w:rsid w:val="00DE0B3F"/>
    <w:rsid w:val="00DE4B61"/>
    <w:rsid w:val="00E03F5C"/>
    <w:rsid w:val="00E04973"/>
    <w:rsid w:val="00E11861"/>
    <w:rsid w:val="00E141DB"/>
    <w:rsid w:val="00E1793C"/>
    <w:rsid w:val="00E17DC6"/>
    <w:rsid w:val="00E26F20"/>
    <w:rsid w:val="00E27CC5"/>
    <w:rsid w:val="00E30564"/>
    <w:rsid w:val="00E324AD"/>
    <w:rsid w:val="00E328D5"/>
    <w:rsid w:val="00E33F05"/>
    <w:rsid w:val="00E350C0"/>
    <w:rsid w:val="00E36152"/>
    <w:rsid w:val="00E4045F"/>
    <w:rsid w:val="00E43167"/>
    <w:rsid w:val="00E443DC"/>
    <w:rsid w:val="00E54F83"/>
    <w:rsid w:val="00E56A25"/>
    <w:rsid w:val="00E57007"/>
    <w:rsid w:val="00E61FA4"/>
    <w:rsid w:val="00E63B7A"/>
    <w:rsid w:val="00E668D0"/>
    <w:rsid w:val="00E71418"/>
    <w:rsid w:val="00E827C3"/>
    <w:rsid w:val="00E84B6F"/>
    <w:rsid w:val="00E84E5B"/>
    <w:rsid w:val="00E86207"/>
    <w:rsid w:val="00E86758"/>
    <w:rsid w:val="00E91625"/>
    <w:rsid w:val="00E95EE2"/>
    <w:rsid w:val="00EA66F2"/>
    <w:rsid w:val="00EB0840"/>
    <w:rsid w:val="00EB5365"/>
    <w:rsid w:val="00EC1237"/>
    <w:rsid w:val="00EC150E"/>
    <w:rsid w:val="00EC3603"/>
    <w:rsid w:val="00EC3D29"/>
    <w:rsid w:val="00ED5487"/>
    <w:rsid w:val="00ED77E3"/>
    <w:rsid w:val="00EE115E"/>
    <w:rsid w:val="00EE54A4"/>
    <w:rsid w:val="00EE583D"/>
    <w:rsid w:val="00EE6194"/>
    <w:rsid w:val="00EF2891"/>
    <w:rsid w:val="00F03045"/>
    <w:rsid w:val="00F03225"/>
    <w:rsid w:val="00F04FFA"/>
    <w:rsid w:val="00F125B3"/>
    <w:rsid w:val="00F15205"/>
    <w:rsid w:val="00F1743C"/>
    <w:rsid w:val="00F24919"/>
    <w:rsid w:val="00F312C7"/>
    <w:rsid w:val="00F323AB"/>
    <w:rsid w:val="00F35EF5"/>
    <w:rsid w:val="00F4414B"/>
    <w:rsid w:val="00F44EFC"/>
    <w:rsid w:val="00F45440"/>
    <w:rsid w:val="00F454AF"/>
    <w:rsid w:val="00F46D01"/>
    <w:rsid w:val="00F55A08"/>
    <w:rsid w:val="00F655F8"/>
    <w:rsid w:val="00F674B7"/>
    <w:rsid w:val="00F75141"/>
    <w:rsid w:val="00F752D8"/>
    <w:rsid w:val="00F7638C"/>
    <w:rsid w:val="00F76610"/>
    <w:rsid w:val="00F81590"/>
    <w:rsid w:val="00F837AE"/>
    <w:rsid w:val="00F862E9"/>
    <w:rsid w:val="00F869EE"/>
    <w:rsid w:val="00F8750F"/>
    <w:rsid w:val="00F87BE0"/>
    <w:rsid w:val="00FA2FD9"/>
    <w:rsid w:val="00FA667E"/>
    <w:rsid w:val="00FB09D5"/>
    <w:rsid w:val="00FB7C09"/>
    <w:rsid w:val="00FC033B"/>
    <w:rsid w:val="00FC6B0D"/>
    <w:rsid w:val="00FC7244"/>
    <w:rsid w:val="00FC7364"/>
    <w:rsid w:val="00FD126D"/>
    <w:rsid w:val="00FD45FE"/>
    <w:rsid w:val="00FD4782"/>
    <w:rsid w:val="00FD52DB"/>
    <w:rsid w:val="00FE1510"/>
    <w:rsid w:val="00FE1A6F"/>
    <w:rsid w:val="00FE295D"/>
    <w:rsid w:val="00FE7F68"/>
    <w:rsid w:val="00FF0BEF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B40B0A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B5F587DFE98B789EDE42F6F2391ED5CD6E3D5C6FD9E1B452B3120A01AF0818B69223AB3831F5C5Bq9jEO" TargetMode="External"/><Relationship Id="rId18" Type="http://schemas.openxmlformats.org/officeDocument/2006/relationships/header" Target="header4.xml"/><Relationship Id="rId26" Type="http://schemas.openxmlformats.org/officeDocument/2006/relationships/hyperlink" Target="consultantplus://offline/ref=E8A2E689F6CDAACC94D1AA9B733F4E59468D2755BB73E056BCA585224F2C39925382818DD0DA5BE2RFsCH" TargetMode="External"/><Relationship Id="rId39" Type="http://schemas.openxmlformats.org/officeDocument/2006/relationships/hyperlink" Target="consultantplus://offline/ref=596B3825A71ACEACCA27F80200369CB1950BD167F88CEFC7EDF7AB14EB315FCB4E98126AB1DE6117HFc5I" TargetMode="Externa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34" Type="http://schemas.openxmlformats.org/officeDocument/2006/relationships/hyperlink" Target="consultantplus://offline/ref=E8A2E689F6CDAACC94D1AA9B733F4E59468D2755BB73E056BCA585224F2C39925382818DD0DA5BE2RFsCH" TargetMode="External"/><Relationship Id="rId42" Type="http://schemas.openxmlformats.org/officeDocument/2006/relationships/hyperlink" Target="consultantplus://offline/ref=596B3825A71ACEACCA27F80200369CB1950BD167F88CEFC7EDF7AB14EB315FCB4E98126AB1DE6117HFc5I" TargetMode="External"/><Relationship Id="rId47" Type="http://schemas.openxmlformats.org/officeDocument/2006/relationships/hyperlink" Target="consultantplus://offline/ref=E8A2E689F6CDAACC94D1AA9B733F4E59468D2755BB73E056BCA585224F2C39925382818DD0DA5AEFRFsFH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8A2E689F6CDAACC94D1AA9B733F4E59468D2755BB73E056BCA585224F2C39925382818DD0DA5AEFRFsFH" TargetMode="External"/><Relationship Id="rId29" Type="http://schemas.openxmlformats.org/officeDocument/2006/relationships/hyperlink" Target="consultantplus://offline/ref=E8A2E689F6CDAACC94D1AA9B733F4E59468D2755BB73E056BCA585224F2C39925382818DD0DA5BE2RFsCH" TargetMode="Externa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596B3825A71ACEACCA27F80200369CB1950BD167F88CEFC7EDF7AB14EB315FCB4E98126AB1DE6117HFc5I" TargetMode="External"/><Relationship Id="rId32" Type="http://schemas.openxmlformats.org/officeDocument/2006/relationships/hyperlink" Target="consultantplus://offline/ref=E8A2E689F6CDAACC94D1AA9B733F4E59468D2755BB73E056BCA585224F2C39925382818DD0DA5BE2RFsCH" TargetMode="External"/><Relationship Id="rId37" Type="http://schemas.openxmlformats.org/officeDocument/2006/relationships/hyperlink" Target="consultantplus://offline/ref=E8A2E689F6CDAACC94D1AA9B733F4E59468D2755BB73E056BCA585224F2C39925382818DD0DA5AEFRFsFH" TargetMode="External"/><Relationship Id="rId40" Type="http://schemas.openxmlformats.org/officeDocument/2006/relationships/hyperlink" Target="consultantplus://offline/ref=E8A2E689F6CDAACC94D1AA9B733F4E59468D2755BB73E056BCA585224F2C39925382818DD0DA5AEFRFsFH" TargetMode="External"/><Relationship Id="rId45" Type="http://schemas.openxmlformats.org/officeDocument/2006/relationships/hyperlink" Target="consultantplus://offline/ref=E8A2E689F6CDAACC94D1AA9B733F4E59468D2755BB73E056BCA585224F2C39925382818DD0DA5AEFRFsF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596B3825A71ACEACCA27F80200369CB1950BD167F88CEFC7EDF7AB14EB315FCB4E98126AB1DE6117HFc5I" TargetMode="External"/><Relationship Id="rId28" Type="http://schemas.openxmlformats.org/officeDocument/2006/relationships/hyperlink" Target="consultantplus://offline/ref=E8A2E689F6CDAACC94D1AA9B733F4E59468D2755BB73E056BCA585224F2C39925382818DD0DA5BE2RFsCH" TargetMode="External"/><Relationship Id="rId36" Type="http://schemas.openxmlformats.org/officeDocument/2006/relationships/hyperlink" Target="consultantplus://offline/ref=596B3825A71ACEACCA27F80200369CB1950BD167F88CEFC7EDF7AB14EB315FCB4E98126AB1DE6117HFc5I" TargetMode="External"/><Relationship Id="rId49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E8A2E689F6CDAACC94D1AA9B733F4E59468D2755BB73E056BCA585224F2C39925382818DD0DA5AEFRFsFH" TargetMode="External"/><Relationship Id="rId31" Type="http://schemas.openxmlformats.org/officeDocument/2006/relationships/hyperlink" Target="consultantplus://offline/ref=E8A2E689F6CDAACC94D1AA9B733F4E59468D2755BB73E056BCA585224F2C39925382818DD0DA5BE2RFsCH" TargetMode="External"/><Relationship Id="rId44" Type="http://schemas.openxmlformats.org/officeDocument/2006/relationships/hyperlink" Target="consultantplus://offline/ref=3C49C20906DCDB39825383881D70E519264FB5F5B25A944D669DF0CB14539DC06FAAC39F23227FBF6120F02B18JAyB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B5F587DFE98B789EDE42F6F2391ED5CD6E0D1C0F6901B452B3120A01AF0818B69223AB3831F595Bq9jFO" TargetMode="External"/><Relationship Id="rId22" Type="http://schemas.openxmlformats.org/officeDocument/2006/relationships/hyperlink" Target="consultantplus://offline/ref=E8A2E689F6CDAACC94D1AA9B733F4E59468D2755BB73E056BCA585224F2C39925382818DD0DA5AEFRFsFH" TargetMode="External"/><Relationship Id="rId27" Type="http://schemas.openxmlformats.org/officeDocument/2006/relationships/hyperlink" Target="consultantplus://offline/ref=E8A2E689F6CDAACC94D1AA9B733F4E59468D2755BB73E056BCA585224F2C39925382818DD0DA5BE2RFsCH" TargetMode="External"/><Relationship Id="rId30" Type="http://schemas.openxmlformats.org/officeDocument/2006/relationships/hyperlink" Target="consultantplus://offline/ref=E8A2E689F6CDAACC94D1AA9B733F4E59468D2755BB73E056BCA585224F2C39925382818DD0DA5BE2RFsCH" TargetMode="External"/><Relationship Id="rId35" Type="http://schemas.openxmlformats.org/officeDocument/2006/relationships/hyperlink" Target="consultantplus://offline/ref=E8A2E689F6CDAACC94D1AA9B733F4E59468D2755BB73E056BCA585224F2C39925382818DD0DA5BE2RFsCH" TargetMode="External"/><Relationship Id="rId43" Type="http://schemas.openxmlformats.org/officeDocument/2006/relationships/hyperlink" Target="consultantplus://offline/ref=E8A2E689F6CDAACC94D1AA9B733F4E59468D2755BB73E056BCA585224F2C39925382818DD0DA5AEFRFsFH" TargetMode="External"/><Relationship Id="rId48" Type="http://schemas.openxmlformats.org/officeDocument/2006/relationships/header" Target="header5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eader" Target="header3.xml"/><Relationship Id="rId25" Type="http://schemas.openxmlformats.org/officeDocument/2006/relationships/hyperlink" Target="consultantplus://offline/ref=596B3825A71ACEACCA27F80200369CB1950BD167F88CEFC7EDF7AB14EB315FCB4E98126AB1DE6117HFc5I" TargetMode="External"/><Relationship Id="rId33" Type="http://schemas.openxmlformats.org/officeDocument/2006/relationships/hyperlink" Target="consultantplus://offline/ref=E8A2E689F6CDAACC94D1AA9B733F4E59468D2755BB73E056BCA585224F2C39925382818DD0DA5BE2RFsCH" TargetMode="External"/><Relationship Id="rId38" Type="http://schemas.openxmlformats.org/officeDocument/2006/relationships/hyperlink" Target="consultantplus://offline/ref=E8A2E689F6CDAACC94D1AA9B733F4E59468D2755BB73E056BCA585224F2C39925382818DD0DA5AEFRFsFH" TargetMode="External"/><Relationship Id="rId46" Type="http://schemas.openxmlformats.org/officeDocument/2006/relationships/hyperlink" Target="consultantplus://offline/ref=596B3825A71ACEACCA27F80200369CB1950BD167F88CEFC7EDF7AB14EB315FCB4E98126AB1DE6117HFc5I" TargetMode="External"/><Relationship Id="rId20" Type="http://schemas.openxmlformats.org/officeDocument/2006/relationships/hyperlink" Target="consultantplus://offline/ref=596B3825A71ACEACCA27F80200369CB1950BD167F88CEFC7EDF7AB14EB315FCB4E98126AB1DE6117HFc5I" TargetMode="External"/><Relationship Id="rId41" Type="http://schemas.openxmlformats.org/officeDocument/2006/relationships/hyperlink" Target="consultantplus://offline/ref=E8A2E689F6CDAACC94D1AA9B733F4E59468D2755BB73E056BCA585224F2C39925382818DD0DA5AEFRFsF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5B135-47CE-44A2-8BEB-2C9A72850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572</TotalTime>
  <Pages>1</Pages>
  <Words>7002</Words>
  <Characters>39916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Бонченкова Кристина Игоревна</cp:lastModifiedBy>
  <cp:revision>26</cp:revision>
  <cp:lastPrinted>2020-12-15T07:51:00Z</cp:lastPrinted>
  <dcterms:created xsi:type="dcterms:W3CDTF">2020-12-08T08:08:00Z</dcterms:created>
  <dcterms:modified xsi:type="dcterms:W3CDTF">2020-12-15T07:58:00Z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