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изменений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>Санкт-Петербурга от 06.05.2020 № 102-п «Об утверждении Перечня должностей государственной гражданской службы Санкт-Петербурга 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изменения,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p w:rsidR="00DD587C" w:rsidRPr="00E82CB2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5"/>
      </w:tblGrid>
      <w:tr w:rsidR="00626566" w:rsidTr="000D624F">
        <w:tc>
          <w:tcPr>
            <w:tcW w:w="5071" w:type="dxa"/>
          </w:tcPr>
          <w:p w:rsidR="00626566" w:rsidRPr="00351732" w:rsidRDefault="002F02F3" w:rsidP="00D475A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Глава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5071" w:type="dxa"/>
          </w:tcPr>
          <w:p w:rsidR="00626566" w:rsidRPr="00351732" w:rsidRDefault="0031659F" w:rsidP="002F02F3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02F3">
              <w:rPr>
                <w:b/>
                <w:sz w:val="28"/>
              </w:rPr>
              <w:t>Н</w:t>
            </w:r>
            <w:r w:rsidRPr="00351732">
              <w:rPr>
                <w:b/>
                <w:sz w:val="28"/>
              </w:rPr>
              <w:t xml:space="preserve">. </w:t>
            </w:r>
            <w:r w:rsidR="002F02F3">
              <w:rPr>
                <w:b/>
                <w:sz w:val="28"/>
              </w:rPr>
              <w:t>Гарнец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</w:p>
    <w:p w:rsidR="00727FAF" w:rsidRDefault="00727FAF" w:rsidP="00626566">
      <w:pPr>
        <w:rPr>
          <w:sz w:val="28"/>
        </w:rPr>
      </w:pPr>
    </w:p>
    <w:p w:rsidR="00727FAF" w:rsidRDefault="00727FAF" w:rsidP="00626566">
      <w:pPr>
        <w:rPr>
          <w:sz w:val="28"/>
        </w:rPr>
      </w:pPr>
      <w:bookmarkStart w:id="0" w:name="_GoBack"/>
      <w:bookmarkEnd w:id="0"/>
    </w:p>
    <w:p w:rsidR="00694F46" w:rsidRDefault="00694F46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00E7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EE47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11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24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5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24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14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</w:p>
        </w:tc>
      </w:tr>
      <w:tr w:rsidR="00694F46" w:rsidRPr="00A77418" w:rsidTr="00EE4710">
        <w:trPr>
          <w:trHeight w:val="23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rPr>
          <w:trHeight w:val="242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6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7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8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lastRenderedPageBreak/>
              <w:t>9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10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11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13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15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16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17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 (должностное лицо контрактной службы)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19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20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EE4710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21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Default="00694F46" w:rsidP="00EE4710">
            <w:r w:rsidRPr="00A77418">
              <w:t>Сектор по делам инвалидов</w:t>
            </w:r>
          </w:p>
          <w:p w:rsidR="00694F46" w:rsidRDefault="00694F46" w:rsidP="00EE4710"/>
          <w:p w:rsidR="00694F46" w:rsidRDefault="00694F46" w:rsidP="00EE4710"/>
          <w:p w:rsidR="00694F46" w:rsidRDefault="00694F46" w:rsidP="00EE4710"/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EE4710">
        <w:trPr>
          <w:trHeight w:val="11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4</w:t>
            </w:r>
          </w:p>
        </w:tc>
      </w:tr>
      <w:tr w:rsidR="00694F46" w:rsidRPr="00A77418" w:rsidTr="00EE4710"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b/>
                <w:lang w:eastAsia="en-US"/>
              </w:rPr>
            </w:pPr>
          </w:p>
        </w:tc>
        <w:tc>
          <w:tcPr>
            <w:tcW w:w="79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right"/>
              <w:rPr>
                <w:b/>
              </w:rPr>
            </w:pPr>
            <w:r w:rsidRPr="00A77418">
              <w:rPr>
                <w:b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694F46">
            <w:pPr>
              <w:jc w:val="center"/>
              <w:rPr>
                <w:b/>
              </w:rPr>
            </w:pPr>
            <w:r>
              <w:rPr>
                <w:b/>
              </w:rPr>
              <w:t>141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4A4" w:rsidRDefault="009364A4" w:rsidP="00F00D06">
      <w:r>
        <w:separator/>
      </w:r>
    </w:p>
  </w:endnote>
  <w:endnote w:type="continuationSeparator" w:id="0">
    <w:p w:rsidR="009364A4" w:rsidRDefault="009364A4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4A4" w:rsidRDefault="009364A4" w:rsidP="00F00D06">
      <w:r>
        <w:separator/>
      </w:r>
    </w:p>
  </w:footnote>
  <w:footnote w:type="continuationSeparator" w:id="0">
    <w:p w:rsidR="009364A4" w:rsidRDefault="009364A4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62C42"/>
    <w:rsid w:val="000A7FE2"/>
    <w:rsid w:val="000B36B7"/>
    <w:rsid w:val="000C402B"/>
    <w:rsid w:val="000D624F"/>
    <w:rsid w:val="000F1234"/>
    <w:rsid w:val="0011552A"/>
    <w:rsid w:val="0013337B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9003A"/>
    <w:rsid w:val="002F02F3"/>
    <w:rsid w:val="002F3041"/>
    <w:rsid w:val="002F305D"/>
    <w:rsid w:val="0031659F"/>
    <w:rsid w:val="00351732"/>
    <w:rsid w:val="0036770D"/>
    <w:rsid w:val="003815C5"/>
    <w:rsid w:val="00390394"/>
    <w:rsid w:val="003E0A92"/>
    <w:rsid w:val="003E5DE7"/>
    <w:rsid w:val="003F290D"/>
    <w:rsid w:val="00402565"/>
    <w:rsid w:val="00465F0C"/>
    <w:rsid w:val="004D5BA5"/>
    <w:rsid w:val="004E704C"/>
    <w:rsid w:val="00507302"/>
    <w:rsid w:val="005440D8"/>
    <w:rsid w:val="00562F44"/>
    <w:rsid w:val="005E19C6"/>
    <w:rsid w:val="005F5835"/>
    <w:rsid w:val="005F7266"/>
    <w:rsid w:val="00605516"/>
    <w:rsid w:val="0062041F"/>
    <w:rsid w:val="00626566"/>
    <w:rsid w:val="00653239"/>
    <w:rsid w:val="006562EE"/>
    <w:rsid w:val="0068397C"/>
    <w:rsid w:val="00694F46"/>
    <w:rsid w:val="006A7D0F"/>
    <w:rsid w:val="006B485B"/>
    <w:rsid w:val="006C276B"/>
    <w:rsid w:val="0071420E"/>
    <w:rsid w:val="00727FAF"/>
    <w:rsid w:val="007A1944"/>
    <w:rsid w:val="007A2244"/>
    <w:rsid w:val="007B0FEB"/>
    <w:rsid w:val="007C7B5E"/>
    <w:rsid w:val="008055AE"/>
    <w:rsid w:val="00826DEC"/>
    <w:rsid w:val="00830956"/>
    <w:rsid w:val="00894B13"/>
    <w:rsid w:val="008A6AB4"/>
    <w:rsid w:val="0091450A"/>
    <w:rsid w:val="009364A4"/>
    <w:rsid w:val="00937F52"/>
    <w:rsid w:val="00961E3B"/>
    <w:rsid w:val="009C706C"/>
    <w:rsid w:val="00A13E28"/>
    <w:rsid w:val="00A23982"/>
    <w:rsid w:val="00A53F38"/>
    <w:rsid w:val="00A5719B"/>
    <w:rsid w:val="00A93703"/>
    <w:rsid w:val="00A97C02"/>
    <w:rsid w:val="00AA1B8D"/>
    <w:rsid w:val="00AB47E9"/>
    <w:rsid w:val="00AB4C33"/>
    <w:rsid w:val="00AC0573"/>
    <w:rsid w:val="00AF3495"/>
    <w:rsid w:val="00B33342"/>
    <w:rsid w:val="00BA37F3"/>
    <w:rsid w:val="00BA6CBD"/>
    <w:rsid w:val="00BF575C"/>
    <w:rsid w:val="00C267C6"/>
    <w:rsid w:val="00C352A8"/>
    <w:rsid w:val="00C41309"/>
    <w:rsid w:val="00D13AD4"/>
    <w:rsid w:val="00D13B8B"/>
    <w:rsid w:val="00D377C0"/>
    <w:rsid w:val="00D43EB2"/>
    <w:rsid w:val="00D475AC"/>
    <w:rsid w:val="00D5283A"/>
    <w:rsid w:val="00D864D1"/>
    <w:rsid w:val="00D90F9F"/>
    <w:rsid w:val="00DA69C2"/>
    <w:rsid w:val="00DB0E80"/>
    <w:rsid w:val="00DD587C"/>
    <w:rsid w:val="00DE4647"/>
    <w:rsid w:val="00E051CE"/>
    <w:rsid w:val="00E82CB2"/>
    <w:rsid w:val="00EC2169"/>
    <w:rsid w:val="00EF1BEC"/>
    <w:rsid w:val="00F00D06"/>
    <w:rsid w:val="00F02793"/>
    <w:rsid w:val="00F07D6B"/>
    <w:rsid w:val="00F342AC"/>
    <w:rsid w:val="00F365F7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48</TotalTime>
  <Pages>4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7</cp:revision>
  <cp:lastPrinted>2020-12-10T11:09:00Z</cp:lastPrinted>
  <dcterms:created xsi:type="dcterms:W3CDTF">2020-12-10T09:49:00Z</dcterms:created>
  <dcterms:modified xsi:type="dcterms:W3CDTF">2020-12-10T12:55:00Z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