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FFF" w:rsidRPr="002514D8" w:rsidRDefault="00C05FFF" w:rsidP="00C05FFF"/>
    <w:p w:rsidR="00BC704E" w:rsidRDefault="00BC704E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>
        <w:rPr>
          <w:sz w:val="20"/>
          <w:szCs w:val="20"/>
        </w:rPr>
        <w:t>Приложение № </w:t>
      </w:r>
      <w:r w:rsidR="00A1627D">
        <w:rPr>
          <w:sz w:val="20"/>
          <w:szCs w:val="20"/>
        </w:rPr>
        <w:t>1</w:t>
      </w:r>
    </w:p>
    <w:p w:rsidR="00BC704E" w:rsidRDefault="005A30EB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 w:rsidRPr="005A30EB">
        <w:rPr>
          <w:sz w:val="20"/>
          <w:szCs w:val="20"/>
        </w:rPr>
        <w:t>к Административному регламенту</w:t>
      </w:r>
    </w:p>
    <w:p w:rsidR="006625E6" w:rsidRDefault="005A30EB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 w:rsidRPr="005A30EB">
        <w:rPr>
          <w:sz w:val="20"/>
          <w:szCs w:val="20"/>
        </w:rPr>
        <w:t xml:space="preserve">Комитета по труду и занятости населения Санкт-Петербурга </w:t>
      </w:r>
    </w:p>
    <w:p w:rsidR="005A30EB" w:rsidRDefault="005A30EB" w:rsidP="00D402CB">
      <w:pPr>
        <w:tabs>
          <w:tab w:val="left" w:pos="5670"/>
        </w:tabs>
        <w:autoSpaceDE w:val="0"/>
        <w:autoSpaceDN w:val="0"/>
        <w:ind w:left="6804"/>
        <w:rPr>
          <w:sz w:val="20"/>
          <w:szCs w:val="20"/>
        </w:rPr>
      </w:pPr>
      <w:r w:rsidRPr="005A30EB">
        <w:rPr>
          <w:sz w:val="20"/>
          <w:szCs w:val="20"/>
        </w:rPr>
        <w:t xml:space="preserve">по предоставлению государственной услуги содействия гражданам </w:t>
      </w:r>
      <w:r w:rsidR="0053172E">
        <w:rPr>
          <w:sz w:val="20"/>
          <w:szCs w:val="20"/>
        </w:rPr>
        <w:br/>
      </w:r>
      <w:r w:rsidRPr="005A30EB">
        <w:rPr>
          <w:sz w:val="20"/>
          <w:szCs w:val="20"/>
        </w:rPr>
        <w:t>в поиске подходящей работы</w:t>
      </w:r>
    </w:p>
    <w:p w:rsidR="005A30EB" w:rsidRPr="000F60B9" w:rsidRDefault="000F60B9" w:rsidP="000F60B9">
      <w:pPr>
        <w:autoSpaceDE w:val="0"/>
        <w:autoSpaceDN w:val="0"/>
        <w:rPr>
          <w:bCs/>
          <w:sz w:val="20"/>
          <w:szCs w:val="20"/>
        </w:rPr>
      </w:pPr>
      <w:r w:rsidRPr="000F60B9">
        <w:rPr>
          <w:bCs/>
          <w:sz w:val="20"/>
          <w:szCs w:val="20"/>
        </w:rPr>
        <w:t>На бланке Агентства</w:t>
      </w:r>
    </w:p>
    <w:tbl>
      <w:tblPr>
        <w:tblW w:w="5954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4"/>
      </w:tblGrid>
      <w:tr w:rsidR="005A30EB" w:rsidRPr="005A30EB" w:rsidTr="007B676C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0EB" w:rsidRPr="005A30EB" w:rsidRDefault="005A30EB" w:rsidP="005A30E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30EB" w:rsidRPr="005A30EB" w:rsidRDefault="005A30EB" w:rsidP="005A30E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A30EB">
              <w:rPr>
                <w:sz w:val="16"/>
                <w:szCs w:val="16"/>
              </w:rPr>
              <w:t>(наименование юридического лица/фамилия, имя, отчество (при наличии) индивидуального предпринимателя или физического лица)</w:t>
            </w: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0EB" w:rsidRPr="005A30EB" w:rsidRDefault="005A30EB" w:rsidP="005A30E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A30EB" w:rsidRPr="005A30EB" w:rsidRDefault="005A30EB" w:rsidP="005A30E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5A30EB" w:rsidRPr="005A30EB" w:rsidTr="007B676C">
        <w:trPr>
          <w:jc w:val="right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A30EB" w:rsidRPr="005A30EB" w:rsidRDefault="005A30EB" w:rsidP="005A30EB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A30EB">
              <w:rPr>
                <w:sz w:val="16"/>
                <w:szCs w:val="16"/>
              </w:rPr>
              <w:t>(адрес местонахождения, проезд, номер контактного телефона)</w:t>
            </w:r>
          </w:p>
        </w:tc>
      </w:tr>
    </w:tbl>
    <w:p w:rsidR="00A849EB" w:rsidRPr="00A849EB" w:rsidRDefault="00A849EB" w:rsidP="00A849EB">
      <w:pPr>
        <w:autoSpaceDE w:val="0"/>
        <w:autoSpaceDN w:val="0"/>
        <w:spacing w:line="0" w:lineRule="atLeast"/>
        <w:jc w:val="center"/>
        <w:rPr>
          <w:b/>
          <w:bCs/>
          <w:sz w:val="16"/>
          <w:szCs w:val="16"/>
        </w:rPr>
      </w:pPr>
    </w:p>
    <w:p w:rsidR="005A30EB" w:rsidRPr="009F7E39" w:rsidRDefault="005A30EB" w:rsidP="004245CA">
      <w:pPr>
        <w:autoSpaceDE w:val="0"/>
        <w:autoSpaceDN w:val="0"/>
        <w:spacing w:line="0" w:lineRule="atLeast"/>
        <w:ind w:left="-284"/>
        <w:jc w:val="center"/>
        <w:rPr>
          <w:b/>
          <w:bCs/>
        </w:rPr>
      </w:pPr>
      <w:r w:rsidRPr="009F7E39">
        <w:rPr>
          <w:b/>
          <w:bCs/>
        </w:rPr>
        <w:t>Направление на работу</w:t>
      </w:r>
    </w:p>
    <w:p w:rsidR="00BC2278" w:rsidRPr="00BC2278" w:rsidRDefault="00BC2278" w:rsidP="00BC2278">
      <w:pPr>
        <w:tabs>
          <w:tab w:val="right" w:pos="10206"/>
        </w:tabs>
        <w:autoSpaceDE w:val="0"/>
        <w:autoSpaceDN w:val="0"/>
        <w:spacing w:line="220" w:lineRule="exact"/>
      </w:pPr>
      <w:r w:rsidRPr="00BC2278">
        <w:t xml:space="preserve">Гражданин </w:t>
      </w:r>
      <w:r w:rsidRPr="00BC2278">
        <w:tab/>
        <w:t>направляется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1276" w:right="1495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(фамилия, имя, отчество (при наличии))</w:t>
      </w:r>
    </w:p>
    <w:p w:rsidR="00BC2278" w:rsidRPr="00BC2278" w:rsidRDefault="00BC2278" w:rsidP="00BC2278">
      <w:pPr>
        <w:autoSpaceDE w:val="0"/>
        <w:autoSpaceDN w:val="0"/>
      </w:pPr>
      <w:r w:rsidRPr="00BC2278">
        <w:t>для замещения свободного рабочего места (вакантной должности), по профессии (специальности)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495"/>
        <w:gridCol w:w="454"/>
      </w:tblGrid>
      <w:tr w:rsidR="00BC2278" w:rsidRPr="00BC2278" w:rsidTr="007B676C"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  <w:r w:rsidRPr="00BC2278">
              <w:t>на конкурсной основе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</w:tr>
    </w:tbl>
    <w:p w:rsidR="00BC2278" w:rsidRPr="00BC2278" w:rsidRDefault="00BC2278" w:rsidP="00BC2278">
      <w:pPr>
        <w:autoSpaceDE w:val="0"/>
        <w:autoSpaceDN w:val="0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(нужное указать)</w:t>
      </w:r>
    </w:p>
    <w:tbl>
      <w:tblPr>
        <w:tblW w:w="104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7"/>
        <w:gridCol w:w="1332"/>
        <w:gridCol w:w="255"/>
      </w:tblGrid>
      <w:tr w:rsidR="00BC2278" w:rsidRPr="00BC2278" w:rsidTr="007B676C">
        <w:tc>
          <w:tcPr>
            <w:tcW w:w="8817" w:type="dxa"/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в соответствии с заявленными сведениями о потребности в работниках. № вакансии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.</w:t>
            </w:r>
          </w:p>
        </w:tc>
      </w:tr>
    </w:tbl>
    <w:p w:rsidR="00BC2278" w:rsidRPr="00BC2278" w:rsidRDefault="00BC2278" w:rsidP="00BC2278">
      <w:pPr>
        <w:autoSpaceDE w:val="0"/>
        <w:autoSpaceDN w:val="0"/>
      </w:pPr>
      <w:r w:rsidRPr="00BC2278">
        <w:t>Просим письменно сообщить о принятом решении по предложенной кандидатуре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3402"/>
        <w:gridCol w:w="255"/>
        <w:gridCol w:w="454"/>
        <w:gridCol w:w="255"/>
        <w:gridCol w:w="1474"/>
        <w:gridCol w:w="397"/>
        <w:gridCol w:w="369"/>
        <w:gridCol w:w="368"/>
      </w:tblGrid>
      <w:tr w:rsidR="00BC2278" w:rsidRPr="00BC2278" w:rsidTr="007B676C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Номер телефона для справок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left="57"/>
            </w:pPr>
            <w:r w:rsidRPr="00BC2278">
              <w:t>г.</w:t>
            </w:r>
          </w:p>
        </w:tc>
      </w:tr>
    </w:tbl>
    <w:p w:rsidR="00BC2278" w:rsidRPr="00BC2278" w:rsidRDefault="00BC2278" w:rsidP="00BC2278">
      <w:pPr>
        <w:autoSpaceDE w:val="0"/>
        <w:autoSpaceDN w:val="0"/>
      </w:pP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(должность, подпись, фамилия, имя, отчество (при наличии) работника Агентства</w:t>
      </w:r>
      <w:r w:rsidR="005713B1">
        <w:rPr>
          <w:sz w:val="16"/>
          <w:szCs w:val="16"/>
        </w:rPr>
        <w:t>)</w:t>
      </w:r>
    </w:p>
    <w:p w:rsidR="00BC2278" w:rsidRPr="00BC2278" w:rsidRDefault="00BC2278" w:rsidP="00BC2278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BC2278">
        <w:rPr>
          <w:sz w:val="16"/>
          <w:szCs w:val="16"/>
        </w:rPr>
        <w:t>В случае неявки без уважительных причин на переговоры о трудоустройстве с работодателем в течение трех дней со дня выдачи направления размер пособия по безработице может быть сокращен на 25% на срок до 1 месяца (ст.</w:t>
      </w:r>
      <w:r w:rsidR="00327E9C">
        <w:rPr>
          <w:sz w:val="16"/>
          <w:szCs w:val="16"/>
        </w:rPr>
        <w:t>35 Закона Российской Федерации «</w:t>
      </w:r>
      <w:r w:rsidRPr="00BC2278">
        <w:rPr>
          <w:sz w:val="16"/>
          <w:szCs w:val="16"/>
        </w:rPr>
        <w:t>О занятости населения в Российской Федерации</w:t>
      </w:r>
      <w:r w:rsidR="00327E9C">
        <w:rPr>
          <w:sz w:val="16"/>
          <w:szCs w:val="16"/>
        </w:rPr>
        <w:t>»</w:t>
      </w:r>
      <w:r w:rsidRPr="00BC2278">
        <w:rPr>
          <w:sz w:val="16"/>
          <w:szCs w:val="16"/>
        </w:rPr>
        <w:t>.</w:t>
      </w:r>
    </w:p>
    <w:p w:rsidR="00BC2278" w:rsidRPr="00BC2278" w:rsidRDefault="00BC2278" w:rsidP="00BC2278">
      <w:pPr>
        <w:pBdr>
          <w:top w:val="dashSmallGap" w:sz="4" w:space="1" w:color="auto"/>
        </w:pBdr>
        <w:autoSpaceDE w:val="0"/>
        <w:autoSpaceDN w:val="0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  <w:spacing w:after="60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линия отрыва</w:t>
      </w:r>
    </w:p>
    <w:p w:rsidR="00BC2278" w:rsidRPr="009F7E39" w:rsidRDefault="00BC2278" w:rsidP="00BC2278">
      <w:pPr>
        <w:autoSpaceDE w:val="0"/>
        <w:autoSpaceDN w:val="0"/>
        <w:spacing w:after="60"/>
        <w:jc w:val="center"/>
        <w:rPr>
          <w:b/>
          <w:bCs/>
        </w:rPr>
      </w:pPr>
      <w:r w:rsidRPr="009F7E39">
        <w:rPr>
          <w:b/>
          <w:bCs/>
        </w:rPr>
        <w:t>Результаты конкурса на замещение вакантных должностей</w:t>
      </w:r>
    </w:p>
    <w:p w:rsidR="00BC2278" w:rsidRPr="00BC2278" w:rsidRDefault="00BC2278" w:rsidP="00BC2278">
      <w:pPr>
        <w:autoSpaceDE w:val="0"/>
        <w:autoSpaceDN w:val="0"/>
      </w:pPr>
      <w:r w:rsidRPr="00BC2278">
        <w:t xml:space="preserve">Гражданин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1276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(фамилия, имя, отчество (при наличии))</w:t>
      </w:r>
    </w:p>
    <w:p w:rsidR="00BC2278" w:rsidRPr="00BC2278" w:rsidRDefault="00BC2278" w:rsidP="00BC2278">
      <w:pPr>
        <w:autoSpaceDE w:val="0"/>
        <w:autoSpaceDN w:val="0"/>
      </w:pPr>
      <w:r w:rsidRPr="00BC2278">
        <w:t xml:space="preserve">по результатам конкурса на замещение вакантных должностей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6569"/>
        <w:rPr>
          <w:sz w:val="2"/>
          <w:szCs w:val="2"/>
        </w:rPr>
      </w:pPr>
    </w:p>
    <w:tbl>
      <w:tblPr>
        <w:tblW w:w="102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97"/>
        <w:gridCol w:w="227"/>
        <w:gridCol w:w="1021"/>
        <w:gridCol w:w="369"/>
        <w:gridCol w:w="340"/>
        <w:gridCol w:w="1531"/>
        <w:gridCol w:w="397"/>
        <w:gridCol w:w="227"/>
        <w:gridCol w:w="1021"/>
        <w:gridCol w:w="369"/>
        <w:gridCol w:w="340"/>
        <w:gridCol w:w="624"/>
        <w:gridCol w:w="680"/>
      </w:tblGrid>
      <w:tr w:rsidR="00BC2278" w:rsidRPr="00BC2278" w:rsidTr="007B676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принимается на работу с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г., приказ 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  <w:r w:rsidRPr="00BC2278">
              <w:rPr>
                <w:spacing w:val="-2"/>
              </w:rPr>
              <w:t>г.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</w:tr>
    </w:tbl>
    <w:p w:rsidR="00BC2278" w:rsidRPr="00BC2278" w:rsidRDefault="00BC2278" w:rsidP="00BC2278">
      <w:pPr>
        <w:autoSpaceDE w:val="0"/>
        <w:autoSpaceDN w:val="0"/>
      </w:pP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(наименование юридического лица/фамилия, имя, отчество (при наличии) индивидуального предпринимателя)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97"/>
        <w:gridCol w:w="367"/>
        <w:gridCol w:w="6721"/>
      </w:tblGrid>
      <w:tr w:rsidR="00BC2278" w:rsidRPr="00BC2278" w:rsidTr="007B676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left="57"/>
            </w:pPr>
            <w:r w:rsidRPr="00BC2278">
              <w:t>г.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</w:tr>
    </w:tbl>
    <w:p w:rsidR="00BC2278" w:rsidRPr="00BC2278" w:rsidRDefault="00BC2278" w:rsidP="00BC2278">
      <w:pPr>
        <w:autoSpaceDE w:val="0"/>
        <w:autoSpaceDN w:val="0"/>
        <w:ind w:left="3514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(должность, подпись, Ф.И.О. работодателя (его представителя))</w:t>
      </w:r>
    </w:p>
    <w:p w:rsidR="00BC2278" w:rsidRPr="00BC2278" w:rsidRDefault="00BC2278" w:rsidP="008D5522">
      <w:pPr>
        <w:autoSpaceDE w:val="0"/>
        <w:autoSpaceDN w:val="0"/>
        <w:spacing w:line="0" w:lineRule="atLeast"/>
        <w:ind w:left="3514"/>
        <w:jc w:val="center"/>
      </w:pPr>
      <w:r w:rsidRPr="00BC2278">
        <w:t>М.П.</w:t>
      </w:r>
    </w:p>
    <w:p w:rsidR="00BC2278" w:rsidRPr="00BC2278" w:rsidRDefault="00BC2278" w:rsidP="008D5522">
      <w:pPr>
        <w:pBdr>
          <w:top w:val="dashed" w:sz="6" w:space="1" w:color="auto"/>
        </w:pBdr>
        <w:autoSpaceDE w:val="0"/>
        <w:autoSpaceDN w:val="0"/>
        <w:spacing w:line="0" w:lineRule="atLeast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линия отрыва</w:t>
      </w:r>
    </w:p>
    <w:p w:rsidR="00BC2278" w:rsidRPr="009F7E39" w:rsidRDefault="00BC2278" w:rsidP="00BC2278">
      <w:pPr>
        <w:pBdr>
          <w:top w:val="dashed" w:sz="6" w:space="1" w:color="auto"/>
        </w:pBdr>
        <w:autoSpaceDE w:val="0"/>
        <w:autoSpaceDN w:val="0"/>
        <w:jc w:val="center"/>
        <w:rPr>
          <w:b/>
          <w:bCs/>
        </w:rPr>
      </w:pPr>
      <w:r w:rsidRPr="009F7E39">
        <w:rPr>
          <w:b/>
          <w:bCs/>
        </w:rPr>
        <w:t>Результат рассмотрения кандидатуры гражданина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134"/>
      </w:tblGrid>
      <w:tr w:rsidR="00BC2278" w:rsidRPr="00BC2278" w:rsidTr="007B676C">
        <w:trPr>
          <w:jc w:val="right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right="57"/>
              <w:jc w:val="right"/>
            </w:pPr>
            <w:r w:rsidRPr="00BC2278">
              <w:t>№ вакансии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</w:tr>
    </w:tbl>
    <w:p w:rsidR="00BC2278" w:rsidRPr="00BC2278" w:rsidRDefault="00BC2278" w:rsidP="00BC2278">
      <w:pPr>
        <w:autoSpaceDE w:val="0"/>
        <w:autoSpaceDN w:val="0"/>
      </w:pPr>
      <w:r w:rsidRPr="00BC2278">
        <w:t xml:space="preserve">Гражданин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1276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(фамилия, имя, отчество (при наличии))</w:t>
      </w:r>
    </w:p>
    <w:tbl>
      <w:tblPr>
        <w:tblW w:w="102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97"/>
        <w:gridCol w:w="227"/>
        <w:gridCol w:w="1021"/>
        <w:gridCol w:w="369"/>
        <w:gridCol w:w="340"/>
        <w:gridCol w:w="1531"/>
        <w:gridCol w:w="397"/>
        <w:gridCol w:w="227"/>
        <w:gridCol w:w="1021"/>
        <w:gridCol w:w="369"/>
        <w:gridCol w:w="340"/>
        <w:gridCol w:w="624"/>
        <w:gridCol w:w="680"/>
      </w:tblGrid>
      <w:tr w:rsidR="00BC2278" w:rsidRPr="00BC2278" w:rsidTr="007B676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принимается на работу с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г., приказ 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  <w:r w:rsidRPr="00BC2278">
              <w:rPr>
                <w:spacing w:val="-2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  <w:rPr>
                <w:spacing w:val="-2"/>
              </w:rPr>
            </w:pPr>
            <w:r w:rsidRPr="00BC2278">
              <w:rPr>
                <w:spacing w:val="-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  <w:r w:rsidRPr="00BC2278">
              <w:rPr>
                <w:spacing w:val="-2"/>
              </w:rPr>
              <w:t>г.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  <w:rPr>
                <w:spacing w:val="-2"/>
              </w:rPr>
            </w:pPr>
          </w:p>
        </w:tc>
      </w:tr>
    </w:tbl>
    <w:p w:rsidR="00BC2278" w:rsidRPr="00BC2278" w:rsidRDefault="00BC2278" w:rsidP="00BC2278">
      <w:pPr>
        <w:autoSpaceDE w:val="0"/>
        <w:autoSpaceDN w:val="0"/>
      </w:pPr>
      <w:r w:rsidRPr="00BC2278">
        <w:t xml:space="preserve">на должность, по профессии (специальности)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4791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</w:pPr>
      <w:r w:rsidRPr="00BC2278">
        <w:t xml:space="preserve">Кандидатура отклонена в связи с 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3493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(указать причину)</w:t>
      </w:r>
    </w:p>
    <w:p w:rsidR="00BC2278" w:rsidRPr="00BC2278" w:rsidRDefault="00BC2278" w:rsidP="00BC2278">
      <w:pPr>
        <w:autoSpaceDE w:val="0"/>
        <w:autoSpaceDN w:val="0"/>
      </w:pPr>
      <w:r w:rsidRPr="00BC2278">
        <w:t xml:space="preserve">Приняты документы для участия в конкурсе на замещение вакантной должности: 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8505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  <w:rPr>
          <w:sz w:val="16"/>
          <w:szCs w:val="16"/>
        </w:rPr>
      </w:pP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:rsidR="00BC2278" w:rsidRPr="00BC2278" w:rsidRDefault="00BC2278" w:rsidP="00BC2278">
      <w:pPr>
        <w:autoSpaceDE w:val="0"/>
        <w:autoSpaceDN w:val="0"/>
        <w:ind w:firstLine="3828"/>
        <w:jc w:val="center"/>
      </w:pPr>
      <w:r w:rsidRPr="00BC2278">
        <w:rPr>
          <w:sz w:val="16"/>
          <w:szCs w:val="16"/>
        </w:rPr>
        <w:t xml:space="preserve">                                                                       </w:t>
      </w:r>
      <w:r w:rsidR="00883C98">
        <w:rPr>
          <w:sz w:val="16"/>
          <w:szCs w:val="16"/>
        </w:rPr>
        <w:t>(предполагаемая дата</w:t>
      </w:r>
      <w:r w:rsidRPr="00BC2278">
        <w:rPr>
          <w:sz w:val="16"/>
          <w:szCs w:val="16"/>
        </w:rPr>
        <w:t xml:space="preserve"> конкурса)</w:t>
      </w:r>
    </w:p>
    <w:p w:rsidR="00BC2278" w:rsidRPr="00BC2278" w:rsidRDefault="00BC2278" w:rsidP="00BC2278">
      <w:pPr>
        <w:autoSpaceDE w:val="0"/>
        <w:autoSpaceDN w:val="0"/>
      </w:pPr>
      <w:r w:rsidRPr="00BC2278">
        <w:t>Гражданин от работы отказался в связи с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4253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(указать причину)</w:t>
      </w: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ind w:left="4253"/>
        <w:jc w:val="center"/>
        <w:rPr>
          <w:sz w:val="16"/>
          <w:szCs w:val="16"/>
        </w:rPr>
      </w:pPr>
    </w:p>
    <w:p w:rsidR="00BC2278" w:rsidRPr="00BC2278" w:rsidRDefault="00BC2278" w:rsidP="00BC2278">
      <w:pPr>
        <w:pBdr>
          <w:top w:val="single" w:sz="4" w:space="1" w:color="auto"/>
        </w:pBdr>
        <w:autoSpaceDE w:val="0"/>
        <w:autoSpaceDN w:val="0"/>
        <w:jc w:val="center"/>
        <w:rPr>
          <w:spacing w:val="-2"/>
          <w:sz w:val="16"/>
          <w:szCs w:val="16"/>
        </w:rPr>
      </w:pPr>
      <w:r w:rsidRPr="00BC2278">
        <w:rPr>
          <w:spacing w:val="-2"/>
          <w:sz w:val="16"/>
          <w:szCs w:val="16"/>
        </w:rPr>
        <w:t>(наименование юридического лица/фамилия, имя, отчество (при наличии) индивидуального предпринимателя или физического лица)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97"/>
        <w:gridCol w:w="367"/>
        <w:gridCol w:w="6721"/>
      </w:tblGrid>
      <w:tr w:rsidR="00BC2278" w:rsidRPr="00BC2278" w:rsidTr="007B676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  <w:r w:rsidRPr="00BC2278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jc w:val="right"/>
            </w:pPr>
            <w:r w:rsidRPr="00BC2278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  <w:ind w:left="57"/>
            </w:pPr>
            <w:r w:rsidRPr="00BC2278">
              <w:t>г.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278" w:rsidRPr="00BC2278" w:rsidRDefault="00BC2278" w:rsidP="00BC2278">
            <w:pPr>
              <w:autoSpaceDE w:val="0"/>
              <w:autoSpaceDN w:val="0"/>
            </w:pPr>
          </w:p>
        </w:tc>
      </w:tr>
    </w:tbl>
    <w:p w:rsidR="00BC2278" w:rsidRPr="00BC2278" w:rsidRDefault="00BC2278" w:rsidP="00BC2278">
      <w:pPr>
        <w:autoSpaceDE w:val="0"/>
        <w:autoSpaceDN w:val="0"/>
        <w:ind w:left="3514"/>
        <w:jc w:val="center"/>
        <w:rPr>
          <w:sz w:val="16"/>
          <w:szCs w:val="16"/>
        </w:rPr>
      </w:pPr>
      <w:r w:rsidRPr="00BC2278">
        <w:rPr>
          <w:sz w:val="16"/>
          <w:szCs w:val="16"/>
        </w:rPr>
        <w:t>(должность, подпись, Ф.И.О. работодателя (его представителя))</w:t>
      </w:r>
    </w:p>
    <w:p w:rsidR="00BC674B" w:rsidRDefault="00BC2278" w:rsidP="00BC2278">
      <w:pPr>
        <w:autoSpaceDE w:val="0"/>
        <w:autoSpaceDN w:val="0"/>
        <w:ind w:left="3514"/>
        <w:jc w:val="center"/>
        <w:rPr>
          <w:sz w:val="20"/>
          <w:szCs w:val="20"/>
        </w:rPr>
        <w:sectPr w:rsidR="00BC674B" w:rsidSect="00B43465">
          <w:headerReference w:type="default" r:id="rId8"/>
          <w:pgSz w:w="11906" w:h="16838"/>
          <w:pgMar w:top="284" w:right="566" w:bottom="0" w:left="1134" w:header="286" w:footer="262" w:gutter="0"/>
          <w:pgNumType w:start="1"/>
          <w:cols w:space="708"/>
          <w:titlePg/>
          <w:docGrid w:linePitch="360"/>
        </w:sectPr>
      </w:pPr>
      <w:r w:rsidRPr="00BC2278">
        <w:rPr>
          <w:sz w:val="20"/>
          <w:szCs w:val="20"/>
        </w:rPr>
        <w:t>М.П.</w:t>
      </w:r>
    </w:p>
    <w:p w:rsidR="00736D69" w:rsidRDefault="00736D69" w:rsidP="006A1513">
      <w:pPr>
        <w:autoSpaceDE w:val="0"/>
        <w:autoSpaceDN w:val="0"/>
        <w:ind w:left="6663"/>
        <w:rPr>
          <w:sz w:val="20"/>
          <w:szCs w:val="20"/>
        </w:rPr>
      </w:pPr>
    </w:p>
    <w:p w:rsidR="00736D69" w:rsidRDefault="00736D69" w:rsidP="00736D69">
      <w:pPr>
        <w:rPr>
          <w:sz w:val="20"/>
          <w:szCs w:val="20"/>
        </w:rPr>
      </w:pPr>
      <w:r w:rsidRPr="00736D6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№ 2 </w:t>
      </w:r>
    </w:p>
    <w:p w:rsidR="00736D69" w:rsidRPr="00FA1964" w:rsidRDefault="00736D69" w:rsidP="00736D69">
      <w:pPr>
        <w:rPr>
          <w:sz w:val="20"/>
          <w:szCs w:val="20"/>
        </w:rPr>
      </w:pPr>
      <w:r w:rsidRPr="00736D6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 xml:space="preserve">к </w:t>
      </w:r>
      <w:r w:rsidRPr="00AE54C5">
        <w:rPr>
          <w:sz w:val="20"/>
          <w:szCs w:val="20"/>
        </w:rPr>
        <w:t>Административному регламенту</w:t>
      </w:r>
    </w:p>
    <w:p w:rsidR="00736D69" w:rsidRPr="00FA1964" w:rsidRDefault="00736D69" w:rsidP="00736D69">
      <w:pPr>
        <w:rPr>
          <w:sz w:val="20"/>
          <w:szCs w:val="20"/>
        </w:rPr>
      </w:pPr>
      <w:r w:rsidRPr="00736D6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>Комитета по труду и занятости</w:t>
      </w:r>
    </w:p>
    <w:p w:rsidR="00736D69" w:rsidRPr="00FA1964" w:rsidRDefault="00736D69" w:rsidP="00736D69">
      <w:pPr>
        <w:rPr>
          <w:sz w:val="20"/>
          <w:szCs w:val="20"/>
        </w:rPr>
      </w:pPr>
      <w:r w:rsidRPr="00736D6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>населения Санкт-Петербурга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736D69">
        <w:rPr>
          <w:color w:val="FFFFFF" w:themeColor="background1"/>
        </w:rPr>
        <w:t xml:space="preserve">                                                                                                   </w:t>
      </w:r>
      <w:r w:rsidRPr="00AE54C5">
        <w:rPr>
          <w:rFonts w:ascii="Times New Roman" w:hAnsi="Times New Roman" w:cs="Times New Roman"/>
        </w:rPr>
        <w:t>по предоставлению государственной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736D69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услуги содействия гражданам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736D69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</w:t>
      </w:r>
      <w:r w:rsidRPr="00AE54C5">
        <w:rPr>
          <w:rFonts w:ascii="Times New Roman" w:hAnsi="Times New Roman" w:cs="Times New Roman"/>
        </w:rPr>
        <w:t>в поиске подходящей работы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Pr="00290C7A" w:rsidRDefault="00736D69" w:rsidP="00736D69">
      <w:pPr>
        <w:keepLines/>
        <w:tabs>
          <w:tab w:val="left" w:pos="6570"/>
        </w:tabs>
        <w:ind w:left="-142"/>
        <w:jc w:val="right"/>
        <w:outlineLvl w:val="0"/>
      </w:pPr>
      <w:r w:rsidRPr="00290C7A">
        <w:t>Дата, время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right"/>
        <w:outlineLvl w:val="0"/>
      </w:pPr>
      <w:r w:rsidRPr="00290C7A">
        <w:t>Лист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</w:p>
    <w:p w:rsidR="00736D69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r w:rsidRPr="00290C7A">
        <w:t>Санкт-Петербургское государственное автономное учреждение</w:t>
      </w:r>
      <w:r>
        <w:t xml:space="preserve"> «Центр занятости населения</w:t>
      </w:r>
      <w:r>
        <w:br/>
      </w:r>
      <w:r w:rsidRPr="00290C7A">
        <w:t xml:space="preserve">Санкт-Петербурга» 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r w:rsidRPr="00290C7A">
        <w:t xml:space="preserve">Агентство занятости населения ____________________ района Санкт-Петербурга </w:t>
      </w:r>
      <w:r w:rsidRPr="00290C7A">
        <w:br/>
        <w:t xml:space="preserve">В случае трудоустройства, сообщите номер приказа о приеме на работу, дату начала работы, наименование организации и должность </w:t>
      </w:r>
      <w:proofErr w:type="gramStart"/>
      <w:r w:rsidRPr="00290C7A">
        <w:t>тел:_</w:t>
      </w:r>
      <w:proofErr w:type="gramEnd"/>
      <w:r w:rsidRPr="00290C7A">
        <w:t>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</w:p>
    <w:p w:rsidR="00736D69" w:rsidRPr="00290C7A" w:rsidRDefault="00736D69" w:rsidP="00736D69">
      <w:pPr>
        <w:keepLines/>
        <w:tabs>
          <w:tab w:val="left" w:pos="9781"/>
        </w:tabs>
        <w:ind w:left="-142"/>
        <w:jc w:val="both"/>
        <w:outlineLvl w:val="0"/>
      </w:pPr>
      <w:r w:rsidRPr="00290C7A">
        <w:t>Профессия (специальность</w:t>
      </w:r>
      <w:proofErr w:type="gramStart"/>
      <w:r w:rsidRPr="00290C7A">
        <w:t>):_</w:t>
      </w:r>
      <w:proofErr w:type="gramEnd"/>
      <w:r w:rsidRPr="00290C7A">
        <w:t>_____________________________________________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r w:rsidRPr="00290C7A">
        <w:t>Режим работы: _________________________________________________________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r w:rsidRPr="00290C7A">
        <w:t xml:space="preserve">Заработная плата: </w:t>
      </w:r>
      <w:r w:rsidRPr="00290C7A">
        <w:rPr>
          <w:u w:val="single"/>
        </w:rPr>
        <w:t>от</w:t>
      </w:r>
      <w:r w:rsidRPr="00290C7A">
        <w:t>_____________________________________________________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proofErr w:type="gramStart"/>
      <w:r w:rsidRPr="00290C7A">
        <w:t>Примечание:_</w:t>
      </w:r>
      <w:proofErr w:type="gramEnd"/>
      <w:r w:rsidRPr="00290C7A">
        <w:t>__________________________________________________________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 w:right="-142"/>
        <w:jc w:val="both"/>
        <w:outlineLvl w:val="0"/>
      </w:pPr>
      <w:r w:rsidRPr="00290C7A">
        <w:t>____________________________________________________________________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r w:rsidRPr="00290C7A">
        <w:t xml:space="preserve">Наименование </w:t>
      </w:r>
      <w:proofErr w:type="gramStart"/>
      <w:r w:rsidRPr="00290C7A">
        <w:t>организации:_</w:t>
      </w:r>
      <w:proofErr w:type="gramEnd"/>
      <w:r w:rsidRPr="00290C7A">
        <w:t>_____________________________________________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r w:rsidRPr="00290C7A">
        <w:t xml:space="preserve">Контактное </w:t>
      </w:r>
      <w:proofErr w:type="gramStart"/>
      <w:r w:rsidRPr="00290C7A">
        <w:t>лицо:_</w:t>
      </w:r>
      <w:proofErr w:type="gramEnd"/>
      <w:r w:rsidRPr="00290C7A">
        <w:t>______________________________________________________</w:t>
      </w:r>
    </w:p>
    <w:p w:rsidR="00736D69" w:rsidRPr="00290C7A" w:rsidRDefault="00736D69" w:rsidP="00736D69">
      <w:pPr>
        <w:keepLines/>
        <w:tabs>
          <w:tab w:val="left" w:pos="6570"/>
        </w:tabs>
        <w:ind w:left="-142"/>
        <w:jc w:val="both"/>
        <w:outlineLvl w:val="0"/>
      </w:pPr>
      <w:r w:rsidRPr="00290C7A">
        <w:t>Телефон: _____________________________</w:t>
      </w:r>
    </w:p>
    <w:p w:rsidR="00736D69" w:rsidRPr="00290C7A" w:rsidRDefault="00736D69" w:rsidP="00736D69">
      <w:pPr>
        <w:keepLines/>
        <w:tabs>
          <w:tab w:val="left" w:pos="6570"/>
          <w:tab w:val="left" w:pos="9781"/>
        </w:tabs>
        <w:ind w:left="-142"/>
        <w:jc w:val="both"/>
        <w:outlineLvl w:val="0"/>
      </w:pPr>
      <w:r w:rsidRPr="00290C7A">
        <w:t>Адрес: ________________________________________________________________</w:t>
      </w:r>
    </w:p>
    <w:p w:rsidR="00736D69" w:rsidRPr="00290C7A" w:rsidRDefault="00736D69" w:rsidP="00736D69">
      <w:pPr>
        <w:keepLines/>
        <w:tabs>
          <w:tab w:val="left" w:pos="6570"/>
          <w:tab w:val="left" w:pos="9781"/>
        </w:tabs>
        <w:ind w:left="-142"/>
        <w:jc w:val="both"/>
        <w:outlineLvl w:val="0"/>
      </w:pPr>
      <w:proofErr w:type="gramStart"/>
      <w:r w:rsidRPr="00290C7A">
        <w:t>Проезд:_</w:t>
      </w:r>
      <w:proofErr w:type="gramEnd"/>
      <w:r w:rsidRPr="00290C7A">
        <w:t>_______________________________________________________________</w:t>
      </w:r>
    </w:p>
    <w:p w:rsidR="00736D69" w:rsidRPr="00290C7A" w:rsidRDefault="00736D69" w:rsidP="00736D69">
      <w:pPr>
        <w:keepLines/>
        <w:tabs>
          <w:tab w:val="left" w:pos="6570"/>
          <w:tab w:val="left" w:pos="9781"/>
        </w:tabs>
        <w:ind w:left="-142"/>
        <w:jc w:val="both"/>
        <w:outlineLvl w:val="0"/>
        <w:rPr>
          <w:u w:val="single"/>
        </w:rPr>
      </w:pPr>
      <w:r w:rsidRPr="00290C7A">
        <w:t xml:space="preserve">Код вакансии в АЗН и на сайте </w:t>
      </w:r>
      <w:proofErr w:type="gramStart"/>
      <w:r w:rsidRPr="00290C7A">
        <w:t>R21.</w:t>
      </w:r>
      <w:r w:rsidRPr="00290C7A">
        <w:rPr>
          <w:lang w:val="en-US"/>
        </w:rPr>
        <w:t>SPB</w:t>
      </w:r>
      <w:r w:rsidRPr="00290C7A">
        <w:t>.</w:t>
      </w:r>
      <w:r w:rsidRPr="00290C7A">
        <w:rPr>
          <w:lang w:val="en-US"/>
        </w:rPr>
        <w:t>RU</w:t>
      </w:r>
      <w:r w:rsidRPr="00290C7A">
        <w:t>:_</w:t>
      </w:r>
      <w:proofErr w:type="gramEnd"/>
      <w:r w:rsidRPr="00290C7A">
        <w:t>_______________________________</w:t>
      </w:r>
    </w:p>
    <w:p w:rsidR="00736D69" w:rsidRPr="00290C7A" w:rsidRDefault="00736D69" w:rsidP="00736D6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36D69" w:rsidRPr="00766E68" w:rsidRDefault="00736D69" w:rsidP="00736D69">
      <w:r>
        <w:br w:type="page"/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 3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>к Административному регламенту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 xml:space="preserve">Комитета по труду и занятости 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 xml:space="preserve">населения Санкт-Петербурга </w:t>
      </w:r>
    </w:p>
    <w:p w:rsidR="00DB57CE" w:rsidRDefault="00DB57CE" w:rsidP="006A1513">
      <w:pPr>
        <w:autoSpaceDE w:val="0"/>
        <w:autoSpaceDN w:val="0"/>
        <w:ind w:left="6663"/>
        <w:rPr>
          <w:sz w:val="20"/>
          <w:szCs w:val="20"/>
        </w:rPr>
      </w:pPr>
      <w:r w:rsidRPr="005A30EB">
        <w:rPr>
          <w:sz w:val="20"/>
          <w:szCs w:val="20"/>
        </w:rPr>
        <w:t xml:space="preserve">по предоставлению государственной услуги содействия гражданам </w:t>
      </w:r>
      <w:r w:rsidR="006A1513">
        <w:rPr>
          <w:sz w:val="20"/>
          <w:szCs w:val="20"/>
        </w:rPr>
        <w:br/>
      </w:r>
      <w:r w:rsidRPr="005A30EB">
        <w:rPr>
          <w:sz w:val="20"/>
          <w:szCs w:val="20"/>
        </w:rPr>
        <w:t>в поиске подходящей работы</w:t>
      </w:r>
    </w:p>
    <w:p w:rsidR="006A1513" w:rsidRPr="005A30EB" w:rsidRDefault="006A1513" w:rsidP="006A1513">
      <w:pPr>
        <w:autoSpaceDE w:val="0"/>
        <w:autoSpaceDN w:val="0"/>
        <w:ind w:left="6663"/>
        <w:rPr>
          <w:sz w:val="20"/>
          <w:szCs w:val="20"/>
        </w:rPr>
      </w:pPr>
    </w:p>
    <w:p w:rsidR="007E2474" w:rsidRPr="006A1513" w:rsidRDefault="006A1513" w:rsidP="006A1513">
      <w:pPr>
        <w:autoSpaceDE w:val="0"/>
        <w:autoSpaceDN w:val="0"/>
        <w:rPr>
          <w:bCs/>
          <w:sz w:val="20"/>
          <w:szCs w:val="20"/>
        </w:rPr>
      </w:pPr>
      <w:r w:rsidRPr="006A1513">
        <w:rPr>
          <w:bCs/>
          <w:sz w:val="20"/>
          <w:szCs w:val="20"/>
        </w:rPr>
        <w:t>На бланке Агентства</w:t>
      </w:r>
    </w:p>
    <w:p w:rsidR="006A1513" w:rsidRPr="006A1513" w:rsidRDefault="006A1513" w:rsidP="006A1513">
      <w:pPr>
        <w:autoSpaceDE w:val="0"/>
        <w:autoSpaceDN w:val="0"/>
        <w:rPr>
          <w:bCs/>
          <w:sz w:val="20"/>
          <w:szCs w:val="20"/>
        </w:rPr>
      </w:pPr>
    </w:p>
    <w:p w:rsidR="00584401" w:rsidRPr="00115230" w:rsidRDefault="00584401" w:rsidP="007E2474">
      <w:pPr>
        <w:tabs>
          <w:tab w:val="right" w:pos="9923"/>
        </w:tabs>
        <w:autoSpaceDE w:val="0"/>
        <w:autoSpaceDN w:val="0"/>
        <w:jc w:val="center"/>
        <w:rPr>
          <w:b/>
        </w:rPr>
      </w:pPr>
      <w:r w:rsidRPr="00115230">
        <w:rPr>
          <w:b/>
        </w:rPr>
        <w:t>Предложение о предоставлении государственной услуги</w:t>
      </w:r>
      <w:r w:rsidRPr="00115230">
        <w:rPr>
          <w:b/>
        </w:rPr>
        <w:br/>
        <w:t>в области содействия занятости населения</w:t>
      </w:r>
    </w:p>
    <w:p w:rsidR="00584401" w:rsidRPr="00584401" w:rsidRDefault="00584401" w:rsidP="005E0EB5">
      <w:pPr>
        <w:autoSpaceDE w:val="0"/>
        <w:autoSpaceDN w:val="0"/>
        <w:ind w:right="141"/>
      </w:pPr>
      <w:r w:rsidRPr="00584401">
        <w:t xml:space="preserve">Гражданину  </w:t>
      </w:r>
    </w:p>
    <w:p w:rsidR="00584401" w:rsidRPr="00B617D1" w:rsidRDefault="00584401" w:rsidP="00EF6DAE">
      <w:pPr>
        <w:pBdr>
          <w:top w:val="single" w:sz="4" w:space="1" w:color="auto"/>
        </w:pBdr>
        <w:autoSpaceDE w:val="0"/>
        <w:autoSpaceDN w:val="0"/>
        <w:ind w:left="1400" w:right="142"/>
        <w:jc w:val="center"/>
        <w:rPr>
          <w:sz w:val="20"/>
          <w:szCs w:val="20"/>
        </w:rPr>
      </w:pPr>
      <w:r w:rsidRPr="00B617D1">
        <w:rPr>
          <w:sz w:val="20"/>
          <w:szCs w:val="20"/>
        </w:rPr>
        <w:t>(фамилия, имя, отчество (при наличии) гражданина)</w:t>
      </w:r>
    </w:p>
    <w:p w:rsidR="00235910" w:rsidRDefault="00235910" w:rsidP="00EF6DAE">
      <w:pPr>
        <w:tabs>
          <w:tab w:val="right" w:pos="9923"/>
        </w:tabs>
        <w:autoSpaceDE w:val="0"/>
        <w:autoSpaceDN w:val="0"/>
        <w:ind w:right="142"/>
        <w:jc w:val="both"/>
      </w:pPr>
      <w:r>
        <w:t>ЛДПГУ от _____________________ № ______________________</w:t>
      </w:r>
    </w:p>
    <w:p w:rsidR="00584401" w:rsidRDefault="00584401" w:rsidP="00EF6DAE">
      <w:pPr>
        <w:tabs>
          <w:tab w:val="right" w:pos="9923"/>
        </w:tabs>
        <w:autoSpaceDE w:val="0"/>
        <w:autoSpaceDN w:val="0"/>
        <w:ind w:right="142"/>
        <w:jc w:val="both"/>
        <w:rPr>
          <w:sz w:val="20"/>
          <w:szCs w:val="20"/>
        </w:rPr>
      </w:pPr>
      <w:r w:rsidRPr="00584401">
        <w:t xml:space="preserve">предлагается получить государственную услугу </w:t>
      </w:r>
      <w:r w:rsidRPr="005E0EB5">
        <w:rPr>
          <w:sz w:val="20"/>
          <w:szCs w:val="20"/>
        </w:rPr>
        <w:t>(делается отметка в соответствующем квадрате):</w:t>
      </w:r>
    </w:p>
    <w:p w:rsidR="00235910" w:rsidRPr="00584401" w:rsidRDefault="00235910" w:rsidP="00EF6DAE">
      <w:pPr>
        <w:tabs>
          <w:tab w:val="right" w:pos="9923"/>
        </w:tabs>
        <w:autoSpaceDE w:val="0"/>
        <w:autoSpaceDN w:val="0"/>
        <w:ind w:right="142"/>
        <w:jc w:val="both"/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  <w:r w:rsidRPr="00584401">
              <w:t>по организации проведения оплачиваемых общественных работ;</w:t>
            </w: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6"/>
          <w:szCs w:val="6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  <w:jc w:val="both"/>
            </w:pPr>
            <w:r w:rsidRPr="00584401"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  <w:rPr>
                <w:sz w:val="6"/>
                <w:szCs w:val="6"/>
              </w:rPr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  <w:r w:rsidRPr="00584401">
              <w:t>по психологической поддержке безработных граждан;</w:t>
            </w: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6"/>
          <w:szCs w:val="6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  <w:jc w:val="both"/>
            </w:pPr>
            <w:r w:rsidRPr="00584401">
              <w:t>по профессиональному обучению и дополнительному профессиональному образованию безработных граждан, включая обучение в другой местности;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  <w:rPr>
                <w:sz w:val="6"/>
                <w:szCs w:val="6"/>
              </w:rPr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291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  <w:gridCol w:w="9371"/>
        <w:gridCol w:w="9720"/>
      </w:tblGrid>
      <w:tr w:rsidR="00E83E1A" w:rsidRPr="00584401" w:rsidTr="000068A6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3E1A" w:rsidRPr="00584401" w:rsidRDefault="00E83E1A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tcBorders>
              <w:top w:val="nil"/>
              <w:left w:val="single" w:sz="12" w:space="0" w:color="auto"/>
              <w:bottom w:val="nil"/>
            </w:tcBorders>
          </w:tcPr>
          <w:p w:rsidR="00E83E1A" w:rsidRPr="00584401" w:rsidRDefault="00E83E1A" w:rsidP="00B617D1">
            <w:pPr>
              <w:autoSpaceDE w:val="0"/>
              <w:autoSpaceDN w:val="0"/>
              <w:ind w:left="57"/>
            </w:pPr>
            <w:r w:rsidRPr="00584401">
              <w:t>по социальной адаптации безработных граждан на рынке труда;</w:t>
            </w:r>
          </w:p>
        </w:tc>
        <w:tc>
          <w:tcPr>
            <w:tcW w:w="9371" w:type="dxa"/>
            <w:tcBorders>
              <w:top w:val="nil"/>
            </w:tcBorders>
          </w:tcPr>
          <w:p w:rsidR="00E83E1A" w:rsidRPr="00584401" w:rsidRDefault="00E83E1A" w:rsidP="00B617D1">
            <w:pPr>
              <w:autoSpaceDE w:val="0"/>
              <w:autoSpaceDN w:val="0"/>
              <w:ind w:left="57"/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E83E1A" w:rsidRPr="00584401" w:rsidRDefault="00E83E1A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6"/>
          <w:szCs w:val="6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  <w:jc w:val="both"/>
              <w:rPr>
                <w:spacing w:val="-2"/>
              </w:rPr>
            </w:pPr>
            <w:r w:rsidRPr="00584401">
              <w:rPr>
                <w:spacing w:val="-2"/>
              </w:rPr>
              <w:t xml:space="preserve">по содействию </w:t>
            </w:r>
            <w:proofErr w:type="spellStart"/>
            <w:r w:rsidRPr="00584401">
              <w:rPr>
                <w:spacing w:val="-2"/>
              </w:rPr>
              <w:t>самозанятости</w:t>
            </w:r>
            <w:proofErr w:type="spellEnd"/>
            <w:r w:rsidRPr="00584401">
              <w:rPr>
                <w:spacing w:val="-2"/>
              </w:rPr>
              <w:t xml:space="preserve">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      </w:r>
            <w:r w:rsidR="00EF6DAE">
              <w:rPr>
                <w:spacing w:val="-2"/>
              </w:rPr>
              <w:br/>
            </w:r>
            <w:r w:rsidRPr="00584401">
              <w:rPr>
                <w:spacing w:val="-2"/>
              </w:rPr>
              <w:t>а также единовременной финансовой помощи на подготовку документов для соответствующей государственной регистрации;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14588C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697AE5" w:rsidP="00967263">
            <w:pPr>
              <w:autoSpaceDE w:val="0"/>
              <w:autoSpaceDN w:val="0"/>
              <w:ind w:left="57"/>
              <w:jc w:val="both"/>
              <w:rPr>
                <w:spacing w:val="-2"/>
              </w:rPr>
            </w:pPr>
            <w:r w:rsidRPr="00697AE5">
              <w:rPr>
                <w:spacing w:val="-2"/>
              </w:rPr>
              <w:t>по содействию безработным гражданам и членам их семей в переселении в другую местность</w:t>
            </w:r>
            <w:r w:rsidR="00967263">
              <w:rPr>
                <w:spacing w:val="-2"/>
              </w:rPr>
              <w:t xml:space="preserve"> </w:t>
            </w:r>
            <w:r w:rsidR="00967263">
              <w:rPr>
                <w:spacing w:val="-2"/>
              </w:rPr>
              <w:br/>
            </w:r>
            <w:r w:rsidRPr="00697AE5">
              <w:rPr>
                <w:spacing w:val="-2"/>
              </w:rPr>
              <w:t>на новое место жительства для трудоустройства по имеющейся у них профессии (специальности) по направлению органов службы занятости;</w:t>
            </w:r>
          </w:p>
        </w:tc>
      </w:tr>
      <w:tr w:rsidR="00584401" w:rsidRPr="00584401" w:rsidTr="0014588C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B617D1">
            <w:pPr>
              <w:autoSpaceDE w:val="0"/>
              <w:autoSpaceDN w:val="0"/>
              <w:jc w:val="center"/>
              <w:rPr>
                <w:sz w:val="6"/>
                <w:szCs w:val="6"/>
              </w:rPr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B617D1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720"/>
      </w:tblGrid>
      <w:tr w:rsidR="00584401" w:rsidRPr="00584401" w:rsidTr="005E23C3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584401" w:rsidRPr="00584401" w:rsidRDefault="00584401" w:rsidP="00A558D3">
            <w:pPr>
              <w:tabs>
                <w:tab w:val="right" w:pos="9923"/>
              </w:tabs>
              <w:autoSpaceDE w:val="0"/>
              <w:autoSpaceDN w:val="0"/>
              <w:ind w:left="57"/>
              <w:jc w:val="both"/>
            </w:pPr>
            <w:r w:rsidRPr="00584401">
              <w:t xml:space="preserve">по организации временного трудоустройства </w:t>
            </w:r>
            <w:r w:rsidRPr="00697AE5">
              <w:rPr>
                <w:sz w:val="20"/>
                <w:szCs w:val="20"/>
              </w:rPr>
              <w:t>(нужное подчеркнуть):</w:t>
            </w:r>
          </w:p>
          <w:p w:rsidR="00584401" w:rsidRPr="00584401" w:rsidRDefault="00584401" w:rsidP="00A558D3">
            <w:pPr>
              <w:tabs>
                <w:tab w:val="right" w:pos="9923"/>
              </w:tabs>
              <w:autoSpaceDE w:val="0"/>
              <w:autoSpaceDN w:val="0"/>
              <w:ind w:left="170"/>
              <w:jc w:val="both"/>
            </w:pPr>
            <w:r w:rsidRPr="00584401">
              <w:t>несовершеннолетних граждан в возрасте от 14 до 18 лет в свободное от учебы время;</w:t>
            </w:r>
          </w:p>
          <w:p w:rsidR="00584401" w:rsidRPr="00584401" w:rsidRDefault="00584401" w:rsidP="00A558D3">
            <w:pPr>
              <w:tabs>
                <w:tab w:val="right" w:pos="9923"/>
              </w:tabs>
              <w:autoSpaceDE w:val="0"/>
              <w:autoSpaceDN w:val="0"/>
              <w:ind w:left="170"/>
              <w:jc w:val="both"/>
            </w:pPr>
            <w:r w:rsidRPr="00584401">
              <w:t>безработных граждан, испытывающих трудности в поиске работы;</w:t>
            </w:r>
          </w:p>
          <w:p w:rsidR="00584401" w:rsidRPr="00584401" w:rsidRDefault="00584401" w:rsidP="00A558D3">
            <w:pPr>
              <w:autoSpaceDE w:val="0"/>
              <w:autoSpaceDN w:val="0"/>
              <w:ind w:left="170"/>
              <w:jc w:val="both"/>
            </w:pPr>
            <w:r w:rsidRPr="00584401">
              <w:t>безработных граждан в возрасте от 18 до 20 лет, имеющих среднее профессиональное образование и ищущих работу впервые.</w:t>
            </w:r>
          </w:p>
        </w:tc>
      </w:tr>
      <w:tr w:rsidR="00584401" w:rsidRPr="00584401" w:rsidTr="005E23C3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9720" w:type="dxa"/>
            <w:vMerge/>
            <w:tcBorders>
              <w:left w:val="nil"/>
              <w:bottom w:val="nil"/>
              <w:right w:val="nil"/>
            </w:tcBorders>
          </w:tcPr>
          <w:p w:rsidR="00584401" w:rsidRPr="00584401" w:rsidRDefault="00584401" w:rsidP="00A558D3">
            <w:pPr>
              <w:autoSpaceDE w:val="0"/>
              <w:autoSpaceDN w:val="0"/>
              <w:ind w:left="57"/>
            </w:pPr>
          </w:p>
        </w:tc>
      </w:tr>
    </w:tbl>
    <w:p w:rsidR="00584401" w:rsidRPr="00584401" w:rsidRDefault="00584401" w:rsidP="00A558D3">
      <w:pPr>
        <w:tabs>
          <w:tab w:val="right" w:pos="9923"/>
        </w:tabs>
        <w:autoSpaceDE w:val="0"/>
        <w:autoSpaceDN w:val="0"/>
        <w:jc w:val="both"/>
        <w:rPr>
          <w:sz w:val="2"/>
          <w:szCs w:val="2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567"/>
        <w:gridCol w:w="1985"/>
        <w:gridCol w:w="284"/>
        <w:gridCol w:w="1418"/>
        <w:gridCol w:w="284"/>
        <w:gridCol w:w="1841"/>
      </w:tblGrid>
      <w:tr w:rsidR="00584401" w:rsidRPr="00584401" w:rsidTr="00F141A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8D3" w:rsidRDefault="00A558D3" w:rsidP="00A558D3">
            <w:pPr>
              <w:autoSpaceDE w:val="0"/>
              <w:autoSpaceDN w:val="0"/>
            </w:pPr>
          </w:p>
          <w:p w:rsidR="00584401" w:rsidRPr="00584401" w:rsidRDefault="00584401" w:rsidP="00A558D3">
            <w:pPr>
              <w:autoSpaceDE w:val="0"/>
              <w:autoSpaceDN w:val="0"/>
            </w:pPr>
            <w:r w:rsidRPr="00584401">
              <w:t>Работник Агентства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</w:tr>
      <w:tr w:rsidR="00584401" w:rsidRPr="00584401" w:rsidTr="005E23C3"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401" w:rsidRPr="00584401" w:rsidRDefault="00584401" w:rsidP="00A558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rPr>
                <w:sz w:val="20"/>
                <w:szCs w:val="20"/>
              </w:rPr>
            </w:pPr>
            <w:r w:rsidRPr="00F141A9">
              <w:rPr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141A9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584401" w:rsidRPr="00F141A9" w:rsidRDefault="00584401" w:rsidP="00A558D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141A9">
              <w:rPr>
                <w:sz w:val="20"/>
                <w:szCs w:val="20"/>
              </w:rPr>
              <w:t>(Ф.И.О.)</w:t>
            </w:r>
          </w:p>
        </w:tc>
      </w:tr>
    </w:tbl>
    <w:p w:rsidR="00584401" w:rsidRPr="00584401" w:rsidRDefault="00584401" w:rsidP="00A558D3">
      <w:pPr>
        <w:tabs>
          <w:tab w:val="right" w:pos="9923"/>
        </w:tabs>
        <w:autoSpaceDE w:val="0"/>
        <w:autoSpaceDN w:val="0"/>
        <w:rPr>
          <w:sz w:val="2"/>
          <w:szCs w:val="2"/>
        </w:rPr>
      </w:pPr>
    </w:p>
    <w:tbl>
      <w:tblPr>
        <w:tblW w:w="34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74"/>
        <w:gridCol w:w="397"/>
        <w:gridCol w:w="397"/>
        <w:gridCol w:w="369"/>
      </w:tblGrid>
      <w:tr w:rsidR="00584401" w:rsidRPr="00584401" w:rsidTr="007B676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right"/>
            </w:pPr>
            <w:r w:rsidRPr="00584401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  <w:r w:rsidRPr="00584401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jc w:val="right"/>
            </w:pPr>
            <w:r w:rsidRPr="0058440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A558D3">
            <w:pPr>
              <w:autoSpaceDE w:val="0"/>
              <w:autoSpaceDN w:val="0"/>
              <w:ind w:left="57"/>
            </w:pPr>
            <w:r w:rsidRPr="00584401">
              <w:t>г.</w:t>
            </w:r>
          </w:p>
        </w:tc>
      </w:tr>
    </w:tbl>
    <w:p w:rsidR="00584401" w:rsidRPr="00584401" w:rsidRDefault="00584401" w:rsidP="00A95D88">
      <w:pPr>
        <w:tabs>
          <w:tab w:val="right" w:pos="9923"/>
        </w:tabs>
        <w:autoSpaceDE w:val="0"/>
        <w:autoSpaceDN w:val="0"/>
        <w:spacing w:before="240"/>
        <w:ind w:right="141"/>
        <w:jc w:val="both"/>
      </w:pPr>
      <w:r w:rsidRPr="00584401">
        <w:t xml:space="preserve">С предложением ознакомлен, согласен/не согласен на получение государственной услуги </w:t>
      </w:r>
      <w:r w:rsidR="000A3B48">
        <w:br/>
      </w:r>
      <w:r w:rsidRPr="000A3B48">
        <w:rPr>
          <w:sz w:val="20"/>
          <w:szCs w:val="20"/>
        </w:rPr>
        <w:t>(нужное подчеркнуть)</w:t>
      </w:r>
      <w:r w:rsidRPr="00584401">
        <w:t>.</w:t>
      </w: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97"/>
        <w:gridCol w:w="3686"/>
        <w:gridCol w:w="3204"/>
      </w:tblGrid>
      <w:tr w:rsidR="00584401" w:rsidRPr="00584401" w:rsidTr="005E23C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  <w:jc w:val="right"/>
            </w:pPr>
            <w:r w:rsidRPr="00584401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</w:pPr>
            <w:r w:rsidRPr="00584401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  <w:jc w:val="right"/>
            </w:pPr>
            <w:r w:rsidRPr="0058440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  <w:ind w:left="57"/>
            </w:pPr>
            <w:r w:rsidRPr="00584401">
              <w:t>г.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401" w:rsidRPr="00584401" w:rsidRDefault="00584401" w:rsidP="00B617D1">
            <w:pPr>
              <w:autoSpaceDE w:val="0"/>
              <w:autoSpaceDN w:val="0"/>
              <w:jc w:val="center"/>
            </w:pPr>
          </w:p>
        </w:tc>
      </w:tr>
    </w:tbl>
    <w:p w:rsidR="005A30EB" w:rsidRPr="003E23D9" w:rsidRDefault="00584401" w:rsidP="003E23D9">
      <w:pPr>
        <w:autoSpaceDE w:val="0"/>
        <w:autoSpaceDN w:val="0"/>
        <w:ind w:left="6845"/>
        <w:jc w:val="center"/>
        <w:sectPr w:rsidR="005A30EB" w:rsidRPr="003E23D9" w:rsidSect="00BC674B">
          <w:pgSz w:w="11906" w:h="16838"/>
          <w:pgMar w:top="709" w:right="566" w:bottom="0" w:left="1134" w:header="286" w:footer="262" w:gutter="0"/>
          <w:pgNumType w:start="1"/>
          <w:cols w:space="708"/>
          <w:titlePg/>
          <w:docGrid w:linePitch="360"/>
        </w:sectPr>
      </w:pPr>
      <w:r w:rsidRPr="00584401">
        <w:rPr>
          <w:sz w:val="18"/>
          <w:szCs w:val="18"/>
        </w:rPr>
        <w:t>(подпись гражданина)</w:t>
      </w:r>
    </w:p>
    <w:p w:rsidR="00736D69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№ 4 </w:t>
      </w:r>
    </w:p>
    <w:p w:rsidR="00736D69" w:rsidRPr="00FA1964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 xml:space="preserve">к </w:t>
      </w:r>
      <w:r w:rsidRPr="00AE54C5">
        <w:rPr>
          <w:sz w:val="20"/>
          <w:szCs w:val="20"/>
        </w:rPr>
        <w:t>Административному регламенту</w:t>
      </w:r>
    </w:p>
    <w:p w:rsidR="00736D69" w:rsidRPr="00FA1964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>Комитета по труду и занятости</w:t>
      </w:r>
    </w:p>
    <w:p w:rsidR="00736D69" w:rsidRPr="00FA1964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>населения Санкт-Петербурга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A136D9">
        <w:rPr>
          <w:color w:val="FFFFFF" w:themeColor="background1"/>
        </w:rPr>
        <w:t xml:space="preserve">                                                                                                   </w:t>
      </w:r>
      <w:r w:rsidRPr="00AE54C5">
        <w:rPr>
          <w:rFonts w:ascii="Times New Roman" w:hAnsi="Times New Roman" w:cs="Times New Roman"/>
        </w:rPr>
        <w:t>по предоставлению государственной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A136D9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услуги содействия гражданам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A136D9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</w:t>
      </w:r>
      <w:r w:rsidRPr="00AE54C5">
        <w:rPr>
          <w:rFonts w:ascii="Times New Roman" w:hAnsi="Times New Roman" w:cs="Times New Roman"/>
        </w:rPr>
        <w:t>в поиске подходящей работы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736D69" w:rsidRPr="00257A36" w:rsidTr="00B9305D">
        <w:trPr>
          <w:trHeight w:val="9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736D69" w:rsidRPr="00257A36" w:rsidRDefault="00736D69" w:rsidP="00B9305D">
            <w:pPr>
              <w:ind w:left="830"/>
              <w:jc w:val="center"/>
              <w:rPr>
                <w:b/>
                <w:bCs/>
                <w:szCs w:val="28"/>
              </w:rPr>
            </w:pPr>
            <w:r w:rsidRPr="00257A36">
              <w:rPr>
                <w:b/>
                <w:bCs/>
                <w:szCs w:val="28"/>
              </w:rPr>
              <w:t>Предложение</w:t>
            </w:r>
            <w:r w:rsidRPr="00257A36">
              <w:rPr>
                <w:b/>
                <w:bCs/>
                <w:szCs w:val="28"/>
              </w:rPr>
              <w:br w:type="textWrapping" w:clear="all"/>
              <w:t>о направлении для прохожде</w:t>
            </w:r>
            <w:r>
              <w:rPr>
                <w:b/>
                <w:bCs/>
                <w:szCs w:val="28"/>
              </w:rPr>
              <w:t xml:space="preserve">ния профессионального обучения </w:t>
            </w:r>
            <w:r w:rsidRPr="00257A36">
              <w:rPr>
                <w:b/>
                <w:bCs/>
                <w:szCs w:val="28"/>
              </w:rPr>
              <w:t>или получения дополнительного профессионального образования женщинам в период отпуска по уходу за ребенком до достижения им возраста трех лет</w:t>
            </w:r>
          </w:p>
        </w:tc>
      </w:tr>
    </w:tbl>
    <w:p w:rsidR="00736D69" w:rsidRPr="00257A36" w:rsidRDefault="00736D69" w:rsidP="00736D69">
      <w:pPr>
        <w:rPr>
          <w:sz w:val="16"/>
          <w:szCs w:val="16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736D69" w:rsidRPr="00257A36" w:rsidTr="00B9305D">
        <w:trPr>
          <w:trHeight w:val="90"/>
        </w:trPr>
        <w:tc>
          <w:tcPr>
            <w:tcW w:w="9923" w:type="dxa"/>
          </w:tcPr>
          <w:p w:rsidR="00736D69" w:rsidRPr="00257A36" w:rsidRDefault="00736D69" w:rsidP="00B9305D">
            <w:pPr>
              <w:jc w:val="both"/>
              <w:rPr>
                <w:szCs w:val="28"/>
              </w:rPr>
            </w:pPr>
            <w:r w:rsidRPr="00257A36">
              <w:rPr>
                <w:szCs w:val="28"/>
              </w:rPr>
              <w:t>Агентство занятости населения __________________   района Санкт-Петербурга</w:t>
            </w:r>
          </w:p>
          <w:p w:rsidR="00736D69" w:rsidRPr="00257A36" w:rsidRDefault="00736D69" w:rsidP="00B9305D">
            <w:pPr>
              <w:pStyle w:val="af"/>
              <w:rPr>
                <w:szCs w:val="28"/>
                <w:vertAlign w:val="superscript"/>
              </w:rPr>
            </w:pPr>
            <w:r w:rsidRPr="00A136D9">
              <w:rPr>
                <w:color w:val="FFFFFF" w:themeColor="background1"/>
                <w:szCs w:val="28"/>
                <w:vertAlign w:val="superscript"/>
              </w:rPr>
              <w:t xml:space="preserve">                                                                                          </w:t>
            </w:r>
            <w:r w:rsidRPr="00257A36">
              <w:rPr>
                <w:szCs w:val="28"/>
                <w:vertAlign w:val="superscript"/>
              </w:rPr>
              <w:t xml:space="preserve"> </w:t>
            </w:r>
            <w:proofErr w:type="gramStart"/>
            <w:r w:rsidRPr="00257A36">
              <w:rPr>
                <w:szCs w:val="28"/>
                <w:vertAlign w:val="superscript"/>
              </w:rPr>
              <w:t>( наименование</w:t>
            </w:r>
            <w:proofErr w:type="gramEnd"/>
            <w:r w:rsidRPr="00257A36">
              <w:rPr>
                <w:szCs w:val="28"/>
                <w:vertAlign w:val="superscript"/>
              </w:rPr>
              <w:t xml:space="preserve"> района)</w:t>
            </w:r>
          </w:p>
          <w:p w:rsidR="00736D69" w:rsidRPr="00257A36" w:rsidRDefault="00736D69" w:rsidP="00B9305D">
            <w:pPr>
              <w:jc w:val="both"/>
              <w:rPr>
                <w:szCs w:val="28"/>
              </w:rPr>
            </w:pPr>
            <w:r w:rsidRPr="00257A36">
              <w:rPr>
                <w:szCs w:val="28"/>
              </w:rPr>
              <w:t xml:space="preserve">Санкт-Петербургского государственного автономного учреждения «Центр занятости населения Санкт-Петербурга» (далее – Агентство) предлагает женщине, находящейся </w:t>
            </w:r>
            <w:r>
              <w:rPr>
                <w:szCs w:val="28"/>
              </w:rPr>
              <w:br/>
            </w:r>
            <w:r w:rsidRPr="00257A36">
              <w:rPr>
                <w:szCs w:val="28"/>
              </w:rPr>
              <w:t xml:space="preserve">в отпуске по уходу за ребенком до достижения им возраста трех лет </w:t>
            </w:r>
          </w:p>
          <w:p w:rsidR="00736D69" w:rsidRPr="00257A36" w:rsidRDefault="00736D69" w:rsidP="00B9305D">
            <w:pPr>
              <w:jc w:val="both"/>
              <w:rPr>
                <w:szCs w:val="28"/>
              </w:rPr>
            </w:pPr>
            <w:r w:rsidRPr="00257A36">
              <w:rPr>
                <w:szCs w:val="28"/>
              </w:rPr>
              <w:t>_______________________________________________________________________________,</w:t>
            </w:r>
          </w:p>
          <w:p w:rsidR="00736D69" w:rsidRPr="00257A36" w:rsidRDefault="00736D69" w:rsidP="00B9305D">
            <w:pPr>
              <w:jc w:val="both"/>
              <w:rPr>
                <w:sz w:val="16"/>
                <w:szCs w:val="16"/>
              </w:rPr>
            </w:pPr>
            <w:r w:rsidRPr="00257A36">
              <w:rPr>
                <w:szCs w:val="28"/>
                <w:vertAlign w:val="superscript"/>
              </w:rPr>
              <w:t xml:space="preserve">                                                                                                     (фамилия, имя, отчество)</w:t>
            </w:r>
          </w:p>
        </w:tc>
      </w:tr>
      <w:tr w:rsidR="00736D69" w:rsidRPr="00257A36" w:rsidTr="00B9305D">
        <w:trPr>
          <w:trHeight w:val="5352"/>
        </w:trPr>
        <w:tc>
          <w:tcPr>
            <w:tcW w:w="9923" w:type="dxa"/>
          </w:tcPr>
          <w:p w:rsidR="00736D69" w:rsidRPr="00257A36" w:rsidRDefault="00736D69" w:rsidP="00B9305D">
            <w:pPr>
              <w:pStyle w:val="Style4"/>
              <w:widowControl/>
              <w:autoSpaceDE/>
              <w:autoSpaceDN/>
              <w:adjustRightInd/>
              <w:jc w:val="both"/>
            </w:pPr>
            <w:proofErr w:type="gramStart"/>
            <w:r w:rsidRPr="00257A36">
              <w:t>пройти  профессиональное</w:t>
            </w:r>
            <w:proofErr w:type="gramEnd"/>
            <w:r w:rsidRPr="00257A36">
              <w:t xml:space="preserve"> обучение или получить дополнительное профессиональное образование </w:t>
            </w:r>
          </w:p>
          <w:p w:rsidR="00736D69" w:rsidRPr="00257A36" w:rsidRDefault="00736D69" w:rsidP="00B9305D">
            <w:pPr>
              <w:rPr>
                <w:szCs w:val="28"/>
              </w:rPr>
            </w:pPr>
            <w:r w:rsidRPr="00257A36">
              <w:rPr>
                <w:szCs w:val="28"/>
              </w:rPr>
              <w:t>ЛДПГУ № ___</w:t>
            </w:r>
            <w:r>
              <w:rPr>
                <w:szCs w:val="28"/>
              </w:rPr>
              <w:t>__________________</w:t>
            </w:r>
            <w:r w:rsidRPr="00257A36">
              <w:rPr>
                <w:szCs w:val="28"/>
              </w:rPr>
              <w:t>____ от «_</w:t>
            </w:r>
            <w:r>
              <w:rPr>
                <w:szCs w:val="28"/>
              </w:rPr>
              <w:t>___</w:t>
            </w:r>
            <w:r w:rsidRPr="00257A36">
              <w:rPr>
                <w:szCs w:val="28"/>
              </w:rPr>
              <w:t>_</w:t>
            </w:r>
            <w:proofErr w:type="gramStart"/>
            <w:r w:rsidRPr="00257A36">
              <w:rPr>
                <w:szCs w:val="28"/>
              </w:rPr>
              <w:t>_»_</w:t>
            </w:r>
            <w:proofErr w:type="gramEnd"/>
            <w:r w:rsidRPr="00257A36">
              <w:rPr>
                <w:szCs w:val="28"/>
              </w:rPr>
              <w:t>_</w:t>
            </w:r>
            <w:r>
              <w:rPr>
                <w:szCs w:val="28"/>
              </w:rPr>
              <w:t>___________</w:t>
            </w:r>
            <w:r w:rsidRPr="00257A36">
              <w:rPr>
                <w:szCs w:val="28"/>
              </w:rPr>
              <w:t>_20___г.</w:t>
            </w:r>
          </w:p>
          <w:p w:rsidR="00736D69" w:rsidRPr="00257A36" w:rsidRDefault="00736D69" w:rsidP="00B9305D">
            <w:pPr>
              <w:rPr>
                <w:sz w:val="16"/>
                <w:szCs w:val="16"/>
              </w:rPr>
            </w:pPr>
          </w:p>
          <w:p w:rsidR="00736D69" w:rsidRPr="00257A36" w:rsidRDefault="00736D69" w:rsidP="00B9305D">
            <w:pPr>
              <w:jc w:val="both"/>
              <w:rPr>
                <w:szCs w:val="28"/>
              </w:rPr>
            </w:pPr>
            <w:r w:rsidRPr="00257A36">
              <w:rPr>
                <w:szCs w:val="28"/>
              </w:rPr>
              <w:t xml:space="preserve">Работник Агентства, осуществляющий функцию по предоставлению государственной услуги </w:t>
            </w:r>
            <w:r w:rsidRPr="00257A36">
              <w:t>содействия гражданам в поиске подходящей работы</w:t>
            </w:r>
            <w:r w:rsidRPr="00257A36">
              <w:rPr>
                <w:szCs w:val="28"/>
              </w:rPr>
              <w:t xml:space="preserve"> ________________________________________________________________________________</w:t>
            </w:r>
          </w:p>
          <w:p w:rsidR="00736D69" w:rsidRPr="00257A36" w:rsidRDefault="00736D69" w:rsidP="00B9305D">
            <w:pPr>
              <w:rPr>
                <w:szCs w:val="28"/>
              </w:rPr>
            </w:pPr>
            <w:r w:rsidRPr="00A136D9">
              <w:rPr>
                <w:color w:val="FFFFFF" w:themeColor="background1"/>
                <w:szCs w:val="28"/>
                <w:vertAlign w:val="superscript"/>
              </w:rPr>
              <w:t xml:space="preserve">                                                                                          </w:t>
            </w:r>
            <w:r w:rsidRPr="00257A36">
              <w:rPr>
                <w:szCs w:val="28"/>
                <w:vertAlign w:val="superscript"/>
              </w:rPr>
              <w:t xml:space="preserve"> </w:t>
            </w:r>
            <w:proofErr w:type="gramStart"/>
            <w:r w:rsidRPr="00257A36">
              <w:rPr>
                <w:szCs w:val="28"/>
                <w:vertAlign w:val="superscript"/>
              </w:rPr>
              <w:t>( фамилия</w:t>
            </w:r>
            <w:proofErr w:type="gramEnd"/>
            <w:r w:rsidRPr="00257A36">
              <w:rPr>
                <w:szCs w:val="28"/>
                <w:vertAlign w:val="superscript"/>
              </w:rPr>
              <w:t>, имя, отчество)</w:t>
            </w:r>
          </w:p>
          <w:p w:rsidR="00736D69" w:rsidRPr="00257A36" w:rsidRDefault="00736D69" w:rsidP="00B9305D">
            <w:pPr>
              <w:rPr>
                <w:szCs w:val="28"/>
              </w:rPr>
            </w:pPr>
            <w:r w:rsidRPr="00257A36">
              <w:rPr>
                <w:szCs w:val="28"/>
              </w:rPr>
              <w:t>«_____»_____________20__г.                       _____________________________</w:t>
            </w:r>
          </w:p>
          <w:p w:rsidR="00736D69" w:rsidRPr="00257A36" w:rsidRDefault="00736D69" w:rsidP="00B9305D">
            <w:pPr>
              <w:rPr>
                <w:szCs w:val="28"/>
              </w:rPr>
            </w:pPr>
            <w:r w:rsidRPr="00A136D9">
              <w:rPr>
                <w:color w:val="FFFFFF" w:themeColor="background1"/>
                <w:szCs w:val="28"/>
                <w:vertAlign w:val="superscript"/>
              </w:rPr>
              <w:t xml:space="preserve">                                                                                                                                    </w:t>
            </w:r>
            <w:r w:rsidRPr="00257A36">
              <w:rPr>
                <w:szCs w:val="28"/>
                <w:vertAlign w:val="superscript"/>
              </w:rPr>
              <w:t>(подпись работника)</w:t>
            </w:r>
          </w:p>
          <w:p w:rsidR="00736D69" w:rsidRPr="00257A36" w:rsidRDefault="00736D69" w:rsidP="00B9305D">
            <w:pPr>
              <w:jc w:val="both"/>
              <w:rPr>
                <w:szCs w:val="28"/>
              </w:rPr>
            </w:pPr>
            <w:r w:rsidRPr="00257A36">
              <w:rPr>
                <w:szCs w:val="28"/>
              </w:rPr>
              <w:t>Согласен/не согласен на обработку и передачу моих персональных данных организации, осуществляющей образовательную деятельность</w:t>
            </w:r>
            <w:r>
              <w:rPr>
                <w:szCs w:val="28"/>
              </w:rPr>
              <w:t>,</w:t>
            </w:r>
            <w:r w:rsidRPr="00257A36">
              <w:rPr>
                <w:szCs w:val="28"/>
              </w:rPr>
              <w:t xml:space="preserve"> в соответствии с Законом Российской Федерации от 27.07.2006 № 152-ФЗ «О персональных данных». </w:t>
            </w:r>
          </w:p>
          <w:p w:rsidR="00736D69" w:rsidRPr="00257A36" w:rsidRDefault="00736D69" w:rsidP="00B9305D">
            <w:pPr>
              <w:jc w:val="both"/>
              <w:rPr>
                <w:b/>
                <w:bCs/>
                <w:i/>
              </w:rPr>
            </w:pPr>
            <w:r w:rsidRPr="00257A36">
              <w:rPr>
                <w:bCs/>
                <w:szCs w:val="28"/>
              </w:rPr>
              <w:t>С предложением ознакомлена</w:t>
            </w:r>
            <w:r w:rsidRPr="00257A36">
              <w:rPr>
                <w:bCs/>
                <w:i/>
                <w:szCs w:val="28"/>
              </w:rPr>
              <w:t>,</w:t>
            </w:r>
            <w:r w:rsidRPr="00257A36">
              <w:rPr>
                <w:b/>
                <w:bCs/>
                <w:i/>
                <w:szCs w:val="28"/>
              </w:rPr>
              <w:t xml:space="preserve"> </w:t>
            </w:r>
            <w:r w:rsidRPr="00257A36">
              <w:rPr>
                <w:bCs/>
                <w:szCs w:val="28"/>
              </w:rPr>
              <w:t>согласна/не согласна</w:t>
            </w:r>
            <w:r w:rsidRPr="00257A36">
              <w:rPr>
                <w:b/>
                <w:bCs/>
                <w:i/>
                <w:szCs w:val="28"/>
              </w:rPr>
              <w:t xml:space="preserve"> </w:t>
            </w:r>
            <w:r w:rsidRPr="00257A36">
              <w:rPr>
                <w:bCs/>
                <w:sz w:val="20"/>
              </w:rPr>
              <w:t xml:space="preserve">(нужное подчеркнуть) </w:t>
            </w:r>
            <w:r w:rsidRPr="00257A36">
              <w:rPr>
                <w:bCs/>
              </w:rPr>
              <w:t>пройти профессиональное обучение или получить дополнительное профессиональное образование.</w:t>
            </w:r>
          </w:p>
          <w:p w:rsidR="00736D69" w:rsidRPr="00257A36" w:rsidRDefault="00736D69" w:rsidP="00B9305D">
            <w:pPr>
              <w:jc w:val="both"/>
              <w:rPr>
                <w:b/>
                <w:bCs/>
                <w:i/>
                <w:szCs w:val="28"/>
              </w:rPr>
            </w:pPr>
          </w:p>
          <w:p w:rsidR="00736D69" w:rsidRPr="00257A36" w:rsidRDefault="00736D69" w:rsidP="00B9305D">
            <w:pPr>
              <w:rPr>
                <w:szCs w:val="28"/>
              </w:rPr>
            </w:pPr>
            <w:r w:rsidRPr="00257A36">
              <w:rPr>
                <w:b/>
                <w:bCs/>
                <w:szCs w:val="28"/>
              </w:rPr>
              <w:t>__________</w:t>
            </w:r>
            <w:r w:rsidRPr="00257A36">
              <w:rPr>
                <w:szCs w:val="28"/>
              </w:rPr>
              <w:t>__              ______________________________________________</w:t>
            </w:r>
          </w:p>
          <w:p w:rsidR="00736D69" w:rsidRPr="00257A36" w:rsidRDefault="00736D69" w:rsidP="00B9305D">
            <w:pPr>
              <w:rPr>
                <w:szCs w:val="28"/>
              </w:rPr>
            </w:pPr>
            <w:r w:rsidRPr="00257A36">
              <w:rPr>
                <w:szCs w:val="28"/>
                <w:vertAlign w:val="superscript"/>
              </w:rPr>
              <w:t xml:space="preserve">         </w:t>
            </w:r>
            <w:proofErr w:type="gramStart"/>
            <w:r w:rsidRPr="00257A36">
              <w:rPr>
                <w:szCs w:val="28"/>
                <w:vertAlign w:val="superscript"/>
              </w:rPr>
              <w:t>( подпись</w:t>
            </w:r>
            <w:proofErr w:type="gramEnd"/>
            <w:r w:rsidRPr="00257A36">
              <w:rPr>
                <w:szCs w:val="28"/>
                <w:vertAlign w:val="superscript"/>
              </w:rPr>
              <w:t>)                                                                (фамилия, имя, отчество)</w:t>
            </w:r>
          </w:p>
          <w:p w:rsidR="00736D69" w:rsidRPr="00257A36" w:rsidRDefault="00736D69" w:rsidP="00B9305D">
            <w:pPr>
              <w:rPr>
                <w:szCs w:val="28"/>
              </w:rPr>
            </w:pPr>
            <w:r w:rsidRPr="00257A36">
              <w:rPr>
                <w:szCs w:val="28"/>
              </w:rPr>
              <w:t>«_____»___________20_</w:t>
            </w:r>
            <w:r w:rsidRPr="00257A36">
              <w:rPr>
                <w:b/>
                <w:bCs/>
                <w:szCs w:val="28"/>
              </w:rPr>
              <w:t>__</w:t>
            </w:r>
            <w:r w:rsidRPr="00257A36">
              <w:rPr>
                <w:szCs w:val="28"/>
              </w:rPr>
              <w:t>г.</w:t>
            </w:r>
          </w:p>
          <w:p w:rsidR="00736D69" w:rsidRPr="00257A36" w:rsidRDefault="00736D69" w:rsidP="00B9305D">
            <w:pPr>
              <w:rPr>
                <w:sz w:val="16"/>
                <w:szCs w:val="16"/>
              </w:rPr>
            </w:pPr>
          </w:p>
        </w:tc>
      </w:tr>
    </w:tbl>
    <w:p w:rsidR="00736D69" w:rsidRDefault="00736D69" w:rsidP="00736D69">
      <w:pPr>
        <w:jc w:val="center"/>
        <w:rPr>
          <w:b/>
          <w:i/>
          <w:szCs w:val="28"/>
        </w:rPr>
      </w:pPr>
    </w:p>
    <w:p w:rsidR="00736D69" w:rsidRDefault="00736D69" w:rsidP="00736D69">
      <w:pPr>
        <w:jc w:val="center"/>
        <w:rPr>
          <w:b/>
          <w:i/>
          <w:szCs w:val="28"/>
        </w:rPr>
      </w:pPr>
      <w:r w:rsidRPr="00257A36">
        <w:rPr>
          <w:b/>
          <w:i/>
          <w:szCs w:val="28"/>
        </w:rPr>
        <w:t xml:space="preserve">Для получения услуги Вам следует </w:t>
      </w:r>
      <w:proofErr w:type="gramStart"/>
      <w:r w:rsidRPr="00257A36">
        <w:rPr>
          <w:b/>
          <w:i/>
          <w:szCs w:val="28"/>
        </w:rPr>
        <w:t>обратиться  в</w:t>
      </w:r>
      <w:proofErr w:type="gramEnd"/>
      <w:r w:rsidRPr="00257A36">
        <w:rPr>
          <w:b/>
          <w:i/>
          <w:szCs w:val="28"/>
        </w:rPr>
        <w:t xml:space="preserve"> Агентство </w:t>
      </w:r>
    </w:p>
    <w:p w:rsidR="00736D69" w:rsidRDefault="00736D69" w:rsidP="00736D69">
      <w:pPr>
        <w:jc w:val="center"/>
        <w:rPr>
          <w:b/>
          <w:i/>
          <w:szCs w:val="28"/>
        </w:rPr>
      </w:pPr>
    </w:p>
    <w:p w:rsidR="00736D69" w:rsidRPr="00257A36" w:rsidRDefault="00736D69" w:rsidP="00736D69">
      <w:pPr>
        <w:jc w:val="center"/>
        <w:rPr>
          <w:b/>
          <w:i/>
          <w:szCs w:val="28"/>
        </w:rPr>
      </w:pPr>
      <w:r w:rsidRPr="00257A36">
        <w:rPr>
          <w:b/>
          <w:i/>
          <w:szCs w:val="28"/>
        </w:rPr>
        <w:t>«_</w:t>
      </w:r>
      <w:proofErr w:type="gramStart"/>
      <w:r w:rsidRPr="00257A36">
        <w:rPr>
          <w:b/>
          <w:i/>
          <w:szCs w:val="28"/>
        </w:rPr>
        <w:t>_»_</w:t>
      </w:r>
      <w:proofErr w:type="gramEnd"/>
      <w:r w:rsidRPr="00257A36">
        <w:rPr>
          <w:b/>
          <w:i/>
          <w:szCs w:val="28"/>
        </w:rPr>
        <w:t>__________20___г. в ______ кабинет № ___</w:t>
      </w:r>
    </w:p>
    <w:p w:rsidR="00736D69" w:rsidRPr="00257A36" w:rsidRDefault="00736D69" w:rsidP="00736D69">
      <w:pPr>
        <w:rPr>
          <w:sz w:val="20"/>
        </w:rPr>
      </w:pPr>
      <w:r w:rsidRPr="00257A36">
        <w:rPr>
          <w:sz w:val="20"/>
        </w:rPr>
        <w:t xml:space="preserve"> </w:t>
      </w:r>
      <w:r w:rsidRPr="00A136D9">
        <w:rPr>
          <w:color w:val="FFFFFF" w:themeColor="background1"/>
          <w:sz w:val="20"/>
        </w:rPr>
        <w:t xml:space="preserve">                                                                                                         </w:t>
      </w:r>
      <w:r>
        <w:rPr>
          <w:sz w:val="20"/>
        </w:rPr>
        <w:t xml:space="preserve"> </w:t>
      </w:r>
      <w:r w:rsidRPr="00257A36">
        <w:rPr>
          <w:sz w:val="20"/>
        </w:rPr>
        <w:t>(время)</w:t>
      </w:r>
    </w:p>
    <w:p w:rsidR="00736D69" w:rsidRDefault="00736D69" w:rsidP="00736D6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36D69" w:rsidRDefault="00736D69" w:rsidP="00736D6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36D69" w:rsidRDefault="00736D69" w:rsidP="00736D6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36D69" w:rsidRDefault="00736D69" w:rsidP="00736D6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Pr="00AE54C5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670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670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670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670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670"/>
        <w:rPr>
          <w:rFonts w:ascii="Times New Roman" w:hAnsi="Times New Roman" w:cs="Times New Roman"/>
        </w:rPr>
      </w:pPr>
    </w:p>
    <w:p w:rsidR="00736D69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 5</w:t>
      </w:r>
    </w:p>
    <w:p w:rsidR="00736D69" w:rsidRPr="00FA1964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 xml:space="preserve">к </w:t>
      </w:r>
      <w:r w:rsidRPr="00AE54C5">
        <w:rPr>
          <w:sz w:val="20"/>
          <w:szCs w:val="20"/>
        </w:rPr>
        <w:t>Административному регламенту</w:t>
      </w:r>
    </w:p>
    <w:p w:rsidR="00736D69" w:rsidRPr="00FA1964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>Комитета по труду и занятости</w:t>
      </w:r>
    </w:p>
    <w:p w:rsidR="00736D69" w:rsidRPr="00FA1964" w:rsidRDefault="00736D69" w:rsidP="00736D69">
      <w:pPr>
        <w:rPr>
          <w:sz w:val="20"/>
          <w:szCs w:val="20"/>
        </w:rPr>
      </w:pPr>
      <w:r w:rsidRPr="00A136D9">
        <w:rPr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FA1964">
        <w:rPr>
          <w:sz w:val="20"/>
          <w:szCs w:val="20"/>
        </w:rPr>
        <w:t>населения Санкт-Петербурга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A136D9">
        <w:rPr>
          <w:color w:val="FFFFFF" w:themeColor="background1"/>
        </w:rPr>
        <w:t xml:space="preserve">                                                                                                   </w:t>
      </w:r>
      <w:r w:rsidRPr="00AE54C5">
        <w:rPr>
          <w:rFonts w:ascii="Times New Roman" w:hAnsi="Times New Roman" w:cs="Times New Roman"/>
        </w:rPr>
        <w:t>по предоставлению государственной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A136D9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услуги содействия гражданам</w:t>
      </w:r>
    </w:p>
    <w:p w:rsidR="00736D69" w:rsidRDefault="00736D69" w:rsidP="00736D69">
      <w:pPr>
        <w:pStyle w:val="ConsPlusNormal"/>
        <w:jc w:val="both"/>
        <w:rPr>
          <w:rFonts w:ascii="Times New Roman" w:hAnsi="Times New Roman" w:cs="Times New Roman"/>
        </w:rPr>
      </w:pPr>
      <w:r w:rsidRPr="00A136D9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</w:t>
      </w:r>
      <w:r w:rsidRPr="00AE54C5">
        <w:rPr>
          <w:rFonts w:ascii="Times New Roman" w:hAnsi="Times New Roman" w:cs="Times New Roman"/>
        </w:rPr>
        <w:t>в поиске подходящей работы</w:t>
      </w:r>
    </w:p>
    <w:p w:rsidR="00736D69" w:rsidRDefault="00736D69" w:rsidP="00736D69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670"/>
        <w:rPr>
          <w:rFonts w:ascii="Times New Roman" w:hAnsi="Times New Roman" w:cs="Times New Roman"/>
        </w:rPr>
      </w:pPr>
    </w:p>
    <w:p w:rsidR="00736D69" w:rsidRDefault="00736D69" w:rsidP="00736D69">
      <w:pPr>
        <w:pStyle w:val="ConsPlusNonformat"/>
        <w:widowControl/>
        <w:tabs>
          <w:tab w:val="left" w:pos="5245"/>
          <w:tab w:val="left" w:pos="5387"/>
          <w:tab w:val="left" w:pos="6237"/>
        </w:tabs>
        <w:ind w:left="5670"/>
        <w:rPr>
          <w:rFonts w:ascii="Times New Roman" w:hAnsi="Times New Roman" w:cs="Times New Roman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736D69" w:rsidRPr="002B48D1" w:rsidTr="00B9305D">
        <w:trPr>
          <w:trHeight w:val="9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736D69" w:rsidRPr="002B48D1" w:rsidRDefault="00736D69" w:rsidP="00B9305D">
            <w:pPr>
              <w:ind w:left="972"/>
              <w:jc w:val="center"/>
            </w:pPr>
            <w:r w:rsidRPr="002B48D1">
              <w:br w:type="page"/>
            </w:r>
          </w:p>
          <w:p w:rsidR="00736D69" w:rsidRPr="002B48D1" w:rsidRDefault="00736D69" w:rsidP="00B9305D">
            <w:pPr>
              <w:ind w:left="972"/>
              <w:jc w:val="center"/>
              <w:rPr>
                <w:b/>
                <w:bCs/>
                <w:color w:val="000001"/>
              </w:rPr>
            </w:pPr>
            <w:r w:rsidRPr="002B48D1">
              <w:rPr>
                <w:b/>
                <w:bCs/>
              </w:rPr>
              <w:t>Предложение</w:t>
            </w:r>
            <w:r w:rsidRPr="002B48D1">
              <w:rPr>
                <w:b/>
                <w:bCs/>
              </w:rPr>
              <w:br w:type="textWrapping" w:clear="all"/>
              <w:t xml:space="preserve">о направлении </w:t>
            </w:r>
            <w:r w:rsidRPr="002B48D1">
              <w:rPr>
                <w:b/>
                <w:bCs/>
                <w:color w:val="000001"/>
              </w:rPr>
              <w:t xml:space="preserve">для прохождения профессионального обучения или </w:t>
            </w:r>
          </w:p>
          <w:p w:rsidR="00736D69" w:rsidRPr="002B48D1" w:rsidRDefault="00736D69" w:rsidP="00B9305D">
            <w:pPr>
              <w:ind w:left="972"/>
              <w:jc w:val="center"/>
              <w:rPr>
                <w:b/>
                <w:bCs/>
                <w:color w:val="000001"/>
              </w:rPr>
            </w:pPr>
            <w:r w:rsidRPr="002B48D1">
              <w:rPr>
                <w:b/>
                <w:bCs/>
                <w:color w:val="000001"/>
              </w:rPr>
              <w:t xml:space="preserve">получения дополнительного профессионального образования </w:t>
            </w:r>
            <w:r w:rsidRPr="002B48D1">
              <w:rPr>
                <w:b/>
              </w:rPr>
              <w:t xml:space="preserve">незанятого гражданина, которому </w:t>
            </w:r>
            <w:r w:rsidRPr="002B48D1">
              <w:rPr>
                <w:b/>
                <w:bCs/>
                <w:color w:val="000001"/>
              </w:rPr>
              <w:t xml:space="preserve">в соответствии законодательством </w:t>
            </w:r>
          </w:p>
          <w:p w:rsidR="00736D69" w:rsidRPr="002B48D1" w:rsidRDefault="00736D69" w:rsidP="00B9305D">
            <w:pPr>
              <w:ind w:left="972"/>
              <w:jc w:val="center"/>
              <w:rPr>
                <w:b/>
                <w:bCs/>
                <w:color w:val="000001"/>
              </w:rPr>
            </w:pPr>
            <w:r w:rsidRPr="002B48D1">
              <w:rPr>
                <w:b/>
                <w:bCs/>
                <w:color w:val="000001"/>
              </w:rPr>
              <w:t xml:space="preserve">Российской Федерации назначена трудовая пенсия по старости </w:t>
            </w:r>
          </w:p>
          <w:p w:rsidR="00736D69" w:rsidRPr="002B48D1" w:rsidRDefault="00736D69" w:rsidP="00B9305D">
            <w:pPr>
              <w:ind w:left="972"/>
              <w:jc w:val="center"/>
              <w:rPr>
                <w:b/>
                <w:bCs/>
              </w:rPr>
            </w:pPr>
            <w:r w:rsidRPr="002B48D1">
              <w:rPr>
                <w:b/>
                <w:bCs/>
                <w:color w:val="000001"/>
              </w:rPr>
              <w:t>и который стремится возобновить трудовую деятельность</w:t>
            </w:r>
          </w:p>
          <w:p w:rsidR="00736D69" w:rsidRPr="002B48D1" w:rsidRDefault="00736D69" w:rsidP="00B9305D">
            <w:pPr>
              <w:ind w:left="688"/>
              <w:jc w:val="center"/>
              <w:rPr>
                <w:b/>
                <w:bCs/>
              </w:rPr>
            </w:pPr>
          </w:p>
        </w:tc>
      </w:tr>
    </w:tbl>
    <w:p w:rsidR="00736D69" w:rsidRPr="002B48D1" w:rsidRDefault="00736D69" w:rsidP="00736D69"/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736D69" w:rsidRPr="002B48D1" w:rsidTr="00B9305D">
        <w:trPr>
          <w:trHeight w:val="90"/>
        </w:trPr>
        <w:tc>
          <w:tcPr>
            <w:tcW w:w="9923" w:type="dxa"/>
          </w:tcPr>
          <w:p w:rsidR="00736D69" w:rsidRPr="002B48D1" w:rsidRDefault="00736D69" w:rsidP="00B9305D">
            <w:pPr>
              <w:jc w:val="both"/>
            </w:pPr>
            <w:r w:rsidRPr="00257A36">
              <w:rPr>
                <w:szCs w:val="28"/>
              </w:rPr>
              <w:t xml:space="preserve">Санкт-Петербургского государственного автономного учреждения «Центр занятости населения Санкт-Петербурга» (далее – Агентство) предлагает </w:t>
            </w:r>
            <w:r w:rsidRPr="002B48D1">
              <w:t>гражданину ____________________________________________________________________</w:t>
            </w:r>
          </w:p>
          <w:p w:rsidR="00736D69" w:rsidRPr="002B48D1" w:rsidRDefault="00736D69" w:rsidP="00B9305D">
            <w:pPr>
              <w:jc w:val="both"/>
            </w:pPr>
            <w:r w:rsidRPr="00A45CF5">
              <w:rPr>
                <w:color w:val="FFFFFF" w:themeColor="background1"/>
                <w:vertAlign w:val="superscript"/>
              </w:rPr>
              <w:t xml:space="preserve">                                                                              </w:t>
            </w:r>
            <w:r w:rsidRPr="002B48D1">
              <w:rPr>
                <w:vertAlign w:val="superscript"/>
              </w:rPr>
              <w:t xml:space="preserve"> (фамилия, имя, отчество)</w:t>
            </w:r>
          </w:p>
        </w:tc>
      </w:tr>
    </w:tbl>
    <w:p w:rsidR="00736D69" w:rsidRPr="002B48D1" w:rsidRDefault="00736D69" w:rsidP="00736D69">
      <w:pPr>
        <w:ind w:left="7080"/>
        <w:jc w:val="right"/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736D69" w:rsidRPr="002B48D1" w:rsidTr="00B9305D">
        <w:trPr>
          <w:trHeight w:val="5352"/>
        </w:trPr>
        <w:tc>
          <w:tcPr>
            <w:tcW w:w="9923" w:type="dxa"/>
          </w:tcPr>
          <w:p w:rsidR="00736D69" w:rsidRPr="002B48D1" w:rsidRDefault="00736D69" w:rsidP="00B9305D">
            <w:pPr>
              <w:pStyle w:val="Style4"/>
              <w:widowControl/>
              <w:autoSpaceDE/>
              <w:autoSpaceDN/>
              <w:adjustRightInd/>
              <w:jc w:val="both"/>
            </w:pPr>
            <w:proofErr w:type="gramStart"/>
            <w:r w:rsidRPr="002B48D1">
              <w:t>пройти  профессиональное</w:t>
            </w:r>
            <w:proofErr w:type="gramEnd"/>
            <w:r w:rsidRPr="002B48D1">
              <w:t xml:space="preserve"> обучение или получить дополнительное профессиональное образование </w:t>
            </w:r>
          </w:p>
          <w:p w:rsidR="00736D69" w:rsidRPr="002B48D1" w:rsidRDefault="00736D69" w:rsidP="00B9305D">
            <w:r w:rsidRPr="002B48D1">
              <w:t>ЛДПГУ № _______ от «__</w:t>
            </w:r>
            <w:proofErr w:type="gramStart"/>
            <w:r w:rsidRPr="002B48D1">
              <w:t>_»_</w:t>
            </w:r>
            <w:proofErr w:type="gramEnd"/>
            <w:r w:rsidRPr="002B48D1">
              <w:t>__20___г.</w:t>
            </w:r>
          </w:p>
          <w:p w:rsidR="00736D69" w:rsidRPr="002B48D1" w:rsidRDefault="00736D69" w:rsidP="00B9305D"/>
          <w:p w:rsidR="00736D69" w:rsidRPr="002B48D1" w:rsidRDefault="00736D69" w:rsidP="00B9305D">
            <w:pPr>
              <w:jc w:val="both"/>
            </w:pPr>
            <w:r w:rsidRPr="002B48D1">
              <w:t>Работник Агентства, осуществляющий функцию по предоставлению государственной услуги по содействию в поиске подходящей работы _____________________________________________________________________</w:t>
            </w:r>
          </w:p>
          <w:p w:rsidR="00736D69" w:rsidRPr="002B48D1" w:rsidRDefault="00736D69" w:rsidP="00B9305D">
            <w:r w:rsidRPr="00A45CF5">
              <w:rPr>
                <w:color w:val="FFFFFF" w:themeColor="background1"/>
                <w:vertAlign w:val="superscript"/>
              </w:rPr>
              <w:t xml:space="preserve">                                                                                          </w:t>
            </w:r>
            <w:r w:rsidR="00A45CF5">
              <w:rPr>
                <w:vertAlign w:val="superscript"/>
              </w:rPr>
              <w:t xml:space="preserve"> (</w:t>
            </w:r>
            <w:r w:rsidRPr="002B48D1">
              <w:rPr>
                <w:vertAlign w:val="superscript"/>
              </w:rPr>
              <w:t>фамилия, имя, отчество)</w:t>
            </w:r>
          </w:p>
          <w:p w:rsidR="00736D69" w:rsidRPr="002B48D1" w:rsidRDefault="00736D69" w:rsidP="00B9305D">
            <w:r w:rsidRPr="002B48D1">
              <w:t>«_____»_____________20__г.</w:t>
            </w:r>
            <w:r w:rsidRPr="00A45CF5">
              <w:rPr>
                <w:color w:val="FFFFFF" w:themeColor="background1"/>
              </w:rPr>
              <w:t xml:space="preserve">                       </w:t>
            </w:r>
            <w:r w:rsidRPr="002B48D1">
              <w:t>_____________________________</w:t>
            </w:r>
          </w:p>
          <w:p w:rsidR="00736D69" w:rsidRPr="002B48D1" w:rsidRDefault="00736D69" w:rsidP="00B9305D">
            <w:r w:rsidRPr="00A45CF5">
              <w:rPr>
                <w:color w:val="FFFFFF" w:themeColor="background1"/>
                <w:vertAlign w:val="superscript"/>
              </w:rPr>
              <w:t xml:space="preserve">                                                                                                                                    </w:t>
            </w:r>
            <w:r w:rsidRPr="002B48D1">
              <w:rPr>
                <w:vertAlign w:val="superscript"/>
              </w:rPr>
              <w:t>(подпись работника)</w:t>
            </w:r>
          </w:p>
          <w:p w:rsidR="00736D69" w:rsidRPr="002B48D1" w:rsidRDefault="00736D69" w:rsidP="00B9305D">
            <w:pPr>
              <w:jc w:val="both"/>
            </w:pPr>
            <w:r w:rsidRPr="002B48D1">
              <w:t xml:space="preserve">Согласен/не согласен на обработку и передачу моих персональных данных организации, осуществляющей образовательную деятельность в соответствии </w:t>
            </w:r>
            <w:r w:rsidRPr="002B48D1">
              <w:br/>
              <w:t xml:space="preserve">с Законом Российской Федерации от 27.07.2006 № 152-ФЗ «О персональных данных». </w:t>
            </w:r>
          </w:p>
          <w:p w:rsidR="00736D69" w:rsidRPr="002B48D1" w:rsidRDefault="00736D69" w:rsidP="00B9305D">
            <w:pPr>
              <w:rPr>
                <w:b/>
                <w:bCs/>
              </w:rPr>
            </w:pPr>
          </w:p>
          <w:p w:rsidR="00736D69" w:rsidRPr="002B48D1" w:rsidRDefault="00736D69" w:rsidP="00B9305D">
            <w:r w:rsidRPr="002B48D1">
              <w:rPr>
                <w:b/>
                <w:bCs/>
              </w:rPr>
              <w:t>__________</w:t>
            </w:r>
            <w:r w:rsidRPr="002B48D1">
              <w:t>__              ______________________________________________</w:t>
            </w:r>
          </w:p>
          <w:p w:rsidR="00736D69" w:rsidRPr="002B48D1" w:rsidRDefault="00736D69" w:rsidP="00B9305D">
            <w:r w:rsidRPr="00A45CF5">
              <w:rPr>
                <w:color w:val="FFFFFF" w:themeColor="background1"/>
                <w:vertAlign w:val="superscript"/>
              </w:rPr>
              <w:t xml:space="preserve">        </w:t>
            </w:r>
            <w:r w:rsidRPr="002B48D1">
              <w:rPr>
                <w:vertAlign w:val="superscript"/>
              </w:rPr>
              <w:t xml:space="preserve"> </w:t>
            </w:r>
            <w:proofErr w:type="gramStart"/>
            <w:r w:rsidRPr="002B48D1">
              <w:rPr>
                <w:vertAlign w:val="superscript"/>
              </w:rPr>
              <w:t>( подпись</w:t>
            </w:r>
            <w:proofErr w:type="gramEnd"/>
            <w:r w:rsidRPr="002B48D1">
              <w:rPr>
                <w:vertAlign w:val="superscript"/>
              </w:rPr>
              <w:t xml:space="preserve">) </w:t>
            </w:r>
            <w:r w:rsidRPr="00A45CF5">
              <w:rPr>
                <w:color w:val="FFFFFF" w:themeColor="background1"/>
                <w:vertAlign w:val="superscript"/>
              </w:rPr>
              <w:t xml:space="preserve">                                                                        </w:t>
            </w:r>
            <w:r w:rsidRPr="002B48D1">
              <w:rPr>
                <w:vertAlign w:val="superscript"/>
              </w:rPr>
              <w:t xml:space="preserve"> (фамилия, имя, отчество)</w:t>
            </w:r>
          </w:p>
          <w:p w:rsidR="00736D69" w:rsidRPr="002B48D1" w:rsidRDefault="00736D69" w:rsidP="00B9305D">
            <w:r w:rsidRPr="002B48D1">
              <w:t>«_____»___________20_</w:t>
            </w:r>
            <w:r w:rsidRPr="002B48D1">
              <w:rPr>
                <w:b/>
                <w:bCs/>
              </w:rPr>
              <w:t>__</w:t>
            </w:r>
            <w:r w:rsidRPr="002B48D1">
              <w:t>г.</w:t>
            </w:r>
          </w:p>
          <w:p w:rsidR="00736D69" w:rsidRPr="002B48D1" w:rsidRDefault="00736D69" w:rsidP="00B9305D"/>
        </w:tc>
      </w:tr>
    </w:tbl>
    <w:p w:rsidR="00736D69" w:rsidRDefault="00736D69" w:rsidP="00736D69">
      <w:pPr>
        <w:jc w:val="center"/>
        <w:rPr>
          <w:b/>
          <w:i/>
          <w:sz w:val="28"/>
          <w:szCs w:val="28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  <w:bookmarkStart w:id="0" w:name="_GoBack"/>
      <w:bookmarkEnd w:id="0"/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A136D9" w:rsidRDefault="00A136D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736D69" w:rsidRDefault="00736D69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</w:p>
    <w:p w:rsidR="00B154E5" w:rsidRPr="002D0C09" w:rsidRDefault="00B154E5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  <w:r w:rsidRPr="002D0C09">
        <w:rPr>
          <w:sz w:val="20"/>
          <w:szCs w:val="20"/>
        </w:rPr>
        <w:lastRenderedPageBreak/>
        <w:t>Приложение № 6</w:t>
      </w:r>
    </w:p>
    <w:p w:rsidR="00B154E5" w:rsidRPr="002D0C09" w:rsidRDefault="00B154E5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  <w:r w:rsidRPr="002D0C09">
        <w:rPr>
          <w:sz w:val="20"/>
          <w:szCs w:val="20"/>
        </w:rPr>
        <w:t>к Административному регламенту</w:t>
      </w:r>
    </w:p>
    <w:p w:rsidR="00B154E5" w:rsidRPr="002D0C09" w:rsidRDefault="00B154E5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Комитета по труду и занятости </w:t>
      </w:r>
    </w:p>
    <w:p w:rsidR="00B154E5" w:rsidRPr="002D0C09" w:rsidRDefault="00B154E5" w:rsidP="00B154E5">
      <w:pPr>
        <w:tabs>
          <w:tab w:val="left" w:pos="5387"/>
        </w:tabs>
        <w:autoSpaceDE w:val="0"/>
        <w:autoSpaceDN w:val="0"/>
        <w:ind w:left="6663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населения Санкт-Петербурга </w:t>
      </w:r>
    </w:p>
    <w:p w:rsidR="00B154E5" w:rsidRPr="002D0C09" w:rsidRDefault="00B154E5" w:rsidP="00B154E5">
      <w:pPr>
        <w:tabs>
          <w:tab w:val="left" w:pos="5387"/>
          <w:tab w:val="left" w:pos="6663"/>
        </w:tabs>
        <w:autoSpaceDE w:val="0"/>
        <w:autoSpaceDN w:val="0"/>
        <w:ind w:left="6663" w:right="141"/>
        <w:rPr>
          <w:sz w:val="20"/>
          <w:szCs w:val="20"/>
        </w:rPr>
      </w:pPr>
      <w:r w:rsidRPr="002D0C09">
        <w:rPr>
          <w:sz w:val="20"/>
          <w:szCs w:val="20"/>
        </w:rPr>
        <w:t xml:space="preserve">по предоставлению государственной услуги содействия гражданам </w:t>
      </w:r>
      <w:r>
        <w:rPr>
          <w:sz w:val="20"/>
          <w:szCs w:val="20"/>
        </w:rPr>
        <w:br/>
      </w:r>
      <w:r w:rsidRPr="002D0C09">
        <w:rPr>
          <w:sz w:val="20"/>
          <w:szCs w:val="20"/>
        </w:rPr>
        <w:t>в поиске подходящей работы</w:t>
      </w:r>
    </w:p>
    <w:p w:rsidR="00B154E5" w:rsidRDefault="00B154E5" w:rsidP="00B154E5">
      <w:pPr>
        <w:autoSpaceDE w:val="0"/>
        <w:autoSpaceDN w:val="0"/>
        <w:ind w:right="141"/>
        <w:jc w:val="center"/>
        <w:rPr>
          <w:b/>
          <w:sz w:val="26"/>
          <w:szCs w:val="26"/>
        </w:rPr>
      </w:pPr>
    </w:p>
    <w:p w:rsidR="00B154E5" w:rsidRDefault="00B154E5" w:rsidP="00B154E5">
      <w:pPr>
        <w:autoSpaceDE w:val="0"/>
        <w:autoSpaceDN w:val="0"/>
        <w:ind w:right="141"/>
        <w:jc w:val="center"/>
        <w:rPr>
          <w:b/>
          <w:sz w:val="26"/>
          <w:szCs w:val="26"/>
        </w:rPr>
      </w:pPr>
    </w:p>
    <w:p w:rsidR="00B154E5" w:rsidRPr="00C06933" w:rsidRDefault="00B154E5" w:rsidP="00B154E5">
      <w:pPr>
        <w:framePr w:hSpace="180" w:wrap="around" w:vAnchor="text" w:hAnchor="margin" w:xAlign="right" w:y="25"/>
        <w:ind w:left="4678" w:right="-1"/>
        <w:jc w:val="both"/>
        <w:rPr>
          <w:bCs/>
          <w:sz w:val="20"/>
          <w:szCs w:val="20"/>
        </w:rPr>
      </w:pPr>
      <w:r w:rsidRPr="00C06933">
        <w:rPr>
          <w:bCs/>
          <w:sz w:val="20"/>
          <w:szCs w:val="20"/>
        </w:rPr>
        <w:t xml:space="preserve">В Санкт-Петербургское государственное автономное </w:t>
      </w:r>
    </w:p>
    <w:p w:rsidR="00B154E5" w:rsidRPr="00C06933" w:rsidRDefault="00B154E5" w:rsidP="00B154E5">
      <w:pPr>
        <w:framePr w:hSpace="180" w:wrap="around" w:vAnchor="text" w:hAnchor="margin" w:xAlign="right" w:y="25"/>
        <w:ind w:left="4678" w:right="-1"/>
        <w:jc w:val="both"/>
        <w:rPr>
          <w:bCs/>
          <w:sz w:val="20"/>
          <w:szCs w:val="20"/>
        </w:rPr>
      </w:pPr>
      <w:r w:rsidRPr="00C06933">
        <w:rPr>
          <w:bCs/>
          <w:sz w:val="20"/>
          <w:szCs w:val="20"/>
        </w:rPr>
        <w:t>учреждение «Центр занятости населения Санкт-Петербурга»</w:t>
      </w:r>
    </w:p>
    <w:p w:rsidR="00B154E5" w:rsidRPr="00C06933" w:rsidRDefault="00B154E5" w:rsidP="00B154E5">
      <w:pPr>
        <w:framePr w:hSpace="180" w:wrap="around" w:vAnchor="text" w:hAnchor="margin" w:xAlign="right" w:y="25"/>
        <w:ind w:left="4678" w:right="-1"/>
        <w:jc w:val="both"/>
        <w:rPr>
          <w:bCs/>
          <w:sz w:val="22"/>
          <w:szCs w:val="22"/>
        </w:rPr>
      </w:pPr>
      <w:r w:rsidRPr="00C06933">
        <w:rPr>
          <w:bCs/>
          <w:sz w:val="20"/>
          <w:szCs w:val="20"/>
        </w:rPr>
        <w:t>Агентство занятости населения _________________________</w:t>
      </w:r>
    </w:p>
    <w:p w:rsidR="00B154E5" w:rsidRDefault="00B154E5" w:rsidP="00B154E5">
      <w:pPr>
        <w:autoSpaceDE w:val="0"/>
        <w:autoSpaceDN w:val="0"/>
        <w:ind w:left="4678" w:right="141"/>
        <w:rPr>
          <w:b/>
          <w:sz w:val="26"/>
          <w:szCs w:val="26"/>
        </w:rPr>
      </w:pPr>
      <w:r w:rsidRPr="00C06933">
        <w:rPr>
          <w:bCs/>
          <w:sz w:val="20"/>
          <w:szCs w:val="20"/>
        </w:rPr>
        <w:t>района Санкт-Петербурга</w:t>
      </w:r>
    </w:p>
    <w:p w:rsidR="00B154E5" w:rsidRDefault="00B154E5" w:rsidP="00B154E5">
      <w:pPr>
        <w:autoSpaceDE w:val="0"/>
        <w:autoSpaceDN w:val="0"/>
        <w:ind w:right="141"/>
        <w:jc w:val="center"/>
        <w:rPr>
          <w:b/>
          <w:sz w:val="26"/>
          <w:szCs w:val="26"/>
        </w:rPr>
      </w:pPr>
    </w:p>
    <w:p w:rsidR="00B154E5" w:rsidRPr="000C5339" w:rsidRDefault="00B154E5" w:rsidP="00B154E5">
      <w:pPr>
        <w:autoSpaceDE w:val="0"/>
        <w:autoSpaceDN w:val="0"/>
        <w:ind w:right="141"/>
        <w:jc w:val="center"/>
        <w:rPr>
          <w:b/>
        </w:rPr>
      </w:pPr>
      <w:r w:rsidRPr="000C5339">
        <w:rPr>
          <w:b/>
        </w:rPr>
        <w:t xml:space="preserve">Заявление о предоставлении государственной услуги </w:t>
      </w:r>
    </w:p>
    <w:p w:rsidR="00B154E5" w:rsidRPr="000C5339" w:rsidRDefault="00B154E5" w:rsidP="00B154E5">
      <w:pPr>
        <w:autoSpaceDE w:val="0"/>
        <w:autoSpaceDN w:val="0"/>
        <w:ind w:right="141"/>
        <w:jc w:val="center"/>
        <w:rPr>
          <w:b/>
        </w:rPr>
      </w:pPr>
      <w:r w:rsidRPr="000C5339">
        <w:rPr>
          <w:b/>
        </w:rPr>
        <w:t>содействия гражданам в поиске подходящей работы</w:t>
      </w:r>
    </w:p>
    <w:p w:rsidR="00B154E5" w:rsidRPr="00E81200" w:rsidRDefault="00B154E5" w:rsidP="00B154E5">
      <w:pPr>
        <w:autoSpaceDE w:val="0"/>
        <w:autoSpaceDN w:val="0"/>
        <w:ind w:right="141"/>
        <w:jc w:val="center"/>
        <w:rPr>
          <w:b/>
          <w:sz w:val="26"/>
          <w:szCs w:val="26"/>
        </w:rPr>
      </w:pPr>
    </w:p>
    <w:p w:rsidR="00B154E5" w:rsidRPr="00E81200" w:rsidRDefault="00B154E5" w:rsidP="00B154E5">
      <w:pPr>
        <w:tabs>
          <w:tab w:val="right" w:pos="10206"/>
        </w:tabs>
        <w:autoSpaceDE w:val="0"/>
        <w:autoSpaceDN w:val="0"/>
        <w:ind w:right="141"/>
      </w:pPr>
      <w:r w:rsidRPr="00E81200">
        <w:t xml:space="preserve">Я, </w:t>
      </w:r>
      <w:r w:rsidRPr="00E81200">
        <w:tab/>
        <w:t>,</w:t>
      </w:r>
    </w:p>
    <w:p w:rsidR="00B154E5" w:rsidRPr="00F83DC4" w:rsidRDefault="00B154E5" w:rsidP="00B154E5">
      <w:pPr>
        <w:pBdr>
          <w:top w:val="single" w:sz="4" w:space="1" w:color="auto"/>
        </w:pBdr>
        <w:autoSpaceDE w:val="0"/>
        <w:autoSpaceDN w:val="0"/>
        <w:spacing w:after="120"/>
        <w:ind w:left="335" w:right="141"/>
        <w:jc w:val="center"/>
        <w:rPr>
          <w:sz w:val="20"/>
          <w:szCs w:val="20"/>
        </w:rPr>
      </w:pPr>
      <w:r w:rsidRPr="00F83DC4">
        <w:rPr>
          <w:sz w:val="20"/>
          <w:szCs w:val="20"/>
        </w:rPr>
        <w:t>(фамилия, имя, отчество (при наличии) гражданина)</w:t>
      </w:r>
    </w:p>
    <w:p w:rsidR="00B154E5" w:rsidRPr="00E81200" w:rsidRDefault="00B154E5" w:rsidP="00B154E5">
      <w:pPr>
        <w:autoSpaceDE w:val="0"/>
        <w:autoSpaceDN w:val="0"/>
        <w:ind w:right="141"/>
        <w:jc w:val="both"/>
        <w:rPr>
          <w:spacing w:val="2"/>
        </w:rPr>
      </w:pPr>
      <w:r w:rsidRPr="00E81200">
        <w:rPr>
          <w:spacing w:val="2"/>
        </w:rPr>
        <w:t>прошу предоставить государственную услугу содействия гражданам в поиске подходящей работы.</w:t>
      </w:r>
    </w:p>
    <w:p w:rsidR="00B154E5" w:rsidRPr="00E81200" w:rsidRDefault="00B154E5" w:rsidP="00B154E5">
      <w:pPr>
        <w:autoSpaceDE w:val="0"/>
        <w:autoSpaceDN w:val="0"/>
        <w:ind w:right="141"/>
      </w:pPr>
      <w:r w:rsidRPr="00E81200">
        <w:t xml:space="preserve">О себе сообщаю следующие сведения:  </w:t>
      </w:r>
    </w:p>
    <w:p w:rsidR="00B154E5" w:rsidRPr="00E81200" w:rsidRDefault="00B154E5" w:rsidP="00B154E5">
      <w:pPr>
        <w:pBdr>
          <w:top w:val="single" w:sz="4" w:space="1" w:color="auto"/>
        </w:pBdr>
        <w:autoSpaceDE w:val="0"/>
        <w:autoSpaceDN w:val="0"/>
        <w:ind w:left="4067" w:right="141"/>
        <w:rPr>
          <w:sz w:val="2"/>
          <w:szCs w:val="2"/>
        </w:rPr>
      </w:pPr>
    </w:p>
    <w:p w:rsidR="00B154E5" w:rsidRPr="00E81200" w:rsidRDefault="00B154E5" w:rsidP="00B154E5">
      <w:pPr>
        <w:autoSpaceDE w:val="0"/>
        <w:autoSpaceDN w:val="0"/>
        <w:ind w:right="141"/>
      </w:pPr>
      <w:r w:rsidRPr="00E81200">
        <w:t xml:space="preserve">адрес места жительства (пребывания):  </w:t>
      </w:r>
    </w:p>
    <w:p w:rsidR="00B154E5" w:rsidRPr="00E81200" w:rsidRDefault="00B154E5" w:rsidP="00B154E5">
      <w:pPr>
        <w:pBdr>
          <w:top w:val="single" w:sz="4" w:space="1" w:color="auto"/>
        </w:pBdr>
        <w:autoSpaceDE w:val="0"/>
        <w:autoSpaceDN w:val="0"/>
        <w:ind w:left="4039" w:right="141"/>
        <w:rPr>
          <w:sz w:val="2"/>
          <w:szCs w:val="2"/>
        </w:rPr>
      </w:pPr>
    </w:p>
    <w:p w:rsidR="00B154E5" w:rsidRPr="00E81200" w:rsidRDefault="00B154E5" w:rsidP="00B154E5">
      <w:pPr>
        <w:autoSpaceDE w:val="0"/>
        <w:autoSpaceDN w:val="0"/>
        <w:ind w:right="141"/>
      </w:pPr>
    </w:p>
    <w:p w:rsidR="00B154E5" w:rsidRPr="00E81200" w:rsidRDefault="00B154E5" w:rsidP="00B154E5">
      <w:pPr>
        <w:pBdr>
          <w:top w:val="single" w:sz="4" w:space="1" w:color="auto"/>
        </w:pBdr>
        <w:autoSpaceDE w:val="0"/>
        <w:autoSpaceDN w:val="0"/>
        <w:ind w:right="141"/>
        <w:rPr>
          <w:sz w:val="2"/>
          <w:szCs w:val="2"/>
        </w:rPr>
      </w:pPr>
    </w:p>
    <w:p w:rsidR="00B154E5" w:rsidRPr="00E81200" w:rsidRDefault="00B154E5" w:rsidP="00B154E5">
      <w:pPr>
        <w:autoSpaceDE w:val="0"/>
        <w:autoSpaceDN w:val="0"/>
        <w:ind w:right="141"/>
      </w:pPr>
      <w:r w:rsidRPr="00E81200">
        <w:t xml:space="preserve">документ, удостоверяющий личность:  </w:t>
      </w:r>
    </w:p>
    <w:p w:rsidR="00B154E5" w:rsidRPr="00F83DC4" w:rsidRDefault="00B154E5" w:rsidP="00B154E5">
      <w:pPr>
        <w:pBdr>
          <w:top w:val="single" w:sz="4" w:space="1" w:color="auto"/>
        </w:pBdr>
        <w:autoSpaceDE w:val="0"/>
        <w:autoSpaceDN w:val="0"/>
        <w:ind w:left="4039" w:right="141"/>
        <w:jc w:val="center"/>
        <w:rPr>
          <w:sz w:val="20"/>
          <w:szCs w:val="20"/>
        </w:rPr>
      </w:pPr>
      <w:r w:rsidRPr="00F83DC4">
        <w:rPr>
          <w:sz w:val="20"/>
          <w:szCs w:val="20"/>
        </w:rPr>
        <w:t>(наименование документа)</w:t>
      </w: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1701"/>
        <w:gridCol w:w="2126"/>
        <w:gridCol w:w="3686"/>
      </w:tblGrid>
      <w:tr w:rsidR="00B154E5" w:rsidRPr="00E81200" w:rsidTr="00F275B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</w:pPr>
            <w:r w:rsidRPr="00E81200">
              <w:t>серия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  <w:r w:rsidRPr="00E81200">
              <w:t>номер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  <w:r w:rsidRPr="00E81200">
              <w:t>когда и кем выдан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</w:p>
        </w:tc>
      </w:tr>
    </w:tbl>
    <w:p w:rsidR="00B154E5" w:rsidRPr="00E81200" w:rsidRDefault="00B154E5" w:rsidP="00B154E5">
      <w:pPr>
        <w:autoSpaceDE w:val="0"/>
        <w:autoSpaceDN w:val="0"/>
        <w:ind w:right="141"/>
      </w:pPr>
    </w:p>
    <w:p w:rsidR="00B154E5" w:rsidRPr="00E81200" w:rsidRDefault="00B154E5" w:rsidP="00B154E5">
      <w:pPr>
        <w:pBdr>
          <w:top w:val="single" w:sz="4" w:space="1" w:color="auto"/>
        </w:pBdr>
        <w:autoSpaceDE w:val="0"/>
        <w:autoSpaceDN w:val="0"/>
        <w:ind w:right="141"/>
        <w:rPr>
          <w:sz w:val="2"/>
          <w:szCs w:val="2"/>
        </w:rPr>
      </w:pPr>
    </w:p>
    <w:p w:rsidR="00B154E5" w:rsidRPr="00E81200" w:rsidRDefault="00B154E5" w:rsidP="00B154E5">
      <w:pPr>
        <w:autoSpaceDE w:val="0"/>
        <w:autoSpaceDN w:val="0"/>
        <w:ind w:right="141"/>
      </w:pPr>
      <w:r w:rsidRPr="00E81200">
        <w:t xml:space="preserve">номер контактного телефона:  </w:t>
      </w:r>
    </w:p>
    <w:p w:rsidR="00B154E5" w:rsidRPr="00E81200" w:rsidRDefault="00B154E5" w:rsidP="00B154E5">
      <w:pPr>
        <w:pBdr>
          <w:top w:val="single" w:sz="4" w:space="1" w:color="auto"/>
        </w:pBdr>
        <w:autoSpaceDE w:val="0"/>
        <w:autoSpaceDN w:val="0"/>
        <w:ind w:left="3150" w:right="141"/>
        <w:rPr>
          <w:sz w:val="2"/>
          <w:szCs w:val="2"/>
        </w:rPr>
      </w:pPr>
    </w:p>
    <w:p w:rsidR="00B154E5" w:rsidRPr="00E81200" w:rsidRDefault="00B154E5" w:rsidP="00B154E5">
      <w:pPr>
        <w:autoSpaceDE w:val="0"/>
        <w:autoSpaceDN w:val="0"/>
        <w:ind w:right="141"/>
      </w:pPr>
      <w:r w:rsidRPr="00E81200">
        <w:t xml:space="preserve">адрес электронной почты (при наличии):  </w:t>
      </w:r>
    </w:p>
    <w:p w:rsidR="00B154E5" w:rsidRPr="00E81200" w:rsidRDefault="00B154E5" w:rsidP="00B154E5">
      <w:pPr>
        <w:pBdr>
          <w:top w:val="single" w:sz="4" w:space="1" w:color="auto"/>
        </w:pBdr>
        <w:autoSpaceDE w:val="0"/>
        <w:autoSpaceDN w:val="0"/>
        <w:ind w:left="4326" w:right="141"/>
        <w:rPr>
          <w:sz w:val="2"/>
          <w:szCs w:val="2"/>
        </w:rPr>
      </w:pPr>
    </w:p>
    <w:p w:rsidR="00B154E5" w:rsidRPr="00E81200" w:rsidRDefault="00B154E5" w:rsidP="00B154E5">
      <w:pPr>
        <w:autoSpaceDE w:val="0"/>
        <w:autoSpaceDN w:val="0"/>
        <w:ind w:right="141"/>
      </w:pPr>
    </w:p>
    <w:p w:rsidR="00B154E5" w:rsidRPr="00E81200" w:rsidRDefault="00B154E5" w:rsidP="00B154E5">
      <w:pPr>
        <w:pBdr>
          <w:top w:val="single" w:sz="4" w:space="1" w:color="auto"/>
        </w:pBdr>
        <w:autoSpaceDE w:val="0"/>
        <w:autoSpaceDN w:val="0"/>
        <w:ind w:right="141"/>
        <w:rPr>
          <w:sz w:val="2"/>
          <w:szCs w:val="2"/>
        </w:rPr>
      </w:pPr>
    </w:p>
    <w:p w:rsidR="00B154E5" w:rsidRDefault="00B154E5" w:rsidP="00B154E5">
      <w:pPr>
        <w:autoSpaceDE w:val="0"/>
        <w:autoSpaceDN w:val="0"/>
        <w:ind w:right="142"/>
        <w:jc w:val="both"/>
      </w:pPr>
    </w:p>
    <w:p w:rsidR="00B154E5" w:rsidRDefault="00B154E5" w:rsidP="00B154E5">
      <w:pPr>
        <w:autoSpaceDE w:val="0"/>
        <w:autoSpaceDN w:val="0"/>
        <w:ind w:right="142"/>
        <w:jc w:val="both"/>
      </w:pPr>
      <w:r w:rsidRPr="00E81200">
        <w:t xml:space="preserve">Согласен на обработку и передачу работодателям моих персональных данных в соответствии </w:t>
      </w:r>
      <w:r>
        <w:br/>
      </w:r>
      <w:r w:rsidRPr="00E81200">
        <w:t>с Федеральным законом от 27</w:t>
      </w:r>
      <w:r>
        <w:t>.07.</w:t>
      </w:r>
      <w:r w:rsidRPr="00E81200">
        <w:t>2006</w:t>
      </w:r>
      <w:r>
        <w:t xml:space="preserve"> № </w:t>
      </w:r>
      <w:r w:rsidRPr="00E81200">
        <w:t>152-ФЗ «О персональных данных».</w:t>
      </w:r>
    </w:p>
    <w:p w:rsidR="00B154E5" w:rsidRPr="00E81200" w:rsidRDefault="00B154E5" w:rsidP="00B154E5">
      <w:pPr>
        <w:autoSpaceDE w:val="0"/>
        <w:autoSpaceDN w:val="0"/>
        <w:ind w:right="142"/>
        <w:jc w:val="both"/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97"/>
        <w:gridCol w:w="3686"/>
        <w:gridCol w:w="3204"/>
      </w:tblGrid>
      <w:tr w:rsidR="00B154E5" w:rsidRPr="00E81200" w:rsidTr="00F275B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right"/>
            </w:pPr>
            <w:r w:rsidRPr="00E81200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</w:pPr>
            <w:r w:rsidRPr="00E81200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56"/>
              <w:jc w:val="right"/>
            </w:pPr>
            <w:r w:rsidRPr="00E81200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left="57" w:right="141"/>
            </w:pPr>
            <w:r w:rsidRPr="00E81200">
              <w:t>г.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4E5" w:rsidRPr="00E81200" w:rsidRDefault="00B154E5" w:rsidP="00F275BC">
            <w:pPr>
              <w:autoSpaceDE w:val="0"/>
              <w:autoSpaceDN w:val="0"/>
              <w:ind w:right="141"/>
              <w:jc w:val="center"/>
            </w:pPr>
          </w:p>
        </w:tc>
      </w:tr>
    </w:tbl>
    <w:p w:rsidR="00B154E5" w:rsidRPr="00F83DC4" w:rsidRDefault="00B154E5" w:rsidP="00B154E5">
      <w:pPr>
        <w:autoSpaceDE w:val="0"/>
        <w:autoSpaceDN w:val="0"/>
        <w:ind w:left="6845" w:right="141"/>
        <w:jc w:val="center"/>
        <w:rPr>
          <w:sz w:val="20"/>
          <w:szCs w:val="20"/>
        </w:rPr>
      </w:pPr>
      <w:r w:rsidRPr="00F83DC4">
        <w:rPr>
          <w:sz w:val="20"/>
          <w:szCs w:val="20"/>
        </w:rPr>
        <w:t>(подпись)</w:t>
      </w:r>
    </w:p>
    <w:p w:rsidR="00B154E5" w:rsidRPr="00E81200" w:rsidRDefault="00B154E5" w:rsidP="00B154E5">
      <w:pPr>
        <w:autoSpaceDE w:val="0"/>
        <w:autoSpaceDN w:val="0"/>
        <w:ind w:left="6845" w:right="141"/>
        <w:jc w:val="center"/>
        <w:rPr>
          <w:sz w:val="18"/>
          <w:szCs w:val="18"/>
        </w:rPr>
      </w:pPr>
    </w:p>
    <w:p w:rsidR="00B154E5" w:rsidRPr="00E81200" w:rsidRDefault="00B154E5" w:rsidP="00B154E5">
      <w:pPr>
        <w:autoSpaceDE w:val="0"/>
        <w:autoSpaceDN w:val="0"/>
        <w:ind w:left="6845" w:right="141"/>
        <w:jc w:val="center"/>
        <w:rPr>
          <w:sz w:val="18"/>
          <w:szCs w:val="18"/>
        </w:rPr>
      </w:pPr>
    </w:p>
    <w:p w:rsidR="00B154E5" w:rsidRPr="00E81200" w:rsidRDefault="00B154E5" w:rsidP="00B154E5">
      <w:pPr>
        <w:widowControl w:val="0"/>
        <w:autoSpaceDE w:val="0"/>
        <w:autoSpaceDN w:val="0"/>
        <w:ind w:right="141"/>
        <w:jc w:val="both"/>
        <w:rPr>
          <w:b/>
          <w:sz w:val="20"/>
          <w:szCs w:val="20"/>
        </w:rPr>
      </w:pPr>
      <w:r w:rsidRPr="00E81200">
        <w:rPr>
          <w:b/>
          <w:sz w:val="20"/>
          <w:szCs w:val="20"/>
        </w:rPr>
        <w:t>__________________________________________________________________________________________________</w:t>
      </w:r>
      <w:r>
        <w:rPr>
          <w:b/>
          <w:sz w:val="20"/>
          <w:szCs w:val="20"/>
        </w:rPr>
        <w:t>__</w:t>
      </w:r>
    </w:p>
    <w:p w:rsidR="00B154E5" w:rsidRPr="00E81200" w:rsidRDefault="00B154E5" w:rsidP="00B154E5">
      <w:pPr>
        <w:widowControl w:val="0"/>
        <w:autoSpaceDE w:val="0"/>
        <w:autoSpaceDN w:val="0"/>
        <w:ind w:right="141"/>
        <w:jc w:val="both"/>
        <w:rPr>
          <w:b/>
          <w:sz w:val="28"/>
          <w:szCs w:val="28"/>
        </w:rPr>
      </w:pPr>
    </w:p>
    <w:p w:rsidR="00B154E5" w:rsidRPr="00024908" w:rsidRDefault="00B154E5" w:rsidP="00B154E5">
      <w:pPr>
        <w:widowControl w:val="0"/>
        <w:autoSpaceDE w:val="0"/>
        <w:autoSpaceDN w:val="0"/>
        <w:ind w:right="141"/>
        <w:jc w:val="both"/>
        <w:rPr>
          <w:b/>
        </w:rPr>
      </w:pPr>
      <w:r w:rsidRPr="00024908">
        <w:rPr>
          <w:b/>
        </w:rPr>
        <w:t>Уведомлен о регистрации в целях поиска подходящей работы:</w:t>
      </w:r>
    </w:p>
    <w:p w:rsidR="00B154E5" w:rsidRPr="00024908" w:rsidRDefault="00B154E5" w:rsidP="00B154E5">
      <w:pPr>
        <w:widowControl w:val="0"/>
        <w:autoSpaceDE w:val="0"/>
        <w:autoSpaceDN w:val="0"/>
        <w:ind w:right="141"/>
        <w:jc w:val="both"/>
        <w:rPr>
          <w:b/>
        </w:rPr>
      </w:pPr>
    </w:p>
    <w:p w:rsidR="00B154E5" w:rsidRPr="00024908" w:rsidRDefault="00B154E5" w:rsidP="00B154E5">
      <w:pPr>
        <w:widowControl w:val="0"/>
        <w:autoSpaceDE w:val="0"/>
        <w:autoSpaceDN w:val="0"/>
        <w:ind w:right="141"/>
        <w:jc w:val="both"/>
      </w:pPr>
      <w:r w:rsidRPr="00024908">
        <w:t xml:space="preserve">ЛДПГУ </w:t>
      </w:r>
      <w:r>
        <w:t xml:space="preserve">от </w:t>
      </w:r>
      <w:r w:rsidRPr="00024908">
        <w:t>___________________</w:t>
      </w:r>
      <w:r>
        <w:t xml:space="preserve"> </w:t>
      </w:r>
      <w:proofErr w:type="gramStart"/>
      <w:r>
        <w:t>№ </w:t>
      </w:r>
      <w:r w:rsidRPr="00024908">
        <w:t xml:space="preserve"> _</w:t>
      </w:r>
      <w:proofErr w:type="gramEnd"/>
      <w:r w:rsidRPr="00024908">
        <w:t>________________</w:t>
      </w:r>
    </w:p>
    <w:p w:rsidR="00B154E5" w:rsidRPr="00E81200" w:rsidRDefault="00B154E5" w:rsidP="00B154E5">
      <w:pPr>
        <w:widowControl w:val="0"/>
        <w:autoSpaceDE w:val="0"/>
        <w:autoSpaceDN w:val="0"/>
        <w:ind w:right="141"/>
        <w:jc w:val="both"/>
        <w:rPr>
          <w:sz w:val="28"/>
          <w:szCs w:val="28"/>
        </w:rPr>
      </w:pPr>
    </w:p>
    <w:p w:rsidR="00B154E5" w:rsidRPr="00E81200" w:rsidRDefault="00B154E5" w:rsidP="00B154E5">
      <w:pPr>
        <w:widowControl w:val="0"/>
        <w:autoSpaceDE w:val="0"/>
        <w:autoSpaceDN w:val="0"/>
        <w:ind w:right="141"/>
        <w:jc w:val="both"/>
        <w:rPr>
          <w:sz w:val="28"/>
          <w:szCs w:val="28"/>
        </w:rPr>
      </w:pPr>
      <w:r w:rsidRPr="00E81200">
        <w:rPr>
          <w:sz w:val="28"/>
          <w:szCs w:val="28"/>
        </w:rPr>
        <w:t>____________                _______________           ______________________________</w:t>
      </w:r>
    </w:p>
    <w:p w:rsidR="00B154E5" w:rsidRPr="00A8039A" w:rsidRDefault="00B154E5" w:rsidP="00B154E5">
      <w:pPr>
        <w:widowControl w:val="0"/>
        <w:autoSpaceDE w:val="0"/>
        <w:autoSpaceDN w:val="0"/>
        <w:ind w:right="141"/>
        <w:jc w:val="both"/>
        <w:rPr>
          <w:sz w:val="20"/>
          <w:szCs w:val="20"/>
        </w:rPr>
        <w:sectPr w:rsidR="00B154E5" w:rsidRPr="00A8039A" w:rsidSect="001C3B8B">
          <w:pgSz w:w="11906" w:h="16838"/>
          <w:pgMar w:top="1134" w:right="566" w:bottom="0" w:left="1134" w:header="286" w:footer="262" w:gutter="0"/>
          <w:pgNumType w:start="1"/>
          <w:cols w:space="708"/>
          <w:titlePg/>
          <w:docGrid w:linePitch="360"/>
        </w:sectPr>
      </w:pPr>
      <w:r w:rsidRPr="00A8039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Pr="00A8039A">
        <w:rPr>
          <w:sz w:val="20"/>
          <w:szCs w:val="20"/>
        </w:rPr>
        <w:t xml:space="preserve">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д</w:t>
      </w:r>
      <w:r w:rsidRPr="00A8039A">
        <w:rPr>
          <w:sz w:val="20"/>
          <w:szCs w:val="20"/>
        </w:rPr>
        <w:t>ата</w:t>
      </w:r>
      <w:r>
        <w:rPr>
          <w:sz w:val="20"/>
          <w:szCs w:val="20"/>
        </w:rPr>
        <w:t>)</w:t>
      </w:r>
      <w:r w:rsidRPr="00A8039A">
        <w:rPr>
          <w:sz w:val="20"/>
          <w:szCs w:val="20"/>
        </w:rPr>
        <w:t xml:space="preserve">   </w:t>
      </w:r>
      <w:proofErr w:type="gramEnd"/>
      <w:r w:rsidRPr="00A8039A">
        <w:rPr>
          <w:sz w:val="20"/>
          <w:szCs w:val="20"/>
        </w:rPr>
        <w:t xml:space="preserve">                                                (подпись)                                                                              </w:t>
      </w:r>
      <w:r>
        <w:rPr>
          <w:sz w:val="20"/>
          <w:szCs w:val="20"/>
        </w:rPr>
        <w:t>(</w:t>
      </w:r>
      <w:r w:rsidRPr="00A8039A">
        <w:rPr>
          <w:sz w:val="20"/>
          <w:szCs w:val="20"/>
        </w:rPr>
        <w:t>Ф.И.О</w:t>
      </w:r>
      <w:r>
        <w:rPr>
          <w:sz w:val="20"/>
          <w:szCs w:val="20"/>
        </w:rPr>
        <w:t>.)</w:t>
      </w:r>
    </w:p>
    <w:p w:rsidR="00906C7C" w:rsidRPr="00906C7C" w:rsidRDefault="00906C7C" w:rsidP="00906C7C">
      <w:pPr>
        <w:ind w:left="6096"/>
        <w:rPr>
          <w:color w:val="000000"/>
          <w:sz w:val="20"/>
          <w:szCs w:val="20"/>
        </w:rPr>
      </w:pPr>
      <w:r w:rsidRPr="00906C7C">
        <w:rPr>
          <w:color w:val="000000"/>
          <w:sz w:val="20"/>
          <w:szCs w:val="20"/>
        </w:rPr>
        <w:lastRenderedPageBreak/>
        <w:t>Приложение № </w:t>
      </w:r>
      <w:r>
        <w:rPr>
          <w:color w:val="000000"/>
          <w:sz w:val="20"/>
          <w:szCs w:val="20"/>
        </w:rPr>
        <w:t>7</w:t>
      </w:r>
    </w:p>
    <w:p w:rsidR="00906C7C" w:rsidRPr="00906C7C" w:rsidRDefault="00906C7C" w:rsidP="00906C7C">
      <w:pPr>
        <w:ind w:left="6096"/>
        <w:rPr>
          <w:color w:val="000000"/>
          <w:sz w:val="20"/>
          <w:szCs w:val="20"/>
        </w:rPr>
      </w:pPr>
      <w:r w:rsidRPr="00906C7C">
        <w:rPr>
          <w:color w:val="000000"/>
          <w:sz w:val="20"/>
          <w:szCs w:val="20"/>
        </w:rPr>
        <w:t>к Административному регламенту</w:t>
      </w:r>
    </w:p>
    <w:p w:rsidR="00906C7C" w:rsidRPr="00906C7C" w:rsidRDefault="00906C7C" w:rsidP="00906C7C">
      <w:pPr>
        <w:ind w:left="6096"/>
        <w:rPr>
          <w:color w:val="000000"/>
          <w:sz w:val="20"/>
          <w:szCs w:val="20"/>
        </w:rPr>
      </w:pPr>
      <w:r w:rsidRPr="00906C7C">
        <w:rPr>
          <w:color w:val="000000"/>
          <w:sz w:val="20"/>
          <w:szCs w:val="20"/>
        </w:rPr>
        <w:t xml:space="preserve">Комитета по труду и занятости </w:t>
      </w:r>
    </w:p>
    <w:p w:rsidR="00906C7C" w:rsidRPr="00906C7C" w:rsidRDefault="00906C7C" w:rsidP="00906C7C">
      <w:pPr>
        <w:ind w:left="6096"/>
        <w:rPr>
          <w:color w:val="000000"/>
          <w:sz w:val="20"/>
          <w:szCs w:val="20"/>
        </w:rPr>
      </w:pPr>
      <w:r w:rsidRPr="00906C7C">
        <w:rPr>
          <w:color w:val="000000"/>
          <w:sz w:val="20"/>
          <w:szCs w:val="20"/>
        </w:rPr>
        <w:t xml:space="preserve">населения Санкт-Петербурга </w:t>
      </w:r>
      <w:r w:rsidRPr="00906C7C">
        <w:rPr>
          <w:color w:val="000000"/>
          <w:sz w:val="20"/>
          <w:szCs w:val="20"/>
        </w:rPr>
        <w:br/>
        <w:t xml:space="preserve">по предоставлению государственной услуги содействия гражданам </w:t>
      </w:r>
    </w:p>
    <w:p w:rsidR="00906C7C" w:rsidRPr="00906C7C" w:rsidRDefault="00906C7C" w:rsidP="00906C7C">
      <w:pPr>
        <w:ind w:left="6096"/>
        <w:rPr>
          <w:color w:val="000000"/>
          <w:sz w:val="20"/>
          <w:szCs w:val="20"/>
        </w:rPr>
      </w:pPr>
      <w:r w:rsidRPr="00906C7C">
        <w:rPr>
          <w:color w:val="000000"/>
          <w:sz w:val="20"/>
          <w:szCs w:val="20"/>
        </w:rPr>
        <w:t>в поиске подходящей работы</w:t>
      </w:r>
    </w:p>
    <w:p w:rsidR="00906C7C" w:rsidRPr="00A63BC4" w:rsidRDefault="00906C7C" w:rsidP="00906C7C">
      <w:pPr>
        <w:ind w:left="5103"/>
        <w:rPr>
          <w:color w:val="000000"/>
          <w:sz w:val="22"/>
          <w:szCs w:val="22"/>
        </w:rPr>
      </w:pPr>
    </w:p>
    <w:p w:rsidR="00906C7C" w:rsidRPr="00A63BC4" w:rsidRDefault="00906C7C" w:rsidP="00906C7C">
      <w:pPr>
        <w:rPr>
          <w:rFonts w:ascii="Verdana" w:hAnsi="Verdana"/>
          <w:color w:val="000000"/>
          <w:sz w:val="21"/>
          <w:szCs w:val="21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(наименование органа, уполномоченного на рассмотрение жалобы)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b/>
          <w:bCs/>
          <w:color w:val="000000"/>
        </w:rPr>
        <w:t>АКТ № ____</w:t>
      </w:r>
      <w:r w:rsidRPr="00A63BC4">
        <w:rPr>
          <w:color w:val="000000"/>
        </w:rPr>
        <w:t>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(порядковый номер акта)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b/>
          <w:bCs/>
          <w:color w:val="000000"/>
        </w:rPr>
        <w:t>о рассмотрении жалобы на решение, действие (бездействие)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</w:rPr>
        <w:t>_____________________________________________________________________________</w:t>
      </w:r>
      <w:r w:rsidRPr="00A63BC4">
        <w:rPr>
          <w:color w:val="000000"/>
          <w:sz w:val="20"/>
          <w:szCs w:val="20"/>
        </w:rPr>
        <w:t>Комитета, ГАУ ЦЗН, должностного лица Комитета, государственного гражданского служащего Комитета, работника ГАУ ЦЗН, МФЦ, работника МФЦ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«____» _____________ 20___ г.</w:t>
      </w:r>
      <w:r w:rsidRPr="00A63BC4">
        <w:rPr>
          <w:color w:val="000000"/>
        </w:rPr>
        <w:tab/>
      </w:r>
      <w:r w:rsidRPr="00A63BC4">
        <w:rPr>
          <w:color w:val="000000"/>
        </w:rPr>
        <w:tab/>
      </w:r>
      <w:r w:rsidRPr="00A63BC4">
        <w:rPr>
          <w:color w:val="000000"/>
        </w:rPr>
        <w:tab/>
        <w:t xml:space="preserve">            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</w:rPr>
        <w:tab/>
      </w:r>
      <w:r w:rsidRPr="00A63BC4">
        <w:rPr>
          <w:color w:val="000000"/>
        </w:rPr>
        <w:tab/>
      </w:r>
      <w:r w:rsidRPr="00A63BC4">
        <w:rPr>
          <w:color w:val="000000"/>
        </w:rPr>
        <w:tab/>
      </w:r>
      <w:r w:rsidRPr="00A63BC4">
        <w:rPr>
          <w:color w:val="000000"/>
        </w:rPr>
        <w:tab/>
      </w:r>
      <w:r w:rsidRPr="00A63BC4">
        <w:rPr>
          <w:color w:val="000000"/>
        </w:rPr>
        <w:tab/>
      </w:r>
      <w:r w:rsidRPr="00A63BC4">
        <w:rPr>
          <w:color w:val="000000"/>
        </w:rPr>
        <w:tab/>
      </w:r>
      <w:r w:rsidRPr="00A63BC4">
        <w:rPr>
          <w:color w:val="000000"/>
        </w:rPr>
        <w:tab/>
        <w:t xml:space="preserve">     </w:t>
      </w:r>
      <w:r w:rsidRPr="00A63BC4">
        <w:rPr>
          <w:color w:val="000000"/>
          <w:sz w:val="20"/>
          <w:szCs w:val="20"/>
        </w:rPr>
        <w:t>(место составления акта)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(фамилия, инициалы должностного лица Комитета, государственного гражданского служащего Комитета, работника ГАУ ЦЗН, МФЦ, рассмотревшего жалобу)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_____________________________________________________________________________,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 xml:space="preserve">по результатам рассмотрения жалобы в соответствии с </w:t>
      </w:r>
      <w:hyperlink r:id="rId9" w:history="1">
        <w:r w:rsidRPr="00A63BC4">
          <w:rPr>
            <w:color w:val="000000"/>
          </w:rPr>
          <w:t>частью 7 статьи 11.2</w:t>
        </w:r>
      </w:hyperlink>
      <w:r w:rsidRPr="00A63BC4">
        <w:rPr>
          <w:color w:val="000000"/>
        </w:rPr>
        <w:t xml:space="preserve"> Федерального закона «Об организации предоставления государственных и муниципальных услуг»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(фамилия, имя, отчество (при наличии) физического лица, обратившегося с жалобой,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 xml:space="preserve">наименование юридического лица, обратившегося с жалобой, фамилия, инициалы, 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должность его представителя)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на 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(существо обжалуемого решения, действия (бездействия),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_____________________________________________________________________________,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  <w:sz w:val="20"/>
          <w:szCs w:val="20"/>
        </w:rPr>
        <w:t>должностное лицо Комитета, государственного гражданского служащего Комитета, работника ГАУ ЦЗН,</w:t>
      </w:r>
      <w:r w:rsidRPr="00A63BC4">
        <w:rPr>
          <w:color w:val="000000"/>
        </w:rPr>
        <w:t xml:space="preserve"> 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 xml:space="preserve">МФЦ, работника МФЦ (ФИО указанных лиц указывается при наличии), </w:t>
      </w:r>
      <w:r w:rsidRPr="00A63BC4">
        <w:rPr>
          <w:color w:val="000000"/>
          <w:sz w:val="20"/>
          <w:szCs w:val="20"/>
        </w:rPr>
        <w:br/>
        <w:t>решение, действие (бездействие) которого обжалуется)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УСТАНОВИЛ: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</w:rPr>
        <w:t>1.</w:t>
      </w:r>
      <w:r w:rsidRPr="00A63BC4">
        <w:rPr>
          <w:color w:val="000000"/>
          <w:sz w:val="28"/>
          <w:szCs w:val="28"/>
        </w:rPr>
        <w:t>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(краткое содержание жалобы)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</w:rPr>
        <w:t>2.</w:t>
      </w:r>
      <w:r w:rsidRPr="00A63BC4">
        <w:rPr>
          <w:color w:val="000000"/>
          <w:sz w:val="28"/>
          <w:szCs w:val="28"/>
        </w:rPr>
        <w:t>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2"/>
          <w:szCs w:val="22"/>
        </w:rPr>
      </w:pPr>
      <w:r w:rsidRPr="00A63BC4">
        <w:rPr>
          <w:color w:val="000000"/>
          <w:sz w:val="22"/>
          <w:szCs w:val="22"/>
        </w:rPr>
        <w:t xml:space="preserve">(доводы и основания принятого решения со ссылками на нормативные правовые акты, 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2"/>
          <w:szCs w:val="22"/>
        </w:rPr>
      </w:pPr>
      <w:r w:rsidRPr="00A63BC4">
        <w:rPr>
          <w:color w:val="000000"/>
          <w:sz w:val="22"/>
          <w:szCs w:val="22"/>
        </w:rPr>
        <w:t xml:space="preserve">при отказе в рассмотрении жалобы в упрощенном порядке </w:t>
      </w:r>
      <w:r>
        <w:rPr>
          <w:color w:val="000000"/>
          <w:sz w:val="22"/>
          <w:szCs w:val="22"/>
        </w:rPr>
        <w:t xml:space="preserve">– </w:t>
      </w:r>
      <w:r w:rsidRPr="00A63BC4">
        <w:rPr>
          <w:color w:val="000000"/>
          <w:sz w:val="22"/>
          <w:szCs w:val="22"/>
        </w:rPr>
        <w:t>причины отказа)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lastRenderedPageBreak/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  <w:sz w:val="28"/>
          <w:szCs w:val="28"/>
        </w:rPr>
        <w:t>__________________________________________________________________</w:t>
      </w:r>
    </w:p>
    <w:p w:rsidR="00906C7C" w:rsidRPr="00A63BC4" w:rsidRDefault="00906C7C" w:rsidP="00906C7C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РЕШИЛ: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1. 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(решение, принятое в отношении обжалованного решения, действия (бездействия):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 xml:space="preserve">признать правомерным или неправомерным </w:t>
      </w:r>
      <w:proofErr w:type="gramStart"/>
      <w:r w:rsidRPr="00A63BC4">
        <w:rPr>
          <w:color w:val="000000"/>
          <w:sz w:val="20"/>
          <w:szCs w:val="20"/>
        </w:rPr>
        <w:t>полностью</w:t>
      </w:r>
      <w:proofErr w:type="gramEnd"/>
      <w:r w:rsidRPr="00A63BC4">
        <w:rPr>
          <w:color w:val="000000"/>
          <w:sz w:val="20"/>
          <w:szCs w:val="20"/>
        </w:rPr>
        <w:t xml:space="preserve"> или частично </w:t>
      </w:r>
      <w:r w:rsidRPr="00A63BC4">
        <w:rPr>
          <w:color w:val="000000"/>
          <w:sz w:val="20"/>
          <w:szCs w:val="20"/>
        </w:rPr>
        <w:br/>
        <w:t>и(или) отменить полностью или частично,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 xml:space="preserve">при оставлении жалобы без ответа </w:t>
      </w:r>
      <w:r>
        <w:rPr>
          <w:color w:val="000000"/>
          <w:sz w:val="20"/>
          <w:szCs w:val="20"/>
        </w:rPr>
        <w:t xml:space="preserve">– </w:t>
      </w:r>
      <w:r w:rsidRPr="00A63BC4">
        <w:rPr>
          <w:color w:val="000000"/>
          <w:sz w:val="20"/>
          <w:szCs w:val="20"/>
        </w:rPr>
        <w:t>указать причину оставления жалобы без ответа)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2. 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 xml:space="preserve">(решение, принятое по существу жалобы, </w:t>
      </w:r>
      <w:r>
        <w:rPr>
          <w:color w:val="000000"/>
          <w:sz w:val="20"/>
          <w:szCs w:val="20"/>
        </w:rPr>
        <w:t xml:space="preserve">– </w:t>
      </w:r>
      <w:r w:rsidRPr="00A63BC4">
        <w:rPr>
          <w:color w:val="000000"/>
          <w:sz w:val="20"/>
          <w:szCs w:val="20"/>
        </w:rPr>
        <w:t>удовлетворить или не удовлетворить полностью или частично)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3. 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 xml:space="preserve">(решение либо меры, которые необходимо принять в целях устранения допущенных нарушений, 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если они не были приняты до вынесения решения по жалобе)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rFonts w:ascii="&amp;quot" w:hAnsi="&amp;quot" w:cs="Courier New"/>
          <w:color w:val="000000"/>
          <w:sz w:val="30"/>
          <w:szCs w:val="30"/>
        </w:rPr>
        <w:t>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   _____________    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 xml:space="preserve"> (должность лица, принявшего решение по </w:t>
      </w:r>
      <w:proofErr w:type="gramStart"/>
      <w:r w:rsidRPr="00A63BC4">
        <w:rPr>
          <w:color w:val="000000"/>
          <w:sz w:val="20"/>
          <w:szCs w:val="20"/>
        </w:rPr>
        <w:t xml:space="preserve">жалобе)   </w:t>
      </w:r>
      <w:proofErr w:type="gramEnd"/>
      <w:r w:rsidRPr="00A63BC4">
        <w:rPr>
          <w:color w:val="000000"/>
          <w:sz w:val="20"/>
          <w:szCs w:val="20"/>
        </w:rPr>
        <w:t xml:space="preserve">          (подпись)                                   (ФИО)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20"/>
          <w:szCs w:val="20"/>
        </w:rPr>
      </w:pP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Настоящее решение может быть обжаловано в 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(наименование и адрес вышестоящего органа)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либо в 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000000"/>
          <w:sz w:val="20"/>
          <w:szCs w:val="20"/>
        </w:rPr>
      </w:pPr>
      <w:r w:rsidRPr="00A63BC4">
        <w:rPr>
          <w:color w:val="000000"/>
          <w:sz w:val="20"/>
          <w:szCs w:val="20"/>
        </w:rPr>
        <w:t>(наименование и адрес суда, арбитражного суда)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_____________________________________________________________________________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Акт составлен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 </w:t>
      </w:r>
    </w:p>
    <w:p w:rsidR="00906C7C" w:rsidRPr="00A63BC4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000000"/>
          <w:sz w:val="30"/>
          <w:szCs w:val="30"/>
        </w:rPr>
      </w:pPr>
      <w:r w:rsidRPr="00A63BC4">
        <w:rPr>
          <w:color w:val="000000"/>
        </w:rPr>
        <w:t>_____________________________________   _______________    ______________________</w:t>
      </w:r>
    </w:p>
    <w:p w:rsidR="00906C7C" w:rsidRPr="00DA268B" w:rsidRDefault="00906C7C" w:rsidP="0090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HAnsi"/>
          <w:lang w:eastAsia="en-US"/>
        </w:rPr>
      </w:pPr>
      <w:r w:rsidRPr="00A63BC4">
        <w:rPr>
          <w:color w:val="000000"/>
          <w:sz w:val="20"/>
          <w:szCs w:val="20"/>
        </w:rPr>
        <w:t xml:space="preserve">(должность лица, принявшего решение по </w:t>
      </w:r>
      <w:proofErr w:type="gramStart"/>
      <w:r w:rsidRPr="00A63BC4">
        <w:rPr>
          <w:color w:val="000000"/>
          <w:sz w:val="20"/>
          <w:szCs w:val="20"/>
        </w:rPr>
        <w:t xml:space="preserve">жалобе)   </w:t>
      </w:r>
      <w:proofErr w:type="gramEnd"/>
      <w:r w:rsidRPr="00A63BC4">
        <w:rPr>
          <w:color w:val="000000"/>
          <w:sz w:val="20"/>
          <w:szCs w:val="20"/>
        </w:rPr>
        <w:t xml:space="preserve">             (подпись)                                   (ФИО)</w:t>
      </w:r>
    </w:p>
    <w:p w:rsidR="002514D8" w:rsidRPr="002514D8" w:rsidRDefault="002514D8" w:rsidP="003E23D9">
      <w:pPr>
        <w:pStyle w:val="ConsPlusNonformat"/>
        <w:widowControl/>
        <w:tabs>
          <w:tab w:val="left" w:pos="5812"/>
          <w:tab w:val="left" w:pos="6237"/>
        </w:tabs>
      </w:pPr>
    </w:p>
    <w:sectPr w:rsidR="002514D8" w:rsidRPr="002514D8" w:rsidSect="00AC78B9">
      <w:headerReference w:type="default" r:id="rId10"/>
      <w:pgSz w:w="11906" w:h="16838"/>
      <w:pgMar w:top="709" w:right="850" w:bottom="1135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D84" w:rsidRPr="002D4915" w:rsidRDefault="00925D84" w:rsidP="00D9348D">
      <w:r>
        <w:separator/>
      </w:r>
    </w:p>
  </w:endnote>
  <w:endnote w:type="continuationSeparator" w:id="0">
    <w:p w:rsidR="00925D84" w:rsidRPr="002D4915" w:rsidRDefault="00925D8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D84" w:rsidRPr="002D4915" w:rsidRDefault="00925D84" w:rsidP="00D9348D">
      <w:r>
        <w:separator/>
      </w:r>
    </w:p>
  </w:footnote>
  <w:footnote w:type="continuationSeparator" w:id="0">
    <w:p w:rsidR="00925D84" w:rsidRPr="002D4915" w:rsidRDefault="00925D84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27D" w:rsidRDefault="00A1627D">
    <w:pPr>
      <w:pStyle w:val="af"/>
      <w:jc w:val="center"/>
    </w:pPr>
  </w:p>
  <w:p w:rsidR="00A1627D" w:rsidRDefault="00A1627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88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007FE8" w:rsidRPr="00AC78B9" w:rsidRDefault="00484FA7">
        <w:pPr>
          <w:pStyle w:val="af"/>
          <w:jc w:val="center"/>
          <w:rPr>
            <w:sz w:val="22"/>
            <w:szCs w:val="22"/>
          </w:rPr>
        </w:pPr>
        <w:r w:rsidRPr="00AC78B9">
          <w:rPr>
            <w:sz w:val="22"/>
            <w:szCs w:val="22"/>
          </w:rPr>
          <w:fldChar w:fldCharType="begin"/>
        </w:r>
        <w:r w:rsidRPr="00AC78B9">
          <w:rPr>
            <w:sz w:val="22"/>
            <w:szCs w:val="22"/>
          </w:rPr>
          <w:instrText>PAGE   \* MERGEFORMAT</w:instrText>
        </w:r>
        <w:r w:rsidRPr="00AC78B9">
          <w:rPr>
            <w:sz w:val="22"/>
            <w:szCs w:val="22"/>
          </w:rPr>
          <w:fldChar w:fldCharType="separate"/>
        </w:r>
        <w:r w:rsidR="00A45CF5">
          <w:rPr>
            <w:noProof/>
            <w:sz w:val="22"/>
            <w:szCs w:val="22"/>
          </w:rPr>
          <w:t>2</w:t>
        </w:r>
        <w:r w:rsidRPr="00AC78B9">
          <w:rPr>
            <w:sz w:val="22"/>
            <w:szCs w:val="22"/>
          </w:rPr>
          <w:fldChar w:fldCharType="end"/>
        </w:r>
      </w:p>
    </w:sdtContent>
  </w:sdt>
  <w:p w:rsidR="00007FE8" w:rsidRPr="00AC78B9" w:rsidRDefault="00925D84">
    <w:pPr>
      <w:pStyle w:val="af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325"/>
    <w:rsid w:val="00003BE7"/>
    <w:rsid w:val="00004133"/>
    <w:rsid w:val="00005FC3"/>
    <w:rsid w:val="00006182"/>
    <w:rsid w:val="000068A6"/>
    <w:rsid w:val="00006C90"/>
    <w:rsid w:val="00012101"/>
    <w:rsid w:val="00015993"/>
    <w:rsid w:val="0001661E"/>
    <w:rsid w:val="00016747"/>
    <w:rsid w:val="000177DD"/>
    <w:rsid w:val="00024908"/>
    <w:rsid w:val="00030A0A"/>
    <w:rsid w:val="00047B71"/>
    <w:rsid w:val="0005147C"/>
    <w:rsid w:val="00052BC5"/>
    <w:rsid w:val="00053940"/>
    <w:rsid w:val="00055B71"/>
    <w:rsid w:val="000564C9"/>
    <w:rsid w:val="00056BB2"/>
    <w:rsid w:val="000579EE"/>
    <w:rsid w:val="00062F1A"/>
    <w:rsid w:val="00065C35"/>
    <w:rsid w:val="0006720B"/>
    <w:rsid w:val="00067F58"/>
    <w:rsid w:val="00070E54"/>
    <w:rsid w:val="00072DDD"/>
    <w:rsid w:val="00073C78"/>
    <w:rsid w:val="00075F0F"/>
    <w:rsid w:val="00076D0E"/>
    <w:rsid w:val="00077B1A"/>
    <w:rsid w:val="00080B3E"/>
    <w:rsid w:val="00082175"/>
    <w:rsid w:val="000827E3"/>
    <w:rsid w:val="000908B5"/>
    <w:rsid w:val="0009275F"/>
    <w:rsid w:val="00094B6B"/>
    <w:rsid w:val="000963EA"/>
    <w:rsid w:val="00096570"/>
    <w:rsid w:val="000973AA"/>
    <w:rsid w:val="000A04EA"/>
    <w:rsid w:val="000A0C42"/>
    <w:rsid w:val="000A0FB5"/>
    <w:rsid w:val="000A2D33"/>
    <w:rsid w:val="000A3B48"/>
    <w:rsid w:val="000B07FD"/>
    <w:rsid w:val="000B6993"/>
    <w:rsid w:val="000B7834"/>
    <w:rsid w:val="000C3C61"/>
    <w:rsid w:val="000C5339"/>
    <w:rsid w:val="000C5CCD"/>
    <w:rsid w:val="000D0CF3"/>
    <w:rsid w:val="000D13C1"/>
    <w:rsid w:val="000D5E77"/>
    <w:rsid w:val="000E0635"/>
    <w:rsid w:val="000E1F97"/>
    <w:rsid w:val="000E464A"/>
    <w:rsid w:val="000E5CA3"/>
    <w:rsid w:val="000F2F86"/>
    <w:rsid w:val="000F4158"/>
    <w:rsid w:val="000F45F3"/>
    <w:rsid w:val="000F60B9"/>
    <w:rsid w:val="000F7780"/>
    <w:rsid w:val="00101360"/>
    <w:rsid w:val="00102833"/>
    <w:rsid w:val="0010515A"/>
    <w:rsid w:val="0011005A"/>
    <w:rsid w:val="00110D96"/>
    <w:rsid w:val="00111255"/>
    <w:rsid w:val="00115230"/>
    <w:rsid w:val="00117C13"/>
    <w:rsid w:val="001258C3"/>
    <w:rsid w:val="00125FD4"/>
    <w:rsid w:val="00127DEC"/>
    <w:rsid w:val="001305AC"/>
    <w:rsid w:val="001307E6"/>
    <w:rsid w:val="00130AE8"/>
    <w:rsid w:val="00134E6A"/>
    <w:rsid w:val="00136546"/>
    <w:rsid w:val="0014105F"/>
    <w:rsid w:val="00141C98"/>
    <w:rsid w:val="00141FD7"/>
    <w:rsid w:val="0014588C"/>
    <w:rsid w:val="00147BDF"/>
    <w:rsid w:val="001577B9"/>
    <w:rsid w:val="00166E15"/>
    <w:rsid w:val="00173195"/>
    <w:rsid w:val="00174D64"/>
    <w:rsid w:val="00174DF0"/>
    <w:rsid w:val="00180412"/>
    <w:rsid w:val="0018178C"/>
    <w:rsid w:val="001823C0"/>
    <w:rsid w:val="00185196"/>
    <w:rsid w:val="00187817"/>
    <w:rsid w:val="001907A3"/>
    <w:rsid w:val="001951B0"/>
    <w:rsid w:val="00195D2E"/>
    <w:rsid w:val="001969D7"/>
    <w:rsid w:val="001A44F6"/>
    <w:rsid w:val="001A4824"/>
    <w:rsid w:val="001B0C8E"/>
    <w:rsid w:val="001B17F2"/>
    <w:rsid w:val="001B1DC0"/>
    <w:rsid w:val="001B432A"/>
    <w:rsid w:val="001B50D9"/>
    <w:rsid w:val="001C3B8B"/>
    <w:rsid w:val="001C65B7"/>
    <w:rsid w:val="001D216B"/>
    <w:rsid w:val="001D259A"/>
    <w:rsid w:val="001D4BE1"/>
    <w:rsid w:val="001D5F19"/>
    <w:rsid w:val="001D6976"/>
    <w:rsid w:val="001D72BB"/>
    <w:rsid w:val="001E0C67"/>
    <w:rsid w:val="001E16A9"/>
    <w:rsid w:val="001E4452"/>
    <w:rsid w:val="001E648F"/>
    <w:rsid w:val="001E673F"/>
    <w:rsid w:val="001F1314"/>
    <w:rsid w:val="001F3BCA"/>
    <w:rsid w:val="001F42D0"/>
    <w:rsid w:val="001F62D8"/>
    <w:rsid w:val="001F7B3D"/>
    <w:rsid w:val="00200A64"/>
    <w:rsid w:val="00200AF0"/>
    <w:rsid w:val="002011BE"/>
    <w:rsid w:val="00205CFE"/>
    <w:rsid w:val="0020684E"/>
    <w:rsid w:val="002101A0"/>
    <w:rsid w:val="00213061"/>
    <w:rsid w:val="002201D0"/>
    <w:rsid w:val="00221AA9"/>
    <w:rsid w:val="00224B27"/>
    <w:rsid w:val="00224D48"/>
    <w:rsid w:val="00225175"/>
    <w:rsid w:val="00227083"/>
    <w:rsid w:val="00231620"/>
    <w:rsid w:val="00235910"/>
    <w:rsid w:val="00235EFD"/>
    <w:rsid w:val="00240861"/>
    <w:rsid w:val="00240AE8"/>
    <w:rsid w:val="00241FC4"/>
    <w:rsid w:val="00243F95"/>
    <w:rsid w:val="002463FC"/>
    <w:rsid w:val="00246909"/>
    <w:rsid w:val="00246A4A"/>
    <w:rsid w:val="002514D8"/>
    <w:rsid w:val="00252AF7"/>
    <w:rsid w:val="00252B38"/>
    <w:rsid w:val="002532B3"/>
    <w:rsid w:val="002538CE"/>
    <w:rsid w:val="00253CE3"/>
    <w:rsid w:val="00254824"/>
    <w:rsid w:val="00254916"/>
    <w:rsid w:val="00254CDC"/>
    <w:rsid w:val="00255162"/>
    <w:rsid w:val="00256CCF"/>
    <w:rsid w:val="00263662"/>
    <w:rsid w:val="00265180"/>
    <w:rsid w:val="002664AF"/>
    <w:rsid w:val="00266F94"/>
    <w:rsid w:val="00270DBB"/>
    <w:rsid w:val="0027366B"/>
    <w:rsid w:val="00274978"/>
    <w:rsid w:val="00274AC1"/>
    <w:rsid w:val="0028094A"/>
    <w:rsid w:val="0028329F"/>
    <w:rsid w:val="00287492"/>
    <w:rsid w:val="002921B9"/>
    <w:rsid w:val="0029496F"/>
    <w:rsid w:val="002A07ED"/>
    <w:rsid w:val="002A0DAA"/>
    <w:rsid w:val="002A581B"/>
    <w:rsid w:val="002B1F37"/>
    <w:rsid w:val="002B2648"/>
    <w:rsid w:val="002C1EA1"/>
    <w:rsid w:val="002C2084"/>
    <w:rsid w:val="002D0C09"/>
    <w:rsid w:val="002D6AB3"/>
    <w:rsid w:val="002D7827"/>
    <w:rsid w:val="002E065F"/>
    <w:rsid w:val="002E091A"/>
    <w:rsid w:val="002E18F6"/>
    <w:rsid w:val="002E4ED9"/>
    <w:rsid w:val="002E70EA"/>
    <w:rsid w:val="002F1EFD"/>
    <w:rsid w:val="002F1F78"/>
    <w:rsid w:val="002F2F2E"/>
    <w:rsid w:val="002F3808"/>
    <w:rsid w:val="002F48DC"/>
    <w:rsid w:val="002F4A5F"/>
    <w:rsid w:val="0030013B"/>
    <w:rsid w:val="003015CA"/>
    <w:rsid w:val="00301610"/>
    <w:rsid w:val="00305CAB"/>
    <w:rsid w:val="003100E8"/>
    <w:rsid w:val="003127F8"/>
    <w:rsid w:val="003132CC"/>
    <w:rsid w:val="003137D7"/>
    <w:rsid w:val="003142B7"/>
    <w:rsid w:val="00316A22"/>
    <w:rsid w:val="00317296"/>
    <w:rsid w:val="00317EF7"/>
    <w:rsid w:val="00320C2F"/>
    <w:rsid w:val="00323CA4"/>
    <w:rsid w:val="00324DEB"/>
    <w:rsid w:val="003278B9"/>
    <w:rsid w:val="00327E9C"/>
    <w:rsid w:val="00327F5D"/>
    <w:rsid w:val="003301F3"/>
    <w:rsid w:val="00330993"/>
    <w:rsid w:val="003346DF"/>
    <w:rsid w:val="00340E74"/>
    <w:rsid w:val="00342AAE"/>
    <w:rsid w:val="003432F1"/>
    <w:rsid w:val="00345129"/>
    <w:rsid w:val="00347597"/>
    <w:rsid w:val="003510A7"/>
    <w:rsid w:val="003518CB"/>
    <w:rsid w:val="003573A1"/>
    <w:rsid w:val="00357E82"/>
    <w:rsid w:val="00360E74"/>
    <w:rsid w:val="0036262B"/>
    <w:rsid w:val="0036314C"/>
    <w:rsid w:val="003633F5"/>
    <w:rsid w:val="00365BD4"/>
    <w:rsid w:val="0036640B"/>
    <w:rsid w:val="00366C9E"/>
    <w:rsid w:val="003679F7"/>
    <w:rsid w:val="003704BF"/>
    <w:rsid w:val="003715A5"/>
    <w:rsid w:val="00372489"/>
    <w:rsid w:val="00375E9E"/>
    <w:rsid w:val="00377585"/>
    <w:rsid w:val="00385119"/>
    <w:rsid w:val="003851E6"/>
    <w:rsid w:val="00393FC9"/>
    <w:rsid w:val="00394800"/>
    <w:rsid w:val="00396F2A"/>
    <w:rsid w:val="003A1BAF"/>
    <w:rsid w:val="003A62CA"/>
    <w:rsid w:val="003B704C"/>
    <w:rsid w:val="003B7912"/>
    <w:rsid w:val="003C1122"/>
    <w:rsid w:val="003C27A3"/>
    <w:rsid w:val="003C6FA8"/>
    <w:rsid w:val="003C7D39"/>
    <w:rsid w:val="003D0E0A"/>
    <w:rsid w:val="003D2921"/>
    <w:rsid w:val="003D40E7"/>
    <w:rsid w:val="003D66FF"/>
    <w:rsid w:val="003D6E55"/>
    <w:rsid w:val="003E20F4"/>
    <w:rsid w:val="003E21B2"/>
    <w:rsid w:val="003E23D9"/>
    <w:rsid w:val="003E2A82"/>
    <w:rsid w:val="003E6917"/>
    <w:rsid w:val="003E749A"/>
    <w:rsid w:val="003E7830"/>
    <w:rsid w:val="003F36FE"/>
    <w:rsid w:val="003F6816"/>
    <w:rsid w:val="00400DB9"/>
    <w:rsid w:val="00401D00"/>
    <w:rsid w:val="004070C5"/>
    <w:rsid w:val="00414455"/>
    <w:rsid w:val="00420382"/>
    <w:rsid w:val="0042410D"/>
    <w:rsid w:val="004245CA"/>
    <w:rsid w:val="004266CB"/>
    <w:rsid w:val="00432C84"/>
    <w:rsid w:val="00434D43"/>
    <w:rsid w:val="0043619B"/>
    <w:rsid w:val="004435B7"/>
    <w:rsid w:val="00444B24"/>
    <w:rsid w:val="00450FBA"/>
    <w:rsid w:val="0045179A"/>
    <w:rsid w:val="004561C1"/>
    <w:rsid w:val="004561FA"/>
    <w:rsid w:val="00460335"/>
    <w:rsid w:val="0046427B"/>
    <w:rsid w:val="00464534"/>
    <w:rsid w:val="004646DF"/>
    <w:rsid w:val="00466584"/>
    <w:rsid w:val="004669D2"/>
    <w:rsid w:val="00470C97"/>
    <w:rsid w:val="0047210E"/>
    <w:rsid w:val="00472B51"/>
    <w:rsid w:val="00473869"/>
    <w:rsid w:val="00476CA4"/>
    <w:rsid w:val="00477315"/>
    <w:rsid w:val="00481159"/>
    <w:rsid w:val="004832AD"/>
    <w:rsid w:val="0048455B"/>
    <w:rsid w:val="00484FA7"/>
    <w:rsid w:val="00485FD3"/>
    <w:rsid w:val="00487D3C"/>
    <w:rsid w:val="0049116F"/>
    <w:rsid w:val="004924DF"/>
    <w:rsid w:val="00494025"/>
    <w:rsid w:val="0049493F"/>
    <w:rsid w:val="00494C74"/>
    <w:rsid w:val="004959D1"/>
    <w:rsid w:val="004A0841"/>
    <w:rsid w:val="004A1B26"/>
    <w:rsid w:val="004A231E"/>
    <w:rsid w:val="004A2388"/>
    <w:rsid w:val="004B0DED"/>
    <w:rsid w:val="004B2B1B"/>
    <w:rsid w:val="004B6232"/>
    <w:rsid w:val="004C1E94"/>
    <w:rsid w:val="004C2E98"/>
    <w:rsid w:val="004D424F"/>
    <w:rsid w:val="004D612A"/>
    <w:rsid w:val="004D68F6"/>
    <w:rsid w:val="004E0753"/>
    <w:rsid w:val="004E3496"/>
    <w:rsid w:val="004F06A2"/>
    <w:rsid w:val="004F75FA"/>
    <w:rsid w:val="00500987"/>
    <w:rsid w:val="00500CB8"/>
    <w:rsid w:val="00500D99"/>
    <w:rsid w:val="005040DD"/>
    <w:rsid w:val="00505A3B"/>
    <w:rsid w:val="005107AA"/>
    <w:rsid w:val="0051227C"/>
    <w:rsid w:val="005161E5"/>
    <w:rsid w:val="00517428"/>
    <w:rsid w:val="00520D1C"/>
    <w:rsid w:val="00521C19"/>
    <w:rsid w:val="00524FD7"/>
    <w:rsid w:val="00525D4B"/>
    <w:rsid w:val="00526749"/>
    <w:rsid w:val="0053172E"/>
    <w:rsid w:val="00533043"/>
    <w:rsid w:val="005360B5"/>
    <w:rsid w:val="00540E29"/>
    <w:rsid w:val="00541118"/>
    <w:rsid w:val="00543818"/>
    <w:rsid w:val="00544647"/>
    <w:rsid w:val="005452AA"/>
    <w:rsid w:val="00546456"/>
    <w:rsid w:val="00546DE2"/>
    <w:rsid w:val="005471AE"/>
    <w:rsid w:val="005476B9"/>
    <w:rsid w:val="005515DB"/>
    <w:rsid w:val="00552377"/>
    <w:rsid w:val="00552C72"/>
    <w:rsid w:val="00554119"/>
    <w:rsid w:val="005577E8"/>
    <w:rsid w:val="00560468"/>
    <w:rsid w:val="0056196D"/>
    <w:rsid w:val="00564133"/>
    <w:rsid w:val="0056540C"/>
    <w:rsid w:val="00565D5F"/>
    <w:rsid w:val="00565D93"/>
    <w:rsid w:val="005713B1"/>
    <w:rsid w:val="00572125"/>
    <w:rsid w:val="0057245B"/>
    <w:rsid w:val="005744D2"/>
    <w:rsid w:val="00574DDC"/>
    <w:rsid w:val="00581F9D"/>
    <w:rsid w:val="005820C6"/>
    <w:rsid w:val="00584401"/>
    <w:rsid w:val="00584E5D"/>
    <w:rsid w:val="005878DA"/>
    <w:rsid w:val="00591DF9"/>
    <w:rsid w:val="00593B95"/>
    <w:rsid w:val="005949B6"/>
    <w:rsid w:val="00597257"/>
    <w:rsid w:val="005A0508"/>
    <w:rsid w:val="005A196F"/>
    <w:rsid w:val="005A2843"/>
    <w:rsid w:val="005A30EB"/>
    <w:rsid w:val="005A3253"/>
    <w:rsid w:val="005A5947"/>
    <w:rsid w:val="005B7372"/>
    <w:rsid w:val="005C26CC"/>
    <w:rsid w:val="005C2CF8"/>
    <w:rsid w:val="005C41A4"/>
    <w:rsid w:val="005D163B"/>
    <w:rsid w:val="005D2B15"/>
    <w:rsid w:val="005D3C8A"/>
    <w:rsid w:val="005D5A31"/>
    <w:rsid w:val="005D6FC4"/>
    <w:rsid w:val="005D726E"/>
    <w:rsid w:val="005D7C24"/>
    <w:rsid w:val="005E0EB5"/>
    <w:rsid w:val="005E23C3"/>
    <w:rsid w:val="005E2CAF"/>
    <w:rsid w:val="005E2E5C"/>
    <w:rsid w:val="005E5E47"/>
    <w:rsid w:val="005E6FE0"/>
    <w:rsid w:val="005F051A"/>
    <w:rsid w:val="005F2AB2"/>
    <w:rsid w:val="005F5591"/>
    <w:rsid w:val="005F597B"/>
    <w:rsid w:val="0060359E"/>
    <w:rsid w:val="00603B48"/>
    <w:rsid w:val="006041E0"/>
    <w:rsid w:val="00605D84"/>
    <w:rsid w:val="00606EC8"/>
    <w:rsid w:val="00607F0D"/>
    <w:rsid w:val="00611420"/>
    <w:rsid w:val="00612421"/>
    <w:rsid w:val="00612943"/>
    <w:rsid w:val="0061677C"/>
    <w:rsid w:val="006213E0"/>
    <w:rsid w:val="00621F7E"/>
    <w:rsid w:val="00623974"/>
    <w:rsid w:val="0062424F"/>
    <w:rsid w:val="006248CB"/>
    <w:rsid w:val="00625756"/>
    <w:rsid w:val="00626823"/>
    <w:rsid w:val="00633E30"/>
    <w:rsid w:val="00635FDB"/>
    <w:rsid w:val="00636A40"/>
    <w:rsid w:val="00637238"/>
    <w:rsid w:val="00640113"/>
    <w:rsid w:val="00650BB9"/>
    <w:rsid w:val="00651303"/>
    <w:rsid w:val="00652DB1"/>
    <w:rsid w:val="00654B4F"/>
    <w:rsid w:val="00654BD8"/>
    <w:rsid w:val="006568A0"/>
    <w:rsid w:val="006625E6"/>
    <w:rsid w:val="006655B6"/>
    <w:rsid w:val="00671DE2"/>
    <w:rsid w:val="00673259"/>
    <w:rsid w:val="00674570"/>
    <w:rsid w:val="0068369B"/>
    <w:rsid w:val="00684682"/>
    <w:rsid w:val="00685F38"/>
    <w:rsid w:val="00687DC7"/>
    <w:rsid w:val="00690D6F"/>
    <w:rsid w:val="006941DD"/>
    <w:rsid w:val="00696C41"/>
    <w:rsid w:val="006978C8"/>
    <w:rsid w:val="00697AE5"/>
    <w:rsid w:val="006A1513"/>
    <w:rsid w:val="006A1977"/>
    <w:rsid w:val="006A2435"/>
    <w:rsid w:val="006A68D3"/>
    <w:rsid w:val="006A6FB1"/>
    <w:rsid w:val="006B00E8"/>
    <w:rsid w:val="006B283C"/>
    <w:rsid w:val="006B427A"/>
    <w:rsid w:val="006C0E55"/>
    <w:rsid w:val="006C5094"/>
    <w:rsid w:val="006C6B91"/>
    <w:rsid w:val="006C715F"/>
    <w:rsid w:val="006D010B"/>
    <w:rsid w:val="006D21D6"/>
    <w:rsid w:val="006D3CF2"/>
    <w:rsid w:val="006D7234"/>
    <w:rsid w:val="006D79B9"/>
    <w:rsid w:val="006E6F05"/>
    <w:rsid w:val="006F3299"/>
    <w:rsid w:val="006F4B17"/>
    <w:rsid w:val="006F52E0"/>
    <w:rsid w:val="0070088C"/>
    <w:rsid w:val="007011E6"/>
    <w:rsid w:val="00703AF6"/>
    <w:rsid w:val="00704069"/>
    <w:rsid w:val="00704AB2"/>
    <w:rsid w:val="0071027F"/>
    <w:rsid w:val="00710CFB"/>
    <w:rsid w:val="00713220"/>
    <w:rsid w:val="007170BD"/>
    <w:rsid w:val="00721087"/>
    <w:rsid w:val="007330A3"/>
    <w:rsid w:val="00733EEA"/>
    <w:rsid w:val="00736D69"/>
    <w:rsid w:val="007426B0"/>
    <w:rsid w:val="0074701D"/>
    <w:rsid w:val="00751F76"/>
    <w:rsid w:val="00752909"/>
    <w:rsid w:val="00752D86"/>
    <w:rsid w:val="00755578"/>
    <w:rsid w:val="00761BAA"/>
    <w:rsid w:val="007623B1"/>
    <w:rsid w:val="00762C1D"/>
    <w:rsid w:val="00763C05"/>
    <w:rsid w:val="007641AE"/>
    <w:rsid w:val="00770FF7"/>
    <w:rsid w:val="00773805"/>
    <w:rsid w:val="007818F5"/>
    <w:rsid w:val="00781CE8"/>
    <w:rsid w:val="0078468F"/>
    <w:rsid w:val="00787A1D"/>
    <w:rsid w:val="007900F7"/>
    <w:rsid w:val="007958D7"/>
    <w:rsid w:val="007A217D"/>
    <w:rsid w:val="007A2411"/>
    <w:rsid w:val="007A257E"/>
    <w:rsid w:val="007A3014"/>
    <w:rsid w:val="007A5072"/>
    <w:rsid w:val="007A704A"/>
    <w:rsid w:val="007B2EC3"/>
    <w:rsid w:val="007B5716"/>
    <w:rsid w:val="007B586B"/>
    <w:rsid w:val="007B6029"/>
    <w:rsid w:val="007B676C"/>
    <w:rsid w:val="007C00B8"/>
    <w:rsid w:val="007C0F50"/>
    <w:rsid w:val="007C21F1"/>
    <w:rsid w:val="007C2E4E"/>
    <w:rsid w:val="007C3E67"/>
    <w:rsid w:val="007C64FC"/>
    <w:rsid w:val="007C766A"/>
    <w:rsid w:val="007D010B"/>
    <w:rsid w:val="007D1B5F"/>
    <w:rsid w:val="007D1DAB"/>
    <w:rsid w:val="007D54CC"/>
    <w:rsid w:val="007D75BC"/>
    <w:rsid w:val="007E2474"/>
    <w:rsid w:val="007E518C"/>
    <w:rsid w:val="007E6002"/>
    <w:rsid w:val="007F4E81"/>
    <w:rsid w:val="007F7151"/>
    <w:rsid w:val="007F7E79"/>
    <w:rsid w:val="00800915"/>
    <w:rsid w:val="00802994"/>
    <w:rsid w:val="00804EC2"/>
    <w:rsid w:val="008133F4"/>
    <w:rsid w:val="00815B65"/>
    <w:rsid w:val="00815BE9"/>
    <w:rsid w:val="00817088"/>
    <w:rsid w:val="00820DDC"/>
    <w:rsid w:val="00822609"/>
    <w:rsid w:val="008231CE"/>
    <w:rsid w:val="00824DD5"/>
    <w:rsid w:val="008259EE"/>
    <w:rsid w:val="00825C4D"/>
    <w:rsid w:val="00826271"/>
    <w:rsid w:val="0082661A"/>
    <w:rsid w:val="008278FA"/>
    <w:rsid w:val="00831E3F"/>
    <w:rsid w:val="00832E08"/>
    <w:rsid w:val="00834229"/>
    <w:rsid w:val="00834E45"/>
    <w:rsid w:val="0084044B"/>
    <w:rsid w:val="00843E65"/>
    <w:rsid w:val="00845672"/>
    <w:rsid w:val="00845C45"/>
    <w:rsid w:val="008514B8"/>
    <w:rsid w:val="00851F07"/>
    <w:rsid w:val="0085562C"/>
    <w:rsid w:val="00857EBF"/>
    <w:rsid w:val="00871CE9"/>
    <w:rsid w:val="00874F26"/>
    <w:rsid w:val="00876BB2"/>
    <w:rsid w:val="00876BC2"/>
    <w:rsid w:val="00880F31"/>
    <w:rsid w:val="00881C7B"/>
    <w:rsid w:val="0088361D"/>
    <w:rsid w:val="00883B93"/>
    <w:rsid w:val="00883C98"/>
    <w:rsid w:val="0089178E"/>
    <w:rsid w:val="008936DD"/>
    <w:rsid w:val="00895AD2"/>
    <w:rsid w:val="00895B5B"/>
    <w:rsid w:val="00896180"/>
    <w:rsid w:val="008A0992"/>
    <w:rsid w:val="008A2663"/>
    <w:rsid w:val="008A5B78"/>
    <w:rsid w:val="008A6B31"/>
    <w:rsid w:val="008B2C68"/>
    <w:rsid w:val="008B3BFC"/>
    <w:rsid w:val="008B5516"/>
    <w:rsid w:val="008C1761"/>
    <w:rsid w:val="008C73CA"/>
    <w:rsid w:val="008D0E41"/>
    <w:rsid w:val="008D310A"/>
    <w:rsid w:val="008D3E8C"/>
    <w:rsid w:val="008D5522"/>
    <w:rsid w:val="008D613B"/>
    <w:rsid w:val="008E43AF"/>
    <w:rsid w:val="008E4C15"/>
    <w:rsid w:val="008E6D0C"/>
    <w:rsid w:val="008F15B3"/>
    <w:rsid w:val="008F471A"/>
    <w:rsid w:val="008F51E9"/>
    <w:rsid w:val="008F6003"/>
    <w:rsid w:val="008F6325"/>
    <w:rsid w:val="008F6E12"/>
    <w:rsid w:val="00904C2E"/>
    <w:rsid w:val="00906A0D"/>
    <w:rsid w:val="00906C7C"/>
    <w:rsid w:val="00910A45"/>
    <w:rsid w:val="00910DC4"/>
    <w:rsid w:val="00913089"/>
    <w:rsid w:val="00916E5F"/>
    <w:rsid w:val="00917C76"/>
    <w:rsid w:val="00923856"/>
    <w:rsid w:val="00925D84"/>
    <w:rsid w:val="00925FDA"/>
    <w:rsid w:val="00933644"/>
    <w:rsid w:val="00933F3E"/>
    <w:rsid w:val="00934042"/>
    <w:rsid w:val="00935A21"/>
    <w:rsid w:val="009371E9"/>
    <w:rsid w:val="0094206C"/>
    <w:rsid w:val="0094306A"/>
    <w:rsid w:val="00943BBE"/>
    <w:rsid w:val="00945DC3"/>
    <w:rsid w:val="00955847"/>
    <w:rsid w:val="00961793"/>
    <w:rsid w:val="00964DB7"/>
    <w:rsid w:val="00967263"/>
    <w:rsid w:val="00970F60"/>
    <w:rsid w:val="00972621"/>
    <w:rsid w:val="0097469A"/>
    <w:rsid w:val="009758EF"/>
    <w:rsid w:val="009772BF"/>
    <w:rsid w:val="00981EB2"/>
    <w:rsid w:val="00982790"/>
    <w:rsid w:val="009856BC"/>
    <w:rsid w:val="00986EF2"/>
    <w:rsid w:val="00992A55"/>
    <w:rsid w:val="00992DE9"/>
    <w:rsid w:val="00993088"/>
    <w:rsid w:val="00993C1E"/>
    <w:rsid w:val="00994223"/>
    <w:rsid w:val="009949D8"/>
    <w:rsid w:val="009A108C"/>
    <w:rsid w:val="009A160D"/>
    <w:rsid w:val="009A2606"/>
    <w:rsid w:val="009A342F"/>
    <w:rsid w:val="009A37F9"/>
    <w:rsid w:val="009A4A6C"/>
    <w:rsid w:val="009A4F1D"/>
    <w:rsid w:val="009A5AF3"/>
    <w:rsid w:val="009A7DEF"/>
    <w:rsid w:val="009B2637"/>
    <w:rsid w:val="009B2B16"/>
    <w:rsid w:val="009B3CB9"/>
    <w:rsid w:val="009B4329"/>
    <w:rsid w:val="009B6ADC"/>
    <w:rsid w:val="009C1ADA"/>
    <w:rsid w:val="009C2EDB"/>
    <w:rsid w:val="009C303F"/>
    <w:rsid w:val="009C351F"/>
    <w:rsid w:val="009C37BD"/>
    <w:rsid w:val="009C3B43"/>
    <w:rsid w:val="009C3CE9"/>
    <w:rsid w:val="009C4246"/>
    <w:rsid w:val="009C69D1"/>
    <w:rsid w:val="009C6A83"/>
    <w:rsid w:val="009C6FB1"/>
    <w:rsid w:val="009D204B"/>
    <w:rsid w:val="009D389C"/>
    <w:rsid w:val="009E44B4"/>
    <w:rsid w:val="009E772E"/>
    <w:rsid w:val="009E7BB6"/>
    <w:rsid w:val="009F1701"/>
    <w:rsid w:val="009F2EBB"/>
    <w:rsid w:val="009F5344"/>
    <w:rsid w:val="009F61EA"/>
    <w:rsid w:val="009F7595"/>
    <w:rsid w:val="009F79BC"/>
    <w:rsid w:val="009F7E39"/>
    <w:rsid w:val="00A02BE9"/>
    <w:rsid w:val="00A030E6"/>
    <w:rsid w:val="00A03284"/>
    <w:rsid w:val="00A05EC0"/>
    <w:rsid w:val="00A06065"/>
    <w:rsid w:val="00A10596"/>
    <w:rsid w:val="00A11E8E"/>
    <w:rsid w:val="00A136D9"/>
    <w:rsid w:val="00A1627D"/>
    <w:rsid w:val="00A16B9A"/>
    <w:rsid w:val="00A17B39"/>
    <w:rsid w:val="00A23A18"/>
    <w:rsid w:val="00A323D9"/>
    <w:rsid w:val="00A32AFA"/>
    <w:rsid w:val="00A3451C"/>
    <w:rsid w:val="00A346C3"/>
    <w:rsid w:val="00A36AD0"/>
    <w:rsid w:val="00A408B5"/>
    <w:rsid w:val="00A40B07"/>
    <w:rsid w:val="00A41541"/>
    <w:rsid w:val="00A4580C"/>
    <w:rsid w:val="00A45CF5"/>
    <w:rsid w:val="00A473EE"/>
    <w:rsid w:val="00A5087B"/>
    <w:rsid w:val="00A50CC7"/>
    <w:rsid w:val="00A558D3"/>
    <w:rsid w:val="00A64983"/>
    <w:rsid w:val="00A74C92"/>
    <w:rsid w:val="00A75DF6"/>
    <w:rsid w:val="00A763B3"/>
    <w:rsid w:val="00A8039A"/>
    <w:rsid w:val="00A83372"/>
    <w:rsid w:val="00A83972"/>
    <w:rsid w:val="00A849EB"/>
    <w:rsid w:val="00A8548D"/>
    <w:rsid w:val="00A862D3"/>
    <w:rsid w:val="00A9088C"/>
    <w:rsid w:val="00A919DA"/>
    <w:rsid w:val="00A95D88"/>
    <w:rsid w:val="00A96CFF"/>
    <w:rsid w:val="00A973AF"/>
    <w:rsid w:val="00AA3061"/>
    <w:rsid w:val="00AA3546"/>
    <w:rsid w:val="00AA7A0E"/>
    <w:rsid w:val="00AB3157"/>
    <w:rsid w:val="00AB68B5"/>
    <w:rsid w:val="00AC768E"/>
    <w:rsid w:val="00AD12DB"/>
    <w:rsid w:val="00AD2C8F"/>
    <w:rsid w:val="00AD4105"/>
    <w:rsid w:val="00AD4289"/>
    <w:rsid w:val="00AD4519"/>
    <w:rsid w:val="00AD49D3"/>
    <w:rsid w:val="00AD4BF9"/>
    <w:rsid w:val="00AD796F"/>
    <w:rsid w:val="00AD7C1D"/>
    <w:rsid w:val="00AE0E24"/>
    <w:rsid w:val="00AE326C"/>
    <w:rsid w:val="00AE583C"/>
    <w:rsid w:val="00B02B08"/>
    <w:rsid w:val="00B02B7B"/>
    <w:rsid w:val="00B02EE4"/>
    <w:rsid w:val="00B07B76"/>
    <w:rsid w:val="00B106BD"/>
    <w:rsid w:val="00B126BD"/>
    <w:rsid w:val="00B132A3"/>
    <w:rsid w:val="00B154E5"/>
    <w:rsid w:val="00B157F9"/>
    <w:rsid w:val="00B16FE4"/>
    <w:rsid w:val="00B246F2"/>
    <w:rsid w:val="00B25C6B"/>
    <w:rsid w:val="00B2703D"/>
    <w:rsid w:val="00B27212"/>
    <w:rsid w:val="00B3136A"/>
    <w:rsid w:val="00B3139E"/>
    <w:rsid w:val="00B31785"/>
    <w:rsid w:val="00B40EE9"/>
    <w:rsid w:val="00B43465"/>
    <w:rsid w:val="00B43E80"/>
    <w:rsid w:val="00B43EAE"/>
    <w:rsid w:val="00B45797"/>
    <w:rsid w:val="00B46B61"/>
    <w:rsid w:val="00B56ED3"/>
    <w:rsid w:val="00B579E9"/>
    <w:rsid w:val="00B611D3"/>
    <w:rsid w:val="00B6179D"/>
    <w:rsid w:val="00B617D1"/>
    <w:rsid w:val="00B63567"/>
    <w:rsid w:val="00B67376"/>
    <w:rsid w:val="00B729F6"/>
    <w:rsid w:val="00B73C26"/>
    <w:rsid w:val="00B74603"/>
    <w:rsid w:val="00B81754"/>
    <w:rsid w:val="00B82E82"/>
    <w:rsid w:val="00B8317A"/>
    <w:rsid w:val="00B83A8B"/>
    <w:rsid w:val="00B85E27"/>
    <w:rsid w:val="00B877FC"/>
    <w:rsid w:val="00B91A6E"/>
    <w:rsid w:val="00B94B74"/>
    <w:rsid w:val="00B94E3A"/>
    <w:rsid w:val="00B9717E"/>
    <w:rsid w:val="00B97C7A"/>
    <w:rsid w:val="00BA4800"/>
    <w:rsid w:val="00BA59E9"/>
    <w:rsid w:val="00BA6E37"/>
    <w:rsid w:val="00BA6FB2"/>
    <w:rsid w:val="00BA76BF"/>
    <w:rsid w:val="00BA7BFE"/>
    <w:rsid w:val="00BB45DB"/>
    <w:rsid w:val="00BB4E7D"/>
    <w:rsid w:val="00BB7028"/>
    <w:rsid w:val="00BB7B4B"/>
    <w:rsid w:val="00BC2278"/>
    <w:rsid w:val="00BC43F5"/>
    <w:rsid w:val="00BC674B"/>
    <w:rsid w:val="00BC704E"/>
    <w:rsid w:val="00BE0023"/>
    <w:rsid w:val="00BE3BD6"/>
    <w:rsid w:val="00BE3FB0"/>
    <w:rsid w:val="00BE773F"/>
    <w:rsid w:val="00BF11D7"/>
    <w:rsid w:val="00BF2011"/>
    <w:rsid w:val="00BF7342"/>
    <w:rsid w:val="00C01629"/>
    <w:rsid w:val="00C04AB6"/>
    <w:rsid w:val="00C05C38"/>
    <w:rsid w:val="00C05FFF"/>
    <w:rsid w:val="00C06802"/>
    <w:rsid w:val="00C0687C"/>
    <w:rsid w:val="00C06933"/>
    <w:rsid w:val="00C07209"/>
    <w:rsid w:val="00C07B15"/>
    <w:rsid w:val="00C1191F"/>
    <w:rsid w:val="00C213BC"/>
    <w:rsid w:val="00C22F6B"/>
    <w:rsid w:val="00C23658"/>
    <w:rsid w:val="00C2688A"/>
    <w:rsid w:val="00C31893"/>
    <w:rsid w:val="00C32088"/>
    <w:rsid w:val="00C3249B"/>
    <w:rsid w:val="00C376B8"/>
    <w:rsid w:val="00C417AF"/>
    <w:rsid w:val="00C42A5F"/>
    <w:rsid w:val="00C4336B"/>
    <w:rsid w:val="00C4450E"/>
    <w:rsid w:val="00C5186B"/>
    <w:rsid w:val="00C51A2B"/>
    <w:rsid w:val="00C51AC6"/>
    <w:rsid w:val="00C525A1"/>
    <w:rsid w:val="00C53817"/>
    <w:rsid w:val="00C53AD2"/>
    <w:rsid w:val="00C53BEF"/>
    <w:rsid w:val="00C54C9B"/>
    <w:rsid w:val="00C573BF"/>
    <w:rsid w:val="00C643E8"/>
    <w:rsid w:val="00C65AA5"/>
    <w:rsid w:val="00C67E8E"/>
    <w:rsid w:val="00C70E0B"/>
    <w:rsid w:val="00C71470"/>
    <w:rsid w:val="00C71C6D"/>
    <w:rsid w:val="00C72CD5"/>
    <w:rsid w:val="00C741D6"/>
    <w:rsid w:val="00C74F41"/>
    <w:rsid w:val="00C75A56"/>
    <w:rsid w:val="00C76E38"/>
    <w:rsid w:val="00C77E57"/>
    <w:rsid w:val="00C81171"/>
    <w:rsid w:val="00C81367"/>
    <w:rsid w:val="00C81428"/>
    <w:rsid w:val="00C83D9B"/>
    <w:rsid w:val="00C84BB2"/>
    <w:rsid w:val="00C920B6"/>
    <w:rsid w:val="00C923C1"/>
    <w:rsid w:val="00C92502"/>
    <w:rsid w:val="00C93041"/>
    <w:rsid w:val="00C93D9D"/>
    <w:rsid w:val="00C940DD"/>
    <w:rsid w:val="00CA0701"/>
    <w:rsid w:val="00CA0C00"/>
    <w:rsid w:val="00CA1029"/>
    <w:rsid w:val="00CA1423"/>
    <w:rsid w:val="00CA5AFE"/>
    <w:rsid w:val="00CA5B43"/>
    <w:rsid w:val="00CA5D7C"/>
    <w:rsid w:val="00CA7456"/>
    <w:rsid w:val="00CA747D"/>
    <w:rsid w:val="00CB00AC"/>
    <w:rsid w:val="00CB00EE"/>
    <w:rsid w:val="00CB45F9"/>
    <w:rsid w:val="00CB7500"/>
    <w:rsid w:val="00CC0A46"/>
    <w:rsid w:val="00CC19A4"/>
    <w:rsid w:val="00CC2C7C"/>
    <w:rsid w:val="00CC3617"/>
    <w:rsid w:val="00CC3ED4"/>
    <w:rsid w:val="00CC7BCA"/>
    <w:rsid w:val="00CD0397"/>
    <w:rsid w:val="00CD19A0"/>
    <w:rsid w:val="00CD4499"/>
    <w:rsid w:val="00CE1615"/>
    <w:rsid w:val="00CF4882"/>
    <w:rsid w:val="00CF5274"/>
    <w:rsid w:val="00CF5ACF"/>
    <w:rsid w:val="00CF6344"/>
    <w:rsid w:val="00CF6A4E"/>
    <w:rsid w:val="00CF7DC1"/>
    <w:rsid w:val="00D000A9"/>
    <w:rsid w:val="00D04B10"/>
    <w:rsid w:val="00D04FB6"/>
    <w:rsid w:val="00D07248"/>
    <w:rsid w:val="00D07783"/>
    <w:rsid w:val="00D11297"/>
    <w:rsid w:val="00D115FE"/>
    <w:rsid w:val="00D11657"/>
    <w:rsid w:val="00D11DFD"/>
    <w:rsid w:val="00D14452"/>
    <w:rsid w:val="00D17043"/>
    <w:rsid w:val="00D171E9"/>
    <w:rsid w:val="00D32A24"/>
    <w:rsid w:val="00D32FF8"/>
    <w:rsid w:val="00D3688E"/>
    <w:rsid w:val="00D402CB"/>
    <w:rsid w:val="00D417DB"/>
    <w:rsid w:val="00D42399"/>
    <w:rsid w:val="00D42B3F"/>
    <w:rsid w:val="00D4411D"/>
    <w:rsid w:val="00D45224"/>
    <w:rsid w:val="00D47AE1"/>
    <w:rsid w:val="00D52332"/>
    <w:rsid w:val="00D52D40"/>
    <w:rsid w:val="00D52F03"/>
    <w:rsid w:val="00D55E81"/>
    <w:rsid w:val="00D55E8A"/>
    <w:rsid w:val="00D568F9"/>
    <w:rsid w:val="00D612DA"/>
    <w:rsid w:val="00D6202C"/>
    <w:rsid w:val="00D63875"/>
    <w:rsid w:val="00D63AB9"/>
    <w:rsid w:val="00D64130"/>
    <w:rsid w:val="00D64CCD"/>
    <w:rsid w:val="00D720F1"/>
    <w:rsid w:val="00D73812"/>
    <w:rsid w:val="00D739B9"/>
    <w:rsid w:val="00D74D85"/>
    <w:rsid w:val="00D75D25"/>
    <w:rsid w:val="00D87B68"/>
    <w:rsid w:val="00D9348D"/>
    <w:rsid w:val="00D93D43"/>
    <w:rsid w:val="00D94C6D"/>
    <w:rsid w:val="00D95AD9"/>
    <w:rsid w:val="00D972FF"/>
    <w:rsid w:val="00D974FD"/>
    <w:rsid w:val="00DA1C4B"/>
    <w:rsid w:val="00DA291F"/>
    <w:rsid w:val="00DA6AE7"/>
    <w:rsid w:val="00DB079F"/>
    <w:rsid w:val="00DB57CE"/>
    <w:rsid w:val="00DB7359"/>
    <w:rsid w:val="00DD0C0E"/>
    <w:rsid w:val="00DD1D55"/>
    <w:rsid w:val="00DD3910"/>
    <w:rsid w:val="00DD5014"/>
    <w:rsid w:val="00DD71DF"/>
    <w:rsid w:val="00DE1606"/>
    <w:rsid w:val="00DE48C4"/>
    <w:rsid w:val="00DF3939"/>
    <w:rsid w:val="00DF515A"/>
    <w:rsid w:val="00DF5EAA"/>
    <w:rsid w:val="00DF749C"/>
    <w:rsid w:val="00DF7AD7"/>
    <w:rsid w:val="00E000F7"/>
    <w:rsid w:val="00E01602"/>
    <w:rsid w:val="00E027B9"/>
    <w:rsid w:val="00E02AD1"/>
    <w:rsid w:val="00E0465B"/>
    <w:rsid w:val="00E05460"/>
    <w:rsid w:val="00E10281"/>
    <w:rsid w:val="00E11473"/>
    <w:rsid w:val="00E12D03"/>
    <w:rsid w:val="00E137A6"/>
    <w:rsid w:val="00E13F2D"/>
    <w:rsid w:val="00E145FD"/>
    <w:rsid w:val="00E14C5D"/>
    <w:rsid w:val="00E15025"/>
    <w:rsid w:val="00E16FCA"/>
    <w:rsid w:val="00E20B23"/>
    <w:rsid w:val="00E21846"/>
    <w:rsid w:val="00E244BA"/>
    <w:rsid w:val="00E24F57"/>
    <w:rsid w:val="00E310BE"/>
    <w:rsid w:val="00E34772"/>
    <w:rsid w:val="00E35A2F"/>
    <w:rsid w:val="00E44782"/>
    <w:rsid w:val="00E462C1"/>
    <w:rsid w:val="00E464C1"/>
    <w:rsid w:val="00E46BC0"/>
    <w:rsid w:val="00E5081B"/>
    <w:rsid w:val="00E52F7B"/>
    <w:rsid w:val="00E616AF"/>
    <w:rsid w:val="00E669AD"/>
    <w:rsid w:val="00E676BA"/>
    <w:rsid w:val="00E678B2"/>
    <w:rsid w:val="00E70EE0"/>
    <w:rsid w:val="00E738C8"/>
    <w:rsid w:val="00E81200"/>
    <w:rsid w:val="00E8127E"/>
    <w:rsid w:val="00E823C2"/>
    <w:rsid w:val="00E82EBF"/>
    <w:rsid w:val="00E83E1A"/>
    <w:rsid w:val="00E84C80"/>
    <w:rsid w:val="00E85A93"/>
    <w:rsid w:val="00E8717F"/>
    <w:rsid w:val="00E876E0"/>
    <w:rsid w:val="00E92325"/>
    <w:rsid w:val="00E937D3"/>
    <w:rsid w:val="00E94200"/>
    <w:rsid w:val="00EA35B1"/>
    <w:rsid w:val="00EA4378"/>
    <w:rsid w:val="00EA51A3"/>
    <w:rsid w:val="00EB2150"/>
    <w:rsid w:val="00EB32B6"/>
    <w:rsid w:val="00EB3FB6"/>
    <w:rsid w:val="00EB67CE"/>
    <w:rsid w:val="00EB6DB6"/>
    <w:rsid w:val="00EC2694"/>
    <w:rsid w:val="00EC44D2"/>
    <w:rsid w:val="00EC5F6B"/>
    <w:rsid w:val="00EC7B10"/>
    <w:rsid w:val="00ED00CA"/>
    <w:rsid w:val="00ED0632"/>
    <w:rsid w:val="00ED3CBD"/>
    <w:rsid w:val="00ED4958"/>
    <w:rsid w:val="00ED4CBD"/>
    <w:rsid w:val="00EE1995"/>
    <w:rsid w:val="00EE5F7C"/>
    <w:rsid w:val="00EE678C"/>
    <w:rsid w:val="00EE6FF6"/>
    <w:rsid w:val="00EE7FA5"/>
    <w:rsid w:val="00EF300C"/>
    <w:rsid w:val="00EF44EC"/>
    <w:rsid w:val="00EF5629"/>
    <w:rsid w:val="00EF56A7"/>
    <w:rsid w:val="00EF6B31"/>
    <w:rsid w:val="00EF6DAE"/>
    <w:rsid w:val="00F00E37"/>
    <w:rsid w:val="00F0633F"/>
    <w:rsid w:val="00F0753C"/>
    <w:rsid w:val="00F10FBF"/>
    <w:rsid w:val="00F141A9"/>
    <w:rsid w:val="00F14BBB"/>
    <w:rsid w:val="00F14CDC"/>
    <w:rsid w:val="00F20A74"/>
    <w:rsid w:val="00F21601"/>
    <w:rsid w:val="00F24E23"/>
    <w:rsid w:val="00F316BA"/>
    <w:rsid w:val="00F3273D"/>
    <w:rsid w:val="00F335D6"/>
    <w:rsid w:val="00F33E0B"/>
    <w:rsid w:val="00F34999"/>
    <w:rsid w:val="00F34B37"/>
    <w:rsid w:val="00F36664"/>
    <w:rsid w:val="00F37288"/>
    <w:rsid w:val="00F43749"/>
    <w:rsid w:val="00F43E89"/>
    <w:rsid w:val="00F509AD"/>
    <w:rsid w:val="00F510FE"/>
    <w:rsid w:val="00F519D3"/>
    <w:rsid w:val="00F619C1"/>
    <w:rsid w:val="00F6318A"/>
    <w:rsid w:val="00F63AAA"/>
    <w:rsid w:val="00F63C00"/>
    <w:rsid w:val="00F63E55"/>
    <w:rsid w:val="00F647BA"/>
    <w:rsid w:val="00F64E9C"/>
    <w:rsid w:val="00F65CAB"/>
    <w:rsid w:val="00F6669E"/>
    <w:rsid w:val="00F70B68"/>
    <w:rsid w:val="00F70D6C"/>
    <w:rsid w:val="00F738E6"/>
    <w:rsid w:val="00F7581E"/>
    <w:rsid w:val="00F80B3F"/>
    <w:rsid w:val="00F81BC0"/>
    <w:rsid w:val="00F82B6A"/>
    <w:rsid w:val="00F83DC4"/>
    <w:rsid w:val="00F84B5D"/>
    <w:rsid w:val="00F85152"/>
    <w:rsid w:val="00F94AE5"/>
    <w:rsid w:val="00F9646D"/>
    <w:rsid w:val="00FA38AF"/>
    <w:rsid w:val="00FA454E"/>
    <w:rsid w:val="00FA4B0D"/>
    <w:rsid w:val="00FA67FD"/>
    <w:rsid w:val="00FB24F8"/>
    <w:rsid w:val="00FB38E5"/>
    <w:rsid w:val="00FB4A22"/>
    <w:rsid w:val="00FB4BB1"/>
    <w:rsid w:val="00FC32EB"/>
    <w:rsid w:val="00FD0222"/>
    <w:rsid w:val="00FD09EB"/>
    <w:rsid w:val="00FD205D"/>
    <w:rsid w:val="00FD3D6B"/>
    <w:rsid w:val="00FD4C5E"/>
    <w:rsid w:val="00FD4E5B"/>
    <w:rsid w:val="00FD4EDE"/>
    <w:rsid w:val="00FD4FD4"/>
    <w:rsid w:val="00FD68D8"/>
    <w:rsid w:val="00FD6E08"/>
    <w:rsid w:val="00FD73E9"/>
    <w:rsid w:val="00FD76AD"/>
    <w:rsid w:val="00FE1DB8"/>
    <w:rsid w:val="00FE23CB"/>
    <w:rsid w:val="00FE73E7"/>
    <w:rsid w:val="00FE7448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1EFD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paragraph" w:customStyle="1" w:styleId="HEADERTEXT">
    <w:name w:val=".HEADERTEXT"/>
    <w:uiPriority w:val="99"/>
    <w:rsid w:val="00FF05DA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Nonformat">
    <w:name w:val="ConsPlusNonformat"/>
    <w:qFormat/>
    <w:rsid w:val="00FF05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Hyperlink"/>
    <w:basedOn w:val="a1"/>
    <w:uiPriority w:val="99"/>
    <w:unhideWhenUsed/>
    <w:rsid w:val="00591DF9"/>
    <w:rPr>
      <w:color w:val="0563C1" w:themeColor="hyperlink"/>
      <w:u w:val="single"/>
    </w:rPr>
  </w:style>
  <w:style w:type="table" w:styleId="af4">
    <w:name w:val="Table Grid"/>
    <w:basedOn w:val="a2"/>
    <w:rsid w:val="009772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">
    <w:name w:val="Нет списка1"/>
    <w:next w:val="a3"/>
    <w:uiPriority w:val="99"/>
    <w:semiHidden/>
    <w:unhideWhenUsed/>
    <w:rsid w:val="002514D8"/>
  </w:style>
  <w:style w:type="paragraph" w:customStyle="1" w:styleId="ConsPlusNormal">
    <w:name w:val="ConsPlusNormal"/>
    <w:link w:val="ConsPlusNormal0"/>
    <w:rsid w:val="002514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note text"/>
    <w:aliases w:val="Знак Знак Знак"/>
    <w:basedOn w:val="a0"/>
    <w:link w:val="af6"/>
    <w:uiPriority w:val="99"/>
    <w:rsid w:val="002514D8"/>
    <w:rPr>
      <w:sz w:val="20"/>
      <w:szCs w:val="20"/>
    </w:rPr>
  </w:style>
  <w:style w:type="character" w:customStyle="1" w:styleId="af6">
    <w:name w:val="Текст сноски Знак"/>
    <w:aliases w:val="Знак Знак Знак Знак"/>
    <w:basedOn w:val="a1"/>
    <w:link w:val="af5"/>
    <w:uiPriority w:val="99"/>
    <w:rsid w:val="002514D8"/>
  </w:style>
  <w:style w:type="character" w:styleId="af7">
    <w:name w:val="footnote reference"/>
    <w:uiPriority w:val="99"/>
    <w:rsid w:val="002514D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514D8"/>
    <w:rPr>
      <w:rFonts w:ascii="Arial" w:hAnsi="Arial" w:cs="Arial"/>
    </w:rPr>
  </w:style>
  <w:style w:type="paragraph" w:styleId="21">
    <w:name w:val="Body Text Indent 2"/>
    <w:basedOn w:val="a0"/>
    <w:link w:val="22"/>
    <w:rsid w:val="002514D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2514D8"/>
    <w:rPr>
      <w:sz w:val="24"/>
      <w:szCs w:val="24"/>
    </w:rPr>
  </w:style>
  <w:style w:type="paragraph" w:styleId="af8">
    <w:name w:val="Body Text Indent"/>
    <w:basedOn w:val="a0"/>
    <w:link w:val="af9"/>
    <w:uiPriority w:val="99"/>
    <w:rsid w:val="002514D8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8"/>
    <w:uiPriority w:val="99"/>
    <w:rsid w:val="002514D8"/>
    <w:rPr>
      <w:sz w:val="24"/>
      <w:szCs w:val="24"/>
    </w:rPr>
  </w:style>
  <w:style w:type="character" w:customStyle="1" w:styleId="a8">
    <w:name w:val="Абзац списка Знак"/>
    <w:link w:val="a7"/>
    <w:uiPriority w:val="34"/>
    <w:rsid w:val="002514D8"/>
    <w:rPr>
      <w:sz w:val="24"/>
      <w:szCs w:val="24"/>
    </w:rPr>
  </w:style>
  <w:style w:type="paragraph" w:styleId="31">
    <w:name w:val="Body Text 3"/>
    <w:basedOn w:val="a0"/>
    <w:link w:val="32"/>
    <w:rsid w:val="002514D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514D8"/>
    <w:rPr>
      <w:sz w:val="16"/>
      <w:szCs w:val="16"/>
    </w:rPr>
  </w:style>
  <w:style w:type="table" w:customStyle="1" w:styleId="12">
    <w:name w:val="Сетка таблицы1"/>
    <w:basedOn w:val="a2"/>
    <w:next w:val="af4"/>
    <w:uiPriority w:val="59"/>
    <w:rsid w:val="002514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Grid Table Light"/>
    <w:basedOn w:val="a2"/>
    <w:uiPriority w:val="40"/>
    <w:rsid w:val="006372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yle4">
    <w:name w:val="Style4"/>
    <w:basedOn w:val="a0"/>
    <w:rsid w:val="00736D69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D742E-1786-4ACE-9A09-732E5D0E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6</TotalTime>
  <Pages>8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Талызина Наталья Адольфовна</cp:lastModifiedBy>
  <cp:revision>3</cp:revision>
  <cp:lastPrinted>2019-04-19T10:03:00Z</cp:lastPrinted>
  <dcterms:created xsi:type="dcterms:W3CDTF">2020-11-30T06:27:00Z</dcterms:created>
  <dcterms:modified xsi:type="dcterms:W3CDTF">2020-11-30T06:35:00Z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