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B521BC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12BBC780" wp14:editId="48E136DE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6789420" cy="25908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114290" y="18122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58140" y="1508760"/>
                            <a:ext cx="3474720" cy="716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4DE2" w:rsidRDefault="00EE4DE2" w:rsidP="00EE4DE2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О внесении изменений в распоряжение </w:t>
                              </w:r>
                            </w:p>
                            <w:p w:rsidR="00EE4DE2" w:rsidRDefault="00EE4DE2" w:rsidP="00EE4DE2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администрации от 26.09.2019 № 1800-р</w:t>
                              </w: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BC780" id="Полотно 4" o:spid="_x0000_s1026" editas="canvas" style="position:absolute;left:0;text-align:left;margin-left:483.4pt;margin-top:0;width:534.6pt;height:204pt;z-index:251657728;mso-position-horizontal:right;mso-position-horizontal-relative:page" coordsize="67894,25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894;height:2590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1142;top:18122;width:1190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3581;top:15087;width:34747;height:7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EE4DE2" w:rsidRDefault="00EE4DE2" w:rsidP="00EE4DE2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О внесении изменений в распоряжение </w:t>
                        </w:r>
                      </w:p>
                      <w:p w:rsidR="00EE4DE2" w:rsidRDefault="00EE4DE2" w:rsidP="00EE4DE2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администрации от 26.09.2019 № 1800-р</w:t>
                        </w: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 w:rsidR="00EE4DE2">
        <w:rPr>
          <w:noProof/>
        </w:rPr>
        <mc:AlternateContent>
          <mc:Choice Requires="wps">
            <w:drawing>
              <wp:inline distT="0" distB="0" distL="0" distR="0" wp14:anchorId="7543FF46" wp14:editId="4CA517A4">
                <wp:extent cx="5958840" cy="2567365"/>
                <wp:effectExtent l="0" t="0" r="0" b="4445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256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4DE2" w:rsidRDefault="00EE4DE2" w:rsidP="00EE4DE2">
                            <w:pPr>
                              <w:ind w:right="-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E49CD">
                              <w:rPr>
                                <w:sz w:val="28"/>
                                <w:szCs w:val="28"/>
                              </w:rPr>
                              <w:t xml:space="preserve">1.  </w:t>
                            </w:r>
                            <w:proofErr w:type="gramStart"/>
                            <w:r w:rsidRPr="001E49CD">
                              <w:rPr>
                                <w:sz w:val="28"/>
                                <w:szCs w:val="28"/>
                              </w:rPr>
                              <w:t>Внести  в</w:t>
                            </w:r>
                            <w:proofErr w:type="gramEnd"/>
                            <w:r w:rsidRPr="001E49CD">
                              <w:rPr>
                                <w:sz w:val="28"/>
                                <w:szCs w:val="28"/>
                              </w:rPr>
                              <w:t xml:space="preserve"> распоряжение администрации Выборгского района Санкт-Петербурга от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26.09.2019 № 1800-р</w:t>
                            </w:r>
                            <w:r w:rsidRPr="001E49CD">
                              <w:rPr>
                                <w:sz w:val="28"/>
                                <w:szCs w:val="28"/>
                              </w:rPr>
                              <w:t xml:space="preserve"> «Об административной комиссии Выборгского района Санкт-Петербурга» следующ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е</w:t>
                            </w:r>
                            <w:r w:rsidRPr="001E49CD">
                              <w:rPr>
                                <w:sz w:val="28"/>
                                <w:szCs w:val="28"/>
                              </w:rPr>
                              <w:t>е изменени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е</w:t>
                            </w:r>
                            <w:r w:rsidRPr="001E49CD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EE4DE2" w:rsidRDefault="00EE4DE2" w:rsidP="00EE4DE2">
                            <w:pPr>
                              <w:ind w:right="-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1.1. </w:t>
                            </w:r>
                            <w:r w:rsidRPr="00306EE6">
                              <w:rPr>
                                <w:sz w:val="28"/>
                                <w:szCs w:val="28"/>
                              </w:rPr>
                              <w:t>Включить в состав административной комиссии Выборгского района Санкт-Петербурга (далее - комисси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я</w:t>
                            </w:r>
                            <w:r w:rsidRPr="00306EE6">
                              <w:rPr>
                                <w:sz w:val="28"/>
                                <w:szCs w:val="28"/>
                              </w:rPr>
                              <w:t>) в качестве член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</w:t>
                            </w:r>
                            <w:r w:rsidRPr="00306EE6">
                              <w:rPr>
                                <w:sz w:val="28"/>
                                <w:szCs w:val="28"/>
                              </w:rPr>
                              <w:t xml:space="preserve"> комиссии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Урусову Кристину Сергеевну - судебного пристава-исполнителя Выборгского районного отдела судебных приставов ГУФССП России по Санкт-Петербургу.</w:t>
                            </w:r>
                          </w:p>
                          <w:p w:rsidR="00EE4DE2" w:rsidRDefault="00EE4DE2" w:rsidP="00EE4DE2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1.2. Исключить </w:t>
                            </w:r>
                            <w:r w:rsidRPr="00306EE6">
                              <w:rPr>
                                <w:sz w:val="28"/>
                                <w:szCs w:val="28"/>
                              </w:rPr>
                              <w:t xml:space="preserve">из состава комиссии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Синенка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С.Г.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Темняк</w:t>
                            </w:r>
                            <w:proofErr w:type="spellEnd"/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С.В.</w:t>
                            </w:r>
                          </w:p>
                          <w:p w:rsidR="00EE4DE2" w:rsidRPr="001E49CD" w:rsidRDefault="00EE4DE2" w:rsidP="00EE4DE2">
                            <w:pPr>
                              <w:ind w:right="-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2. Контроль </w:t>
                            </w:r>
                            <w:r w:rsidRPr="001E49CD">
                              <w:rPr>
                                <w:sz w:val="28"/>
                                <w:szCs w:val="28"/>
                              </w:rPr>
                              <w:t xml:space="preserve">за исполнением распоряжения возложить на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первого </w:t>
                            </w:r>
                            <w:r w:rsidRPr="001E49CD">
                              <w:rPr>
                                <w:sz w:val="28"/>
                                <w:szCs w:val="28"/>
                              </w:rPr>
                              <w:t xml:space="preserve">заместителя главы администрации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Полунина В.М.</w:t>
                            </w:r>
                          </w:p>
                          <w:p w:rsidR="00EE4DE2" w:rsidRDefault="00EE4DE2" w:rsidP="00EE4DE2">
                            <w:pPr>
                              <w:ind w:right="-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E4DE2" w:rsidRPr="001E49CD" w:rsidRDefault="00EE4DE2" w:rsidP="00EE4DE2">
                            <w:pPr>
                              <w:ind w:right="-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E4DE2" w:rsidRPr="00C2616C" w:rsidRDefault="00EE4DE2" w:rsidP="00EE4DE2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43FF46" id="Text Box 10" o:spid="_x0000_s1030" type="#_x0000_t202" style="width:469.2pt;height:20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n5AuQIAAMI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" filled="f" stroked="f">
                <v:textbox>
                  <w:txbxContent>
                    <w:p w:rsidR="00EE4DE2" w:rsidRDefault="00EE4DE2" w:rsidP="00EE4DE2">
                      <w:pPr>
                        <w:ind w:right="-1"/>
                        <w:jc w:val="both"/>
                        <w:rPr>
                          <w:sz w:val="28"/>
                          <w:szCs w:val="28"/>
                        </w:rPr>
                      </w:pPr>
                      <w:r w:rsidRPr="001E49CD">
                        <w:rPr>
                          <w:sz w:val="28"/>
                          <w:szCs w:val="28"/>
                        </w:rPr>
                        <w:t xml:space="preserve">1.  </w:t>
                      </w:r>
                      <w:proofErr w:type="gramStart"/>
                      <w:r w:rsidRPr="001E49CD">
                        <w:rPr>
                          <w:sz w:val="28"/>
                          <w:szCs w:val="28"/>
                        </w:rPr>
                        <w:t>Внести  в</w:t>
                      </w:r>
                      <w:proofErr w:type="gramEnd"/>
                      <w:r w:rsidRPr="001E49CD">
                        <w:rPr>
                          <w:sz w:val="28"/>
                          <w:szCs w:val="28"/>
                        </w:rPr>
                        <w:t xml:space="preserve"> распоряжение администрации Выборгского района Санкт-Петербурга от </w:t>
                      </w:r>
                      <w:r>
                        <w:rPr>
                          <w:sz w:val="28"/>
                          <w:szCs w:val="28"/>
                        </w:rPr>
                        <w:t>26.09.2019 № 1800-р</w:t>
                      </w:r>
                      <w:r w:rsidRPr="001E49CD">
                        <w:rPr>
                          <w:sz w:val="28"/>
                          <w:szCs w:val="28"/>
                        </w:rPr>
                        <w:t xml:space="preserve"> «Об административной комиссии Выборгского района Санкт-Петербурга» следующ</w:t>
                      </w:r>
                      <w:r>
                        <w:rPr>
                          <w:sz w:val="28"/>
                          <w:szCs w:val="28"/>
                        </w:rPr>
                        <w:t>е</w:t>
                      </w:r>
                      <w:r w:rsidRPr="001E49CD">
                        <w:rPr>
                          <w:sz w:val="28"/>
                          <w:szCs w:val="28"/>
                        </w:rPr>
                        <w:t>е изменени</w:t>
                      </w:r>
                      <w:r>
                        <w:rPr>
                          <w:sz w:val="28"/>
                          <w:szCs w:val="28"/>
                        </w:rPr>
                        <w:t>е</w:t>
                      </w:r>
                      <w:r w:rsidRPr="001E49CD">
                        <w:rPr>
                          <w:sz w:val="28"/>
                          <w:szCs w:val="28"/>
                        </w:rPr>
                        <w:t>:</w:t>
                      </w:r>
                    </w:p>
                    <w:p w:rsidR="00EE4DE2" w:rsidRDefault="00EE4DE2" w:rsidP="00EE4DE2">
                      <w:pPr>
                        <w:ind w:right="-1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1.1. </w:t>
                      </w:r>
                      <w:r w:rsidRPr="00306EE6">
                        <w:rPr>
                          <w:sz w:val="28"/>
                          <w:szCs w:val="28"/>
                        </w:rPr>
                        <w:t>Включить в состав административной комиссии Выборгского района Санкт-Петербурга (далее - комисси</w:t>
                      </w:r>
                      <w:r>
                        <w:rPr>
                          <w:sz w:val="28"/>
                          <w:szCs w:val="28"/>
                        </w:rPr>
                        <w:t>я</w:t>
                      </w:r>
                      <w:r w:rsidRPr="00306EE6">
                        <w:rPr>
                          <w:sz w:val="28"/>
                          <w:szCs w:val="28"/>
                        </w:rPr>
                        <w:t>) в качестве член</w:t>
                      </w:r>
                      <w:r>
                        <w:rPr>
                          <w:sz w:val="28"/>
                          <w:szCs w:val="28"/>
                        </w:rPr>
                        <w:t>а</w:t>
                      </w:r>
                      <w:r w:rsidRPr="00306EE6">
                        <w:rPr>
                          <w:sz w:val="28"/>
                          <w:szCs w:val="28"/>
                        </w:rPr>
                        <w:t xml:space="preserve"> комиссии </w:t>
                      </w:r>
                      <w:r>
                        <w:rPr>
                          <w:sz w:val="28"/>
                          <w:szCs w:val="28"/>
                        </w:rPr>
                        <w:t>Урусову Кристину Сергеевну - судебного пристава-исполнителя Выборгского районного отдела судебных приставов ГУФССП России по Санкт-Петербургу.</w:t>
                      </w:r>
                    </w:p>
                    <w:p w:rsidR="00EE4DE2" w:rsidRDefault="00EE4DE2" w:rsidP="00EE4DE2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1.2. Исключить </w:t>
                      </w:r>
                      <w:r w:rsidRPr="00306EE6">
                        <w:rPr>
                          <w:sz w:val="28"/>
                          <w:szCs w:val="28"/>
                        </w:rPr>
                        <w:t xml:space="preserve">из состава комиссии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Синенка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С.Г.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Темняк</w:t>
                      </w:r>
                      <w:proofErr w:type="spellEnd"/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С.В.</w:t>
                      </w:r>
                    </w:p>
                    <w:p w:rsidR="00EE4DE2" w:rsidRPr="001E49CD" w:rsidRDefault="00EE4DE2" w:rsidP="00EE4DE2">
                      <w:pPr>
                        <w:ind w:right="-1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2. Контроль </w:t>
                      </w:r>
                      <w:r w:rsidRPr="001E49CD">
                        <w:rPr>
                          <w:sz w:val="28"/>
                          <w:szCs w:val="28"/>
                        </w:rPr>
                        <w:t xml:space="preserve">за исполнением распоряжения возложить на </w:t>
                      </w:r>
                      <w:r>
                        <w:rPr>
                          <w:sz w:val="28"/>
                          <w:szCs w:val="28"/>
                        </w:rPr>
                        <w:t xml:space="preserve">первого </w:t>
                      </w:r>
                      <w:r w:rsidRPr="001E49CD">
                        <w:rPr>
                          <w:sz w:val="28"/>
                          <w:szCs w:val="28"/>
                        </w:rPr>
                        <w:t xml:space="preserve">заместителя главы администрации </w:t>
                      </w:r>
                      <w:r>
                        <w:rPr>
                          <w:sz w:val="28"/>
                          <w:szCs w:val="28"/>
                        </w:rPr>
                        <w:t>Полунина В.М.</w:t>
                      </w:r>
                    </w:p>
                    <w:p w:rsidR="00EE4DE2" w:rsidRDefault="00EE4DE2" w:rsidP="00EE4DE2">
                      <w:pPr>
                        <w:ind w:right="-1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EE4DE2" w:rsidRPr="001E49CD" w:rsidRDefault="00EE4DE2" w:rsidP="00EE4DE2">
                      <w:pPr>
                        <w:ind w:right="-1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EE4DE2" w:rsidRPr="00C2616C" w:rsidRDefault="00EE4DE2" w:rsidP="00EE4DE2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8366871" wp14:editId="2A516894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805615" wp14:editId="5A7341E3">
                                  <wp:extent cx="561975" cy="590550"/>
                                  <wp:effectExtent l="0" t="0" r="9525" b="0"/>
                                  <wp:docPr id="7" name="Рисунок 7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66871" id="Text Box 3" o:spid="_x0000_s1031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6HCugIAAME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805615" wp14:editId="5A7341E3">
                            <wp:extent cx="561975" cy="590550"/>
                            <wp:effectExtent l="0" t="0" r="9525" b="0"/>
                            <wp:docPr id="7" name="Рисунок 7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724E7D" w:rsidRDefault="00724E7D" w:rsidP="00724E7D">
      <w:pPr>
        <w:ind w:firstLine="709"/>
        <w:rPr>
          <w:sz w:val="28"/>
        </w:rPr>
      </w:pPr>
    </w:p>
    <w:p w:rsidR="00C2616C" w:rsidRDefault="00C2616C" w:rsidP="00724E7D">
      <w:pPr>
        <w:ind w:firstLine="709"/>
        <w:rPr>
          <w:sz w:val="28"/>
        </w:rPr>
      </w:pPr>
      <w:bookmarkStart w:id="0" w:name="_GoBack"/>
      <w:bookmarkEnd w:id="0"/>
    </w:p>
    <w:p w:rsidR="00C2616C" w:rsidRDefault="00C2616C" w:rsidP="00724E7D">
      <w:pPr>
        <w:ind w:firstLine="709"/>
        <w:rPr>
          <w:sz w:val="28"/>
        </w:rPr>
      </w:pPr>
    </w:p>
    <w:p w:rsidR="00C2616C" w:rsidRPr="00236C95" w:rsidRDefault="00C2616C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975EA1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152665"/>
    <w:rsid w:val="00261BE2"/>
    <w:rsid w:val="002C289B"/>
    <w:rsid w:val="0030181D"/>
    <w:rsid w:val="00386371"/>
    <w:rsid w:val="004C1F45"/>
    <w:rsid w:val="006674C1"/>
    <w:rsid w:val="006F71B3"/>
    <w:rsid w:val="007034DD"/>
    <w:rsid w:val="00724E7D"/>
    <w:rsid w:val="0079668A"/>
    <w:rsid w:val="00803C9B"/>
    <w:rsid w:val="00975EA1"/>
    <w:rsid w:val="00A24348"/>
    <w:rsid w:val="00AE0678"/>
    <w:rsid w:val="00B521BC"/>
    <w:rsid w:val="00B7664F"/>
    <w:rsid w:val="00C2616C"/>
    <w:rsid w:val="00D925E1"/>
    <w:rsid w:val="00E12569"/>
    <w:rsid w:val="00E46858"/>
    <w:rsid w:val="00EE4DE2"/>
    <w:rsid w:val="00F710AC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30F7F-148A-4EE7-BAE1-67E5941A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E4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Аверченкова Татьяна Николаевна</cp:lastModifiedBy>
  <cp:revision>3</cp:revision>
  <dcterms:created xsi:type="dcterms:W3CDTF">2020-10-29T10:36:00Z</dcterms:created>
  <dcterms:modified xsi:type="dcterms:W3CDTF">2020-10-29T10:37:00Z</dcterms:modified>
</cp:coreProperties>
</file>