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751316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2057400</wp:posOffset>
                </wp:positionV>
                <wp:extent cx="2895600" cy="708660"/>
                <wp:effectExtent l="1905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84D" w:rsidRPr="00303BF5" w:rsidRDefault="0049784D" w:rsidP="0049784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303BF5">
                              <w:rPr>
                                <w:b/>
                              </w:rPr>
                              <w:t xml:space="preserve">О внесении изменения  в распоряжение </w:t>
                            </w:r>
                          </w:p>
                          <w:p w:rsidR="0049784D" w:rsidRPr="00303BF5" w:rsidRDefault="0049784D" w:rsidP="0049784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303BF5">
                              <w:rPr>
                                <w:b/>
                              </w:rPr>
                              <w:t xml:space="preserve">Комитета по образованию от 27.06.2018 </w:t>
                            </w:r>
                          </w:p>
                          <w:p w:rsidR="0049784D" w:rsidRPr="00303BF5" w:rsidRDefault="0049784D" w:rsidP="0049784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303BF5">
                              <w:rPr>
                                <w:b/>
                              </w:rPr>
                              <w:t>№ 195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  <w:r w:rsidRPr="00303BF5">
                              <w:rPr>
                                <w:b/>
                              </w:rPr>
                              <w:t>-р</w:t>
                            </w:r>
                          </w:p>
                          <w:p w:rsidR="00BA2319" w:rsidRDefault="00BA231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5.4pt;margin-top:162pt;width:228pt;height:5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" filled="f" stroked="f">
                <v:textbox inset="0,0,0,0">
                  <w:txbxContent>
                    <w:p w:rsidR="0049784D" w:rsidRPr="00303BF5" w:rsidRDefault="0049784D" w:rsidP="0049784D">
                      <w:pPr>
                        <w:jc w:val="both"/>
                        <w:rPr>
                          <w:b/>
                        </w:rPr>
                      </w:pPr>
                      <w:r w:rsidRPr="00303BF5">
                        <w:rPr>
                          <w:b/>
                        </w:rPr>
                        <w:t xml:space="preserve">О внесении изменения  в распоряжение </w:t>
                      </w:r>
                    </w:p>
                    <w:p w:rsidR="0049784D" w:rsidRPr="00303BF5" w:rsidRDefault="0049784D" w:rsidP="0049784D">
                      <w:pPr>
                        <w:jc w:val="both"/>
                        <w:rPr>
                          <w:b/>
                        </w:rPr>
                      </w:pPr>
                      <w:r w:rsidRPr="00303BF5">
                        <w:rPr>
                          <w:b/>
                        </w:rPr>
                        <w:t xml:space="preserve">Комитета по образованию от 27.06.2018 </w:t>
                      </w:r>
                    </w:p>
                    <w:p w:rsidR="0049784D" w:rsidRPr="00303BF5" w:rsidRDefault="0049784D" w:rsidP="0049784D">
                      <w:pPr>
                        <w:jc w:val="both"/>
                        <w:rPr>
                          <w:b/>
                        </w:rPr>
                      </w:pPr>
                      <w:r w:rsidRPr="00303BF5">
                        <w:rPr>
                          <w:b/>
                        </w:rPr>
                        <w:t>№ 195</w:t>
                      </w:r>
                      <w:r>
                        <w:rPr>
                          <w:b/>
                        </w:rPr>
                        <w:t>9</w:t>
                      </w:r>
                      <w:r w:rsidRPr="00303BF5">
                        <w:rPr>
                          <w:b/>
                        </w:rPr>
                        <w:t>-р</w:t>
                      </w:r>
                    </w:p>
                    <w:p w:rsidR="00BA2319" w:rsidRDefault="00BA231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7441D0">
          <w:headerReference w:type="default" r:id="rId9"/>
          <w:type w:val="continuous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49784D" w:rsidRDefault="0049784D"/>
    <w:p w:rsidR="0049784D" w:rsidRDefault="0049784D" w:rsidP="0049784D">
      <w:pPr>
        <w:ind w:firstLine="709"/>
        <w:jc w:val="both"/>
      </w:pPr>
    </w:p>
    <w:p w:rsidR="007441D0" w:rsidRDefault="007441D0" w:rsidP="0049784D">
      <w:pPr>
        <w:ind w:firstLine="709"/>
        <w:jc w:val="both"/>
      </w:pPr>
    </w:p>
    <w:p w:rsidR="007441D0" w:rsidRDefault="007441D0" w:rsidP="0049784D">
      <w:pPr>
        <w:ind w:firstLine="709"/>
        <w:jc w:val="both"/>
      </w:pPr>
    </w:p>
    <w:p w:rsidR="0049784D" w:rsidRDefault="0049784D" w:rsidP="0049784D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1701-р, в связи с внесением изменений в правовые акты, на основании которых были сформированы требования к закупаемым Комитетом                    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услуг:</w:t>
      </w:r>
    </w:p>
    <w:p w:rsidR="0049784D" w:rsidRDefault="0049784D" w:rsidP="0049784D">
      <w:pPr>
        <w:ind w:firstLine="709"/>
        <w:jc w:val="both"/>
      </w:pPr>
    </w:p>
    <w:p w:rsidR="007441D0" w:rsidRDefault="007441D0" w:rsidP="0049784D">
      <w:pPr>
        <w:ind w:firstLine="709"/>
        <w:jc w:val="both"/>
      </w:pPr>
    </w:p>
    <w:p w:rsidR="007441D0" w:rsidRDefault="0049784D" w:rsidP="007441D0">
      <w:pPr>
        <w:autoSpaceDE w:val="0"/>
        <w:autoSpaceDN w:val="0"/>
        <w:adjustRightInd w:val="0"/>
        <w:ind w:firstLine="709"/>
        <w:jc w:val="both"/>
      </w:pPr>
      <w:r>
        <w:t xml:space="preserve">1. Внести изменение в распоряжение Комитета по образованию от 27.06.2018                 № 1959-р «Об утверждении Требований к закупаемым Комитетом по образованию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услуг» </w:t>
      </w:r>
      <w:r w:rsidRPr="0049784D">
        <w:t xml:space="preserve">дополнив подраздел 2.9 </w:t>
      </w:r>
      <w:r w:rsidR="007441D0">
        <w:t>Переч</w:t>
      </w:r>
      <w:r>
        <w:t xml:space="preserve">ня отдельных видов товаров, работ, услуг, закупаемых Комитетом по образованию и государственными бюджетными и казенными учреждениями, находящимися в ведении Комитета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                            </w:t>
      </w:r>
      <w:r w:rsidR="007441D0">
        <w:t>пунктом 802-1 следующего содержания:</w:t>
      </w: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883C26" w:rsidRDefault="00883C26" w:rsidP="007441D0">
      <w:pPr>
        <w:autoSpaceDE w:val="0"/>
        <w:autoSpaceDN w:val="0"/>
        <w:adjustRightInd w:val="0"/>
      </w:pPr>
    </w:p>
    <w:p w:rsidR="007441D0" w:rsidRDefault="00883C26" w:rsidP="007441D0">
      <w:pPr>
        <w:autoSpaceDE w:val="0"/>
        <w:autoSpaceDN w:val="0"/>
        <w:adjustRightInd w:val="0"/>
      </w:pPr>
      <w:r>
        <w:lastRenderedPageBreak/>
        <w:t>«</w:t>
      </w:r>
    </w:p>
    <w:p w:rsidR="007441D0" w:rsidRDefault="007441D0" w:rsidP="007441D0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077"/>
        <w:gridCol w:w="2211"/>
        <w:gridCol w:w="1991"/>
        <w:gridCol w:w="567"/>
        <w:gridCol w:w="860"/>
        <w:gridCol w:w="1517"/>
        <w:gridCol w:w="340"/>
      </w:tblGrid>
      <w:tr w:rsidR="007441D0" w:rsidTr="005508B6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802-1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41.20.20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Мощность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698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Место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160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441D0" w:rsidTr="005508B6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Конструктивные особенности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441D0" w:rsidTr="005508B6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Предельная цена за 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383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Рубль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Не более 1603838,39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7441D0" w:rsidRDefault="00883C26" w:rsidP="007441D0">
      <w:pPr>
        <w:autoSpaceDE w:val="0"/>
        <w:autoSpaceDN w:val="0"/>
        <w:adjustRightInd w:val="0"/>
        <w:jc w:val="right"/>
      </w:pPr>
      <w:r>
        <w:t>»</w:t>
      </w:r>
      <w:r w:rsidR="007441D0">
        <w:t>.</w:t>
      </w:r>
    </w:p>
    <w:p w:rsidR="0049784D" w:rsidRDefault="0049784D" w:rsidP="0049784D">
      <w:pPr>
        <w:ind w:firstLine="709"/>
        <w:jc w:val="both"/>
      </w:pPr>
      <w:r>
        <w:t xml:space="preserve"> </w:t>
      </w:r>
    </w:p>
    <w:p w:rsidR="0049784D" w:rsidRDefault="0049784D" w:rsidP="0049784D">
      <w:pPr>
        <w:ind w:firstLine="709"/>
        <w:jc w:val="both"/>
      </w:pPr>
      <w:r>
        <w:t>2.  Контроль за выполнением настоящего распоряжения возложить на заместителя председателя Комитета Ксенофонтова А.В.</w:t>
      </w:r>
    </w:p>
    <w:p w:rsidR="0049784D" w:rsidRDefault="0049784D" w:rsidP="0049784D"/>
    <w:p w:rsidR="0049784D" w:rsidRDefault="0049784D" w:rsidP="0049784D"/>
    <w:p w:rsidR="0049784D" w:rsidRDefault="0049784D" w:rsidP="0049784D"/>
    <w:p w:rsidR="0049784D" w:rsidRDefault="0049784D" w:rsidP="0049784D">
      <w:pPr>
        <w:rPr>
          <w:b/>
        </w:rPr>
      </w:pPr>
      <w:r>
        <w:rPr>
          <w:b/>
        </w:rPr>
        <w:t>Временно исполняющий обязанности</w:t>
      </w:r>
    </w:p>
    <w:p w:rsidR="0049784D" w:rsidRDefault="0049784D" w:rsidP="0049784D">
      <w:r>
        <w:rPr>
          <w:b/>
        </w:rPr>
        <w:t>п</w:t>
      </w:r>
      <w:r w:rsidRPr="00F77484">
        <w:rPr>
          <w:b/>
        </w:rPr>
        <w:t>редседател</w:t>
      </w:r>
      <w:r>
        <w:rPr>
          <w:b/>
        </w:rPr>
        <w:t>я</w:t>
      </w:r>
      <w:r w:rsidRPr="00F77484">
        <w:rPr>
          <w:b/>
        </w:rPr>
        <w:t xml:space="preserve"> Комитета     </w:t>
      </w:r>
      <w:r>
        <w:rPr>
          <w:b/>
        </w:rPr>
        <w:t xml:space="preserve">  </w:t>
      </w:r>
      <w:r w:rsidRPr="00F77484">
        <w:rPr>
          <w:b/>
        </w:rPr>
        <w:t xml:space="preserve">                                                                       </w:t>
      </w:r>
      <w:r>
        <w:rPr>
          <w:b/>
        </w:rPr>
        <w:t xml:space="preserve">  </w:t>
      </w:r>
      <w:r w:rsidR="007441D0">
        <w:rPr>
          <w:b/>
        </w:rPr>
        <w:t>А.В. Ксенофонтов</w:t>
      </w:r>
    </w:p>
    <w:p w:rsidR="0049784D" w:rsidRDefault="0049784D" w:rsidP="0049784D">
      <w:pPr>
        <w:sectPr w:rsidR="0049784D" w:rsidSect="007441D0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9784D" w:rsidRDefault="0049784D"/>
    <w:sectPr w:rsidR="0049784D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33E" w:rsidRDefault="0035333E">
      <w:r>
        <w:separator/>
      </w:r>
    </w:p>
  </w:endnote>
  <w:endnote w:type="continuationSeparator" w:id="0">
    <w:p w:rsidR="0035333E" w:rsidRDefault="0035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33E" w:rsidRDefault="0035333E">
      <w:r>
        <w:separator/>
      </w:r>
    </w:p>
  </w:footnote>
  <w:footnote w:type="continuationSeparator" w:id="0">
    <w:p w:rsidR="0035333E" w:rsidRDefault="00353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1D0" w:rsidRDefault="007441D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51316">
      <w:rPr>
        <w:noProof/>
      </w:rPr>
      <w:t>2</w:t>
    </w:r>
    <w:r>
      <w:fldChar w:fldCharType="end"/>
    </w: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a89cf199-eec8-4402-bed5-826a9de038cc"/>
  </w:docVars>
  <w:rsids>
    <w:rsidRoot w:val="0049784D"/>
    <w:rsid w:val="0035333E"/>
    <w:rsid w:val="0049784D"/>
    <w:rsid w:val="005508B6"/>
    <w:rsid w:val="007441D0"/>
    <w:rsid w:val="00751316"/>
    <w:rsid w:val="00883C26"/>
    <w:rsid w:val="009411C3"/>
    <w:rsid w:val="00BA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441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441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fb770de7-765c-4641-9ba6-3fc9932b95d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55E5-92EF-42D5-A098-0DCE497C4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fb770de7-765c-4641-9ba6-3fc9932b95d8.dot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2020-10-23T08:09:00Z</cp:lastPrinted>
  <dcterms:created xsi:type="dcterms:W3CDTF">2020-10-28T10:30:00Z</dcterms:created>
  <dcterms:modified xsi:type="dcterms:W3CDTF">2020-10-28T10:30:00Z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a89cf199-eec8-4402-bed5-826a9de038cc</vt:lpwstr>
  </property>
</Properties>
</file>