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C4502A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830580</wp:posOffset>
                </wp:positionH>
                <wp:positionV relativeFrom="paragraph">
                  <wp:posOffset>2057400</wp:posOffset>
                </wp:positionV>
                <wp:extent cx="2895600" cy="708660"/>
                <wp:effectExtent l="1905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708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64CF" w:rsidRPr="004F64CF" w:rsidRDefault="004F64CF" w:rsidP="004F64C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F64CF">
                              <w:rPr>
                                <w:b/>
                              </w:rPr>
                              <w:t xml:space="preserve">О внесении изменения  в распоряжение </w:t>
                            </w:r>
                          </w:p>
                          <w:p w:rsidR="004F64CF" w:rsidRPr="004F64CF" w:rsidRDefault="004F64CF" w:rsidP="004F64CF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4F64CF">
                              <w:rPr>
                                <w:b/>
                              </w:rPr>
                              <w:t xml:space="preserve">Комитета по образованию от 27.06.2018 </w:t>
                            </w:r>
                          </w:p>
                          <w:p w:rsidR="00BA2319" w:rsidRDefault="004F64CF" w:rsidP="004F64CF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4F64CF">
                              <w:rPr>
                                <w:b/>
                              </w:rPr>
                              <w:t>№ 1958-р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5.4pt;margin-top:162pt;width:228pt;height:55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" filled="f" stroked="f">
                <v:textbox inset="0,0,0,0">
                  <w:txbxContent>
                    <w:p w:rsidR="004F64CF" w:rsidRPr="004F64CF" w:rsidRDefault="004F64CF" w:rsidP="004F64CF">
                      <w:pPr>
                        <w:jc w:val="both"/>
                        <w:rPr>
                          <w:b/>
                        </w:rPr>
                      </w:pPr>
                      <w:r w:rsidRPr="004F64CF">
                        <w:rPr>
                          <w:b/>
                        </w:rPr>
                        <w:t xml:space="preserve">О внесении изменения  в распоряжение </w:t>
                      </w:r>
                    </w:p>
                    <w:p w:rsidR="004F64CF" w:rsidRPr="004F64CF" w:rsidRDefault="004F64CF" w:rsidP="004F64CF">
                      <w:pPr>
                        <w:jc w:val="both"/>
                        <w:rPr>
                          <w:b/>
                        </w:rPr>
                      </w:pPr>
                      <w:r w:rsidRPr="004F64CF">
                        <w:rPr>
                          <w:b/>
                        </w:rPr>
                        <w:t xml:space="preserve">Комитета по образованию от 27.06.2018 </w:t>
                      </w:r>
                    </w:p>
                    <w:p w:rsidR="00BA2319" w:rsidRDefault="004F64CF" w:rsidP="004F64CF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4F64CF">
                        <w:rPr>
                          <w:b/>
                        </w:rPr>
                        <w:t>№ 1958-р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7441D0">
          <w:headerReference w:type="default" r:id="rId8"/>
          <w:type w:val="continuous"/>
          <w:pgSz w:w="11906" w:h="16838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49784D" w:rsidRDefault="0049784D"/>
    <w:p w:rsidR="0049784D" w:rsidRDefault="0049784D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49784D" w:rsidRDefault="0049784D" w:rsidP="0049784D">
      <w:pPr>
        <w:ind w:firstLine="709"/>
        <w:jc w:val="both"/>
      </w:pPr>
      <w:r>
        <w:t xml:space="preserve"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1701-р, </w:t>
      </w:r>
      <w:r w:rsidR="004E0408" w:rsidRPr="004E0408">
        <w:t>в связи с внесением изменений в правовые акты, на основании которых были сформированы требования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>
        <w:t>:</w:t>
      </w:r>
    </w:p>
    <w:p w:rsidR="0049784D" w:rsidRDefault="0049784D" w:rsidP="0049784D">
      <w:pPr>
        <w:ind w:firstLine="709"/>
        <w:jc w:val="both"/>
      </w:pPr>
    </w:p>
    <w:p w:rsidR="007441D0" w:rsidRDefault="007441D0" w:rsidP="0049784D">
      <w:pPr>
        <w:ind w:firstLine="709"/>
        <w:jc w:val="both"/>
      </w:pPr>
    </w:p>
    <w:p w:rsidR="007441D0" w:rsidRDefault="0049784D" w:rsidP="007441D0">
      <w:pPr>
        <w:autoSpaceDE w:val="0"/>
        <w:autoSpaceDN w:val="0"/>
        <w:adjustRightInd w:val="0"/>
        <w:ind w:firstLine="709"/>
        <w:jc w:val="both"/>
      </w:pPr>
      <w:r>
        <w:t xml:space="preserve">1. </w:t>
      </w:r>
      <w:r w:rsidR="004F64CF" w:rsidRPr="004F64CF">
        <w:t xml:space="preserve">Внести изменение в распоряжение Комитета по образованию от 27.06.2018                  № 1958-р «Об утверждении Требований к закупаемым государственными бюджетными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услуг» </w:t>
      </w:r>
      <w:r w:rsidRPr="0049784D">
        <w:t xml:space="preserve">дополнив подраздел 2.9 </w:t>
      </w:r>
      <w:r w:rsidR="007441D0">
        <w:t>Переч</w:t>
      </w:r>
      <w:r>
        <w:t xml:space="preserve">ня </w:t>
      </w:r>
      <w:r w:rsidR="004F64CF" w:rsidRPr="004F64CF">
        <w:t>отдельных видов товаров, работ, услуг, закупаемых государственными бюджетными учреждениями, находящимися в ведении Комитета по образованию,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</w:t>
      </w:r>
      <w:r>
        <w:t xml:space="preserve"> </w:t>
      </w:r>
      <w:r w:rsidR="007441D0">
        <w:t>пунктом 802-1 следующего содержания:</w:t>
      </w: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4E0408" w:rsidRDefault="004E0408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4F64CF" w:rsidRDefault="004F64CF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7441D0" w:rsidP="007441D0">
      <w:pPr>
        <w:autoSpaceDE w:val="0"/>
        <w:autoSpaceDN w:val="0"/>
        <w:adjustRightInd w:val="0"/>
        <w:ind w:firstLine="540"/>
        <w:jc w:val="both"/>
        <w:outlineLvl w:val="0"/>
      </w:pPr>
    </w:p>
    <w:p w:rsidR="007441D0" w:rsidRDefault="0037396C" w:rsidP="007441D0">
      <w:pPr>
        <w:autoSpaceDE w:val="0"/>
        <w:autoSpaceDN w:val="0"/>
        <w:adjustRightInd w:val="0"/>
      </w:pPr>
      <w:r>
        <w:lastRenderedPageBreak/>
        <w:t>«</w:t>
      </w:r>
    </w:p>
    <w:p w:rsidR="007441D0" w:rsidRDefault="007441D0" w:rsidP="007441D0">
      <w:pPr>
        <w:autoSpaceDE w:val="0"/>
        <w:autoSpaceDN w:val="0"/>
        <w:adjustRightInd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077"/>
        <w:gridCol w:w="2211"/>
        <w:gridCol w:w="1991"/>
        <w:gridCol w:w="567"/>
        <w:gridCol w:w="860"/>
        <w:gridCol w:w="1517"/>
        <w:gridCol w:w="340"/>
      </w:tblGrid>
      <w:tr w:rsidR="007441D0" w:rsidTr="00D423E7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802-1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41.20.20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Здания нежилые. Пояснение 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Мощность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698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Место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160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441D0" w:rsidTr="00D423E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Конструктивные особенности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Возможные значения: кирпично-монолитное здание, панельное здание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  <w:tr w:rsidR="007441D0" w:rsidTr="00D423E7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22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</w:pPr>
            <w:r>
              <w:t>Предельная цена за место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383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Рубль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Не более 1603838,39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D0" w:rsidRDefault="007441D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</w:tr>
    </w:tbl>
    <w:p w:rsidR="007441D0" w:rsidRDefault="0037396C" w:rsidP="007441D0">
      <w:pPr>
        <w:autoSpaceDE w:val="0"/>
        <w:autoSpaceDN w:val="0"/>
        <w:adjustRightInd w:val="0"/>
        <w:jc w:val="right"/>
      </w:pPr>
      <w:r>
        <w:t>»</w:t>
      </w:r>
      <w:r w:rsidR="007441D0">
        <w:t>.</w:t>
      </w:r>
    </w:p>
    <w:p w:rsidR="0049784D" w:rsidRDefault="0049784D" w:rsidP="0049784D">
      <w:pPr>
        <w:ind w:firstLine="709"/>
        <w:jc w:val="both"/>
      </w:pPr>
      <w:r>
        <w:t xml:space="preserve"> </w:t>
      </w:r>
    </w:p>
    <w:p w:rsidR="0049784D" w:rsidRDefault="0049784D" w:rsidP="0049784D">
      <w:pPr>
        <w:ind w:firstLine="709"/>
        <w:jc w:val="both"/>
      </w:pPr>
      <w:r>
        <w:t>2.  Контроль за выполнением настоящего распоряжения возложить на заместителя председателя Комитета Ксенофонтова А.В.</w:t>
      </w:r>
    </w:p>
    <w:p w:rsidR="0049784D" w:rsidRDefault="0049784D" w:rsidP="0049784D"/>
    <w:p w:rsidR="0049784D" w:rsidRDefault="0049784D" w:rsidP="0049784D"/>
    <w:p w:rsidR="0049784D" w:rsidRDefault="0049784D" w:rsidP="0049784D"/>
    <w:p w:rsidR="0049784D" w:rsidRDefault="0049784D" w:rsidP="0049784D">
      <w:pPr>
        <w:rPr>
          <w:b/>
        </w:rPr>
      </w:pPr>
      <w:r>
        <w:rPr>
          <w:b/>
        </w:rPr>
        <w:t>Временно исполняющий обязанности</w:t>
      </w:r>
    </w:p>
    <w:p w:rsidR="0049784D" w:rsidRDefault="0049784D" w:rsidP="0049784D">
      <w:r>
        <w:rPr>
          <w:b/>
        </w:rPr>
        <w:t>п</w:t>
      </w:r>
      <w:r w:rsidRPr="00F77484">
        <w:rPr>
          <w:b/>
        </w:rPr>
        <w:t>редседател</w:t>
      </w:r>
      <w:r>
        <w:rPr>
          <w:b/>
        </w:rPr>
        <w:t>я</w:t>
      </w:r>
      <w:r w:rsidRPr="00F77484">
        <w:rPr>
          <w:b/>
        </w:rPr>
        <w:t xml:space="preserve"> Комитета     </w:t>
      </w:r>
      <w:r>
        <w:rPr>
          <w:b/>
        </w:rPr>
        <w:t xml:space="preserve">  </w:t>
      </w:r>
      <w:r w:rsidRPr="00F77484">
        <w:rPr>
          <w:b/>
        </w:rPr>
        <w:t xml:space="preserve">                                                                       </w:t>
      </w:r>
      <w:r>
        <w:rPr>
          <w:b/>
        </w:rPr>
        <w:t xml:space="preserve">  </w:t>
      </w:r>
      <w:r w:rsidR="007441D0">
        <w:rPr>
          <w:b/>
        </w:rPr>
        <w:t>А.В. Ксенофонтов</w:t>
      </w:r>
    </w:p>
    <w:p w:rsidR="0049784D" w:rsidRDefault="0049784D" w:rsidP="0049784D">
      <w:pPr>
        <w:sectPr w:rsidR="0049784D" w:rsidSect="007441D0">
          <w:type w:val="continuous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49784D" w:rsidRDefault="0049784D"/>
    <w:sectPr w:rsidR="0049784D" w:rsidSect="00BA231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DF" w:rsidRDefault="00E927DF">
      <w:r>
        <w:separator/>
      </w:r>
    </w:p>
  </w:endnote>
  <w:endnote w:type="continuationSeparator" w:id="0">
    <w:p w:rsidR="00E927DF" w:rsidRDefault="00E92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DF" w:rsidRDefault="00E927DF">
      <w:r>
        <w:separator/>
      </w:r>
    </w:p>
  </w:footnote>
  <w:footnote w:type="continuationSeparator" w:id="0">
    <w:p w:rsidR="00E927DF" w:rsidRDefault="00E92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1D0" w:rsidRDefault="007441D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4502A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eccbb272-416b-49f7-9375-e1544930d6cb"/>
  </w:docVars>
  <w:rsids>
    <w:rsidRoot w:val="0049784D"/>
    <w:rsid w:val="0037396C"/>
    <w:rsid w:val="0049784D"/>
    <w:rsid w:val="004E0408"/>
    <w:rsid w:val="004F64CF"/>
    <w:rsid w:val="006B5661"/>
    <w:rsid w:val="007441D0"/>
    <w:rsid w:val="009411C3"/>
    <w:rsid w:val="00BA2319"/>
    <w:rsid w:val="00C4502A"/>
    <w:rsid w:val="00D423E7"/>
    <w:rsid w:val="00E9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441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441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fb770de7-765c-4641-9ba6-3fc9932b95d8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fb770de7-765c-4641-9ba6-3fc9932b95d8.dot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2020-10-23T07:58:00Z</cp:lastPrinted>
  <dcterms:created xsi:type="dcterms:W3CDTF">2020-10-28T10:29:00Z</dcterms:created>
  <dcterms:modified xsi:type="dcterms:W3CDTF">2020-10-28T10:29:00Z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eccbb272-416b-49f7-9375-e1544930d6cb</vt:lpwstr>
  </property>
</Properties>
</file>