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C42" w:rsidRDefault="00A97C02" w:rsidP="00062C42">
      <w:pPr>
        <w:rPr>
          <w:sz w:val="28"/>
          <w:szCs w:val="28"/>
          <w:lang w:val="en-US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-641985</wp:posOffset>
                </wp:positionV>
                <wp:extent cx="9963785" cy="2743200"/>
                <wp:effectExtent l="0" t="0" r="0" b="0"/>
                <wp:wrapSquare wrapText="bothSides"/>
                <wp:docPr id="17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883910" y="2183765"/>
                            <a:ext cx="137223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C42" w:rsidRPr="00062C42" w:rsidRDefault="00062C42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25500" y="2183765"/>
                            <a:ext cx="15240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0573" w:rsidRPr="00AC0573" w:rsidRDefault="00AC0573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margin-left:-70.9pt;margin-top:-50.55pt;width:784.55pt;height:3in;z-index:251657728" coordsize="99637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637;height:2743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58839;top:21837;width:1372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062C42" w:rsidRPr="00062C42" w:rsidRDefault="00062C42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11" o:spid="_x0000_s1029" type="#_x0000_t202" style="position:absolute;left:8255;top:21837;width:1524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AC0573" w:rsidRPr="00AC0573" w:rsidRDefault="00AC0573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C42" w:rsidRDefault="00A97C02" w:rsidP="00062C4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9595" cy="594995"/>
                                  <wp:effectExtent l="0" t="0" r="1905" b="0"/>
                                  <wp:docPr id="6" name="Рисунок 6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9595" cy="594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2C42" w:rsidRPr="002B3485" w:rsidRDefault="00062C42" w:rsidP="00062C42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062C42" w:rsidRPr="002B3485" w:rsidRDefault="00062C42" w:rsidP="00062C42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062C42" w:rsidRPr="00422FD0" w:rsidRDefault="00062C42" w:rsidP="00062C42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П Р И К А З</w:t>
                            </w:r>
                          </w:p>
                          <w:p w:rsidR="00062C42" w:rsidRPr="007B5378" w:rsidRDefault="00062C42" w:rsidP="00062C42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062C42" w:rsidRDefault="00062C42" w:rsidP="00062C42">
                            <w:pPr>
                              <w:ind w:firstLine="1134"/>
                              <w:jc w:val="both"/>
                            </w:pPr>
                          </w:p>
                          <w:p w:rsidR="00062C42" w:rsidRDefault="00062C42" w:rsidP="00062C42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062C42" w:rsidRDefault="00062C42" w:rsidP="00062C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062C42" w:rsidRDefault="00A97C02" w:rsidP="00062C4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9595" cy="594995"/>
                            <wp:effectExtent l="0" t="0" r="190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9595" cy="594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2C42" w:rsidRPr="002B3485" w:rsidRDefault="00062C42" w:rsidP="00062C42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062C42" w:rsidRPr="002B3485" w:rsidRDefault="00062C42" w:rsidP="00062C42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062C42" w:rsidRPr="00422FD0" w:rsidRDefault="00062C42" w:rsidP="00062C42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П Р И К А З</w:t>
                      </w:r>
                    </w:p>
                    <w:p w:rsidR="00062C42" w:rsidRPr="007B5378" w:rsidRDefault="00062C42" w:rsidP="00062C42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062C42" w:rsidRDefault="00062C42" w:rsidP="00062C42">
                      <w:pPr>
                        <w:ind w:firstLine="1134"/>
                        <w:jc w:val="both"/>
                      </w:pPr>
                    </w:p>
                    <w:p w:rsidR="00062C42" w:rsidRDefault="00062C42" w:rsidP="00062C42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062C42" w:rsidRDefault="00062C42" w:rsidP="00062C42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3352800" cy="1457325"/>
                <wp:effectExtent l="0" t="0" r="0" b="9525"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09F2" w:rsidRPr="009209F2" w:rsidRDefault="009209F2" w:rsidP="009209F2">
                            <w:pPr>
                              <w:ind w:left="-142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 мерах по реализации постановления Губернатора Санкт-Петербурга от 13.04.2020 № 29-пг «</w:t>
                            </w:r>
                            <w:r w:rsidRPr="009209F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О мерах по реализации части 6.4 статьи 28.3 Кодекса Российской Федерации об административных правонарушениях</w:t>
                            </w:r>
                          </w:p>
                          <w:bookmarkEnd w:id="0"/>
                          <w:p w:rsidR="00E82CB2" w:rsidRPr="000F646A" w:rsidRDefault="00E82CB2" w:rsidP="00E82CB2">
                            <w:pPr>
                              <w:ind w:left="-142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062C42" w:rsidRPr="000F646A" w:rsidRDefault="00062C42" w:rsidP="00062C42">
                            <w:pPr>
                              <w:ind w:left="-142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1" type="#_x0000_t202" style="width:264pt;height:11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qQRugIAAMI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" filled="f" stroked="f">
                <v:textbox>
                  <w:txbxContent>
                    <w:p w:rsidR="009209F2" w:rsidRPr="009209F2" w:rsidRDefault="009209F2" w:rsidP="009209F2">
                      <w:pPr>
                        <w:ind w:left="-142"/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bookmarkStart w:id="1" w:name="_GoBack"/>
                      <w:r>
                        <w:rPr>
                          <w:b/>
                          <w:sz w:val="28"/>
                          <w:szCs w:val="28"/>
                        </w:rPr>
                        <w:t>О мерах по реализации постановления Губернатора Санкт-Петербурга от 13.04.2020 № 29-пг «</w:t>
                      </w:r>
                      <w:r w:rsidRPr="009209F2">
                        <w:rPr>
                          <w:b/>
                          <w:bCs/>
                          <w:sz w:val="28"/>
                          <w:szCs w:val="28"/>
                        </w:rPr>
                        <w:t>О мерах по реализации части 6.4 статьи 28.3 Кодекса Российской Федерации об административных правонарушениях</w:t>
                      </w:r>
                    </w:p>
                    <w:bookmarkEnd w:id="1"/>
                    <w:p w:rsidR="00E82CB2" w:rsidRPr="000F646A" w:rsidRDefault="00E82CB2" w:rsidP="00E82CB2">
                      <w:pPr>
                        <w:ind w:left="-142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062C42" w:rsidRPr="000F646A" w:rsidRDefault="00062C42" w:rsidP="00062C42">
                      <w:pPr>
                        <w:ind w:left="-142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777536" w:rsidRDefault="009209F2" w:rsidP="009209F2">
      <w:pPr>
        <w:ind w:firstLine="709"/>
        <w:jc w:val="both"/>
        <w:rPr>
          <w:bCs/>
          <w:sz w:val="28"/>
          <w:szCs w:val="28"/>
        </w:rPr>
      </w:pPr>
      <w:r w:rsidRPr="009209F2">
        <w:rPr>
          <w:bCs/>
          <w:sz w:val="28"/>
          <w:szCs w:val="28"/>
        </w:rPr>
        <w:t xml:space="preserve">В целях реализации </w:t>
      </w:r>
      <w:hyperlink r:id="rId9" w:history="1">
        <w:r w:rsidRPr="009209F2">
          <w:rPr>
            <w:rStyle w:val="aa"/>
            <w:bCs/>
            <w:color w:val="auto"/>
            <w:sz w:val="28"/>
            <w:szCs w:val="28"/>
            <w:u w:val="none"/>
          </w:rPr>
          <w:t>части 6.4 статьи 28.3</w:t>
        </w:r>
      </w:hyperlink>
      <w:r w:rsidRPr="009209F2">
        <w:rPr>
          <w:bCs/>
          <w:sz w:val="28"/>
          <w:szCs w:val="28"/>
        </w:rPr>
        <w:t xml:space="preserve"> Кодекса Российской Федерации об административных правонарушениях </w:t>
      </w:r>
      <w:r w:rsidR="00777536">
        <w:rPr>
          <w:bCs/>
          <w:sz w:val="28"/>
          <w:szCs w:val="28"/>
        </w:rPr>
        <w:t xml:space="preserve">и </w:t>
      </w:r>
      <w:r w:rsidR="00777536" w:rsidRPr="00777536">
        <w:rPr>
          <w:bCs/>
          <w:sz w:val="28"/>
          <w:szCs w:val="28"/>
        </w:rPr>
        <w:t>постановления Губернатора Санкт-Петербурга от 13.04.2020 № 29-пг «О мерах по реализации части 6.4 статьи 28.3 Кодекса Российской Федерации об административных правонарушениях»</w:t>
      </w:r>
    </w:p>
    <w:p w:rsidR="00777536" w:rsidRDefault="00777536" w:rsidP="009209F2">
      <w:pPr>
        <w:ind w:firstLine="709"/>
        <w:jc w:val="both"/>
        <w:rPr>
          <w:bCs/>
          <w:sz w:val="28"/>
          <w:szCs w:val="28"/>
        </w:rPr>
      </w:pPr>
    </w:p>
    <w:p w:rsidR="009209F2" w:rsidRPr="00777536" w:rsidRDefault="00777536" w:rsidP="009209F2">
      <w:pPr>
        <w:ind w:firstLine="709"/>
        <w:jc w:val="both"/>
        <w:rPr>
          <w:b/>
          <w:bCs/>
          <w:sz w:val="28"/>
          <w:szCs w:val="28"/>
        </w:rPr>
      </w:pPr>
      <w:r w:rsidRPr="00777536">
        <w:rPr>
          <w:b/>
          <w:bCs/>
          <w:sz w:val="28"/>
          <w:szCs w:val="28"/>
        </w:rPr>
        <w:t>ПРИКАЗЫВАЮ</w:t>
      </w:r>
      <w:r w:rsidR="009209F2" w:rsidRPr="00777536">
        <w:rPr>
          <w:b/>
          <w:bCs/>
          <w:sz w:val="28"/>
          <w:szCs w:val="28"/>
        </w:rPr>
        <w:t>:</w:t>
      </w:r>
    </w:p>
    <w:p w:rsidR="00777536" w:rsidRDefault="00777536" w:rsidP="009209F2">
      <w:pPr>
        <w:ind w:firstLine="709"/>
        <w:jc w:val="both"/>
        <w:rPr>
          <w:bCs/>
          <w:sz w:val="28"/>
          <w:szCs w:val="28"/>
        </w:rPr>
      </w:pPr>
    </w:p>
    <w:p w:rsidR="00777536" w:rsidRPr="00777536" w:rsidRDefault="00777536" w:rsidP="00777536">
      <w:pPr>
        <w:pStyle w:val="ab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777536">
        <w:rPr>
          <w:bCs/>
          <w:sz w:val="28"/>
          <w:szCs w:val="28"/>
        </w:rPr>
        <w:t xml:space="preserve">Утвердить </w:t>
      </w:r>
      <w:hyperlink r:id="rId10" w:history="1">
        <w:r w:rsidRPr="00777536">
          <w:rPr>
            <w:rStyle w:val="aa"/>
            <w:bCs/>
            <w:color w:val="auto"/>
            <w:sz w:val="28"/>
            <w:szCs w:val="28"/>
            <w:u w:val="none"/>
          </w:rPr>
          <w:t>Перечень</w:t>
        </w:r>
      </w:hyperlink>
      <w:r w:rsidRPr="00777536">
        <w:rPr>
          <w:bCs/>
          <w:sz w:val="28"/>
          <w:szCs w:val="28"/>
        </w:rPr>
        <w:t xml:space="preserve"> должностных лиц </w:t>
      </w:r>
      <w:r>
        <w:rPr>
          <w:bCs/>
          <w:sz w:val="28"/>
          <w:szCs w:val="28"/>
        </w:rPr>
        <w:t>администрации Выборгского района Санкт-Петербурга (далее – администрация)</w:t>
      </w:r>
      <w:r w:rsidRPr="00777536">
        <w:rPr>
          <w:bCs/>
          <w:sz w:val="28"/>
          <w:szCs w:val="28"/>
        </w:rPr>
        <w:t>, уполномоченных составлять протоколы об административных правонарушениях, предусмотренных в статье 20.6.1 Кодекса Российской Федерации об административных правонарушениях, согласно приложению.</w:t>
      </w:r>
    </w:p>
    <w:p w:rsidR="00777536" w:rsidRDefault="00226B17" w:rsidP="00226B17">
      <w:pPr>
        <w:pStyle w:val="ab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226B17">
        <w:rPr>
          <w:bCs/>
          <w:sz w:val="28"/>
          <w:szCs w:val="28"/>
        </w:rPr>
        <w:t xml:space="preserve">Начальнику отдела по вопросам государственной службы и кадров </w:t>
      </w:r>
      <w:r>
        <w:rPr>
          <w:bCs/>
          <w:sz w:val="28"/>
          <w:szCs w:val="28"/>
        </w:rPr>
        <w:t>и начальникам структурных подразделений</w:t>
      </w:r>
      <w:r w:rsidR="00BD3C3D" w:rsidRPr="00BD3C3D">
        <w:rPr>
          <w:bCs/>
          <w:sz w:val="28"/>
          <w:szCs w:val="28"/>
        </w:rPr>
        <w:t xml:space="preserve"> </w:t>
      </w:r>
      <w:r w:rsidR="00BD3C3D">
        <w:rPr>
          <w:bCs/>
          <w:sz w:val="28"/>
          <w:szCs w:val="28"/>
        </w:rPr>
        <w:t>администрация)</w:t>
      </w:r>
      <w:r>
        <w:rPr>
          <w:bCs/>
          <w:sz w:val="28"/>
          <w:szCs w:val="28"/>
        </w:rPr>
        <w:t xml:space="preserve"> </w:t>
      </w:r>
      <w:r w:rsidRPr="00226B17">
        <w:rPr>
          <w:bCs/>
          <w:sz w:val="28"/>
          <w:szCs w:val="28"/>
        </w:rPr>
        <w:t>обеспечить внесение изменений в должностные регламенты должностных лиц, уполномоченных составлять протоколы об административных правонарушениях, предусмотренных в статье 20.6.1 Кодекса Российской Федерации об административных правонарушениях, указанных в приложении.</w:t>
      </w:r>
    </w:p>
    <w:p w:rsidR="00226B17" w:rsidRPr="00777536" w:rsidRDefault="00226B17" w:rsidP="00226B17">
      <w:pPr>
        <w:pStyle w:val="ab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Контроль за выполнением приказа остается за главой администрации.</w:t>
      </w:r>
    </w:p>
    <w:p w:rsidR="00062C42" w:rsidRPr="00E82CB2" w:rsidRDefault="00062C42" w:rsidP="00626566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34"/>
        <w:gridCol w:w="4621"/>
      </w:tblGrid>
      <w:tr w:rsidR="00626566" w:rsidRPr="00D05C12" w:rsidTr="00226B17">
        <w:tc>
          <w:tcPr>
            <w:tcW w:w="4734" w:type="dxa"/>
          </w:tcPr>
          <w:p w:rsidR="00626566" w:rsidRPr="00D05C12" w:rsidRDefault="00626566" w:rsidP="00626566">
            <w:pPr>
              <w:rPr>
                <w:b/>
                <w:sz w:val="28"/>
              </w:rPr>
            </w:pPr>
            <w:r w:rsidRPr="00D05C12">
              <w:rPr>
                <w:b/>
                <w:sz w:val="28"/>
              </w:rPr>
              <w:t>Глава администрации</w:t>
            </w:r>
          </w:p>
        </w:tc>
        <w:tc>
          <w:tcPr>
            <w:tcW w:w="4621" w:type="dxa"/>
          </w:tcPr>
          <w:p w:rsidR="00626566" w:rsidRPr="00D05C12" w:rsidRDefault="0031659F" w:rsidP="000D624F">
            <w:pPr>
              <w:jc w:val="right"/>
              <w:rPr>
                <w:b/>
                <w:sz w:val="28"/>
              </w:rPr>
            </w:pPr>
            <w:r w:rsidRPr="00D05C12">
              <w:rPr>
                <w:b/>
                <w:sz w:val="28"/>
              </w:rPr>
              <w:t>В.Н. Гарнец</w:t>
            </w:r>
          </w:p>
        </w:tc>
      </w:tr>
      <w:tr w:rsidR="00226B17" w:rsidRPr="00D05C12" w:rsidTr="00226B17">
        <w:tc>
          <w:tcPr>
            <w:tcW w:w="4734" w:type="dxa"/>
          </w:tcPr>
          <w:p w:rsidR="00226B17" w:rsidRPr="00D05C12" w:rsidRDefault="00226B17" w:rsidP="00626566">
            <w:pPr>
              <w:rPr>
                <w:b/>
                <w:sz w:val="28"/>
              </w:rPr>
            </w:pPr>
          </w:p>
        </w:tc>
        <w:tc>
          <w:tcPr>
            <w:tcW w:w="4621" w:type="dxa"/>
          </w:tcPr>
          <w:p w:rsidR="00226B17" w:rsidRPr="00D05C12" w:rsidRDefault="00226B17" w:rsidP="000D624F">
            <w:pPr>
              <w:jc w:val="right"/>
              <w:rPr>
                <w:b/>
                <w:sz w:val="28"/>
              </w:rPr>
            </w:pPr>
          </w:p>
        </w:tc>
      </w:tr>
    </w:tbl>
    <w:p w:rsidR="00CA2E44" w:rsidRDefault="00226B17" w:rsidP="00CA2E44">
      <w:pPr>
        <w:jc w:val="right"/>
        <w:rPr>
          <w:sz w:val="28"/>
        </w:rPr>
      </w:pPr>
      <w:r w:rsidRPr="00226B17">
        <w:rPr>
          <w:sz w:val="28"/>
        </w:rPr>
        <w:t>Приложение</w:t>
      </w:r>
      <w:r>
        <w:rPr>
          <w:sz w:val="28"/>
        </w:rPr>
        <w:t xml:space="preserve"> </w:t>
      </w:r>
      <w:r w:rsidRPr="00226B17">
        <w:rPr>
          <w:sz w:val="28"/>
        </w:rPr>
        <w:t>к приказу администрации</w:t>
      </w:r>
      <w:r>
        <w:rPr>
          <w:sz w:val="28"/>
        </w:rPr>
        <w:t xml:space="preserve"> </w:t>
      </w:r>
    </w:p>
    <w:p w:rsidR="00CA2E44" w:rsidRDefault="00226B17" w:rsidP="00CA2E44">
      <w:pPr>
        <w:jc w:val="right"/>
        <w:rPr>
          <w:sz w:val="28"/>
        </w:rPr>
      </w:pPr>
      <w:r w:rsidRPr="00226B17">
        <w:rPr>
          <w:sz w:val="28"/>
        </w:rPr>
        <w:t>Выборгского района Санкт-Петербурга</w:t>
      </w:r>
      <w:r w:rsidR="00CA2E44">
        <w:rPr>
          <w:sz w:val="28"/>
        </w:rPr>
        <w:t xml:space="preserve"> </w:t>
      </w:r>
    </w:p>
    <w:p w:rsidR="00062C42" w:rsidRDefault="00226B17" w:rsidP="00CA2E44">
      <w:pPr>
        <w:jc w:val="right"/>
        <w:rPr>
          <w:sz w:val="28"/>
        </w:rPr>
      </w:pPr>
      <w:r w:rsidRPr="00226B17">
        <w:rPr>
          <w:sz w:val="28"/>
        </w:rPr>
        <w:t xml:space="preserve">от _________2020 </w:t>
      </w:r>
      <w:r w:rsidR="00CA2E44">
        <w:rPr>
          <w:sz w:val="28"/>
        </w:rPr>
        <w:t>№</w:t>
      </w:r>
      <w:r w:rsidRPr="00226B17">
        <w:rPr>
          <w:sz w:val="28"/>
        </w:rPr>
        <w:t>_____</w:t>
      </w:r>
    </w:p>
    <w:p w:rsidR="00CA2E44" w:rsidRDefault="00CA2E44" w:rsidP="00CA2E44">
      <w:pPr>
        <w:jc w:val="right"/>
        <w:rPr>
          <w:sz w:val="28"/>
        </w:rPr>
      </w:pPr>
    </w:p>
    <w:p w:rsidR="00CA2E44" w:rsidRDefault="00CA2E44" w:rsidP="00CA2E44">
      <w:pPr>
        <w:jc w:val="center"/>
        <w:rPr>
          <w:b/>
          <w:sz w:val="28"/>
        </w:rPr>
      </w:pPr>
    </w:p>
    <w:p w:rsidR="00CA2E44" w:rsidRDefault="00CA2E44" w:rsidP="00CA2E44">
      <w:pPr>
        <w:jc w:val="center"/>
        <w:rPr>
          <w:b/>
          <w:sz w:val="28"/>
        </w:rPr>
      </w:pPr>
      <w:r w:rsidRPr="00CA2E44">
        <w:rPr>
          <w:b/>
          <w:sz w:val="28"/>
        </w:rPr>
        <w:t>ПЕРЕЧЕНЬ</w:t>
      </w:r>
    </w:p>
    <w:p w:rsidR="00CA2E44" w:rsidRDefault="00CA2E44" w:rsidP="00CA2E44">
      <w:pPr>
        <w:jc w:val="center"/>
        <w:rPr>
          <w:b/>
          <w:bCs/>
          <w:sz w:val="28"/>
        </w:rPr>
      </w:pPr>
      <w:r w:rsidRPr="00CA2E44">
        <w:rPr>
          <w:b/>
          <w:bCs/>
          <w:sz w:val="28"/>
        </w:rPr>
        <w:t xml:space="preserve">должностных лиц администрации, уполномоченных составлять протоколы об административных правонарушениях, </w:t>
      </w:r>
    </w:p>
    <w:p w:rsidR="00CA2E44" w:rsidRDefault="00CA2E44" w:rsidP="00CA2E44">
      <w:pPr>
        <w:jc w:val="center"/>
        <w:rPr>
          <w:b/>
          <w:bCs/>
          <w:sz w:val="28"/>
        </w:rPr>
      </w:pPr>
      <w:r w:rsidRPr="00CA2E44">
        <w:rPr>
          <w:b/>
          <w:bCs/>
          <w:sz w:val="28"/>
        </w:rPr>
        <w:t xml:space="preserve">предусмотренных в статье 20.6.1 Кодекса Российской Федерации </w:t>
      </w:r>
    </w:p>
    <w:p w:rsidR="00CA2E44" w:rsidRDefault="00CA2E44" w:rsidP="00CA2E44">
      <w:pPr>
        <w:jc w:val="center"/>
        <w:rPr>
          <w:b/>
          <w:bCs/>
          <w:sz w:val="28"/>
        </w:rPr>
      </w:pPr>
      <w:r w:rsidRPr="00CA2E44">
        <w:rPr>
          <w:b/>
          <w:bCs/>
          <w:sz w:val="28"/>
        </w:rPr>
        <w:t>об административных правонарушениях</w:t>
      </w:r>
    </w:p>
    <w:p w:rsidR="00CA2E44" w:rsidRDefault="00CA2E44" w:rsidP="00CA2E44">
      <w:pPr>
        <w:jc w:val="center"/>
        <w:rPr>
          <w:b/>
          <w:bCs/>
          <w:sz w:val="28"/>
        </w:rPr>
      </w:pPr>
    </w:p>
    <w:p w:rsidR="00CA2E44" w:rsidRDefault="00BD3C3D" w:rsidP="00CA2E44">
      <w:pPr>
        <w:pStyle w:val="ab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П</w:t>
      </w:r>
      <w:r w:rsidR="00CA2E44">
        <w:rPr>
          <w:sz w:val="28"/>
        </w:rPr>
        <w:t>ервый заместитель и заместител</w:t>
      </w:r>
      <w:r>
        <w:rPr>
          <w:sz w:val="28"/>
        </w:rPr>
        <w:t>и главы администрации</w:t>
      </w:r>
    </w:p>
    <w:p w:rsidR="00CA2E44" w:rsidRDefault="00CA2E44" w:rsidP="00CA2E44">
      <w:pPr>
        <w:pStyle w:val="ab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Начальники, заместители начальников, начальники секторов</w:t>
      </w:r>
      <w:r w:rsidR="00D71DD9">
        <w:rPr>
          <w:sz w:val="28"/>
        </w:rPr>
        <w:t>, специалисты и обеспечивающие специалисты</w:t>
      </w:r>
      <w:r w:rsidR="00D71DD9" w:rsidRPr="00D71DD9">
        <w:rPr>
          <w:sz w:val="28"/>
        </w:rPr>
        <w:t xml:space="preserve"> </w:t>
      </w:r>
      <w:r w:rsidR="00D71DD9">
        <w:rPr>
          <w:sz w:val="28"/>
        </w:rPr>
        <w:t>структурных подразделений администрации:</w:t>
      </w:r>
    </w:p>
    <w:p w:rsidR="006A0D72" w:rsidRDefault="00D71DD9" w:rsidP="00CA2E44">
      <w:pPr>
        <w:pStyle w:val="ab"/>
        <w:numPr>
          <w:ilvl w:val="1"/>
          <w:numId w:val="2"/>
        </w:numPr>
        <w:jc w:val="both"/>
        <w:rPr>
          <w:sz w:val="28"/>
        </w:rPr>
      </w:pPr>
      <w:r>
        <w:rPr>
          <w:sz w:val="28"/>
        </w:rPr>
        <w:t>Начальник, заместитель начальника, главный специалист, ведущий специалист, специалист 1-й категории юридического отдела</w:t>
      </w:r>
      <w:r w:rsidR="006A0D72">
        <w:rPr>
          <w:sz w:val="28"/>
        </w:rPr>
        <w:t>;</w:t>
      </w:r>
    </w:p>
    <w:p w:rsidR="00D71DD9" w:rsidRPr="006A0D72" w:rsidRDefault="006A0D72" w:rsidP="006A0D72">
      <w:pPr>
        <w:ind w:left="360"/>
        <w:jc w:val="both"/>
        <w:rPr>
          <w:sz w:val="28"/>
        </w:rPr>
      </w:pPr>
      <w:r w:rsidRPr="006A0D72">
        <w:rPr>
          <w:sz w:val="28"/>
        </w:rPr>
        <w:t>2.1.1.</w:t>
      </w:r>
      <w:r w:rsidR="00D71DD9" w:rsidRPr="006A0D72">
        <w:rPr>
          <w:sz w:val="28"/>
        </w:rPr>
        <w:t xml:space="preserve"> </w:t>
      </w:r>
      <w:r w:rsidRPr="006A0D72">
        <w:rPr>
          <w:sz w:val="28"/>
        </w:rPr>
        <w:t>Н</w:t>
      </w:r>
      <w:r w:rsidR="00D71DD9" w:rsidRPr="006A0D72">
        <w:rPr>
          <w:sz w:val="28"/>
        </w:rPr>
        <w:t>ачальник, главный специалист судебно-правового сектора;</w:t>
      </w:r>
    </w:p>
    <w:p w:rsidR="00CA2E44" w:rsidRDefault="00D71DD9" w:rsidP="00CA2E44">
      <w:pPr>
        <w:pStyle w:val="ab"/>
        <w:numPr>
          <w:ilvl w:val="1"/>
          <w:numId w:val="2"/>
        </w:numPr>
        <w:jc w:val="both"/>
        <w:rPr>
          <w:sz w:val="28"/>
        </w:rPr>
      </w:pPr>
      <w:r w:rsidRPr="00D71DD9">
        <w:rPr>
          <w:sz w:val="28"/>
        </w:rPr>
        <w:t>Начальник, главный специалист, ведущий специалист, специалист</w:t>
      </w:r>
      <w:r w:rsidR="00BD3C3D">
        <w:rPr>
          <w:sz w:val="28"/>
        </w:rPr>
        <w:t xml:space="preserve">   </w:t>
      </w:r>
      <w:r w:rsidRPr="00D71DD9">
        <w:rPr>
          <w:sz w:val="28"/>
        </w:rPr>
        <w:t xml:space="preserve"> 1-й категории</w:t>
      </w:r>
      <w:r>
        <w:rPr>
          <w:sz w:val="28"/>
        </w:rPr>
        <w:t xml:space="preserve"> отдела бухгалтерского учета и отчетности;</w:t>
      </w:r>
    </w:p>
    <w:p w:rsidR="00D71DD9" w:rsidRDefault="006A0D72" w:rsidP="00CA2E44">
      <w:pPr>
        <w:pStyle w:val="ab"/>
        <w:numPr>
          <w:ilvl w:val="1"/>
          <w:numId w:val="2"/>
        </w:numPr>
        <w:jc w:val="both"/>
        <w:rPr>
          <w:sz w:val="28"/>
        </w:rPr>
      </w:pPr>
      <w:r>
        <w:rPr>
          <w:sz w:val="28"/>
        </w:rPr>
        <w:t>Начальник, ведущий специалист сектора по мобилизационной подготовке;</w:t>
      </w:r>
    </w:p>
    <w:p w:rsidR="006A0D72" w:rsidRDefault="006A0D72" w:rsidP="006A0D72">
      <w:pPr>
        <w:pStyle w:val="ab"/>
        <w:numPr>
          <w:ilvl w:val="1"/>
          <w:numId w:val="2"/>
        </w:numPr>
        <w:jc w:val="both"/>
        <w:rPr>
          <w:sz w:val="28"/>
        </w:rPr>
      </w:pPr>
      <w:r w:rsidRPr="006A0D72">
        <w:rPr>
          <w:sz w:val="28"/>
        </w:rPr>
        <w:t>Начальник, главный специалист, ведущий специалист</w:t>
      </w:r>
      <w:r w:rsidRPr="006A0D72">
        <w:t xml:space="preserve"> </w:t>
      </w:r>
      <w:r>
        <w:rPr>
          <w:sz w:val="28"/>
          <w:szCs w:val="28"/>
        </w:rPr>
        <w:t>о</w:t>
      </w:r>
      <w:r w:rsidRPr="006A0D72">
        <w:rPr>
          <w:sz w:val="28"/>
        </w:rPr>
        <w:t>тдел</w:t>
      </w:r>
      <w:r>
        <w:rPr>
          <w:sz w:val="28"/>
        </w:rPr>
        <w:t>а</w:t>
      </w:r>
      <w:r w:rsidRPr="006A0D72">
        <w:rPr>
          <w:sz w:val="28"/>
        </w:rPr>
        <w:t xml:space="preserve"> по вопросам государственной службы и кадров</w:t>
      </w:r>
      <w:r>
        <w:rPr>
          <w:sz w:val="28"/>
        </w:rPr>
        <w:t>,</w:t>
      </w:r>
    </w:p>
    <w:p w:rsidR="006A0D72" w:rsidRDefault="006A0D72" w:rsidP="006A0D72">
      <w:pPr>
        <w:pStyle w:val="ab"/>
        <w:numPr>
          <w:ilvl w:val="2"/>
          <w:numId w:val="2"/>
        </w:numPr>
        <w:jc w:val="both"/>
        <w:rPr>
          <w:sz w:val="28"/>
        </w:rPr>
      </w:pPr>
      <w:r>
        <w:rPr>
          <w:sz w:val="28"/>
        </w:rPr>
        <w:t xml:space="preserve">Заместитель начальника отдела – начальник сектора, </w:t>
      </w:r>
      <w:r w:rsidRPr="006A0D72">
        <w:rPr>
          <w:sz w:val="28"/>
        </w:rPr>
        <w:t>главный специалист, специалист 1-й категории</w:t>
      </w:r>
      <w:r>
        <w:rPr>
          <w:sz w:val="28"/>
        </w:rPr>
        <w:t xml:space="preserve"> сектора по профилактике коррупционных и иных правонарушений;</w:t>
      </w:r>
    </w:p>
    <w:p w:rsidR="006A0D72" w:rsidRDefault="006A0D72" w:rsidP="006A0D72">
      <w:pPr>
        <w:pStyle w:val="ab"/>
        <w:numPr>
          <w:ilvl w:val="2"/>
          <w:numId w:val="2"/>
        </w:numPr>
        <w:jc w:val="both"/>
        <w:rPr>
          <w:sz w:val="28"/>
        </w:rPr>
      </w:pPr>
      <w:r>
        <w:rPr>
          <w:sz w:val="28"/>
        </w:rPr>
        <w:t>Н</w:t>
      </w:r>
      <w:r w:rsidRPr="006A0D72">
        <w:rPr>
          <w:sz w:val="28"/>
        </w:rPr>
        <w:t>ачальник, главный специалист, специалист 1-й категории сектора</w:t>
      </w:r>
      <w:r>
        <w:rPr>
          <w:sz w:val="28"/>
        </w:rPr>
        <w:t xml:space="preserve"> ведомственного контроля за соблюдением трудового законодательства;</w:t>
      </w:r>
    </w:p>
    <w:p w:rsidR="006A0D72" w:rsidRDefault="006A0D72" w:rsidP="006A0D72">
      <w:pPr>
        <w:pStyle w:val="ab"/>
        <w:numPr>
          <w:ilvl w:val="1"/>
          <w:numId w:val="2"/>
        </w:numPr>
        <w:jc w:val="both"/>
        <w:rPr>
          <w:sz w:val="28"/>
        </w:rPr>
      </w:pPr>
      <w:r w:rsidRPr="006A0D72">
        <w:rPr>
          <w:sz w:val="28"/>
        </w:rPr>
        <w:t xml:space="preserve">Начальник, главный специалист, ведущий специалист, специалист </w:t>
      </w:r>
      <w:r w:rsidR="00BD3C3D">
        <w:rPr>
          <w:sz w:val="28"/>
        </w:rPr>
        <w:t xml:space="preserve">   </w:t>
      </w:r>
      <w:r w:rsidRPr="006A0D72">
        <w:rPr>
          <w:sz w:val="28"/>
        </w:rPr>
        <w:t xml:space="preserve">1-й категории </w:t>
      </w:r>
      <w:r>
        <w:rPr>
          <w:sz w:val="28"/>
        </w:rPr>
        <w:t>планово-финансового</w:t>
      </w:r>
      <w:r w:rsidRPr="006A0D72">
        <w:rPr>
          <w:sz w:val="28"/>
        </w:rPr>
        <w:t xml:space="preserve"> отдела</w:t>
      </w:r>
      <w:r>
        <w:rPr>
          <w:sz w:val="28"/>
        </w:rPr>
        <w:t>;</w:t>
      </w:r>
    </w:p>
    <w:p w:rsidR="006A0D72" w:rsidRDefault="006A0D72" w:rsidP="006A0D72">
      <w:pPr>
        <w:pStyle w:val="ab"/>
        <w:numPr>
          <w:ilvl w:val="2"/>
          <w:numId w:val="2"/>
        </w:numPr>
        <w:jc w:val="both"/>
        <w:rPr>
          <w:sz w:val="28"/>
        </w:rPr>
      </w:pPr>
      <w:r w:rsidRPr="006A0D72">
        <w:rPr>
          <w:sz w:val="28"/>
        </w:rPr>
        <w:t>Заместитель начальника отдела – начальник сектора, главный специалист, специалист 1-й категории сектора</w:t>
      </w:r>
      <w:r>
        <w:rPr>
          <w:sz w:val="28"/>
        </w:rPr>
        <w:t xml:space="preserve"> внутреннего финансового контроля;</w:t>
      </w:r>
    </w:p>
    <w:p w:rsidR="006A0D72" w:rsidRPr="006A0D72" w:rsidRDefault="006A0D72" w:rsidP="006A0D72">
      <w:pPr>
        <w:pStyle w:val="ab"/>
        <w:numPr>
          <w:ilvl w:val="1"/>
          <w:numId w:val="2"/>
        </w:numPr>
        <w:jc w:val="both"/>
        <w:rPr>
          <w:sz w:val="28"/>
        </w:rPr>
      </w:pPr>
      <w:r w:rsidRPr="006A0D72">
        <w:rPr>
          <w:bCs/>
          <w:sz w:val="28"/>
        </w:rPr>
        <w:t xml:space="preserve">Начальник, главный специалист, ведущий специалист, специалист </w:t>
      </w:r>
      <w:r w:rsidR="00BD3C3D">
        <w:rPr>
          <w:bCs/>
          <w:sz w:val="28"/>
        </w:rPr>
        <w:t xml:space="preserve">    </w:t>
      </w:r>
      <w:r w:rsidRPr="006A0D72">
        <w:rPr>
          <w:bCs/>
          <w:sz w:val="28"/>
        </w:rPr>
        <w:t xml:space="preserve">1-й категории </w:t>
      </w:r>
      <w:r>
        <w:rPr>
          <w:bCs/>
          <w:sz w:val="28"/>
        </w:rPr>
        <w:t>о</w:t>
      </w:r>
      <w:r w:rsidRPr="006A0D72">
        <w:rPr>
          <w:bCs/>
          <w:sz w:val="28"/>
        </w:rPr>
        <w:t>тдел</w:t>
      </w:r>
      <w:r>
        <w:rPr>
          <w:bCs/>
          <w:sz w:val="28"/>
        </w:rPr>
        <w:t>а</w:t>
      </w:r>
      <w:r w:rsidRPr="006A0D72">
        <w:rPr>
          <w:bCs/>
          <w:sz w:val="28"/>
        </w:rPr>
        <w:t xml:space="preserve"> организационной работы и взаимодействия с органами местного</w:t>
      </w:r>
      <w:r>
        <w:rPr>
          <w:bCs/>
          <w:sz w:val="28"/>
        </w:rPr>
        <w:t xml:space="preserve"> самоуправления;</w:t>
      </w:r>
    </w:p>
    <w:p w:rsidR="006A0D72" w:rsidRPr="00233953" w:rsidRDefault="00233953" w:rsidP="00233953">
      <w:pPr>
        <w:pStyle w:val="ab"/>
        <w:numPr>
          <w:ilvl w:val="1"/>
          <w:numId w:val="2"/>
        </w:numPr>
        <w:jc w:val="both"/>
        <w:rPr>
          <w:sz w:val="28"/>
        </w:rPr>
      </w:pPr>
      <w:r w:rsidRPr="00233953">
        <w:rPr>
          <w:bCs/>
          <w:sz w:val="28"/>
        </w:rPr>
        <w:t xml:space="preserve">Начальник, главный специалист, ведущий специалист, специалист </w:t>
      </w:r>
      <w:r w:rsidR="00BD3C3D">
        <w:rPr>
          <w:bCs/>
          <w:sz w:val="28"/>
        </w:rPr>
        <w:t xml:space="preserve">   </w:t>
      </w:r>
      <w:r w:rsidRPr="00233953">
        <w:rPr>
          <w:bCs/>
          <w:sz w:val="28"/>
        </w:rPr>
        <w:t>1-й категории отдела</w:t>
      </w:r>
      <w:r>
        <w:rPr>
          <w:bCs/>
          <w:sz w:val="28"/>
        </w:rPr>
        <w:t xml:space="preserve"> </w:t>
      </w:r>
      <w:r w:rsidRPr="00233953">
        <w:rPr>
          <w:bCs/>
          <w:sz w:val="28"/>
        </w:rPr>
        <w:t>по вопросам законности, правопорядка и безопасности</w:t>
      </w:r>
      <w:r>
        <w:rPr>
          <w:bCs/>
          <w:sz w:val="28"/>
        </w:rPr>
        <w:t>;</w:t>
      </w:r>
    </w:p>
    <w:p w:rsidR="00233953" w:rsidRPr="00233953" w:rsidRDefault="00233953" w:rsidP="00233953">
      <w:pPr>
        <w:pStyle w:val="ab"/>
        <w:numPr>
          <w:ilvl w:val="1"/>
          <w:numId w:val="2"/>
        </w:numPr>
        <w:jc w:val="both"/>
        <w:rPr>
          <w:sz w:val="28"/>
        </w:rPr>
      </w:pPr>
      <w:r w:rsidRPr="00233953">
        <w:rPr>
          <w:bCs/>
          <w:sz w:val="28"/>
        </w:rPr>
        <w:t>Начальник, специалист 1-й категории отдела</w:t>
      </w:r>
      <w:r>
        <w:rPr>
          <w:bCs/>
          <w:sz w:val="28"/>
        </w:rPr>
        <w:t xml:space="preserve"> потребительского рынка;</w:t>
      </w:r>
    </w:p>
    <w:p w:rsidR="00233953" w:rsidRDefault="00233953" w:rsidP="00233953">
      <w:pPr>
        <w:pStyle w:val="ab"/>
        <w:numPr>
          <w:ilvl w:val="2"/>
          <w:numId w:val="2"/>
        </w:numPr>
        <w:jc w:val="both"/>
        <w:rPr>
          <w:sz w:val="28"/>
        </w:rPr>
      </w:pPr>
      <w:r>
        <w:rPr>
          <w:sz w:val="28"/>
        </w:rPr>
        <w:lastRenderedPageBreak/>
        <w:t>Н</w:t>
      </w:r>
      <w:r w:rsidRPr="00233953">
        <w:rPr>
          <w:sz w:val="28"/>
        </w:rPr>
        <w:t>ачальник</w:t>
      </w:r>
      <w:r w:rsidR="009A061A">
        <w:rPr>
          <w:sz w:val="28"/>
        </w:rPr>
        <w:t>,</w:t>
      </w:r>
      <w:r w:rsidRPr="00233953">
        <w:rPr>
          <w:sz w:val="28"/>
        </w:rPr>
        <w:t xml:space="preserve"> главный специалист, </w:t>
      </w:r>
      <w:r>
        <w:rPr>
          <w:sz w:val="28"/>
        </w:rPr>
        <w:t xml:space="preserve">ведущий </w:t>
      </w:r>
      <w:r w:rsidRPr="00233953">
        <w:rPr>
          <w:sz w:val="28"/>
        </w:rPr>
        <w:t>специалист</w:t>
      </w:r>
      <w:r>
        <w:rPr>
          <w:sz w:val="28"/>
        </w:rPr>
        <w:t xml:space="preserve"> сектора торговли и услуг;</w:t>
      </w:r>
    </w:p>
    <w:p w:rsidR="00233953" w:rsidRPr="00233953" w:rsidRDefault="00233953" w:rsidP="00233953">
      <w:pPr>
        <w:pStyle w:val="ab"/>
        <w:numPr>
          <w:ilvl w:val="1"/>
          <w:numId w:val="2"/>
        </w:numPr>
        <w:jc w:val="both"/>
        <w:rPr>
          <w:sz w:val="28"/>
        </w:rPr>
      </w:pPr>
      <w:r w:rsidRPr="00233953">
        <w:rPr>
          <w:bCs/>
          <w:sz w:val="28"/>
        </w:rPr>
        <w:t>Начальник, главный специалист, специалист 1-й категории отдела</w:t>
      </w:r>
      <w:r>
        <w:rPr>
          <w:bCs/>
          <w:sz w:val="28"/>
        </w:rPr>
        <w:t xml:space="preserve"> строительства и землепользования;</w:t>
      </w:r>
    </w:p>
    <w:p w:rsidR="00233953" w:rsidRDefault="00233953" w:rsidP="00233953">
      <w:pPr>
        <w:pStyle w:val="ab"/>
        <w:numPr>
          <w:ilvl w:val="2"/>
          <w:numId w:val="2"/>
        </w:numPr>
        <w:jc w:val="both"/>
        <w:rPr>
          <w:sz w:val="28"/>
        </w:rPr>
      </w:pPr>
      <w:r w:rsidRPr="00233953">
        <w:rPr>
          <w:sz w:val="28"/>
        </w:rPr>
        <w:t xml:space="preserve">Заместитель начальника отдела – начальник сектора, главный специалист, </w:t>
      </w:r>
      <w:r>
        <w:rPr>
          <w:sz w:val="28"/>
        </w:rPr>
        <w:t xml:space="preserve">ведущий специалист, </w:t>
      </w:r>
      <w:r w:rsidRPr="00233953">
        <w:rPr>
          <w:sz w:val="28"/>
        </w:rPr>
        <w:t>специалист 1-й категории сектора</w:t>
      </w:r>
      <w:r>
        <w:rPr>
          <w:sz w:val="28"/>
        </w:rPr>
        <w:t xml:space="preserve"> строительства;</w:t>
      </w:r>
    </w:p>
    <w:p w:rsidR="00233953" w:rsidRDefault="00233953" w:rsidP="00233953">
      <w:pPr>
        <w:pStyle w:val="ab"/>
        <w:numPr>
          <w:ilvl w:val="1"/>
          <w:numId w:val="2"/>
        </w:numPr>
        <w:jc w:val="both"/>
        <w:rPr>
          <w:sz w:val="28"/>
        </w:rPr>
      </w:pPr>
      <w:r w:rsidRPr="00233953">
        <w:rPr>
          <w:sz w:val="28"/>
        </w:rPr>
        <w:t>Начальник, главный специалист, ведущий специалист, специалист 1-й категории</w:t>
      </w:r>
      <w:r>
        <w:rPr>
          <w:sz w:val="28"/>
        </w:rPr>
        <w:t xml:space="preserve"> отдела районного хозяйства и благоустройства;</w:t>
      </w:r>
    </w:p>
    <w:p w:rsidR="00233953" w:rsidRDefault="00233953" w:rsidP="00233953">
      <w:pPr>
        <w:pStyle w:val="ab"/>
        <w:numPr>
          <w:ilvl w:val="2"/>
          <w:numId w:val="2"/>
        </w:numPr>
        <w:jc w:val="both"/>
        <w:rPr>
          <w:sz w:val="28"/>
        </w:rPr>
      </w:pPr>
      <w:r w:rsidRPr="009A061A">
        <w:rPr>
          <w:sz w:val="28"/>
        </w:rPr>
        <w:t>Н</w:t>
      </w:r>
      <w:r w:rsidR="009A061A">
        <w:rPr>
          <w:sz w:val="28"/>
        </w:rPr>
        <w:t>ачальник</w:t>
      </w:r>
      <w:r w:rsidRPr="009A061A">
        <w:rPr>
          <w:sz w:val="28"/>
        </w:rPr>
        <w:t>, ведущий специалист, специалист 1-й категории</w:t>
      </w:r>
      <w:r w:rsidRPr="00233953">
        <w:rPr>
          <w:sz w:val="28"/>
        </w:rPr>
        <w:t xml:space="preserve"> сектора</w:t>
      </w:r>
      <w:r>
        <w:rPr>
          <w:sz w:val="28"/>
        </w:rPr>
        <w:t xml:space="preserve"> районного хозяйства;</w:t>
      </w:r>
    </w:p>
    <w:p w:rsidR="00233953" w:rsidRPr="009A061A" w:rsidRDefault="00233953" w:rsidP="00233953">
      <w:pPr>
        <w:pStyle w:val="ab"/>
        <w:numPr>
          <w:ilvl w:val="1"/>
          <w:numId w:val="2"/>
        </w:numPr>
        <w:jc w:val="both"/>
        <w:rPr>
          <w:sz w:val="28"/>
        </w:rPr>
      </w:pPr>
      <w:r w:rsidRPr="00233953">
        <w:rPr>
          <w:sz w:val="28"/>
        </w:rPr>
        <w:t xml:space="preserve">Начальник, заместитель начальника, главный специалист, ведущий </w:t>
      </w:r>
      <w:r w:rsidRPr="009A061A">
        <w:rPr>
          <w:sz w:val="28"/>
        </w:rPr>
        <w:t>специалист, специалист 1-й категории жилищного отдела;</w:t>
      </w:r>
    </w:p>
    <w:p w:rsidR="00233953" w:rsidRDefault="00233953" w:rsidP="00233953">
      <w:pPr>
        <w:pStyle w:val="ab"/>
        <w:numPr>
          <w:ilvl w:val="1"/>
          <w:numId w:val="2"/>
        </w:numPr>
        <w:jc w:val="both"/>
        <w:rPr>
          <w:sz w:val="28"/>
        </w:rPr>
      </w:pPr>
      <w:r w:rsidRPr="00233953">
        <w:rPr>
          <w:sz w:val="28"/>
        </w:rPr>
        <w:t>Начальник, заместитель начальника, главный специалист, ведущий специалист, специалист 1-й категории</w:t>
      </w:r>
      <w:r>
        <w:rPr>
          <w:sz w:val="28"/>
        </w:rPr>
        <w:t xml:space="preserve"> отдела образования;</w:t>
      </w:r>
    </w:p>
    <w:p w:rsidR="00977277" w:rsidRDefault="00977277" w:rsidP="00977277">
      <w:pPr>
        <w:pStyle w:val="ab"/>
        <w:numPr>
          <w:ilvl w:val="2"/>
          <w:numId w:val="2"/>
        </w:numPr>
        <w:jc w:val="both"/>
        <w:rPr>
          <w:sz w:val="28"/>
        </w:rPr>
      </w:pPr>
      <w:r w:rsidRPr="00977277">
        <w:rPr>
          <w:sz w:val="28"/>
        </w:rPr>
        <w:t xml:space="preserve">Начальник, </w:t>
      </w:r>
      <w:r>
        <w:rPr>
          <w:sz w:val="28"/>
        </w:rPr>
        <w:t>главный</w:t>
      </w:r>
      <w:r w:rsidRPr="00977277">
        <w:rPr>
          <w:sz w:val="28"/>
        </w:rPr>
        <w:t xml:space="preserve"> специалист, специалист 1-й категории сектора</w:t>
      </w:r>
      <w:r w:rsidRPr="00977277">
        <w:t xml:space="preserve"> </w:t>
      </w:r>
      <w:r w:rsidRPr="00977277">
        <w:rPr>
          <w:sz w:val="28"/>
        </w:rPr>
        <w:t>обес</w:t>
      </w:r>
      <w:r>
        <w:rPr>
          <w:sz w:val="28"/>
        </w:rPr>
        <w:t xml:space="preserve">печения функционирования       </w:t>
      </w:r>
      <w:r w:rsidRPr="00977277">
        <w:rPr>
          <w:sz w:val="28"/>
        </w:rPr>
        <w:t>образовательных учреждений</w:t>
      </w:r>
      <w:r>
        <w:rPr>
          <w:sz w:val="28"/>
        </w:rPr>
        <w:t>;</w:t>
      </w:r>
    </w:p>
    <w:p w:rsidR="00233953" w:rsidRDefault="00977277" w:rsidP="00977277">
      <w:pPr>
        <w:pStyle w:val="ab"/>
        <w:numPr>
          <w:ilvl w:val="1"/>
          <w:numId w:val="2"/>
        </w:numPr>
        <w:jc w:val="both"/>
        <w:rPr>
          <w:sz w:val="28"/>
        </w:rPr>
      </w:pPr>
      <w:r w:rsidRPr="00977277">
        <w:rPr>
          <w:sz w:val="28"/>
        </w:rPr>
        <w:t xml:space="preserve"> Начальник, главный специалист, специалист 1-й категории отдела</w:t>
      </w:r>
      <w:r>
        <w:rPr>
          <w:sz w:val="28"/>
        </w:rPr>
        <w:t xml:space="preserve"> культуры;</w:t>
      </w:r>
    </w:p>
    <w:p w:rsidR="00977277" w:rsidRDefault="00977277" w:rsidP="00977277">
      <w:pPr>
        <w:pStyle w:val="ab"/>
        <w:numPr>
          <w:ilvl w:val="1"/>
          <w:numId w:val="2"/>
        </w:numPr>
        <w:jc w:val="both"/>
        <w:rPr>
          <w:sz w:val="28"/>
        </w:rPr>
      </w:pPr>
      <w:r w:rsidRPr="00977277">
        <w:rPr>
          <w:sz w:val="28"/>
        </w:rPr>
        <w:t xml:space="preserve">Начальник, </w:t>
      </w:r>
      <w:r>
        <w:rPr>
          <w:sz w:val="28"/>
        </w:rPr>
        <w:t>главный</w:t>
      </w:r>
      <w:r w:rsidRPr="00977277">
        <w:rPr>
          <w:sz w:val="28"/>
        </w:rPr>
        <w:t xml:space="preserve"> специалист, специалист 1-й категории сектора</w:t>
      </w:r>
      <w:r>
        <w:rPr>
          <w:sz w:val="28"/>
        </w:rPr>
        <w:t xml:space="preserve"> пресс-службы;</w:t>
      </w:r>
    </w:p>
    <w:p w:rsidR="00977277" w:rsidRPr="00977277" w:rsidRDefault="00977277" w:rsidP="00977277">
      <w:pPr>
        <w:pStyle w:val="ab"/>
        <w:numPr>
          <w:ilvl w:val="1"/>
          <w:numId w:val="2"/>
        </w:numPr>
        <w:jc w:val="both"/>
        <w:rPr>
          <w:sz w:val="28"/>
        </w:rPr>
      </w:pPr>
      <w:r w:rsidRPr="00977277">
        <w:rPr>
          <w:bCs/>
          <w:sz w:val="28"/>
        </w:rPr>
        <w:t>Начальник, специалист 1-й категории отдела</w:t>
      </w:r>
      <w:r>
        <w:rPr>
          <w:bCs/>
          <w:sz w:val="28"/>
        </w:rPr>
        <w:t xml:space="preserve"> физической культуры, спорта и молодежной политики;</w:t>
      </w:r>
    </w:p>
    <w:p w:rsidR="00977277" w:rsidRDefault="00977277" w:rsidP="00977277">
      <w:pPr>
        <w:pStyle w:val="ab"/>
        <w:numPr>
          <w:ilvl w:val="2"/>
          <w:numId w:val="2"/>
        </w:numPr>
        <w:jc w:val="both"/>
        <w:rPr>
          <w:sz w:val="28"/>
        </w:rPr>
      </w:pPr>
      <w:r w:rsidRPr="00977277">
        <w:rPr>
          <w:sz w:val="28"/>
        </w:rPr>
        <w:t xml:space="preserve">Заместитель начальника отдела – начальник сектора, </w:t>
      </w:r>
      <w:r>
        <w:rPr>
          <w:sz w:val="28"/>
        </w:rPr>
        <w:t xml:space="preserve">главный специалист </w:t>
      </w:r>
      <w:r w:rsidRPr="00977277">
        <w:rPr>
          <w:sz w:val="28"/>
        </w:rPr>
        <w:t>сектора</w:t>
      </w:r>
      <w:r w:rsidRPr="00977277">
        <w:t xml:space="preserve"> </w:t>
      </w:r>
      <w:r w:rsidRPr="00977277">
        <w:rPr>
          <w:sz w:val="28"/>
        </w:rPr>
        <w:t>молодежной политики и взаимодействия с общественными организациями</w:t>
      </w:r>
      <w:r>
        <w:rPr>
          <w:sz w:val="28"/>
        </w:rPr>
        <w:t>;</w:t>
      </w:r>
    </w:p>
    <w:p w:rsidR="00977277" w:rsidRDefault="00977277" w:rsidP="00977277">
      <w:pPr>
        <w:pStyle w:val="ab"/>
        <w:numPr>
          <w:ilvl w:val="1"/>
          <w:numId w:val="2"/>
        </w:numPr>
        <w:jc w:val="both"/>
        <w:rPr>
          <w:sz w:val="28"/>
        </w:rPr>
      </w:pPr>
      <w:r w:rsidRPr="00977277">
        <w:rPr>
          <w:sz w:val="28"/>
        </w:rPr>
        <w:t>Начальник, главный специалист, специалист 1-й категории отдела</w:t>
      </w:r>
      <w:r>
        <w:rPr>
          <w:sz w:val="28"/>
        </w:rPr>
        <w:t xml:space="preserve"> закупок;</w:t>
      </w:r>
    </w:p>
    <w:p w:rsidR="00977277" w:rsidRDefault="00977277" w:rsidP="00977277">
      <w:pPr>
        <w:pStyle w:val="ab"/>
        <w:numPr>
          <w:ilvl w:val="1"/>
          <w:numId w:val="2"/>
        </w:numPr>
        <w:jc w:val="both"/>
        <w:rPr>
          <w:sz w:val="28"/>
        </w:rPr>
      </w:pPr>
      <w:r w:rsidRPr="00977277">
        <w:rPr>
          <w:sz w:val="28"/>
        </w:rPr>
        <w:t xml:space="preserve">Начальник, ведущий специалист, специалист 1-й категории </w:t>
      </w:r>
      <w:r>
        <w:rPr>
          <w:sz w:val="28"/>
        </w:rPr>
        <w:t xml:space="preserve">общего </w:t>
      </w:r>
      <w:r w:rsidRPr="00977277">
        <w:rPr>
          <w:sz w:val="28"/>
        </w:rPr>
        <w:t>отдела</w:t>
      </w:r>
      <w:r w:rsidR="009A061A">
        <w:rPr>
          <w:sz w:val="28"/>
        </w:rPr>
        <w:t>;</w:t>
      </w:r>
    </w:p>
    <w:p w:rsidR="009A061A" w:rsidRDefault="009A061A" w:rsidP="009A061A">
      <w:pPr>
        <w:pStyle w:val="ab"/>
        <w:numPr>
          <w:ilvl w:val="2"/>
          <w:numId w:val="2"/>
        </w:numPr>
        <w:jc w:val="both"/>
        <w:rPr>
          <w:sz w:val="28"/>
        </w:rPr>
      </w:pPr>
      <w:r w:rsidRPr="009A061A">
        <w:rPr>
          <w:sz w:val="28"/>
        </w:rPr>
        <w:t>Начальник, специалист 1-й категории сектора</w:t>
      </w:r>
      <w:r>
        <w:rPr>
          <w:sz w:val="28"/>
        </w:rPr>
        <w:t xml:space="preserve"> контроля, писем и устных обращений;</w:t>
      </w:r>
    </w:p>
    <w:p w:rsidR="009A061A" w:rsidRPr="009A061A" w:rsidRDefault="009A061A" w:rsidP="009A061A">
      <w:pPr>
        <w:pStyle w:val="ab"/>
        <w:numPr>
          <w:ilvl w:val="1"/>
          <w:numId w:val="2"/>
        </w:numPr>
        <w:jc w:val="both"/>
        <w:rPr>
          <w:sz w:val="28"/>
        </w:rPr>
      </w:pPr>
      <w:r w:rsidRPr="009A061A">
        <w:rPr>
          <w:bCs/>
          <w:sz w:val="28"/>
        </w:rPr>
        <w:t>Начальник, главный специалист, специалист 1-й категории</w:t>
      </w:r>
      <w:r>
        <w:rPr>
          <w:bCs/>
          <w:sz w:val="28"/>
        </w:rPr>
        <w:t xml:space="preserve"> отдела экономического развития;</w:t>
      </w:r>
    </w:p>
    <w:p w:rsidR="009A061A" w:rsidRPr="009A061A" w:rsidRDefault="009A061A" w:rsidP="009A061A">
      <w:pPr>
        <w:pStyle w:val="ab"/>
        <w:numPr>
          <w:ilvl w:val="1"/>
          <w:numId w:val="2"/>
        </w:numPr>
        <w:jc w:val="both"/>
        <w:rPr>
          <w:sz w:val="28"/>
        </w:rPr>
      </w:pPr>
      <w:r w:rsidRPr="009A061A">
        <w:rPr>
          <w:bCs/>
          <w:sz w:val="28"/>
        </w:rPr>
        <w:t xml:space="preserve">Начальник, </w:t>
      </w:r>
      <w:r>
        <w:rPr>
          <w:bCs/>
          <w:sz w:val="28"/>
        </w:rPr>
        <w:t>главный специалист одела информатизации и связи;</w:t>
      </w:r>
    </w:p>
    <w:p w:rsidR="009A061A" w:rsidRDefault="009A061A" w:rsidP="009A061A">
      <w:pPr>
        <w:pStyle w:val="ab"/>
        <w:numPr>
          <w:ilvl w:val="1"/>
          <w:numId w:val="2"/>
        </w:numPr>
        <w:jc w:val="both"/>
        <w:rPr>
          <w:sz w:val="28"/>
        </w:rPr>
      </w:pPr>
      <w:r w:rsidRPr="009A061A">
        <w:rPr>
          <w:sz w:val="28"/>
        </w:rPr>
        <w:t>Начальник, заместитель начальника</w:t>
      </w:r>
      <w:r>
        <w:rPr>
          <w:sz w:val="28"/>
        </w:rPr>
        <w:t xml:space="preserve"> отдела социальной защиты населения;</w:t>
      </w:r>
    </w:p>
    <w:p w:rsidR="009A061A" w:rsidRDefault="009A061A" w:rsidP="009A061A">
      <w:pPr>
        <w:pStyle w:val="ab"/>
        <w:numPr>
          <w:ilvl w:val="2"/>
          <w:numId w:val="2"/>
        </w:numPr>
        <w:jc w:val="both"/>
        <w:rPr>
          <w:sz w:val="28"/>
        </w:rPr>
      </w:pPr>
      <w:r w:rsidRPr="009A061A">
        <w:rPr>
          <w:sz w:val="28"/>
        </w:rPr>
        <w:t>Начальник, главный специалист,</w:t>
      </w:r>
      <w:r>
        <w:rPr>
          <w:sz w:val="28"/>
        </w:rPr>
        <w:t xml:space="preserve"> ведущий специалист,</w:t>
      </w:r>
      <w:r w:rsidRPr="009A061A">
        <w:rPr>
          <w:sz w:val="28"/>
        </w:rPr>
        <w:t xml:space="preserve"> специалист 1-й категории</w:t>
      </w:r>
      <w:r>
        <w:rPr>
          <w:sz w:val="28"/>
        </w:rPr>
        <w:t xml:space="preserve"> сектора по делам инвалидов;</w:t>
      </w:r>
    </w:p>
    <w:p w:rsidR="009A061A" w:rsidRDefault="009A061A" w:rsidP="009A061A">
      <w:pPr>
        <w:pStyle w:val="ab"/>
        <w:numPr>
          <w:ilvl w:val="2"/>
          <w:numId w:val="2"/>
        </w:numPr>
        <w:jc w:val="both"/>
        <w:rPr>
          <w:sz w:val="28"/>
        </w:rPr>
      </w:pPr>
      <w:r w:rsidRPr="009A061A">
        <w:rPr>
          <w:sz w:val="28"/>
        </w:rPr>
        <w:t>Начальник, главный специалист, ведущий специалист, специалист 1-й категории сектора</w:t>
      </w:r>
      <w:r>
        <w:rPr>
          <w:sz w:val="28"/>
        </w:rPr>
        <w:t xml:space="preserve"> льгот и социальной защиты ветеранов;</w:t>
      </w:r>
    </w:p>
    <w:p w:rsidR="009A061A" w:rsidRDefault="009A061A" w:rsidP="009A061A">
      <w:pPr>
        <w:pStyle w:val="ab"/>
        <w:numPr>
          <w:ilvl w:val="2"/>
          <w:numId w:val="2"/>
        </w:numPr>
        <w:jc w:val="both"/>
        <w:rPr>
          <w:sz w:val="28"/>
        </w:rPr>
      </w:pPr>
      <w:r w:rsidRPr="009A061A">
        <w:rPr>
          <w:sz w:val="28"/>
        </w:rPr>
        <w:t>Начальник, главный специалист, ведущий специалист, специалист 1-й категории сектора</w:t>
      </w:r>
      <w:r>
        <w:rPr>
          <w:sz w:val="28"/>
        </w:rPr>
        <w:t xml:space="preserve"> адресной поддержки;</w:t>
      </w:r>
    </w:p>
    <w:p w:rsidR="009A061A" w:rsidRDefault="009A061A" w:rsidP="009A061A">
      <w:pPr>
        <w:pStyle w:val="ab"/>
        <w:numPr>
          <w:ilvl w:val="2"/>
          <w:numId w:val="2"/>
        </w:numPr>
        <w:jc w:val="both"/>
        <w:rPr>
          <w:sz w:val="28"/>
        </w:rPr>
      </w:pPr>
      <w:r w:rsidRPr="009A061A">
        <w:rPr>
          <w:sz w:val="28"/>
        </w:rPr>
        <w:lastRenderedPageBreak/>
        <w:t>Начальник, главный специалист, ведущий специалист, специалист 1-й категории сектора</w:t>
      </w:r>
      <w:r>
        <w:rPr>
          <w:sz w:val="28"/>
        </w:rPr>
        <w:t xml:space="preserve"> социального развития и мониторинга;</w:t>
      </w:r>
    </w:p>
    <w:p w:rsidR="009A061A" w:rsidRDefault="009A061A" w:rsidP="009A061A">
      <w:pPr>
        <w:pStyle w:val="ab"/>
        <w:numPr>
          <w:ilvl w:val="2"/>
          <w:numId w:val="2"/>
        </w:numPr>
        <w:jc w:val="both"/>
        <w:rPr>
          <w:sz w:val="28"/>
        </w:rPr>
      </w:pPr>
      <w:r w:rsidRPr="009A061A">
        <w:rPr>
          <w:sz w:val="28"/>
        </w:rPr>
        <w:t>Начальник, главный специалист, ведущий специалист, специалист 1-й категории сектора</w:t>
      </w:r>
      <w:r>
        <w:rPr>
          <w:sz w:val="28"/>
        </w:rPr>
        <w:t xml:space="preserve"> социальной защиты семьи и детства;</w:t>
      </w:r>
    </w:p>
    <w:p w:rsidR="009A061A" w:rsidRPr="00977277" w:rsidRDefault="00E94E35" w:rsidP="009A061A">
      <w:pPr>
        <w:pStyle w:val="ab"/>
        <w:numPr>
          <w:ilvl w:val="1"/>
          <w:numId w:val="2"/>
        </w:numPr>
        <w:jc w:val="both"/>
        <w:rPr>
          <w:sz w:val="28"/>
        </w:rPr>
      </w:pPr>
      <w:r w:rsidRPr="00E94E35">
        <w:rPr>
          <w:sz w:val="28"/>
        </w:rPr>
        <w:t>Начальник, заместитель начальника, главный специалист, ведущий специалист, специалист 1-й категории</w:t>
      </w:r>
      <w:r>
        <w:rPr>
          <w:sz w:val="28"/>
        </w:rPr>
        <w:t xml:space="preserve"> отдела здравоохранения.</w:t>
      </w:r>
    </w:p>
    <w:p w:rsidR="00CA2E44" w:rsidRPr="00236C95" w:rsidRDefault="00CA2E44" w:rsidP="00CA2E44">
      <w:pPr>
        <w:jc w:val="center"/>
        <w:rPr>
          <w:sz w:val="28"/>
        </w:rPr>
      </w:pPr>
    </w:p>
    <w:sectPr w:rsidR="00CA2E44" w:rsidRPr="00236C95" w:rsidSect="00A97C02">
      <w:type w:val="continuous"/>
      <w:pgSz w:w="11906" w:h="16838"/>
      <w:pgMar w:top="1134" w:right="850" w:bottom="1134" w:left="1701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928" w:rsidRDefault="00267928" w:rsidP="00F00D06">
      <w:r>
        <w:separator/>
      </w:r>
    </w:p>
  </w:endnote>
  <w:endnote w:type="continuationSeparator" w:id="0">
    <w:p w:rsidR="00267928" w:rsidRDefault="00267928" w:rsidP="00F0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928" w:rsidRDefault="00267928" w:rsidP="00F00D06">
      <w:r>
        <w:separator/>
      </w:r>
    </w:p>
  </w:footnote>
  <w:footnote w:type="continuationSeparator" w:id="0">
    <w:p w:rsidR="00267928" w:rsidRDefault="00267928" w:rsidP="00F00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A12AB"/>
    <w:multiLevelType w:val="hybridMultilevel"/>
    <w:tmpl w:val="27C8A4D4"/>
    <w:lvl w:ilvl="0" w:tplc="103E84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CB962E6"/>
    <w:multiLevelType w:val="multilevel"/>
    <w:tmpl w:val="223488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5e18d37-9ced-485f-a24e-38631b1af173"/>
  </w:docVars>
  <w:rsids>
    <w:rsidRoot w:val="00A97C02"/>
    <w:rsid w:val="00062C42"/>
    <w:rsid w:val="000A7FE2"/>
    <w:rsid w:val="000B36B7"/>
    <w:rsid w:val="000C402B"/>
    <w:rsid w:val="000D624F"/>
    <w:rsid w:val="0011552A"/>
    <w:rsid w:val="0013337B"/>
    <w:rsid w:val="00163C92"/>
    <w:rsid w:val="0018597B"/>
    <w:rsid w:val="001934DE"/>
    <w:rsid w:val="00217E89"/>
    <w:rsid w:val="00224D39"/>
    <w:rsid w:val="00226B17"/>
    <w:rsid w:val="00233953"/>
    <w:rsid w:val="0025719F"/>
    <w:rsid w:val="00260B7C"/>
    <w:rsid w:val="00267928"/>
    <w:rsid w:val="0029003A"/>
    <w:rsid w:val="002F3041"/>
    <w:rsid w:val="0031659F"/>
    <w:rsid w:val="00337704"/>
    <w:rsid w:val="003815C5"/>
    <w:rsid w:val="00390394"/>
    <w:rsid w:val="003E0A92"/>
    <w:rsid w:val="003E5DE7"/>
    <w:rsid w:val="003F290D"/>
    <w:rsid w:val="00402565"/>
    <w:rsid w:val="004E704C"/>
    <w:rsid w:val="005440D8"/>
    <w:rsid w:val="00562F44"/>
    <w:rsid w:val="005E19C6"/>
    <w:rsid w:val="005F5835"/>
    <w:rsid w:val="00605516"/>
    <w:rsid w:val="00626566"/>
    <w:rsid w:val="006744D2"/>
    <w:rsid w:val="0068397C"/>
    <w:rsid w:val="006A0D72"/>
    <w:rsid w:val="006A7D0F"/>
    <w:rsid w:val="006C276B"/>
    <w:rsid w:val="0071420E"/>
    <w:rsid w:val="00777536"/>
    <w:rsid w:val="007A1944"/>
    <w:rsid w:val="007A2244"/>
    <w:rsid w:val="007B0FEB"/>
    <w:rsid w:val="007C7B5E"/>
    <w:rsid w:val="008055AE"/>
    <w:rsid w:val="00826DEC"/>
    <w:rsid w:val="00830956"/>
    <w:rsid w:val="00894B13"/>
    <w:rsid w:val="008A6AB4"/>
    <w:rsid w:val="009209F2"/>
    <w:rsid w:val="00937F52"/>
    <w:rsid w:val="00961E3B"/>
    <w:rsid w:val="00977277"/>
    <w:rsid w:val="009A061A"/>
    <w:rsid w:val="009C706C"/>
    <w:rsid w:val="00A13E28"/>
    <w:rsid w:val="00A93703"/>
    <w:rsid w:val="00A97C02"/>
    <w:rsid w:val="00AA1B8D"/>
    <w:rsid w:val="00AB47E9"/>
    <w:rsid w:val="00AB4C33"/>
    <w:rsid w:val="00AC0573"/>
    <w:rsid w:val="00AF3495"/>
    <w:rsid w:val="00B74E83"/>
    <w:rsid w:val="00BA37F3"/>
    <w:rsid w:val="00BA6CBD"/>
    <w:rsid w:val="00BD3C3D"/>
    <w:rsid w:val="00BF575C"/>
    <w:rsid w:val="00C267C6"/>
    <w:rsid w:val="00C352A8"/>
    <w:rsid w:val="00CA2E44"/>
    <w:rsid w:val="00D05C12"/>
    <w:rsid w:val="00D0789E"/>
    <w:rsid w:val="00D13AD4"/>
    <w:rsid w:val="00D43EB2"/>
    <w:rsid w:val="00D71DD9"/>
    <w:rsid w:val="00D864D1"/>
    <w:rsid w:val="00D90F9F"/>
    <w:rsid w:val="00DA69C2"/>
    <w:rsid w:val="00DB0E80"/>
    <w:rsid w:val="00DE4647"/>
    <w:rsid w:val="00DF0E92"/>
    <w:rsid w:val="00E051CE"/>
    <w:rsid w:val="00E82CB2"/>
    <w:rsid w:val="00E94E35"/>
    <w:rsid w:val="00EF1BEC"/>
    <w:rsid w:val="00F00D06"/>
    <w:rsid w:val="00F02793"/>
    <w:rsid w:val="00F342AC"/>
    <w:rsid w:val="00F41F3C"/>
    <w:rsid w:val="00F7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FBE1ED0-AF6E-49C4-BE0F-05EB5D42C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E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65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D62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62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F00D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F00D06"/>
    <w:rPr>
      <w:sz w:val="24"/>
      <w:szCs w:val="24"/>
    </w:rPr>
  </w:style>
  <w:style w:type="paragraph" w:styleId="a8">
    <w:name w:val="footer"/>
    <w:basedOn w:val="a"/>
    <w:link w:val="a9"/>
    <w:rsid w:val="00F00D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00D06"/>
    <w:rPr>
      <w:sz w:val="24"/>
      <w:szCs w:val="24"/>
    </w:rPr>
  </w:style>
  <w:style w:type="character" w:styleId="aa">
    <w:name w:val="Hyperlink"/>
    <w:basedOn w:val="a0"/>
    <w:unhideWhenUsed/>
    <w:rsid w:val="009209F2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777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A682E10DFA928B6EEA878F2C2C59FC0896881AB1BEFB3926C2CE1CE070322DFCE41B9F7E42A502A89D92692F06E1C2DCF6AAE3E64B9CDBEDM5YD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76EC049395F8A3316E74216D2A47D322AC52B5A256E91DE06CB6A4E2B8C0841B1FEF32F27242BEA21B9974DD0EBD467F05C00949362C89FFAS9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79b9d980-4853-40f5-b316-c2e0ee07fe0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79b9d980-4853-40f5-b316-c2e0ee07fe04</Template>
  <TotalTime>1</TotalTime>
  <Pages>4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Выборгского района</Company>
  <LinksUpToDate>false</LinksUpToDate>
  <CharactersWithSpaces>5700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Плахотнюк Дарья Алексеевна</dc:creator>
  <cp:lastModifiedBy>Шаврова Ольга Николаевна</cp:lastModifiedBy>
  <cp:revision>2</cp:revision>
  <cp:lastPrinted>2016-05-27T07:23:00Z</cp:lastPrinted>
  <dcterms:created xsi:type="dcterms:W3CDTF">2020-10-23T13:08:00Z</dcterms:created>
  <dcterms:modified xsi:type="dcterms:W3CDTF">2020-10-23T13:08:00Z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6c490e00-d4ec-461c-89fa-2fe0585efbba</vt:lpwstr>
  </property>
</Properties>
</file>