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57821" w:rsidRDefault="00DB6D2A" w:rsidP="00157821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2146935</wp:posOffset>
                </wp:positionV>
                <wp:extent cx="3038475" cy="1085850"/>
                <wp:effectExtent l="0" t="0" r="9525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54DD" w:rsidRDefault="002D288B" w:rsidP="00DC09FE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E27DF9">
                              <w:rPr>
                                <w:b/>
                              </w:rPr>
                              <w:t>О</w:t>
                            </w:r>
                            <w:r w:rsidR="00C95011">
                              <w:rPr>
                                <w:b/>
                              </w:rPr>
                              <w:t xml:space="preserve"> проект</w:t>
                            </w:r>
                            <w:r w:rsidR="00B4167D">
                              <w:rPr>
                                <w:b/>
                              </w:rPr>
                              <w:t>е</w:t>
                            </w:r>
                            <w:r w:rsidR="00C95011">
                              <w:rPr>
                                <w:b/>
                              </w:rPr>
                              <w:t xml:space="preserve"> закон</w:t>
                            </w:r>
                            <w:r w:rsidR="00B4167D">
                              <w:rPr>
                                <w:b/>
                              </w:rPr>
                              <w:t>а</w:t>
                            </w:r>
                            <w:r w:rsidR="00C95011">
                              <w:rPr>
                                <w:b/>
                              </w:rPr>
                              <w:t xml:space="preserve"> </w:t>
                            </w:r>
                            <w:r w:rsidR="003754DD">
                              <w:rPr>
                                <w:b/>
                              </w:rPr>
                              <w:t xml:space="preserve">Санкт-Петербурга </w:t>
                            </w:r>
                          </w:p>
                          <w:p w:rsidR="005712D2" w:rsidRDefault="003754DD" w:rsidP="00C85EA4">
                            <w:pPr>
                              <w:ind w:left="142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«О </w:t>
                            </w:r>
                            <w:r w:rsidR="00C85EA4">
                              <w:rPr>
                                <w:b/>
                              </w:rPr>
                              <w:t>рег</w:t>
                            </w:r>
                            <w:r w:rsidR="00A812CD">
                              <w:rPr>
                                <w:b/>
                              </w:rPr>
                              <w:t>иональных инвестиционных проектах</w:t>
                            </w:r>
                            <w:r w:rsidR="009B22B8">
                              <w:rPr>
                                <w:b/>
                              </w:rPr>
                              <w:t>, реализуемых на территории</w:t>
                            </w:r>
                            <w:r w:rsidR="00BC0D72">
                              <w:rPr>
                                <w:b/>
                              </w:rPr>
                              <w:t xml:space="preserve"> Санкт-Петербурга</w:t>
                            </w:r>
                            <w:r w:rsidR="00CA776A">
                              <w:rPr>
                                <w:b/>
                              </w:rPr>
                              <w:t>»</w:t>
                            </w:r>
                          </w:p>
                          <w:p w:rsidR="00157821" w:rsidRDefault="00157821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  <w:p w:rsidR="00157821" w:rsidRPr="002928AE" w:rsidRDefault="00157821" w:rsidP="002928AE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id="doc_name" o:spid="_x0000_s1026" style="position:absolute;left:0;text-align:left;margin-left:22.2pt;margin-top:169.05pt;width:239.25pt;height:85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" o:allowincell="f" filled="f" stroked="f">
                <v:textbox inset="0,0,0,0">
                  <w:txbxContent>
                    <w:p w:rsidR="003754DD" w:rsidRDefault="002D288B" w:rsidP="00DC09FE">
                      <w:pPr>
                        <w:ind w:left="142"/>
                        <w:rPr>
                          <w:b/>
                        </w:rPr>
                      </w:pPr>
                      <w:r w:rsidRPr="00E27DF9">
                        <w:rPr>
                          <w:b/>
                        </w:rPr>
                        <w:t>О</w:t>
                      </w:r>
                      <w:r w:rsidR="00C95011">
                        <w:rPr>
                          <w:b/>
                        </w:rPr>
                        <w:t xml:space="preserve"> проект</w:t>
                      </w:r>
                      <w:r w:rsidR="00B4167D">
                        <w:rPr>
                          <w:b/>
                        </w:rPr>
                        <w:t>е</w:t>
                      </w:r>
                      <w:r w:rsidR="00C95011">
                        <w:rPr>
                          <w:b/>
                        </w:rPr>
                        <w:t xml:space="preserve"> закон</w:t>
                      </w:r>
                      <w:r w:rsidR="00B4167D">
                        <w:rPr>
                          <w:b/>
                        </w:rPr>
                        <w:t>а</w:t>
                      </w:r>
                      <w:r w:rsidR="00C95011">
                        <w:rPr>
                          <w:b/>
                        </w:rPr>
                        <w:t xml:space="preserve"> </w:t>
                      </w:r>
                      <w:r w:rsidR="003754DD">
                        <w:rPr>
                          <w:b/>
                        </w:rPr>
                        <w:t xml:space="preserve">Санкт-Петербурга </w:t>
                      </w:r>
                    </w:p>
                    <w:p w:rsidR="005712D2" w:rsidRDefault="003754DD" w:rsidP="00C85EA4">
                      <w:pPr>
                        <w:ind w:left="142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«О </w:t>
                      </w:r>
                      <w:r w:rsidR="00C85EA4">
                        <w:rPr>
                          <w:b/>
                        </w:rPr>
                        <w:t>рег</w:t>
                      </w:r>
                      <w:r w:rsidR="00A812CD">
                        <w:rPr>
                          <w:b/>
                        </w:rPr>
                        <w:t>иональных инвестиционных проектах</w:t>
                      </w:r>
                      <w:r w:rsidR="009B22B8">
                        <w:rPr>
                          <w:b/>
                        </w:rPr>
                        <w:t>, реализуемых на территории</w:t>
                      </w:r>
                      <w:r w:rsidR="00BC0D72">
                        <w:rPr>
                          <w:b/>
                        </w:rPr>
                        <w:t xml:space="preserve"> Санкт-Петербурга</w:t>
                      </w:r>
                      <w:r w:rsidR="00CA776A">
                        <w:rPr>
                          <w:b/>
                        </w:rPr>
                        <w:t>»</w:t>
                      </w:r>
                    </w:p>
                    <w:p w:rsidR="00157821" w:rsidRDefault="00157821" w:rsidP="002928AE">
                      <w:pPr>
                        <w:ind w:left="142"/>
                        <w:rPr>
                          <w:b/>
                        </w:rPr>
                      </w:pPr>
                    </w:p>
                    <w:p w:rsidR="00157821" w:rsidRPr="002928AE" w:rsidRDefault="00157821" w:rsidP="002928AE">
                      <w:pPr>
                        <w:ind w:left="142"/>
                        <w:rPr>
                          <w:b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76A">
        <w:t xml:space="preserve">    </w:t>
      </w:r>
      <w:r w:rsidR="00C65343">
        <w:t xml:space="preserve">    </w:t>
      </w:r>
    </w:p>
    <w:p w:rsidR="008E69D0" w:rsidRPr="002900B2" w:rsidRDefault="008E69D0" w:rsidP="00157821">
      <w:pPr>
        <w:spacing w:after="120"/>
        <w:ind w:firstLine="567"/>
        <w:jc w:val="both"/>
      </w:pPr>
      <w:r w:rsidRPr="002900B2">
        <w:t xml:space="preserve">Правительство Санкт-Петербурга </w:t>
      </w:r>
    </w:p>
    <w:p w:rsidR="008E69D0" w:rsidRPr="002900B2" w:rsidRDefault="008E69D0" w:rsidP="008E69D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8714A1">
        <w:rPr>
          <w:rFonts w:ascii="Times New Roman" w:hAnsi="Times New Roman"/>
          <w:b/>
          <w:sz w:val="24"/>
          <w:szCs w:val="24"/>
        </w:rPr>
        <w:t>Т:</w:t>
      </w:r>
      <w:r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:rsidR="008E69D0" w:rsidRDefault="008E69D0" w:rsidP="008E69D0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8E69D0" w:rsidRDefault="008E69D0" w:rsidP="006A2714">
      <w:pPr>
        <w:shd w:val="clear" w:color="auto" w:fill="FFFFFF"/>
        <w:ind w:firstLine="567"/>
        <w:jc w:val="both"/>
      </w:pPr>
      <w:r w:rsidRPr="0091150E">
        <w:t xml:space="preserve">1. </w:t>
      </w:r>
      <w:r>
        <w:t xml:space="preserve">Одобрить проект закона Санкт-Петербурга </w:t>
      </w:r>
      <w:r w:rsidRPr="0091150E">
        <w:t>«</w:t>
      </w:r>
      <w:r w:rsidRPr="00E07CD4">
        <w:t xml:space="preserve">О </w:t>
      </w:r>
      <w:r w:rsidR="00C85EA4">
        <w:t>рег</w:t>
      </w:r>
      <w:r w:rsidR="00A812CD">
        <w:t>иональных инвестиционных проектах</w:t>
      </w:r>
      <w:r w:rsidR="009B22B8">
        <w:t xml:space="preserve">, реализуемых на территории </w:t>
      </w:r>
      <w:r w:rsidR="006D4A54">
        <w:t>Санкт-Петербург</w:t>
      </w:r>
      <w:r w:rsidR="009B22B8">
        <w:t>а</w:t>
      </w:r>
      <w:r w:rsidR="00CA776A">
        <w:t>»</w:t>
      </w:r>
      <w:r w:rsidR="00A43634">
        <w:t xml:space="preserve"> (далее – проект закона)</w:t>
      </w:r>
      <w:r>
        <w:t xml:space="preserve"> согласно приложению.</w:t>
      </w:r>
    </w:p>
    <w:p w:rsidR="008E69D0" w:rsidRDefault="00A43634" w:rsidP="008E69D0">
      <w:pPr>
        <w:shd w:val="clear" w:color="auto" w:fill="FFFFFF"/>
        <w:ind w:firstLine="567"/>
        <w:jc w:val="both"/>
      </w:pPr>
      <w:r>
        <w:t>2</w:t>
      </w:r>
      <w:r w:rsidR="005C5084">
        <w:t xml:space="preserve">. </w:t>
      </w:r>
      <w:r w:rsidR="008E69D0">
        <w:t>Рекомендовать</w:t>
      </w:r>
      <w:r w:rsidR="008C3AF0">
        <w:t xml:space="preserve"> </w:t>
      </w:r>
      <w:r w:rsidR="008E69D0">
        <w:t>Губернатор</w:t>
      </w:r>
      <w:r w:rsidR="008D4FE4">
        <w:t xml:space="preserve">у </w:t>
      </w:r>
      <w:r w:rsidR="008E69D0">
        <w:t>Санкт-Петербурга внести проект закон</w:t>
      </w:r>
      <w:r w:rsidR="00024000">
        <w:t xml:space="preserve">а </w:t>
      </w:r>
      <w:r w:rsidR="00182106">
        <w:br/>
      </w:r>
      <w:r w:rsidR="008E69D0">
        <w:t>на рассмотрение Законодательного Собрания Санкт-Петербурга</w:t>
      </w:r>
      <w:r w:rsidR="008E69D0" w:rsidRPr="0091150E">
        <w:t>.</w:t>
      </w:r>
    </w:p>
    <w:p w:rsidR="008E69D0" w:rsidRPr="0091150E" w:rsidRDefault="00A17336" w:rsidP="008E69D0">
      <w:pPr>
        <w:shd w:val="clear" w:color="auto" w:fill="FFFFFF"/>
        <w:ind w:firstLine="567"/>
        <w:jc w:val="both"/>
      </w:pPr>
      <w:r>
        <w:t xml:space="preserve">3.  </w:t>
      </w:r>
      <w:r w:rsidR="008E69D0" w:rsidRPr="0091150E">
        <w:t>Контроль за выполнением постановления возложить на вице-губернатора</w:t>
      </w:r>
      <w:r w:rsidR="008E69D0">
        <w:t xml:space="preserve"> </w:t>
      </w:r>
      <w:r w:rsidR="008E69D0">
        <w:br/>
      </w:r>
      <w:r w:rsidR="008E69D0" w:rsidRPr="0091150E">
        <w:t>Санкт-Петербурга</w:t>
      </w:r>
      <w:r w:rsidR="008E69D0">
        <w:t xml:space="preserve"> </w:t>
      </w:r>
      <w:r w:rsidR="003816B9">
        <w:t>Елина Е.И.</w:t>
      </w:r>
      <w:r w:rsidR="008E69D0" w:rsidRPr="0091150E">
        <w:t xml:space="preserve"> </w:t>
      </w: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8E69D0" w:rsidRPr="0091150E" w:rsidRDefault="008E69D0" w:rsidP="008E69D0">
      <w:pPr>
        <w:tabs>
          <w:tab w:val="left" w:pos="2410"/>
          <w:tab w:val="left" w:pos="2694"/>
        </w:tabs>
        <w:ind w:firstLine="360"/>
        <w:rPr>
          <w:b/>
          <w:bCs/>
        </w:rPr>
      </w:pPr>
    </w:p>
    <w:p w:rsidR="007A412E" w:rsidRDefault="00D63084" w:rsidP="008E69D0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</w:t>
      </w:r>
      <w:r w:rsidR="003D4D69">
        <w:rPr>
          <w:b/>
          <w:bCs/>
        </w:rPr>
        <w:t xml:space="preserve"> </w:t>
      </w:r>
      <w:r w:rsidR="008E69D0">
        <w:rPr>
          <w:b/>
          <w:bCs/>
        </w:rPr>
        <w:t>Губернатор</w:t>
      </w:r>
      <w:r>
        <w:rPr>
          <w:b/>
          <w:bCs/>
        </w:rPr>
        <w:t xml:space="preserve"> </w:t>
      </w:r>
    </w:p>
    <w:p w:rsidR="008E69D0" w:rsidRDefault="008E69D0" w:rsidP="003D4D69">
      <w:pPr>
        <w:tabs>
          <w:tab w:val="left" w:pos="2410"/>
          <w:tab w:val="left" w:pos="2694"/>
        </w:tabs>
        <w:ind w:left="-142" w:firstLine="142"/>
        <w:rPr>
          <w:b/>
          <w:bCs/>
        </w:rPr>
      </w:pPr>
      <w:r w:rsidRPr="0091150E">
        <w:rPr>
          <w:b/>
          <w:bCs/>
        </w:rPr>
        <w:t xml:space="preserve">Санкт-Петербурга </w:t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  <w:t xml:space="preserve">            </w:t>
      </w:r>
      <w:r>
        <w:rPr>
          <w:b/>
          <w:bCs/>
        </w:rPr>
        <w:t xml:space="preserve">    </w:t>
      </w:r>
      <w:r w:rsidRPr="0091150E">
        <w:rPr>
          <w:b/>
          <w:bCs/>
        </w:rPr>
        <w:t xml:space="preserve">  </w:t>
      </w:r>
      <w:r w:rsidRPr="008E69D0">
        <w:rPr>
          <w:b/>
          <w:bCs/>
        </w:rPr>
        <w:t xml:space="preserve">          </w:t>
      </w:r>
      <w:r w:rsidR="003816B9">
        <w:rPr>
          <w:b/>
          <w:bCs/>
        </w:rPr>
        <w:t xml:space="preserve">     </w:t>
      </w:r>
      <w:r w:rsidR="007A412E">
        <w:rPr>
          <w:b/>
          <w:bCs/>
        </w:rPr>
        <w:t xml:space="preserve">                                              </w:t>
      </w:r>
      <w:r w:rsidR="003816B9">
        <w:rPr>
          <w:b/>
          <w:bCs/>
        </w:rPr>
        <w:t xml:space="preserve">       </w:t>
      </w:r>
      <w:r w:rsidRPr="008E69D0">
        <w:rPr>
          <w:b/>
          <w:bCs/>
        </w:rPr>
        <w:t xml:space="preserve"> </w:t>
      </w:r>
      <w:proofErr w:type="spellStart"/>
      <w:r w:rsidR="003816B9">
        <w:rPr>
          <w:b/>
          <w:bCs/>
        </w:rPr>
        <w:t>А.Д.Беглов</w:t>
      </w:r>
      <w:proofErr w:type="spellEnd"/>
    </w:p>
    <w:p w:rsidR="00275A7F" w:rsidRDefault="00275A7F" w:rsidP="009A4AF3">
      <w:pPr>
        <w:ind w:firstLine="567"/>
        <w:jc w:val="both"/>
        <w:sectPr w:rsidR="00275A7F" w:rsidSect="00EC3009">
          <w:headerReference w:type="even" r:id="rId9"/>
          <w:headerReference w:type="default" r:id="rId10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75A7F" w:rsidRPr="00275A7F" w:rsidRDefault="00275A7F" w:rsidP="00275A7F">
      <w:pPr>
        <w:ind w:right="-2" w:firstLine="5812"/>
      </w:pPr>
      <w:r w:rsidRPr="00275A7F">
        <w:lastRenderedPageBreak/>
        <w:t>Приложение</w:t>
      </w:r>
      <w:r w:rsidR="00024000">
        <w:t xml:space="preserve"> </w:t>
      </w:r>
    </w:p>
    <w:p w:rsidR="00275A7F" w:rsidRPr="00275A7F" w:rsidRDefault="00275A7F" w:rsidP="00275A7F">
      <w:pPr>
        <w:ind w:right="-2" w:firstLine="5812"/>
      </w:pPr>
      <w:r w:rsidRPr="00275A7F">
        <w:t>к постановлению</w:t>
      </w:r>
    </w:p>
    <w:p w:rsidR="00275A7F" w:rsidRPr="00275A7F" w:rsidRDefault="00275A7F" w:rsidP="00275A7F">
      <w:pPr>
        <w:ind w:right="-2" w:firstLine="5812"/>
      </w:pPr>
      <w:r w:rsidRPr="00275A7F">
        <w:t>Правительства Санкт-Петербурга</w:t>
      </w:r>
    </w:p>
    <w:p w:rsidR="00275A7F" w:rsidRPr="00275A7F" w:rsidRDefault="00275A7F" w:rsidP="00275A7F">
      <w:pPr>
        <w:ind w:right="-2" w:firstLine="5812"/>
      </w:pPr>
      <w:r w:rsidRPr="00275A7F">
        <w:t>от ________________ № _______</w:t>
      </w:r>
    </w:p>
    <w:p w:rsidR="00275A7F" w:rsidRPr="00275A7F" w:rsidRDefault="00275A7F" w:rsidP="00275A7F">
      <w:pPr>
        <w:ind w:right="-2" w:firstLine="5812"/>
      </w:pPr>
    </w:p>
    <w:p w:rsidR="00275A7F" w:rsidRPr="00275A7F" w:rsidRDefault="00275A7F" w:rsidP="00275A7F">
      <w:pPr>
        <w:ind w:right="-2" w:firstLine="5812"/>
      </w:pPr>
      <w:r w:rsidRPr="00275A7F">
        <w:t>Проект вносит</w:t>
      </w:r>
    </w:p>
    <w:p w:rsidR="00275A7F" w:rsidRPr="00275A7F" w:rsidRDefault="00275A7F" w:rsidP="00275A7F">
      <w:pPr>
        <w:ind w:right="-2" w:firstLine="5812"/>
      </w:pPr>
      <w:r w:rsidRPr="00275A7F">
        <w:t>Губернатор Санкт-Петербурга</w:t>
      </w:r>
    </w:p>
    <w:p w:rsidR="00702C9F" w:rsidRDefault="00702C9F" w:rsidP="00275A7F">
      <w:pPr>
        <w:ind w:right="-2"/>
        <w:jc w:val="center"/>
        <w:rPr>
          <w:b/>
        </w:rPr>
      </w:pPr>
    </w:p>
    <w:p w:rsidR="00275A7F" w:rsidRPr="00275A7F" w:rsidRDefault="00275A7F" w:rsidP="00275A7F">
      <w:pPr>
        <w:ind w:right="-2"/>
        <w:jc w:val="center"/>
        <w:rPr>
          <w:b/>
        </w:rPr>
      </w:pPr>
      <w:r w:rsidRPr="00275A7F">
        <w:rPr>
          <w:b/>
        </w:rPr>
        <w:t>ЗАКОН САНКТ-ПЕТЕРБУРГА</w:t>
      </w:r>
    </w:p>
    <w:p w:rsidR="002D376B" w:rsidRDefault="002D288B" w:rsidP="00B32DE4">
      <w:pPr>
        <w:jc w:val="center"/>
      </w:pPr>
      <w:r w:rsidRPr="00E27DF9">
        <w:rPr>
          <w:b/>
        </w:rPr>
        <w:t xml:space="preserve">О </w:t>
      </w:r>
      <w:r w:rsidR="006D4A54">
        <w:rPr>
          <w:b/>
        </w:rPr>
        <w:t>рег</w:t>
      </w:r>
      <w:r w:rsidR="009B22B8">
        <w:rPr>
          <w:b/>
        </w:rPr>
        <w:t>иональных инвестиционных проектах, реализуемых на территории</w:t>
      </w:r>
      <w:r w:rsidR="009B22B8">
        <w:rPr>
          <w:b/>
        </w:rPr>
        <w:br/>
      </w:r>
      <w:r w:rsidR="006D4A54">
        <w:rPr>
          <w:b/>
        </w:rPr>
        <w:t>Санкт-Петербург</w:t>
      </w:r>
      <w:r w:rsidR="009B22B8">
        <w:rPr>
          <w:b/>
        </w:rPr>
        <w:t>а</w:t>
      </w:r>
      <w:r>
        <w:rPr>
          <w:b/>
        </w:rPr>
        <w:t xml:space="preserve"> </w:t>
      </w:r>
      <w:r>
        <w:rPr>
          <w:b/>
        </w:rPr>
        <w:br/>
      </w:r>
    </w:p>
    <w:p w:rsidR="00026C7A" w:rsidRDefault="00275A7F" w:rsidP="00275A7F">
      <w:pPr>
        <w:ind w:right="-2"/>
      </w:pPr>
      <w:r w:rsidRPr="00275A7F">
        <w:t xml:space="preserve">Принят </w:t>
      </w:r>
    </w:p>
    <w:p w:rsidR="00026C7A" w:rsidRDefault="00275A7F" w:rsidP="00275A7F">
      <w:pPr>
        <w:ind w:right="-2"/>
      </w:pPr>
      <w:r w:rsidRPr="00275A7F">
        <w:t xml:space="preserve">Законодательным Собранием </w:t>
      </w:r>
    </w:p>
    <w:p w:rsidR="00275A7F" w:rsidRPr="00275A7F" w:rsidRDefault="00275A7F" w:rsidP="00275A7F">
      <w:pPr>
        <w:ind w:right="-2"/>
      </w:pPr>
      <w:r w:rsidRPr="00275A7F">
        <w:t>Санкт-Петербурга</w:t>
      </w:r>
      <w:r w:rsidR="00C12207">
        <w:t xml:space="preserve">  </w:t>
      </w:r>
      <w:r w:rsidRPr="00275A7F">
        <w:t xml:space="preserve">                                  </w:t>
      </w:r>
      <w:r w:rsidR="00026C7A">
        <w:t xml:space="preserve">                   </w:t>
      </w:r>
      <w:r w:rsidRPr="00275A7F">
        <w:t xml:space="preserve">            </w:t>
      </w:r>
      <w:proofErr w:type="gramStart"/>
      <w:r w:rsidRPr="00275A7F">
        <w:t xml:space="preserve">   «</w:t>
      </w:r>
      <w:proofErr w:type="gramEnd"/>
      <w:r w:rsidRPr="00275A7F">
        <w:t>____»______________ 20</w:t>
      </w:r>
      <w:r w:rsidR="002D376B">
        <w:t>20</w:t>
      </w:r>
      <w:r w:rsidRPr="00275A7F">
        <w:t xml:space="preserve"> года</w:t>
      </w:r>
    </w:p>
    <w:p w:rsidR="00275A7F" w:rsidRDefault="00275A7F" w:rsidP="00275A7F">
      <w:pPr>
        <w:ind w:right="-2"/>
      </w:pPr>
    </w:p>
    <w:p w:rsidR="00122AEC" w:rsidRPr="00275A7F" w:rsidRDefault="00122AEC" w:rsidP="00275A7F">
      <w:pPr>
        <w:ind w:right="-2"/>
      </w:pPr>
    </w:p>
    <w:p w:rsidR="00BF36E9" w:rsidRDefault="00BF36E9" w:rsidP="00BF36E9">
      <w:pPr>
        <w:autoSpaceDE w:val="0"/>
        <w:autoSpaceDN w:val="0"/>
        <w:adjustRightInd w:val="0"/>
        <w:ind w:firstLine="540"/>
        <w:jc w:val="both"/>
        <w:rPr>
          <w:rStyle w:val="grame"/>
        </w:rPr>
      </w:pPr>
      <w:r w:rsidRPr="001341CC">
        <w:rPr>
          <w:bCs/>
        </w:rPr>
        <w:t xml:space="preserve">Настоящий Закон Санкт-Петербурга </w:t>
      </w:r>
      <w:r>
        <w:rPr>
          <w:rStyle w:val="grame"/>
        </w:rPr>
        <w:t>в соответствии с Налогов</w:t>
      </w:r>
      <w:r w:rsidR="009B22B8">
        <w:rPr>
          <w:rStyle w:val="grame"/>
        </w:rPr>
        <w:t>ым</w:t>
      </w:r>
      <w:r>
        <w:rPr>
          <w:rStyle w:val="grame"/>
        </w:rPr>
        <w:t xml:space="preserve"> кодекс</w:t>
      </w:r>
      <w:r w:rsidR="009B22B8">
        <w:rPr>
          <w:rStyle w:val="grame"/>
        </w:rPr>
        <w:t>ом</w:t>
      </w:r>
      <w:r>
        <w:rPr>
          <w:rStyle w:val="grame"/>
        </w:rPr>
        <w:t xml:space="preserve"> Российской Федерации устанавливает </w:t>
      </w:r>
      <w:r w:rsidR="005E259C">
        <w:rPr>
          <w:rStyle w:val="grame"/>
        </w:rPr>
        <w:t xml:space="preserve">дополнительные </w:t>
      </w:r>
      <w:r w:rsidR="00D74092" w:rsidRPr="005E259C">
        <w:rPr>
          <w:rStyle w:val="grame"/>
        </w:rPr>
        <w:t>требования к региональным инвестиционным проектам, реализуемым на территории Санкт-Петербурга (далее – региональные инвестиционные проекты)</w:t>
      </w:r>
      <w:r w:rsidR="005E259C" w:rsidRPr="005E259C">
        <w:rPr>
          <w:rStyle w:val="grame"/>
        </w:rPr>
        <w:t>,</w:t>
      </w:r>
      <w:r w:rsidR="005E259C">
        <w:rPr>
          <w:rStyle w:val="grame"/>
        </w:rPr>
        <w:t xml:space="preserve"> налоговые льготы для участников региональных инвестиционных проектов, </w:t>
      </w:r>
      <w:r>
        <w:rPr>
          <w:rStyle w:val="grame"/>
        </w:rPr>
        <w:t>поряд</w:t>
      </w:r>
      <w:r w:rsidR="00197187">
        <w:rPr>
          <w:rStyle w:val="grame"/>
        </w:rPr>
        <w:t>о</w:t>
      </w:r>
      <w:r>
        <w:rPr>
          <w:rStyle w:val="grame"/>
        </w:rPr>
        <w:t>к</w:t>
      </w:r>
      <w:r w:rsidR="00197187">
        <w:rPr>
          <w:rStyle w:val="grame"/>
        </w:rPr>
        <w:t xml:space="preserve"> принятия решений</w:t>
      </w:r>
      <w:r>
        <w:rPr>
          <w:rStyle w:val="grame"/>
        </w:rPr>
        <w:t xml:space="preserve"> о включении или об отказе во включении организации в реестр участников региональных инвестиционных проектов</w:t>
      </w:r>
      <w:r w:rsidR="00197187">
        <w:rPr>
          <w:rStyle w:val="grame"/>
        </w:rPr>
        <w:t xml:space="preserve"> (далее – реестр)</w:t>
      </w:r>
      <w:r>
        <w:rPr>
          <w:rStyle w:val="grame"/>
        </w:rPr>
        <w:t>, а также поряд</w:t>
      </w:r>
      <w:r w:rsidR="0064741B">
        <w:rPr>
          <w:rStyle w:val="grame"/>
        </w:rPr>
        <w:t>о</w:t>
      </w:r>
      <w:r>
        <w:rPr>
          <w:rStyle w:val="grame"/>
        </w:rPr>
        <w:t>к принятия решени</w:t>
      </w:r>
      <w:r w:rsidR="0064741B">
        <w:rPr>
          <w:rStyle w:val="grame"/>
        </w:rPr>
        <w:t>й</w:t>
      </w:r>
      <w:r>
        <w:rPr>
          <w:rStyle w:val="grame"/>
        </w:rPr>
        <w:t xml:space="preserve"> о внесении изменений в реестр, не связанных с прекращением статуса участника регион</w:t>
      </w:r>
      <w:r w:rsidR="00BC0D72">
        <w:rPr>
          <w:rStyle w:val="grame"/>
        </w:rPr>
        <w:t xml:space="preserve">ального инвестиционного проекта. </w:t>
      </w:r>
      <w:r w:rsidR="001B5636">
        <w:rPr>
          <w:rStyle w:val="grame"/>
        </w:rPr>
        <w:t xml:space="preserve"> </w:t>
      </w:r>
    </w:p>
    <w:p w:rsidR="005708B3" w:rsidRDefault="005708B3" w:rsidP="00BF36E9">
      <w:pPr>
        <w:autoSpaceDE w:val="0"/>
        <w:autoSpaceDN w:val="0"/>
        <w:adjustRightInd w:val="0"/>
        <w:ind w:firstLine="540"/>
        <w:jc w:val="both"/>
        <w:rPr>
          <w:rStyle w:val="grame"/>
        </w:rPr>
      </w:pPr>
      <w:r>
        <w:rPr>
          <w:rStyle w:val="grame"/>
        </w:rPr>
        <w:t>Понятия и термины, используемые в настоящем Законе Санкт-Петербурге, применяются в значениях, определенных Налоговым кодексом Российской Федерации.</w:t>
      </w:r>
    </w:p>
    <w:p w:rsidR="00BF36E9" w:rsidRDefault="00BF36E9" w:rsidP="00977646">
      <w:pPr>
        <w:ind w:firstLine="709"/>
        <w:jc w:val="center"/>
        <w:rPr>
          <w:b/>
        </w:rPr>
      </w:pPr>
    </w:p>
    <w:p w:rsidR="00372708" w:rsidRPr="00275A7F" w:rsidRDefault="00372708" w:rsidP="00372708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Статья </w:t>
      </w:r>
      <w:r w:rsidR="006C3455">
        <w:rPr>
          <w:rFonts w:eastAsiaTheme="minorHAnsi"/>
          <w:b/>
          <w:lang w:eastAsia="en-US"/>
        </w:rPr>
        <w:t>1</w:t>
      </w:r>
      <w:r>
        <w:rPr>
          <w:rFonts w:eastAsiaTheme="minorHAnsi"/>
          <w:b/>
          <w:lang w:eastAsia="en-US"/>
        </w:rPr>
        <w:t xml:space="preserve">. </w:t>
      </w:r>
      <w:r w:rsidR="00F8713D">
        <w:rPr>
          <w:rFonts w:eastAsiaTheme="minorHAnsi"/>
          <w:b/>
          <w:lang w:eastAsia="en-US"/>
        </w:rPr>
        <w:t>Т</w:t>
      </w:r>
      <w:r w:rsidR="00A422FD">
        <w:rPr>
          <w:rFonts w:eastAsiaTheme="minorHAnsi"/>
          <w:b/>
          <w:lang w:eastAsia="en-US"/>
        </w:rPr>
        <w:t>ребования к региональным инвестиционным проектам</w:t>
      </w:r>
      <w:r>
        <w:rPr>
          <w:rFonts w:eastAsiaTheme="minorHAnsi"/>
          <w:b/>
          <w:lang w:eastAsia="en-US"/>
        </w:rPr>
        <w:t xml:space="preserve"> </w:t>
      </w:r>
    </w:p>
    <w:p w:rsidR="008A0225" w:rsidRDefault="008A0225" w:rsidP="002D288B">
      <w:pPr>
        <w:ind w:firstLine="709"/>
        <w:jc w:val="both"/>
        <w:rPr>
          <w:rFonts w:eastAsiaTheme="minorHAnsi"/>
          <w:b/>
          <w:lang w:eastAsia="en-US"/>
        </w:rPr>
      </w:pPr>
    </w:p>
    <w:p w:rsidR="00E92EF4" w:rsidRDefault="00833C9B" w:rsidP="008A0225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lang w:eastAsia="en-US"/>
        </w:rPr>
        <w:t>Региональным инвестиционным</w:t>
      </w:r>
      <w:r w:rsidR="00977646">
        <w:rPr>
          <w:rFonts w:eastAsiaTheme="minorHAnsi"/>
          <w:lang w:eastAsia="en-US"/>
        </w:rPr>
        <w:t xml:space="preserve"> проектом для целей настоящего З</w:t>
      </w:r>
      <w:r>
        <w:rPr>
          <w:rFonts w:eastAsiaTheme="minorHAnsi"/>
          <w:lang w:eastAsia="en-US"/>
        </w:rPr>
        <w:t>акона</w:t>
      </w:r>
      <w:r w:rsidR="00977646">
        <w:rPr>
          <w:rFonts w:eastAsiaTheme="minorHAnsi"/>
          <w:lang w:eastAsia="en-US"/>
        </w:rPr>
        <w:t xml:space="preserve"> </w:t>
      </w:r>
      <w:r w:rsidR="00122AEC">
        <w:rPr>
          <w:rFonts w:eastAsiaTheme="minorHAnsi"/>
          <w:lang w:eastAsia="en-US"/>
        </w:rPr>
        <w:br/>
      </w:r>
      <w:r w:rsidR="00977646">
        <w:rPr>
          <w:rFonts w:eastAsiaTheme="minorHAnsi"/>
          <w:lang w:eastAsia="en-US"/>
        </w:rPr>
        <w:t>Санкт-Петербурга</w:t>
      </w:r>
      <w:r>
        <w:rPr>
          <w:rFonts w:eastAsiaTheme="minorHAnsi"/>
          <w:lang w:eastAsia="en-US"/>
        </w:rPr>
        <w:t xml:space="preserve"> признается инвестиционный проект, </w:t>
      </w:r>
      <w:r w:rsidR="00E92EF4">
        <w:t xml:space="preserve">который удовлетворяет одновременно требованиям, установленным </w:t>
      </w:r>
      <w:r w:rsidR="00977646">
        <w:t xml:space="preserve">подпунктами 1.1, 2, 4, 5 пункта 1 </w:t>
      </w:r>
      <w:r w:rsidR="00E92EF4">
        <w:t>стать</w:t>
      </w:r>
      <w:r w:rsidR="00977646">
        <w:t>и</w:t>
      </w:r>
      <w:r w:rsidR="00E92EF4">
        <w:t xml:space="preserve"> 25.8 Налогового кодекса Российской Федерации, </w:t>
      </w:r>
      <w:r w:rsidR="00510508">
        <w:t xml:space="preserve">и </w:t>
      </w:r>
      <w:r w:rsidR="00122AEC">
        <w:t>целью которого является производство товаров,</w:t>
      </w:r>
      <w:r w:rsidR="00E92EF4">
        <w:t xml:space="preserve"> указанных </w:t>
      </w:r>
      <w:r w:rsidR="00510508">
        <w:br/>
      </w:r>
      <w:r w:rsidR="00E92EF4">
        <w:t>в разделе С «Продукция обрабатывающих производств» Общероссийского классификатора продукции по видам экономической деятельности ОК 034-2014 (КПЕС 2008).</w:t>
      </w:r>
    </w:p>
    <w:p w:rsidR="00E92EF4" w:rsidRDefault="00E92EF4" w:rsidP="00E92EF4">
      <w:pPr>
        <w:autoSpaceDE w:val="0"/>
        <w:autoSpaceDN w:val="0"/>
        <w:adjustRightInd w:val="0"/>
        <w:jc w:val="both"/>
      </w:pPr>
    </w:p>
    <w:p w:rsidR="00A422FD" w:rsidRPr="00275A7F" w:rsidRDefault="00A422FD" w:rsidP="00A422FD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Статья </w:t>
      </w:r>
      <w:r w:rsidR="006C3455">
        <w:rPr>
          <w:rFonts w:eastAsiaTheme="minorHAnsi"/>
          <w:b/>
          <w:lang w:eastAsia="en-US"/>
        </w:rPr>
        <w:t>2</w:t>
      </w:r>
      <w:r>
        <w:rPr>
          <w:rFonts w:eastAsiaTheme="minorHAnsi"/>
          <w:b/>
          <w:lang w:eastAsia="en-US"/>
        </w:rPr>
        <w:t xml:space="preserve">. Порядок принятия решений о включении </w:t>
      </w:r>
      <w:r w:rsidR="00617229">
        <w:rPr>
          <w:rFonts w:eastAsiaTheme="minorHAnsi"/>
          <w:b/>
          <w:lang w:eastAsia="en-US"/>
        </w:rPr>
        <w:t xml:space="preserve">или об отказе во включении </w:t>
      </w:r>
      <w:r w:rsidRPr="00A422FD">
        <w:rPr>
          <w:b/>
        </w:rPr>
        <w:t>организации в реестр</w:t>
      </w:r>
      <w:r w:rsidR="00D74092">
        <w:rPr>
          <w:rStyle w:val="grame"/>
          <w:b/>
        </w:rPr>
        <w:t xml:space="preserve">, о внесении изменений в реестр, не связанных с прекращением статуса участника регионального инвестиционного проекта  </w:t>
      </w:r>
      <w:r>
        <w:rPr>
          <w:rFonts w:eastAsiaTheme="minorHAnsi"/>
          <w:b/>
          <w:lang w:eastAsia="en-US"/>
        </w:rPr>
        <w:t xml:space="preserve">  </w:t>
      </w:r>
    </w:p>
    <w:p w:rsidR="00833C9B" w:rsidRDefault="00833C9B" w:rsidP="0038142F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lang w:eastAsia="en-US"/>
        </w:rPr>
      </w:pPr>
    </w:p>
    <w:p w:rsidR="00936C5B" w:rsidRDefault="00026C7A" w:rsidP="00C92D95">
      <w:pPr>
        <w:pStyle w:val="a9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</w:pPr>
      <w:r>
        <w:t>Р</w:t>
      </w:r>
      <w:r w:rsidR="00B63473">
        <w:t>ешени</w:t>
      </w:r>
      <w:r>
        <w:t>е</w:t>
      </w:r>
      <w:r w:rsidR="00B63473">
        <w:t xml:space="preserve"> о включении организации </w:t>
      </w:r>
      <w:r w:rsidR="00B63473" w:rsidRPr="0084160E">
        <w:t>в реестр</w:t>
      </w:r>
      <w:r w:rsidR="00B63473">
        <w:t xml:space="preserve"> </w:t>
      </w:r>
      <w:r w:rsidR="00B63473">
        <w:rPr>
          <w:rStyle w:val="grame"/>
        </w:rPr>
        <w:t>или об отказе во включении организации в реестр</w:t>
      </w:r>
      <w:r w:rsidR="00E57FCB">
        <w:rPr>
          <w:rStyle w:val="grame"/>
        </w:rPr>
        <w:t xml:space="preserve"> </w:t>
      </w:r>
      <w:r>
        <w:rPr>
          <w:rStyle w:val="grame"/>
        </w:rPr>
        <w:t>в случае</w:t>
      </w:r>
      <w:r w:rsidR="00E57FCB">
        <w:rPr>
          <w:rStyle w:val="grame"/>
        </w:rPr>
        <w:t xml:space="preserve"> несоблю</w:t>
      </w:r>
      <w:r w:rsidR="00B4381E">
        <w:rPr>
          <w:rStyle w:val="grame"/>
        </w:rPr>
        <w:t xml:space="preserve">дения требований, установленных </w:t>
      </w:r>
      <w:r w:rsidR="001724B0">
        <w:t xml:space="preserve">подпунктами 1.1, 2, 4, 5 пункта 1 статьи </w:t>
      </w:r>
      <w:r w:rsidR="00B4381E">
        <w:t>25.8 Налогового кодекса Российской Федерации</w:t>
      </w:r>
      <w:r w:rsidR="00B4381E">
        <w:rPr>
          <w:rStyle w:val="grame"/>
        </w:rPr>
        <w:t xml:space="preserve"> </w:t>
      </w:r>
      <w:r w:rsidR="008A0225">
        <w:rPr>
          <w:rStyle w:val="grame"/>
        </w:rPr>
        <w:t xml:space="preserve">и настоящим Законом </w:t>
      </w:r>
      <w:r w:rsidR="004A6831">
        <w:rPr>
          <w:rStyle w:val="grame"/>
        </w:rPr>
        <w:br/>
      </w:r>
      <w:r w:rsidR="001724B0">
        <w:rPr>
          <w:rStyle w:val="grame"/>
        </w:rPr>
        <w:t xml:space="preserve">Санкт-Петербурга </w:t>
      </w:r>
      <w:r w:rsidR="00E57FCB">
        <w:rPr>
          <w:rStyle w:val="grame"/>
        </w:rPr>
        <w:t xml:space="preserve">к региональным инвестиционным проектам, принимается уполномоченным Правительством </w:t>
      </w:r>
      <w:r w:rsidR="00E57FCB">
        <w:t>Санкт-Петербург</w:t>
      </w:r>
      <w:r w:rsidR="00936C5B">
        <w:t xml:space="preserve">а </w:t>
      </w:r>
      <w:r w:rsidR="00E57FCB">
        <w:t xml:space="preserve">исполнительным </w:t>
      </w:r>
      <w:r w:rsidR="00E57FCB" w:rsidRPr="00B4167D">
        <w:t>орган</w:t>
      </w:r>
      <w:r w:rsidR="00E57FCB">
        <w:t>ом</w:t>
      </w:r>
      <w:r w:rsidR="00E57FCB" w:rsidRPr="00B4167D">
        <w:t xml:space="preserve"> </w:t>
      </w:r>
      <w:r w:rsidR="00E57FCB">
        <w:t>государственной</w:t>
      </w:r>
      <w:r w:rsidR="00E57FCB" w:rsidRPr="00B4167D">
        <w:t xml:space="preserve"> власти Санкт-Петербурга</w:t>
      </w:r>
      <w:r w:rsidR="007534B0">
        <w:t xml:space="preserve"> (далее – уполномоченный орган)</w:t>
      </w:r>
      <w:r w:rsidR="003058C4">
        <w:t>.</w:t>
      </w:r>
    </w:p>
    <w:p w:rsidR="004B1EE5" w:rsidRPr="001E79BF" w:rsidRDefault="004B1EE5" w:rsidP="004B1EE5">
      <w:pPr>
        <w:pStyle w:val="a9"/>
        <w:numPr>
          <w:ilvl w:val="0"/>
          <w:numId w:val="9"/>
        </w:numPr>
        <w:ind w:left="0" w:firstLine="709"/>
        <w:jc w:val="both"/>
        <w:rPr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Решение о внесении в реестр изменений, не связанных с прекращением статуса участника регионального инвестиционного проекта (далее – решение о внесении изменений </w:t>
      </w:r>
      <w:r>
        <w:rPr>
          <w:color w:val="000000" w:themeColor="text1"/>
          <w:shd w:val="clear" w:color="auto" w:fill="FFFFFF"/>
        </w:rPr>
        <w:br/>
        <w:t xml:space="preserve">в реестр), </w:t>
      </w:r>
      <w:r>
        <w:rPr>
          <w:rStyle w:val="grame"/>
        </w:rPr>
        <w:t xml:space="preserve">принимается уполномоченным </w:t>
      </w:r>
      <w:r w:rsidRPr="004343B9">
        <w:rPr>
          <w:color w:val="000000" w:themeColor="text1"/>
          <w:shd w:val="clear" w:color="auto" w:fill="FFFFFF"/>
        </w:rPr>
        <w:t>органом</w:t>
      </w:r>
      <w:r w:rsidRPr="00300042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в случае внесения в инвестиционную </w:t>
      </w:r>
      <w:r>
        <w:rPr>
          <w:color w:val="000000" w:themeColor="text1"/>
          <w:shd w:val="clear" w:color="auto" w:fill="FFFFFF"/>
        </w:rPr>
        <w:lastRenderedPageBreak/>
        <w:t xml:space="preserve">декларацию изменений, касающихся условий реализации регионального инвестиционного проекта, при условии </w:t>
      </w:r>
      <w:r w:rsidRPr="004343B9">
        <w:rPr>
          <w:color w:val="000000" w:themeColor="text1"/>
          <w:shd w:val="clear" w:color="auto" w:fill="FFFFFF"/>
        </w:rPr>
        <w:t xml:space="preserve">соблюдения требований, предъявляемых к региональным инвестиционным проектам и (или) их участникам, установленных </w:t>
      </w:r>
      <w:r>
        <w:t xml:space="preserve">Налоговым кодексом </w:t>
      </w:r>
      <w:r w:rsidRPr="001E79BF">
        <w:t>Российской Федерации и настоящим Законом Санкт-Петербурга.</w:t>
      </w:r>
    </w:p>
    <w:p w:rsidR="00EF36A9" w:rsidRPr="001E79BF" w:rsidRDefault="00EF36A9" w:rsidP="00EF36A9">
      <w:pPr>
        <w:pStyle w:val="a9"/>
        <w:numPr>
          <w:ilvl w:val="0"/>
          <w:numId w:val="9"/>
        </w:numPr>
        <w:ind w:left="0" w:firstLine="709"/>
        <w:jc w:val="both"/>
        <w:rPr>
          <w:shd w:val="clear" w:color="auto" w:fill="FFFFFF"/>
        </w:rPr>
      </w:pPr>
      <w:r w:rsidRPr="001E79BF">
        <w:rPr>
          <w:shd w:val="clear" w:color="auto" w:fill="FFFFFF"/>
        </w:rPr>
        <w:t xml:space="preserve">Решение о включении </w:t>
      </w:r>
      <w:r w:rsidRPr="001E79BF">
        <w:t>организации в реестр или об отказе во включении организации в реестр, а также о внесении изменений в реестр, не связанных с прекращением статуса участника регионального инвестиционного проекта, принимается уполномоченным органом в порядке, установленном статьями 25.11 и 25.12 Налогового кодекса Российской Федерации.</w:t>
      </w:r>
    </w:p>
    <w:p w:rsidR="00E65C4C" w:rsidRDefault="00E65C4C" w:rsidP="00E65C4C">
      <w:pPr>
        <w:jc w:val="both"/>
        <w:rPr>
          <w:rStyle w:val="grame"/>
          <w:color w:val="000000" w:themeColor="text1"/>
          <w:shd w:val="clear" w:color="auto" w:fill="FFFFFF"/>
        </w:rPr>
      </w:pPr>
    </w:p>
    <w:p w:rsidR="00E65C4C" w:rsidRPr="00092829" w:rsidRDefault="00E65C4C" w:rsidP="00E65C4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lang w:eastAsia="en-US"/>
        </w:rPr>
      </w:pPr>
      <w:r w:rsidRPr="00092829">
        <w:rPr>
          <w:rFonts w:eastAsiaTheme="minorHAnsi"/>
          <w:b/>
          <w:lang w:eastAsia="en-US"/>
        </w:rPr>
        <w:t xml:space="preserve">Статья </w:t>
      </w:r>
      <w:r w:rsidR="003203F9" w:rsidRPr="00092829">
        <w:rPr>
          <w:rFonts w:eastAsiaTheme="minorHAnsi"/>
          <w:b/>
          <w:lang w:eastAsia="en-US"/>
        </w:rPr>
        <w:t>3</w:t>
      </w:r>
      <w:r w:rsidRPr="00092829">
        <w:rPr>
          <w:rFonts w:eastAsiaTheme="minorHAnsi"/>
          <w:b/>
          <w:lang w:eastAsia="en-US"/>
        </w:rPr>
        <w:t xml:space="preserve">. </w:t>
      </w:r>
      <w:r w:rsidR="00842419" w:rsidRPr="00092829">
        <w:rPr>
          <w:rFonts w:eastAsiaTheme="minorHAnsi"/>
          <w:b/>
          <w:lang w:eastAsia="en-US"/>
        </w:rPr>
        <w:t>Налоговые льготы</w:t>
      </w:r>
      <w:r w:rsidRPr="00092829">
        <w:rPr>
          <w:b/>
        </w:rPr>
        <w:t xml:space="preserve">  </w:t>
      </w:r>
    </w:p>
    <w:p w:rsidR="00E65C4C" w:rsidRPr="00092829" w:rsidRDefault="00E65C4C" w:rsidP="00E65C4C">
      <w:pPr>
        <w:jc w:val="both"/>
      </w:pPr>
    </w:p>
    <w:p w:rsidR="006A3A10" w:rsidRPr="00092829" w:rsidRDefault="00A72D2D" w:rsidP="00E65C4C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1. </w:t>
      </w:r>
      <w:r w:rsidR="00C81B26" w:rsidRPr="00092829">
        <w:rPr>
          <w:bCs/>
        </w:rPr>
        <w:t xml:space="preserve">Налоговые льготы </w:t>
      </w:r>
      <w:r w:rsidR="00BC0D72" w:rsidRPr="00092829">
        <w:rPr>
          <w:bCs/>
        </w:rPr>
        <w:t xml:space="preserve">организациям - </w:t>
      </w:r>
      <w:r w:rsidR="00C81B26" w:rsidRPr="00092829">
        <w:rPr>
          <w:bCs/>
        </w:rPr>
        <w:t>у</w:t>
      </w:r>
      <w:r w:rsidR="00E65C4C" w:rsidRPr="00092829">
        <w:rPr>
          <w:bCs/>
        </w:rPr>
        <w:t xml:space="preserve">частникам региональных инвестиционных проектов предоставляются в соответствии с </w:t>
      </w:r>
      <w:r w:rsidR="006A3A10" w:rsidRPr="00092829">
        <w:rPr>
          <w:bCs/>
        </w:rPr>
        <w:t>За</w:t>
      </w:r>
      <w:r w:rsidR="00C81B26" w:rsidRPr="00092829">
        <w:rPr>
          <w:bCs/>
        </w:rPr>
        <w:t xml:space="preserve">коном Санкт-Петербурга от 28 июня </w:t>
      </w:r>
      <w:r w:rsidR="006A3A10" w:rsidRPr="00092829">
        <w:rPr>
          <w:bCs/>
        </w:rPr>
        <w:t>1995</w:t>
      </w:r>
      <w:r w:rsidR="00BC0D72" w:rsidRPr="00092829">
        <w:rPr>
          <w:bCs/>
        </w:rPr>
        <w:t xml:space="preserve"> года</w:t>
      </w:r>
      <w:r w:rsidR="006A3A10" w:rsidRPr="00092829">
        <w:rPr>
          <w:bCs/>
        </w:rPr>
        <w:t xml:space="preserve"> № 81-11 «О налоговых льготах».</w:t>
      </w:r>
    </w:p>
    <w:p w:rsidR="00EF36A9" w:rsidRPr="00092829" w:rsidRDefault="00A72D2D" w:rsidP="006E7510">
      <w:pPr>
        <w:tabs>
          <w:tab w:val="left" w:pos="426"/>
        </w:tabs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2. </w:t>
      </w:r>
      <w:r w:rsidR="007701C4" w:rsidRPr="00092829">
        <w:rPr>
          <w:bCs/>
        </w:rPr>
        <w:t>Организация –</w:t>
      </w:r>
      <w:r w:rsidR="00A00524" w:rsidRPr="00092829">
        <w:rPr>
          <w:bCs/>
        </w:rPr>
        <w:t xml:space="preserve"> участник региональн</w:t>
      </w:r>
      <w:r w:rsidR="007701C4" w:rsidRPr="00092829">
        <w:rPr>
          <w:bCs/>
        </w:rPr>
        <w:t>ого</w:t>
      </w:r>
      <w:r w:rsidR="00A00524" w:rsidRPr="00092829">
        <w:rPr>
          <w:bCs/>
        </w:rPr>
        <w:t xml:space="preserve"> инвестиционн</w:t>
      </w:r>
      <w:r w:rsidR="007701C4" w:rsidRPr="00092829">
        <w:rPr>
          <w:bCs/>
        </w:rPr>
        <w:t>ого</w:t>
      </w:r>
      <w:r w:rsidR="00A00524" w:rsidRPr="00092829">
        <w:rPr>
          <w:bCs/>
        </w:rPr>
        <w:t xml:space="preserve"> проект</w:t>
      </w:r>
      <w:r w:rsidR="007701C4" w:rsidRPr="00092829">
        <w:rPr>
          <w:bCs/>
        </w:rPr>
        <w:t xml:space="preserve">а ежегодно </w:t>
      </w:r>
      <w:r w:rsidR="00E43678" w:rsidRPr="00092829">
        <w:rPr>
          <w:bCs/>
        </w:rPr>
        <w:br/>
      </w:r>
      <w:r w:rsidR="007701C4" w:rsidRPr="00092829">
        <w:rPr>
          <w:bCs/>
        </w:rPr>
        <w:t xml:space="preserve">до </w:t>
      </w:r>
      <w:r w:rsidR="00EF36A9" w:rsidRPr="00092829">
        <w:rPr>
          <w:bCs/>
        </w:rPr>
        <w:t>5 апреля</w:t>
      </w:r>
      <w:r w:rsidR="007701C4" w:rsidRPr="00092829">
        <w:rPr>
          <w:bCs/>
        </w:rPr>
        <w:t xml:space="preserve">  года, следующего за налоговым периодом, в котором </w:t>
      </w:r>
      <w:r w:rsidR="003B11E2" w:rsidRPr="00092829">
        <w:rPr>
          <w:bCs/>
        </w:rPr>
        <w:t xml:space="preserve">ею </w:t>
      </w:r>
      <w:r w:rsidR="007701C4" w:rsidRPr="00092829">
        <w:rPr>
          <w:bCs/>
        </w:rPr>
        <w:t xml:space="preserve">использовано право </w:t>
      </w:r>
      <w:r w:rsidR="00FE2273" w:rsidRPr="00092829">
        <w:rPr>
          <w:bCs/>
        </w:rPr>
        <w:br/>
      </w:r>
      <w:r w:rsidR="007701C4" w:rsidRPr="00092829">
        <w:rPr>
          <w:bCs/>
        </w:rPr>
        <w:t>на применение налоговых льгот</w:t>
      </w:r>
      <w:r w:rsidR="00A00524" w:rsidRPr="00092829">
        <w:rPr>
          <w:bCs/>
        </w:rPr>
        <w:t xml:space="preserve">, </w:t>
      </w:r>
      <w:r w:rsidR="007701C4" w:rsidRPr="00092829">
        <w:rPr>
          <w:bCs/>
        </w:rPr>
        <w:t>предусмотренных в соответствии с пунктом 1 настоящей статьи</w:t>
      </w:r>
      <w:r w:rsidR="00A00524" w:rsidRPr="00092829">
        <w:rPr>
          <w:bCs/>
        </w:rPr>
        <w:t>, представля</w:t>
      </w:r>
      <w:r w:rsidR="007701C4" w:rsidRPr="00092829">
        <w:rPr>
          <w:bCs/>
        </w:rPr>
        <w:t>е</w:t>
      </w:r>
      <w:r w:rsidR="00A00524" w:rsidRPr="00092829">
        <w:rPr>
          <w:bCs/>
        </w:rPr>
        <w:t xml:space="preserve">т в </w:t>
      </w:r>
      <w:r w:rsidR="00067BFB" w:rsidRPr="00092829">
        <w:rPr>
          <w:bCs/>
        </w:rPr>
        <w:t xml:space="preserve">финансовый </w:t>
      </w:r>
      <w:r w:rsidR="00A00524" w:rsidRPr="00092829">
        <w:rPr>
          <w:bCs/>
        </w:rPr>
        <w:t>орган Санкт-Петербурга</w:t>
      </w:r>
      <w:r w:rsidR="00EF36A9" w:rsidRPr="00092829">
        <w:rPr>
          <w:bCs/>
        </w:rPr>
        <w:t xml:space="preserve"> </w:t>
      </w:r>
      <w:r w:rsidR="00A00524" w:rsidRPr="00092829">
        <w:rPr>
          <w:bCs/>
        </w:rPr>
        <w:t>информацию</w:t>
      </w:r>
      <w:r w:rsidR="00EF36A9" w:rsidRPr="00092829">
        <w:rPr>
          <w:bCs/>
        </w:rPr>
        <w:t>:</w:t>
      </w:r>
    </w:p>
    <w:p w:rsidR="001417CB" w:rsidRPr="00092829" w:rsidRDefault="00EF36A9" w:rsidP="001417CB">
      <w:pPr>
        <w:autoSpaceDE w:val="0"/>
        <w:autoSpaceDN w:val="0"/>
        <w:adjustRightInd w:val="0"/>
        <w:ind w:left="567"/>
        <w:jc w:val="both"/>
      </w:pPr>
      <w:r w:rsidRPr="00092829">
        <w:rPr>
          <w:bCs/>
        </w:rPr>
        <w:t xml:space="preserve">сведения </w:t>
      </w:r>
      <w:r w:rsidR="00A00524" w:rsidRPr="00092829">
        <w:rPr>
          <w:bCs/>
        </w:rPr>
        <w:t>о</w:t>
      </w:r>
      <w:r w:rsidR="00874CB3" w:rsidRPr="00092829">
        <w:rPr>
          <w:bCs/>
        </w:rPr>
        <w:t xml:space="preserve">б уплаченных налогах </w:t>
      </w:r>
      <w:r w:rsidR="001417CB" w:rsidRPr="00092829">
        <w:rPr>
          <w:bCs/>
        </w:rPr>
        <w:t>в бюджеты</w:t>
      </w:r>
      <w:r w:rsidR="001417CB" w:rsidRPr="00092829">
        <w:t xml:space="preserve"> бюджетной системы Российской Федерации</w:t>
      </w:r>
    </w:p>
    <w:p w:rsidR="00EF36A9" w:rsidRPr="00092829" w:rsidRDefault="00874CB3" w:rsidP="001417CB">
      <w:pPr>
        <w:tabs>
          <w:tab w:val="left" w:pos="426"/>
        </w:tabs>
        <w:autoSpaceDE w:val="0"/>
        <w:autoSpaceDN w:val="0"/>
        <w:adjustRightInd w:val="0"/>
        <w:jc w:val="both"/>
        <w:rPr>
          <w:bCs/>
        </w:rPr>
      </w:pPr>
      <w:r w:rsidRPr="00092829">
        <w:rPr>
          <w:bCs/>
        </w:rPr>
        <w:t>и об объеме налоговых льгот, предоставленных организации в рамках реализации регионального инвестиционного проекта</w:t>
      </w:r>
      <w:r w:rsidR="00712752">
        <w:rPr>
          <w:bCs/>
        </w:rPr>
        <w:t>, за истекший налоговый период</w:t>
      </w:r>
      <w:r w:rsidR="00EF36A9" w:rsidRPr="00092829">
        <w:rPr>
          <w:bCs/>
        </w:rPr>
        <w:t>;</w:t>
      </w:r>
    </w:p>
    <w:p w:rsidR="00712752" w:rsidRPr="00092829" w:rsidRDefault="00A72D2D" w:rsidP="00A72D2D">
      <w:pPr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t xml:space="preserve">копия </w:t>
      </w:r>
      <w:r w:rsidR="00E43678" w:rsidRPr="00092829">
        <w:t>расчет</w:t>
      </w:r>
      <w:r>
        <w:t>а</w:t>
      </w:r>
      <w:r w:rsidR="00E43678" w:rsidRPr="00092829">
        <w:t xml:space="preserve"> сумм налога на доходы физических лиц, исчисленных и удержанных налоговым агентом</w:t>
      </w:r>
      <w:r w:rsidR="001417CB" w:rsidRPr="00092829">
        <w:t xml:space="preserve"> </w:t>
      </w:r>
      <w:r>
        <w:rPr>
          <w:bCs/>
        </w:rPr>
        <w:t>за истекший налоговый период,</w:t>
      </w:r>
      <w:r w:rsidRPr="00092829">
        <w:t xml:space="preserve"> </w:t>
      </w:r>
      <w:r w:rsidR="001417CB" w:rsidRPr="00092829">
        <w:t xml:space="preserve">по </w:t>
      </w:r>
      <w:r w:rsidR="00E43678" w:rsidRPr="00092829">
        <w:t>форм</w:t>
      </w:r>
      <w:r w:rsidR="001417CB" w:rsidRPr="00092829">
        <w:t>е</w:t>
      </w:r>
      <w:r w:rsidR="00E43678" w:rsidRPr="00092829">
        <w:t xml:space="preserve"> 6-НДФЛ</w:t>
      </w:r>
      <w:r w:rsidR="00712752">
        <w:t>, утвержденно</w:t>
      </w:r>
      <w:r>
        <w:t>й Федеральной налоговой службой</w:t>
      </w:r>
      <w:r w:rsidR="00712752" w:rsidRPr="00092829">
        <w:rPr>
          <w:bCs/>
        </w:rPr>
        <w:t>;</w:t>
      </w:r>
    </w:p>
    <w:p w:rsidR="00EF36A9" w:rsidRPr="00092829" w:rsidRDefault="00EF36A9" w:rsidP="006E7510">
      <w:pPr>
        <w:tabs>
          <w:tab w:val="left" w:pos="426"/>
        </w:tabs>
        <w:autoSpaceDE w:val="0"/>
        <w:autoSpaceDN w:val="0"/>
        <w:adjustRightInd w:val="0"/>
        <w:ind w:firstLine="540"/>
        <w:jc w:val="both"/>
        <w:rPr>
          <w:bCs/>
        </w:rPr>
      </w:pPr>
      <w:r w:rsidRPr="00092829">
        <w:rPr>
          <w:bCs/>
        </w:rPr>
        <w:t>отчет о выполнении условий инвестиционной декларации с приложением пояснительной записки</w:t>
      </w:r>
      <w:r w:rsidR="00E43678" w:rsidRPr="00092829">
        <w:rPr>
          <w:bCs/>
        </w:rPr>
        <w:t xml:space="preserve">, отражающей ход реализации проекта, объем </w:t>
      </w:r>
      <w:r w:rsidR="00092829" w:rsidRPr="00092829">
        <w:rPr>
          <w:bCs/>
        </w:rPr>
        <w:t xml:space="preserve">осуществленных </w:t>
      </w:r>
      <w:r w:rsidR="00712752">
        <w:rPr>
          <w:bCs/>
        </w:rPr>
        <w:t xml:space="preserve">в целях реализации регионального инвестиционного проекта капитальных </w:t>
      </w:r>
      <w:r w:rsidR="00E43678" w:rsidRPr="00092829">
        <w:rPr>
          <w:bCs/>
        </w:rPr>
        <w:t xml:space="preserve">вложений, причины отставания </w:t>
      </w:r>
      <w:r w:rsidR="00712752">
        <w:rPr>
          <w:bCs/>
        </w:rPr>
        <w:br/>
      </w:r>
      <w:r w:rsidR="00E43678" w:rsidRPr="00092829">
        <w:rPr>
          <w:bCs/>
        </w:rPr>
        <w:t>от графика</w:t>
      </w:r>
      <w:r w:rsidR="00092829" w:rsidRPr="00092829">
        <w:rPr>
          <w:bCs/>
        </w:rPr>
        <w:t xml:space="preserve"> ежегодного объема инвестиций </w:t>
      </w:r>
      <w:r w:rsidR="00E43678" w:rsidRPr="00092829">
        <w:rPr>
          <w:bCs/>
        </w:rPr>
        <w:t xml:space="preserve">и проблемы по реализации проекта </w:t>
      </w:r>
      <w:r w:rsidR="00092829">
        <w:rPr>
          <w:bCs/>
        </w:rPr>
        <w:br/>
      </w:r>
      <w:r w:rsidR="00E43678" w:rsidRPr="00092829">
        <w:rPr>
          <w:bCs/>
        </w:rPr>
        <w:t xml:space="preserve">(при наличии). </w:t>
      </w:r>
      <w:r w:rsidRPr="00092829">
        <w:rPr>
          <w:bCs/>
        </w:rPr>
        <w:t xml:space="preserve"> </w:t>
      </w:r>
    </w:p>
    <w:p w:rsidR="006A3A10" w:rsidRDefault="006A3A10" w:rsidP="00E65C4C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E65C4C" w:rsidRPr="00F8713D" w:rsidRDefault="00E65C4C" w:rsidP="00E65C4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b/>
          <w:lang w:eastAsia="en-US"/>
        </w:rPr>
      </w:pPr>
      <w:r w:rsidRPr="00275A7F">
        <w:rPr>
          <w:rFonts w:eastAsiaTheme="minorHAnsi"/>
          <w:b/>
          <w:lang w:eastAsia="en-US"/>
        </w:rPr>
        <w:t xml:space="preserve">Статья </w:t>
      </w:r>
      <w:r w:rsidR="00874CB3">
        <w:rPr>
          <w:rFonts w:eastAsiaTheme="minorHAnsi"/>
          <w:b/>
          <w:lang w:eastAsia="en-US"/>
        </w:rPr>
        <w:t>4</w:t>
      </w:r>
      <w:r>
        <w:rPr>
          <w:rFonts w:eastAsiaTheme="minorHAnsi"/>
          <w:b/>
          <w:lang w:eastAsia="en-US"/>
        </w:rPr>
        <w:t xml:space="preserve">. </w:t>
      </w:r>
      <w:r w:rsidR="0059075E">
        <w:rPr>
          <w:rFonts w:eastAsiaTheme="minorHAnsi"/>
          <w:b/>
          <w:lang w:eastAsia="en-US"/>
        </w:rPr>
        <w:t>Порядок вступления в силу настоящего Закона Санкт-Петербурга</w:t>
      </w:r>
      <w:r w:rsidRPr="00F8713D">
        <w:rPr>
          <w:b/>
        </w:rPr>
        <w:t xml:space="preserve">  </w:t>
      </w:r>
    </w:p>
    <w:p w:rsidR="00E36E8D" w:rsidRDefault="002C7963" w:rsidP="007A412E">
      <w:pPr>
        <w:ind w:firstLine="709"/>
        <w:jc w:val="both"/>
      </w:pPr>
      <w:r>
        <w:t xml:space="preserve">   </w:t>
      </w:r>
      <w:r w:rsidR="00111F84">
        <w:t xml:space="preserve">   </w:t>
      </w:r>
    </w:p>
    <w:p w:rsidR="00D606A5" w:rsidRDefault="00643194" w:rsidP="0030165F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lang w:val="ru-RU"/>
        </w:rPr>
      </w:pPr>
      <w:r w:rsidRPr="00584087">
        <w:rPr>
          <w:rStyle w:val="normaltextrun"/>
          <w:lang w:val="ru-RU"/>
        </w:rPr>
        <w:t xml:space="preserve">Настоящий Закон </w:t>
      </w:r>
      <w:r w:rsidR="00D606A5" w:rsidRPr="00D606A5">
        <w:rPr>
          <w:lang w:val="ru-RU"/>
        </w:rPr>
        <w:t>Сан</w:t>
      </w:r>
      <w:r w:rsidR="00702C9F">
        <w:rPr>
          <w:lang w:val="ru-RU"/>
        </w:rPr>
        <w:t>кт-Петербурга вступает в силу со</w:t>
      </w:r>
      <w:r w:rsidR="00D606A5" w:rsidRPr="00D606A5">
        <w:rPr>
          <w:lang w:val="ru-RU"/>
        </w:rPr>
        <w:t xml:space="preserve"> дня его официального опубликования.</w:t>
      </w:r>
    </w:p>
    <w:p w:rsidR="00302AA7" w:rsidRDefault="00302AA7" w:rsidP="0030165F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lang w:val="ru-RU"/>
        </w:rPr>
      </w:pPr>
    </w:p>
    <w:p w:rsidR="00813B8C" w:rsidRDefault="0022500A" w:rsidP="0022500A">
      <w:pPr>
        <w:tabs>
          <w:tab w:val="left" w:pos="7371"/>
        </w:tabs>
        <w:ind w:right="-2"/>
        <w:rPr>
          <w:b/>
        </w:rPr>
      </w:pPr>
      <w:r w:rsidRPr="00275A7F">
        <w:rPr>
          <w:b/>
        </w:rPr>
        <w:t xml:space="preserve">     </w:t>
      </w:r>
      <w:r w:rsidR="00813B8C">
        <w:rPr>
          <w:b/>
        </w:rPr>
        <w:t xml:space="preserve">     </w:t>
      </w:r>
      <w:r w:rsidRPr="00275A7F">
        <w:rPr>
          <w:b/>
        </w:rPr>
        <w:t xml:space="preserve">Губернатор </w:t>
      </w:r>
    </w:p>
    <w:p w:rsidR="0022500A" w:rsidRPr="00275A7F" w:rsidRDefault="0022500A" w:rsidP="0022500A">
      <w:pPr>
        <w:tabs>
          <w:tab w:val="left" w:pos="7371"/>
        </w:tabs>
        <w:ind w:right="-2"/>
        <w:rPr>
          <w:b/>
        </w:rPr>
      </w:pPr>
      <w:r w:rsidRPr="00275A7F">
        <w:rPr>
          <w:b/>
        </w:rPr>
        <w:t xml:space="preserve">Санкт-Петербурга </w:t>
      </w:r>
      <w:r w:rsidRPr="00275A7F">
        <w:rPr>
          <w:b/>
        </w:rPr>
        <w:tab/>
        <w:t xml:space="preserve">                 </w:t>
      </w:r>
      <w:proofErr w:type="spellStart"/>
      <w:r w:rsidRPr="00275A7F">
        <w:rPr>
          <w:b/>
        </w:rPr>
        <w:t>А.Д.Беглов</w:t>
      </w:r>
      <w:proofErr w:type="spellEnd"/>
    </w:p>
    <w:p w:rsidR="0022500A" w:rsidRPr="00275A7F" w:rsidRDefault="0022500A" w:rsidP="0022500A">
      <w:pPr>
        <w:tabs>
          <w:tab w:val="left" w:pos="7371"/>
        </w:tabs>
        <w:ind w:right="-2"/>
        <w:rPr>
          <w:b/>
        </w:rPr>
      </w:pPr>
    </w:p>
    <w:p w:rsidR="0022500A" w:rsidRPr="00813B8C" w:rsidRDefault="0022500A" w:rsidP="0022500A">
      <w:pPr>
        <w:tabs>
          <w:tab w:val="left" w:pos="7371"/>
        </w:tabs>
        <w:ind w:right="-2"/>
      </w:pPr>
      <w:r w:rsidRPr="00813B8C">
        <w:t>Санкт-Петербург</w:t>
      </w:r>
    </w:p>
    <w:p w:rsidR="0022500A" w:rsidRPr="00813B8C" w:rsidRDefault="0022500A" w:rsidP="0022500A">
      <w:pPr>
        <w:ind w:right="-2"/>
      </w:pPr>
      <w:proofErr w:type="gramStart"/>
      <w:r w:rsidRPr="00813B8C">
        <w:t>« _</w:t>
      </w:r>
      <w:proofErr w:type="gramEnd"/>
      <w:r w:rsidRPr="00813B8C">
        <w:t>_ » _____________ 2020 года</w:t>
      </w:r>
    </w:p>
    <w:p w:rsidR="008E69D0" w:rsidRPr="00813B8C" w:rsidRDefault="0022500A" w:rsidP="00317AEC">
      <w:pPr>
        <w:spacing w:after="160" w:line="259" w:lineRule="auto"/>
        <w:ind w:right="-2"/>
        <w:rPr>
          <w:rFonts w:eastAsiaTheme="minorHAnsi"/>
          <w:lang w:eastAsia="en-US"/>
        </w:rPr>
      </w:pPr>
      <w:r w:rsidRPr="00813B8C">
        <w:rPr>
          <w:rFonts w:eastAsiaTheme="minorHAnsi"/>
          <w:lang w:eastAsia="en-US"/>
        </w:rPr>
        <w:t>№ ________</w:t>
      </w:r>
    </w:p>
    <w:sectPr w:rsidR="008E69D0" w:rsidRPr="00813B8C" w:rsidSect="001533E1">
      <w:headerReference w:type="default" r:id="rId11"/>
      <w:pgSz w:w="11906" w:h="16838"/>
      <w:pgMar w:top="1276" w:right="849" w:bottom="1701" w:left="1418" w:header="34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C6A" w:rsidRDefault="00352C6A">
      <w:r>
        <w:separator/>
      </w:r>
    </w:p>
  </w:endnote>
  <w:endnote w:type="continuationSeparator" w:id="0">
    <w:p w:rsidR="00352C6A" w:rsidRDefault="0035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C6A" w:rsidRDefault="00352C6A">
      <w:r>
        <w:separator/>
      </w:r>
    </w:p>
  </w:footnote>
  <w:footnote w:type="continuationSeparator" w:id="0">
    <w:p w:rsidR="00352C6A" w:rsidRDefault="00352C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3480">
      <w:rPr>
        <w:rStyle w:val="a6"/>
        <w:noProof/>
      </w:rPr>
      <w:t>4</w:t>
    </w:r>
    <w:r>
      <w:rPr>
        <w:rStyle w:val="a6"/>
      </w:rPr>
      <w:fldChar w:fldCharType="end"/>
    </w:r>
  </w:p>
  <w:p w:rsidR="0093455E" w:rsidRDefault="00823FF0" w:rsidP="00823FF0">
    <w:pPr>
      <w:pStyle w:val="a3"/>
      <w:jc w:val="right"/>
    </w:pPr>
    <w: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F3" w:rsidRDefault="009A4AF3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C3009">
      <w:rPr>
        <w:rStyle w:val="a6"/>
        <w:noProof/>
      </w:rPr>
      <w:t>1</w:t>
    </w:r>
    <w:r>
      <w:rPr>
        <w:rStyle w:val="a6"/>
      </w:rPr>
      <w:fldChar w:fldCharType="end"/>
    </w:r>
  </w:p>
  <w:p w:rsidR="0093455E" w:rsidRDefault="0093455E" w:rsidP="00EC300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2900387"/>
      <w:docPartObj>
        <w:docPartGallery w:val="Page Numbers (Top of Page)"/>
        <w:docPartUnique/>
      </w:docPartObj>
    </w:sdtPr>
    <w:sdtEndPr/>
    <w:sdtContent>
      <w:p w:rsidR="00143480" w:rsidRDefault="001434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F1C">
          <w:rPr>
            <w:noProof/>
          </w:rPr>
          <w:t>2</w:t>
        </w:r>
        <w:r>
          <w:fldChar w:fldCharType="end"/>
        </w:r>
      </w:p>
    </w:sdtContent>
  </w:sdt>
  <w:p w:rsidR="00B9484F" w:rsidRPr="00E014AD" w:rsidRDefault="00352C6A" w:rsidP="00521F6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B0A0C"/>
    <w:multiLevelType w:val="multilevel"/>
    <w:tmpl w:val="3D0E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47A71"/>
    <w:multiLevelType w:val="multilevel"/>
    <w:tmpl w:val="1138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45061F"/>
    <w:multiLevelType w:val="hybridMultilevel"/>
    <w:tmpl w:val="D0D88DCE"/>
    <w:lvl w:ilvl="0" w:tplc="9A3C83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2435D0"/>
    <w:multiLevelType w:val="hybridMultilevel"/>
    <w:tmpl w:val="E6C8144A"/>
    <w:lvl w:ilvl="0" w:tplc="E962FAE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CD5B5B"/>
    <w:multiLevelType w:val="hybridMultilevel"/>
    <w:tmpl w:val="78D4FF52"/>
    <w:lvl w:ilvl="0" w:tplc="088ADF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2B130D"/>
    <w:multiLevelType w:val="hybridMultilevel"/>
    <w:tmpl w:val="0B562772"/>
    <w:lvl w:ilvl="0" w:tplc="EE84BD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D2D54CF"/>
    <w:multiLevelType w:val="hybridMultilevel"/>
    <w:tmpl w:val="549C7F5A"/>
    <w:lvl w:ilvl="0" w:tplc="955A2D9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F0013F5"/>
    <w:multiLevelType w:val="hybridMultilevel"/>
    <w:tmpl w:val="68BEDA22"/>
    <w:lvl w:ilvl="0" w:tplc="F6A23D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2B78A5"/>
    <w:multiLevelType w:val="hybridMultilevel"/>
    <w:tmpl w:val="549C7F5A"/>
    <w:lvl w:ilvl="0" w:tplc="955A2D9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18025e6-9134-446a-9e72-a06d8351149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A643C"/>
    <w:rsid w:val="00013147"/>
    <w:rsid w:val="00015023"/>
    <w:rsid w:val="000163C4"/>
    <w:rsid w:val="00017F5E"/>
    <w:rsid w:val="00024000"/>
    <w:rsid w:val="00025B92"/>
    <w:rsid w:val="00026C7A"/>
    <w:rsid w:val="00032CBA"/>
    <w:rsid w:val="00035253"/>
    <w:rsid w:val="000377EB"/>
    <w:rsid w:val="00042465"/>
    <w:rsid w:val="00045885"/>
    <w:rsid w:val="00047B13"/>
    <w:rsid w:val="000515C3"/>
    <w:rsid w:val="00055DEB"/>
    <w:rsid w:val="0006075B"/>
    <w:rsid w:val="0006430A"/>
    <w:rsid w:val="00065E92"/>
    <w:rsid w:val="00067BFB"/>
    <w:rsid w:val="00080DD7"/>
    <w:rsid w:val="00080F1C"/>
    <w:rsid w:val="00081D43"/>
    <w:rsid w:val="00081FE5"/>
    <w:rsid w:val="00092829"/>
    <w:rsid w:val="000A227E"/>
    <w:rsid w:val="000A76D8"/>
    <w:rsid w:val="000B27F6"/>
    <w:rsid w:val="000B36B4"/>
    <w:rsid w:val="000B6B2D"/>
    <w:rsid w:val="000C21B8"/>
    <w:rsid w:val="000C22FF"/>
    <w:rsid w:val="000D593C"/>
    <w:rsid w:val="000E1010"/>
    <w:rsid w:val="000E713F"/>
    <w:rsid w:val="000F2B8A"/>
    <w:rsid w:val="000F485B"/>
    <w:rsid w:val="00105B60"/>
    <w:rsid w:val="00110D5A"/>
    <w:rsid w:val="00111456"/>
    <w:rsid w:val="00111F84"/>
    <w:rsid w:val="001125F7"/>
    <w:rsid w:val="00114115"/>
    <w:rsid w:val="00114A4D"/>
    <w:rsid w:val="00122AEC"/>
    <w:rsid w:val="001341CC"/>
    <w:rsid w:val="001355C1"/>
    <w:rsid w:val="0013687B"/>
    <w:rsid w:val="001417CB"/>
    <w:rsid w:val="00142F22"/>
    <w:rsid w:val="00143480"/>
    <w:rsid w:val="0014375A"/>
    <w:rsid w:val="00151250"/>
    <w:rsid w:val="001533E1"/>
    <w:rsid w:val="00157821"/>
    <w:rsid w:val="0016332D"/>
    <w:rsid w:val="0016379F"/>
    <w:rsid w:val="001724B0"/>
    <w:rsid w:val="00174467"/>
    <w:rsid w:val="00175617"/>
    <w:rsid w:val="00181D3E"/>
    <w:rsid w:val="00182106"/>
    <w:rsid w:val="00183CBD"/>
    <w:rsid w:val="00187302"/>
    <w:rsid w:val="00190D74"/>
    <w:rsid w:val="001914F4"/>
    <w:rsid w:val="00192C6B"/>
    <w:rsid w:val="00197187"/>
    <w:rsid w:val="001A060F"/>
    <w:rsid w:val="001B4F94"/>
    <w:rsid w:val="001B54BD"/>
    <w:rsid w:val="001B5636"/>
    <w:rsid w:val="001E0D32"/>
    <w:rsid w:val="001E4915"/>
    <w:rsid w:val="001E73B1"/>
    <w:rsid w:val="001E79BF"/>
    <w:rsid w:val="001F4D17"/>
    <w:rsid w:val="001F79BD"/>
    <w:rsid w:val="001F7A2E"/>
    <w:rsid w:val="00210B67"/>
    <w:rsid w:val="00211C0D"/>
    <w:rsid w:val="0021237D"/>
    <w:rsid w:val="002144CD"/>
    <w:rsid w:val="00217122"/>
    <w:rsid w:val="002200D5"/>
    <w:rsid w:val="002201E1"/>
    <w:rsid w:val="0022372F"/>
    <w:rsid w:val="0022500A"/>
    <w:rsid w:val="0023409F"/>
    <w:rsid w:val="002341B0"/>
    <w:rsid w:val="00240E61"/>
    <w:rsid w:val="00242270"/>
    <w:rsid w:val="002472EB"/>
    <w:rsid w:val="00251482"/>
    <w:rsid w:val="00251B42"/>
    <w:rsid w:val="002520EC"/>
    <w:rsid w:val="00260183"/>
    <w:rsid w:val="00264078"/>
    <w:rsid w:val="00264AAD"/>
    <w:rsid w:val="0027328A"/>
    <w:rsid w:val="00275A7F"/>
    <w:rsid w:val="00285054"/>
    <w:rsid w:val="00286C8C"/>
    <w:rsid w:val="002928AE"/>
    <w:rsid w:val="002958B4"/>
    <w:rsid w:val="002A0B4C"/>
    <w:rsid w:val="002A0C11"/>
    <w:rsid w:val="002A2961"/>
    <w:rsid w:val="002A6036"/>
    <w:rsid w:val="002A63EF"/>
    <w:rsid w:val="002A65F5"/>
    <w:rsid w:val="002B066D"/>
    <w:rsid w:val="002C2C35"/>
    <w:rsid w:val="002C41EE"/>
    <w:rsid w:val="002C4E8E"/>
    <w:rsid w:val="002C7015"/>
    <w:rsid w:val="002C76E2"/>
    <w:rsid w:val="002C7963"/>
    <w:rsid w:val="002C7B9A"/>
    <w:rsid w:val="002D288B"/>
    <w:rsid w:val="002D376B"/>
    <w:rsid w:val="002D637A"/>
    <w:rsid w:val="002F2283"/>
    <w:rsid w:val="002F4616"/>
    <w:rsid w:val="002F67D8"/>
    <w:rsid w:val="00300042"/>
    <w:rsid w:val="0030165F"/>
    <w:rsid w:val="00302AA7"/>
    <w:rsid w:val="003058C4"/>
    <w:rsid w:val="00311075"/>
    <w:rsid w:val="00314328"/>
    <w:rsid w:val="00316B77"/>
    <w:rsid w:val="00317AEC"/>
    <w:rsid w:val="003203F9"/>
    <w:rsid w:val="00320E0F"/>
    <w:rsid w:val="0032192F"/>
    <w:rsid w:val="00321F19"/>
    <w:rsid w:val="003223AF"/>
    <w:rsid w:val="00324780"/>
    <w:rsid w:val="0032698D"/>
    <w:rsid w:val="003369B3"/>
    <w:rsid w:val="0033785D"/>
    <w:rsid w:val="003456A8"/>
    <w:rsid w:val="0035159B"/>
    <w:rsid w:val="00352C6A"/>
    <w:rsid w:val="00352D40"/>
    <w:rsid w:val="00353CAB"/>
    <w:rsid w:val="00364355"/>
    <w:rsid w:val="00372708"/>
    <w:rsid w:val="003754DD"/>
    <w:rsid w:val="0038142F"/>
    <w:rsid w:val="003816B9"/>
    <w:rsid w:val="00381E41"/>
    <w:rsid w:val="003871F9"/>
    <w:rsid w:val="00394094"/>
    <w:rsid w:val="003A299B"/>
    <w:rsid w:val="003A4EB3"/>
    <w:rsid w:val="003A617E"/>
    <w:rsid w:val="003A77CE"/>
    <w:rsid w:val="003B0CA6"/>
    <w:rsid w:val="003B11E2"/>
    <w:rsid w:val="003B5CCE"/>
    <w:rsid w:val="003B7D08"/>
    <w:rsid w:val="003B7ED8"/>
    <w:rsid w:val="003C2E03"/>
    <w:rsid w:val="003C799B"/>
    <w:rsid w:val="003D4D69"/>
    <w:rsid w:val="003D67B4"/>
    <w:rsid w:val="003E68BF"/>
    <w:rsid w:val="003F01E7"/>
    <w:rsid w:val="003F1290"/>
    <w:rsid w:val="00402CAC"/>
    <w:rsid w:val="0040400B"/>
    <w:rsid w:val="00406925"/>
    <w:rsid w:val="00406E7F"/>
    <w:rsid w:val="00411B26"/>
    <w:rsid w:val="00412544"/>
    <w:rsid w:val="004262C2"/>
    <w:rsid w:val="004277DF"/>
    <w:rsid w:val="004343B9"/>
    <w:rsid w:val="00440949"/>
    <w:rsid w:val="00440989"/>
    <w:rsid w:val="004411AB"/>
    <w:rsid w:val="0045622D"/>
    <w:rsid w:val="0046277D"/>
    <w:rsid w:val="00462BCB"/>
    <w:rsid w:val="00463617"/>
    <w:rsid w:val="0046629C"/>
    <w:rsid w:val="00471132"/>
    <w:rsid w:val="00476B78"/>
    <w:rsid w:val="00485BF8"/>
    <w:rsid w:val="0048667B"/>
    <w:rsid w:val="00487E7B"/>
    <w:rsid w:val="00490CEE"/>
    <w:rsid w:val="00495F78"/>
    <w:rsid w:val="004A0378"/>
    <w:rsid w:val="004A595A"/>
    <w:rsid w:val="004A643C"/>
    <w:rsid w:val="004A6831"/>
    <w:rsid w:val="004B1EE5"/>
    <w:rsid w:val="004B3E4F"/>
    <w:rsid w:val="004B6425"/>
    <w:rsid w:val="004B7967"/>
    <w:rsid w:val="004C648D"/>
    <w:rsid w:val="004D265A"/>
    <w:rsid w:val="004D5CAD"/>
    <w:rsid w:val="004E07CF"/>
    <w:rsid w:val="004E755C"/>
    <w:rsid w:val="004F28BF"/>
    <w:rsid w:val="004F42F1"/>
    <w:rsid w:val="004F6450"/>
    <w:rsid w:val="005014DE"/>
    <w:rsid w:val="00502AE4"/>
    <w:rsid w:val="00502BCF"/>
    <w:rsid w:val="00507301"/>
    <w:rsid w:val="00507469"/>
    <w:rsid w:val="00510508"/>
    <w:rsid w:val="00511845"/>
    <w:rsid w:val="00522D97"/>
    <w:rsid w:val="00525F00"/>
    <w:rsid w:val="00526A93"/>
    <w:rsid w:val="00526B4D"/>
    <w:rsid w:val="00536F59"/>
    <w:rsid w:val="005400D6"/>
    <w:rsid w:val="0054059C"/>
    <w:rsid w:val="00553C21"/>
    <w:rsid w:val="005708B3"/>
    <w:rsid w:val="005712D2"/>
    <w:rsid w:val="005719F5"/>
    <w:rsid w:val="0057453C"/>
    <w:rsid w:val="00577DE8"/>
    <w:rsid w:val="00584D15"/>
    <w:rsid w:val="00586879"/>
    <w:rsid w:val="005877B9"/>
    <w:rsid w:val="0059075E"/>
    <w:rsid w:val="00594B09"/>
    <w:rsid w:val="005A59E4"/>
    <w:rsid w:val="005A68E0"/>
    <w:rsid w:val="005A6C79"/>
    <w:rsid w:val="005B5CF3"/>
    <w:rsid w:val="005B5EAB"/>
    <w:rsid w:val="005C0C78"/>
    <w:rsid w:val="005C5084"/>
    <w:rsid w:val="005C5F4D"/>
    <w:rsid w:val="005D177E"/>
    <w:rsid w:val="005D2122"/>
    <w:rsid w:val="005D28B3"/>
    <w:rsid w:val="005D6404"/>
    <w:rsid w:val="005D6583"/>
    <w:rsid w:val="005E259C"/>
    <w:rsid w:val="005E35C7"/>
    <w:rsid w:val="005E4D61"/>
    <w:rsid w:val="005F1514"/>
    <w:rsid w:val="005F481F"/>
    <w:rsid w:val="005F55E7"/>
    <w:rsid w:val="005F5C29"/>
    <w:rsid w:val="0060427D"/>
    <w:rsid w:val="00610CA8"/>
    <w:rsid w:val="00610CC4"/>
    <w:rsid w:val="00617229"/>
    <w:rsid w:val="006249CC"/>
    <w:rsid w:val="00630A0F"/>
    <w:rsid w:val="00630C46"/>
    <w:rsid w:val="006318B9"/>
    <w:rsid w:val="00631DB3"/>
    <w:rsid w:val="00643194"/>
    <w:rsid w:val="00647194"/>
    <w:rsid w:val="0064741B"/>
    <w:rsid w:val="006503F0"/>
    <w:rsid w:val="00651341"/>
    <w:rsid w:val="0066275D"/>
    <w:rsid w:val="00662BE8"/>
    <w:rsid w:val="00666532"/>
    <w:rsid w:val="006708D0"/>
    <w:rsid w:val="00670E03"/>
    <w:rsid w:val="00673C45"/>
    <w:rsid w:val="00674ACC"/>
    <w:rsid w:val="006863AF"/>
    <w:rsid w:val="0069178F"/>
    <w:rsid w:val="006A1C52"/>
    <w:rsid w:val="006A2714"/>
    <w:rsid w:val="006A3A10"/>
    <w:rsid w:val="006A3E20"/>
    <w:rsid w:val="006B41B6"/>
    <w:rsid w:val="006B4859"/>
    <w:rsid w:val="006B698B"/>
    <w:rsid w:val="006C0C9B"/>
    <w:rsid w:val="006C2535"/>
    <w:rsid w:val="006C3455"/>
    <w:rsid w:val="006C7506"/>
    <w:rsid w:val="006D19DB"/>
    <w:rsid w:val="006D2C23"/>
    <w:rsid w:val="006D3239"/>
    <w:rsid w:val="006D4A54"/>
    <w:rsid w:val="006D4DCE"/>
    <w:rsid w:val="006E1386"/>
    <w:rsid w:val="006E59B6"/>
    <w:rsid w:val="006E7510"/>
    <w:rsid w:val="006F22CF"/>
    <w:rsid w:val="006F4A37"/>
    <w:rsid w:val="006F6AAB"/>
    <w:rsid w:val="00702C9F"/>
    <w:rsid w:val="0070607F"/>
    <w:rsid w:val="00706B98"/>
    <w:rsid w:val="0071117D"/>
    <w:rsid w:val="007114C0"/>
    <w:rsid w:val="007116ED"/>
    <w:rsid w:val="00712752"/>
    <w:rsid w:val="0071753C"/>
    <w:rsid w:val="00723EA7"/>
    <w:rsid w:val="00731989"/>
    <w:rsid w:val="007359F2"/>
    <w:rsid w:val="0073712D"/>
    <w:rsid w:val="00740805"/>
    <w:rsid w:val="00742FBB"/>
    <w:rsid w:val="007522D6"/>
    <w:rsid w:val="007534B0"/>
    <w:rsid w:val="00755E03"/>
    <w:rsid w:val="0075606A"/>
    <w:rsid w:val="00765E48"/>
    <w:rsid w:val="007661BE"/>
    <w:rsid w:val="007701C4"/>
    <w:rsid w:val="00772D22"/>
    <w:rsid w:val="0077557A"/>
    <w:rsid w:val="00777AC5"/>
    <w:rsid w:val="00777F3D"/>
    <w:rsid w:val="007860E7"/>
    <w:rsid w:val="00793008"/>
    <w:rsid w:val="007A412E"/>
    <w:rsid w:val="007A4801"/>
    <w:rsid w:val="007A49FE"/>
    <w:rsid w:val="007B3623"/>
    <w:rsid w:val="007B67C5"/>
    <w:rsid w:val="007C4344"/>
    <w:rsid w:val="007D0ADB"/>
    <w:rsid w:val="007D0C51"/>
    <w:rsid w:val="007D198B"/>
    <w:rsid w:val="007D3A73"/>
    <w:rsid w:val="007D42E3"/>
    <w:rsid w:val="007D6A12"/>
    <w:rsid w:val="007E5DF9"/>
    <w:rsid w:val="007F6A48"/>
    <w:rsid w:val="0080083A"/>
    <w:rsid w:val="00800CD7"/>
    <w:rsid w:val="0080169E"/>
    <w:rsid w:val="00813B8C"/>
    <w:rsid w:val="00815CA9"/>
    <w:rsid w:val="00817EC3"/>
    <w:rsid w:val="00823FF0"/>
    <w:rsid w:val="00825784"/>
    <w:rsid w:val="008311D3"/>
    <w:rsid w:val="00831228"/>
    <w:rsid w:val="00833C9B"/>
    <w:rsid w:val="00835485"/>
    <w:rsid w:val="00835597"/>
    <w:rsid w:val="00836264"/>
    <w:rsid w:val="00842419"/>
    <w:rsid w:val="00855D06"/>
    <w:rsid w:val="008577C8"/>
    <w:rsid w:val="00862498"/>
    <w:rsid w:val="00863932"/>
    <w:rsid w:val="00870EDC"/>
    <w:rsid w:val="008714A1"/>
    <w:rsid w:val="00874CB3"/>
    <w:rsid w:val="00876CF7"/>
    <w:rsid w:val="00883125"/>
    <w:rsid w:val="00891CFE"/>
    <w:rsid w:val="008A0225"/>
    <w:rsid w:val="008C3AF0"/>
    <w:rsid w:val="008C6A40"/>
    <w:rsid w:val="008D3519"/>
    <w:rsid w:val="008D4FE4"/>
    <w:rsid w:val="008E2C08"/>
    <w:rsid w:val="008E40FF"/>
    <w:rsid w:val="008E49EF"/>
    <w:rsid w:val="008E69D0"/>
    <w:rsid w:val="008F0AD2"/>
    <w:rsid w:val="008F2483"/>
    <w:rsid w:val="008F4996"/>
    <w:rsid w:val="008F5FC6"/>
    <w:rsid w:val="008F610B"/>
    <w:rsid w:val="008F7B9C"/>
    <w:rsid w:val="009038BF"/>
    <w:rsid w:val="00904F55"/>
    <w:rsid w:val="0090612D"/>
    <w:rsid w:val="00912BDB"/>
    <w:rsid w:val="00915E22"/>
    <w:rsid w:val="009224A7"/>
    <w:rsid w:val="009244A2"/>
    <w:rsid w:val="009340FD"/>
    <w:rsid w:val="0093455E"/>
    <w:rsid w:val="00935859"/>
    <w:rsid w:val="00936C5B"/>
    <w:rsid w:val="009400C5"/>
    <w:rsid w:val="009402C4"/>
    <w:rsid w:val="009411F8"/>
    <w:rsid w:val="00946C4A"/>
    <w:rsid w:val="00962C97"/>
    <w:rsid w:val="00965598"/>
    <w:rsid w:val="00966892"/>
    <w:rsid w:val="00971F10"/>
    <w:rsid w:val="00975E7F"/>
    <w:rsid w:val="00977646"/>
    <w:rsid w:val="00985A9A"/>
    <w:rsid w:val="00994509"/>
    <w:rsid w:val="00994680"/>
    <w:rsid w:val="009960C9"/>
    <w:rsid w:val="009A3B6F"/>
    <w:rsid w:val="009A4564"/>
    <w:rsid w:val="009A4AF3"/>
    <w:rsid w:val="009B01A0"/>
    <w:rsid w:val="009B22B8"/>
    <w:rsid w:val="009B792B"/>
    <w:rsid w:val="009C2525"/>
    <w:rsid w:val="009C491B"/>
    <w:rsid w:val="009C7544"/>
    <w:rsid w:val="009D095E"/>
    <w:rsid w:val="009D4B82"/>
    <w:rsid w:val="009D5F4E"/>
    <w:rsid w:val="009E09BD"/>
    <w:rsid w:val="009E2D13"/>
    <w:rsid w:val="009F3264"/>
    <w:rsid w:val="009F32BB"/>
    <w:rsid w:val="00A00524"/>
    <w:rsid w:val="00A022B1"/>
    <w:rsid w:val="00A0265A"/>
    <w:rsid w:val="00A05729"/>
    <w:rsid w:val="00A05A23"/>
    <w:rsid w:val="00A12E93"/>
    <w:rsid w:val="00A15561"/>
    <w:rsid w:val="00A17336"/>
    <w:rsid w:val="00A22D90"/>
    <w:rsid w:val="00A26192"/>
    <w:rsid w:val="00A35551"/>
    <w:rsid w:val="00A36256"/>
    <w:rsid w:val="00A422FD"/>
    <w:rsid w:val="00A43634"/>
    <w:rsid w:val="00A45B5F"/>
    <w:rsid w:val="00A45DFF"/>
    <w:rsid w:val="00A548E7"/>
    <w:rsid w:val="00A5711E"/>
    <w:rsid w:val="00A61B42"/>
    <w:rsid w:val="00A72D2D"/>
    <w:rsid w:val="00A74DDA"/>
    <w:rsid w:val="00A76DFC"/>
    <w:rsid w:val="00A812CD"/>
    <w:rsid w:val="00A849A3"/>
    <w:rsid w:val="00A864F5"/>
    <w:rsid w:val="00A86FC8"/>
    <w:rsid w:val="00A87263"/>
    <w:rsid w:val="00A90522"/>
    <w:rsid w:val="00A95C02"/>
    <w:rsid w:val="00A963F0"/>
    <w:rsid w:val="00AA30A2"/>
    <w:rsid w:val="00AB3B9F"/>
    <w:rsid w:val="00AC0F8C"/>
    <w:rsid w:val="00AC665B"/>
    <w:rsid w:val="00AC7691"/>
    <w:rsid w:val="00AD2613"/>
    <w:rsid w:val="00AD2953"/>
    <w:rsid w:val="00AD29E3"/>
    <w:rsid w:val="00AE13DD"/>
    <w:rsid w:val="00AE2613"/>
    <w:rsid w:val="00AE2773"/>
    <w:rsid w:val="00AE51DC"/>
    <w:rsid w:val="00AE6E01"/>
    <w:rsid w:val="00AF0717"/>
    <w:rsid w:val="00AF3723"/>
    <w:rsid w:val="00AF3CFC"/>
    <w:rsid w:val="00AF5B8F"/>
    <w:rsid w:val="00AF75FB"/>
    <w:rsid w:val="00B01485"/>
    <w:rsid w:val="00B02FBA"/>
    <w:rsid w:val="00B114A8"/>
    <w:rsid w:val="00B11BDB"/>
    <w:rsid w:val="00B26B65"/>
    <w:rsid w:val="00B32DE4"/>
    <w:rsid w:val="00B3362B"/>
    <w:rsid w:val="00B340EF"/>
    <w:rsid w:val="00B4167D"/>
    <w:rsid w:val="00B422BC"/>
    <w:rsid w:val="00B4381E"/>
    <w:rsid w:val="00B514DF"/>
    <w:rsid w:val="00B54A78"/>
    <w:rsid w:val="00B63473"/>
    <w:rsid w:val="00B71E05"/>
    <w:rsid w:val="00B7503C"/>
    <w:rsid w:val="00B94B0E"/>
    <w:rsid w:val="00B95C70"/>
    <w:rsid w:val="00BA7D56"/>
    <w:rsid w:val="00BB37B8"/>
    <w:rsid w:val="00BB5859"/>
    <w:rsid w:val="00BC0D72"/>
    <w:rsid w:val="00BC3118"/>
    <w:rsid w:val="00BC454B"/>
    <w:rsid w:val="00BC5A3B"/>
    <w:rsid w:val="00BC630D"/>
    <w:rsid w:val="00BC7CEE"/>
    <w:rsid w:val="00BD21E4"/>
    <w:rsid w:val="00BF01DC"/>
    <w:rsid w:val="00BF36E9"/>
    <w:rsid w:val="00C007E4"/>
    <w:rsid w:val="00C03323"/>
    <w:rsid w:val="00C117C0"/>
    <w:rsid w:val="00C1190D"/>
    <w:rsid w:val="00C12207"/>
    <w:rsid w:val="00C13E87"/>
    <w:rsid w:val="00C21317"/>
    <w:rsid w:val="00C32964"/>
    <w:rsid w:val="00C40073"/>
    <w:rsid w:val="00C46BAC"/>
    <w:rsid w:val="00C51B71"/>
    <w:rsid w:val="00C57406"/>
    <w:rsid w:val="00C60F9F"/>
    <w:rsid w:val="00C62F81"/>
    <w:rsid w:val="00C63A0B"/>
    <w:rsid w:val="00C65343"/>
    <w:rsid w:val="00C81B26"/>
    <w:rsid w:val="00C82D08"/>
    <w:rsid w:val="00C85EA4"/>
    <w:rsid w:val="00C90AD7"/>
    <w:rsid w:val="00C91056"/>
    <w:rsid w:val="00C92D95"/>
    <w:rsid w:val="00C95011"/>
    <w:rsid w:val="00C95D2C"/>
    <w:rsid w:val="00C97199"/>
    <w:rsid w:val="00CA1594"/>
    <w:rsid w:val="00CA776A"/>
    <w:rsid w:val="00CB3EA1"/>
    <w:rsid w:val="00CB5FEB"/>
    <w:rsid w:val="00CC57A9"/>
    <w:rsid w:val="00CC71BC"/>
    <w:rsid w:val="00CD23C5"/>
    <w:rsid w:val="00CD4585"/>
    <w:rsid w:val="00CD56EA"/>
    <w:rsid w:val="00CD5D3B"/>
    <w:rsid w:val="00CD740C"/>
    <w:rsid w:val="00CD7EF1"/>
    <w:rsid w:val="00CE4CC8"/>
    <w:rsid w:val="00CF2AE9"/>
    <w:rsid w:val="00CF5055"/>
    <w:rsid w:val="00D03DB3"/>
    <w:rsid w:val="00D14A67"/>
    <w:rsid w:val="00D21ED3"/>
    <w:rsid w:val="00D22398"/>
    <w:rsid w:val="00D4035F"/>
    <w:rsid w:val="00D42188"/>
    <w:rsid w:val="00D50712"/>
    <w:rsid w:val="00D53F5E"/>
    <w:rsid w:val="00D56CED"/>
    <w:rsid w:val="00D606A5"/>
    <w:rsid w:val="00D63084"/>
    <w:rsid w:val="00D647D2"/>
    <w:rsid w:val="00D65B55"/>
    <w:rsid w:val="00D674EF"/>
    <w:rsid w:val="00D74092"/>
    <w:rsid w:val="00D75813"/>
    <w:rsid w:val="00D829B7"/>
    <w:rsid w:val="00D92157"/>
    <w:rsid w:val="00DA1CEC"/>
    <w:rsid w:val="00DA24F4"/>
    <w:rsid w:val="00DA4B0C"/>
    <w:rsid w:val="00DA6841"/>
    <w:rsid w:val="00DB6D2A"/>
    <w:rsid w:val="00DB7A0E"/>
    <w:rsid w:val="00DC09FE"/>
    <w:rsid w:val="00DC6F22"/>
    <w:rsid w:val="00DD167A"/>
    <w:rsid w:val="00DD214D"/>
    <w:rsid w:val="00DD231D"/>
    <w:rsid w:val="00DD39A6"/>
    <w:rsid w:val="00DD3D81"/>
    <w:rsid w:val="00DE1788"/>
    <w:rsid w:val="00DE658E"/>
    <w:rsid w:val="00DF5407"/>
    <w:rsid w:val="00E03FCD"/>
    <w:rsid w:val="00E17261"/>
    <w:rsid w:val="00E24E3B"/>
    <w:rsid w:val="00E25B17"/>
    <w:rsid w:val="00E26C5B"/>
    <w:rsid w:val="00E26F20"/>
    <w:rsid w:val="00E277A9"/>
    <w:rsid w:val="00E30296"/>
    <w:rsid w:val="00E321D6"/>
    <w:rsid w:val="00E323B3"/>
    <w:rsid w:val="00E331BF"/>
    <w:rsid w:val="00E35486"/>
    <w:rsid w:val="00E36E8D"/>
    <w:rsid w:val="00E40825"/>
    <w:rsid w:val="00E43678"/>
    <w:rsid w:val="00E45C7C"/>
    <w:rsid w:val="00E57FCB"/>
    <w:rsid w:val="00E6435D"/>
    <w:rsid w:val="00E64750"/>
    <w:rsid w:val="00E64D00"/>
    <w:rsid w:val="00E65B8A"/>
    <w:rsid w:val="00E65C4C"/>
    <w:rsid w:val="00E734E8"/>
    <w:rsid w:val="00E742B5"/>
    <w:rsid w:val="00E75876"/>
    <w:rsid w:val="00E76768"/>
    <w:rsid w:val="00E9168E"/>
    <w:rsid w:val="00E92EF4"/>
    <w:rsid w:val="00E935E4"/>
    <w:rsid w:val="00E97166"/>
    <w:rsid w:val="00EA5052"/>
    <w:rsid w:val="00EB1A25"/>
    <w:rsid w:val="00EB41E4"/>
    <w:rsid w:val="00EB7310"/>
    <w:rsid w:val="00EC3009"/>
    <w:rsid w:val="00EC358C"/>
    <w:rsid w:val="00EC485B"/>
    <w:rsid w:val="00ED0C48"/>
    <w:rsid w:val="00ED3190"/>
    <w:rsid w:val="00ED7BBD"/>
    <w:rsid w:val="00EE06A4"/>
    <w:rsid w:val="00EE1DD9"/>
    <w:rsid w:val="00EF151B"/>
    <w:rsid w:val="00EF3560"/>
    <w:rsid w:val="00EF36A9"/>
    <w:rsid w:val="00EF5446"/>
    <w:rsid w:val="00EF78B0"/>
    <w:rsid w:val="00F03045"/>
    <w:rsid w:val="00F05581"/>
    <w:rsid w:val="00F11794"/>
    <w:rsid w:val="00F131EB"/>
    <w:rsid w:val="00F25E68"/>
    <w:rsid w:val="00F33397"/>
    <w:rsid w:val="00F34BB7"/>
    <w:rsid w:val="00F412C5"/>
    <w:rsid w:val="00F41709"/>
    <w:rsid w:val="00F537F1"/>
    <w:rsid w:val="00F53CE1"/>
    <w:rsid w:val="00F56BA9"/>
    <w:rsid w:val="00F60FAB"/>
    <w:rsid w:val="00F65A5C"/>
    <w:rsid w:val="00F67F66"/>
    <w:rsid w:val="00F73F2D"/>
    <w:rsid w:val="00F80722"/>
    <w:rsid w:val="00F832B5"/>
    <w:rsid w:val="00F869EE"/>
    <w:rsid w:val="00F8713D"/>
    <w:rsid w:val="00F8757A"/>
    <w:rsid w:val="00F96B73"/>
    <w:rsid w:val="00F97102"/>
    <w:rsid w:val="00FA3290"/>
    <w:rsid w:val="00FB0C91"/>
    <w:rsid w:val="00FB149B"/>
    <w:rsid w:val="00FB22DD"/>
    <w:rsid w:val="00FB4A0E"/>
    <w:rsid w:val="00FC070F"/>
    <w:rsid w:val="00FC1839"/>
    <w:rsid w:val="00FC291F"/>
    <w:rsid w:val="00FC43AF"/>
    <w:rsid w:val="00FC59FE"/>
    <w:rsid w:val="00FC680A"/>
    <w:rsid w:val="00FC796E"/>
    <w:rsid w:val="00FD2549"/>
    <w:rsid w:val="00FE07A4"/>
    <w:rsid w:val="00FE2224"/>
    <w:rsid w:val="00FE2273"/>
    <w:rsid w:val="00FE25FC"/>
    <w:rsid w:val="00FE7A33"/>
    <w:rsid w:val="00FF3053"/>
    <w:rsid w:val="00FF4171"/>
    <w:rsid w:val="00FF5381"/>
    <w:rsid w:val="00FF607E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28EDB8-7765-40CD-B98F-696BBF9E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49FE"/>
    <w:pPr>
      <w:keepNext/>
      <w:widowControl w:val="0"/>
      <w:spacing w:line="360" w:lineRule="auto"/>
      <w:outlineLvl w:val="0"/>
    </w:pPr>
    <w:rPr>
      <w:b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ConsPlusNormal">
    <w:name w:val="ConsPlusNormal"/>
    <w:rsid w:val="008E69D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7">
    <w:name w:val="Balloon Text"/>
    <w:basedOn w:val="a"/>
    <w:link w:val="a8"/>
    <w:rsid w:val="008E69D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8E69D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143480"/>
    <w:rPr>
      <w:sz w:val="24"/>
      <w:szCs w:val="24"/>
    </w:rPr>
  </w:style>
  <w:style w:type="paragraph" w:styleId="a9">
    <w:name w:val="List Paragraph"/>
    <w:basedOn w:val="a"/>
    <w:uiPriority w:val="34"/>
    <w:qFormat/>
    <w:rsid w:val="00151250"/>
    <w:pPr>
      <w:ind w:left="720"/>
      <w:contextualSpacing/>
    </w:pPr>
  </w:style>
  <w:style w:type="character" w:styleId="aa">
    <w:name w:val="Hyperlink"/>
    <w:basedOn w:val="a0"/>
    <w:rsid w:val="00264AAD"/>
    <w:rPr>
      <w:color w:val="0563C1" w:themeColor="hyperlink"/>
      <w:u w:val="single"/>
    </w:rPr>
  </w:style>
  <w:style w:type="character" w:customStyle="1" w:styleId="grame">
    <w:name w:val="grame"/>
    <w:basedOn w:val="a0"/>
    <w:rsid w:val="0038142F"/>
  </w:style>
  <w:style w:type="character" w:customStyle="1" w:styleId="normaltextrun">
    <w:name w:val="normaltextrun"/>
    <w:basedOn w:val="a0"/>
    <w:rsid w:val="00314328"/>
  </w:style>
  <w:style w:type="character" w:customStyle="1" w:styleId="eop">
    <w:name w:val="eop"/>
    <w:basedOn w:val="a0"/>
    <w:rsid w:val="00314328"/>
  </w:style>
  <w:style w:type="character" w:customStyle="1" w:styleId="10">
    <w:name w:val="Заголовок 1 Знак"/>
    <w:basedOn w:val="a0"/>
    <w:link w:val="1"/>
    <w:rsid w:val="007A49FE"/>
    <w:rPr>
      <w:b/>
      <w:sz w:val="30"/>
    </w:rPr>
  </w:style>
  <w:style w:type="paragraph" w:customStyle="1" w:styleId="paragraph">
    <w:name w:val="paragraph"/>
    <w:basedOn w:val="a"/>
    <w:rsid w:val="007A49FE"/>
    <w:pPr>
      <w:spacing w:before="100" w:beforeAutospacing="1" w:after="100" w:afterAutospacing="1"/>
    </w:pPr>
    <w:rPr>
      <w:lang w:val="en-GB" w:eastAsia="en-GB"/>
    </w:rPr>
  </w:style>
  <w:style w:type="paragraph" w:customStyle="1" w:styleId="consplusnormal0">
    <w:name w:val="consplusnormal"/>
    <w:basedOn w:val="a"/>
    <w:rsid w:val="00553C21"/>
    <w:pPr>
      <w:spacing w:before="100" w:beforeAutospacing="1" w:after="100" w:afterAutospacing="1"/>
    </w:pPr>
  </w:style>
  <w:style w:type="character" w:customStyle="1" w:styleId="extended-textshort">
    <w:name w:val="extended-text__short"/>
    <w:basedOn w:val="a0"/>
    <w:rsid w:val="004F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fc8b2efb-d2af-41c3-a188-dc835ba7c81d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D29D3-8CDE-43DA-ADE8-AC57874E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fc8b2efb-d2af-41c3-a188-dc835ba7c81d</Template>
  <TotalTime>0</TotalTime>
  <Pages>3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Павлович Александра Михайловна</cp:lastModifiedBy>
  <cp:revision>2</cp:revision>
  <cp:lastPrinted>2020-10-21T11:13:00Z</cp:lastPrinted>
  <dcterms:created xsi:type="dcterms:W3CDTF">2020-10-27T13:21:00Z</dcterms:created>
  <dcterms:modified xsi:type="dcterms:W3CDTF">2020-10-27T13:21:00Z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418025e6-9134-446a-9e72-a06d83511499</vt:lpwstr>
  </property>
</Properties>
</file>