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C61D88" w:rsidRDefault="00D23782" w:rsidP="00E26F20">
      <w:pPr>
        <w:spacing w:after="120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2176145</wp:posOffset>
                </wp:positionV>
                <wp:extent cx="4588510" cy="548640"/>
                <wp:effectExtent l="0" t="0" r="2540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85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 w:rsidP="00B13330">
                            <w:pPr>
                              <w:pStyle w:val="10"/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>О внесении изменени</w:t>
                            </w:r>
                            <w:r w:rsidR="005B4CDC">
                              <w:rPr>
                                <w:b/>
                                <w:color w:val="auto"/>
                                <w:szCs w:val="24"/>
                              </w:rPr>
                              <w:t>я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в постановление 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Правительства Санкт-Петербурга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от </w:t>
                            </w:r>
                            <w:r w:rsidR="00B13330">
                              <w:rPr>
                                <w:b/>
                                <w:color w:val="auto"/>
                                <w:szCs w:val="24"/>
                              </w:rPr>
                              <w:t>07.07.2020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№ </w:t>
                            </w:r>
                            <w:r w:rsidR="00B13330">
                              <w:rPr>
                                <w:b/>
                                <w:color w:val="auto"/>
                                <w:szCs w:val="24"/>
                              </w:rPr>
                              <w:t>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doc_name" o:spid="_x0000_s1026" style="position:absolute;left:0;text-align:left;margin-left:7.1pt;margin-top:171.35pt;width:361.3pt;height:43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" o:allowincell="f" filled="f" stroked="f">
                <v:textbox inset="0,0,0,0">
                  <w:txbxContent>
                    <w:p w:rsidR="00B20DAF" w:rsidRDefault="00B20DAF" w:rsidP="00B13330">
                      <w:pPr>
                        <w:pStyle w:val="10"/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>О внесении изменени</w:t>
                      </w:r>
                      <w:r w:rsidR="005B4CDC">
                        <w:rPr>
                          <w:b/>
                          <w:color w:val="auto"/>
                          <w:szCs w:val="24"/>
                        </w:rPr>
                        <w:t>я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 в постановление 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Правительства Санкт-Петербурга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от </w:t>
                      </w:r>
                      <w:r w:rsidR="00B13330">
                        <w:rPr>
                          <w:b/>
                          <w:color w:val="auto"/>
                          <w:szCs w:val="24"/>
                        </w:rPr>
                        <w:t>07.07.2020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 № </w:t>
                      </w:r>
                      <w:r w:rsidR="00B13330">
                        <w:rPr>
                          <w:b/>
                          <w:color w:val="auto"/>
                          <w:szCs w:val="24"/>
                        </w:rPr>
                        <w:t>488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20DAF" w:rsidRDefault="00B20DA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61D88" w:rsidRDefault="00E26F20" w:rsidP="00E26F20">
      <w:pPr>
        <w:sectPr w:rsidR="00E26F20" w:rsidRPr="00C61D88" w:rsidSect="00C61D88">
          <w:headerReference w:type="even" r:id="rId9"/>
          <w:headerReference w:type="default" r:id="rId10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:rsidR="00C61D88" w:rsidRPr="00C61D88" w:rsidRDefault="00C61D88" w:rsidP="00C61D88">
      <w:pPr>
        <w:ind w:firstLine="567"/>
        <w:jc w:val="both"/>
      </w:pPr>
      <w:r w:rsidRPr="005F3ECE">
        <w:lastRenderedPageBreak/>
        <w:t>Правительство</w:t>
      </w:r>
      <w:r w:rsidR="00E87C50">
        <w:t xml:space="preserve"> </w:t>
      </w:r>
      <w:r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B13330" w:rsidRDefault="00C61D88" w:rsidP="00C61D88">
      <w:pPr>
        <w:pStyle w:val="a8"/>
        <w:numPr>
          <w:ilvl w:val="0"/>
          <w:numId w:val="1"/>
        </w:numPr>
        <w:tabs>
          <w:tab w:val="left" w:pos="993"/>
        </w:tabs>
        <w:ind w:left="0" w:firstLine="567"/>
      </w:pPr>
      <w:bookmarkStart w:id="0" w:name="Par0"/>
      <w:bookmarkEnd w:id="0"/>
      <w:r w:rsidRPr="00C61D88">
        <w:t xml:space="preserve">Внести в постановление Правительства Санкт-Петербурга от </w:t>
      </w:r>
      <w:r w:rsidR="00B13330">
        <w:t>07.07.2020</w:t>
      </w:r>
      <w:r w:rsidRPr="00C61D88">
        <w:t xml:space="preserve"> № </w:t>
      </w:r>
      <w:r w:rsidR="00B13330">
        <w:t>488</w:t>
      </w:r>
      <w:r w:rsidR="00241B7E">
        <w:br/>
      </w:r>
      <w:r w:rsidR="00B13330">
        <w:t>«О внесении изменений в постановление Правительства Санкт-Петербурга от 30.06.2014</w:t>
      </w:r>
      <w:r w:rsidR="00241B7E">
        <w:br/>
      </w:r>
      <w:r w:rsidR="00B13330">
        <w:t>№ 553, выделении средств и утверждении перечня объектов капитального строительства,</w:t>
      </w:r>
      <w:r w:rsidR="00241B7E">
        <w:br/>
      </w:r>
      <w:r w:rsidR="00B13330">
        <w:t>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</w:t>
      </w:r>
      <w:r w:rsidR="005B4CDC">
        <w:br/>
      </w:r>
      <w:r w:rsidR="00B13330">
        <w:t>и исполнения контрактов»</w:t>
      </w:r>
      <w:r w:rsidR="00241B7E">
        <w:t xml:space="preserve"> (далее – Постановление)</w:t>
      </w:r>
      <w:r w:rsidR="00B13330">
        <w:t xml:space="preserve"> следующ</w:t>
      </w:r>
      <w:r w:rsidR="00241B7E">
        <w:t>е</w:t>
      </w:r>
      <w:r w:rsidR="00B13330">
        <w:t>е изменен</w:t>
      </w:r>
      <w:r w:rsidR="00241B7E">
        <w:t>ие</w:t>
      </w:r>
      <w:r w:rsidR="00B13330">
        <w:t>:</w:t>
      </w:r>
    </w:p>
    <w:p w:rsidR="00C61D88" w:rsidRDefault="00B13330" w:rsidP="00241B7E">
      <w:pPr>
        <w:pStyle w:val="a8"/>
        <w:numPr>
          <w:ilvl w:val="1"/>
          <w:numId w:val="1"/>
        </w:numPr>
        <w:tabs>
          <w:tab w:val="left" w:pos="993"/>
        </w:tabs>
        <w:spacing w:line="280" w:lineRule="exact"/>
        <w:ind w:left="0" w:firstLine="567"/>
      </w:pPr>
      <w:r>
        <w:t xml:space="preserve">Дополнить </w:t>
      </w:r>
      <w:hyperlink r:id="rId11" w:history="1">
        <w:r w:rsidR="000720B5">
          <w:t>П</w:t>
        </w:r>
        <w:r w:rsidR="00C61D88" w:rsidRPr="00C61D88">
          <w:t>еречень</w:t>
        </w:r>
      </w:hyperlink>
      <w:r w:rsidR="00C61D88" w:rsidRPr="00C61D88">
        <w:t xml:space="preserve"> </w:t>
      </w:r>
      <w:bookmarkStart w:id="1" w:name="_Hlk53757524"/>
      <w:r w:rsidR="00C61D88" w:rsidRPr="00C61D88">
        <w:t xml:space="preserve">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</w:t>
      </w:r>
      <w:r w:rsidR="00C61D88">
        <w:br/>
      </w:r>
      <w:r w:rsidR="00C61D88" w:rsidRPr="00C61D88">
        <w:t xml:space="preserve">и исполнения контрактов, предусмотренные </w:t>
      </w:r>
      <w:hyperlink r:id="rId12" w:history="1">
        <w:r w:rsidR="00C61D88" w:rsidRPr="00C61D88">
          <w:t>частями 56</w:t>
        </w:r>
      </w:hyperlink>
      <w:r w:rsidR="00C61D88" w:rsidRPr="00C61D88">
        <w:t xml:space="preserve"> – </w:t>
      </w:r>
      <w:hyperlink r:id="rId13" w:history="1">
        <w:r w:rsidR="00C61D88" w:rsidRPr="00C61D88">
          <w:t>63 статьи 112</w:t>
        </w:r>
      </w:hyperlink>
      <w:r w:rsidR="00C61D88" w:rsidRPr="00C61D88"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</w:t>
      </w:r>
      <w:r w:rsidR="00241B7E">
        <w:t xml:space="preserve"> являющийся приложением к Постановлению</w:t>
      </w:r>
      <w:bookmarkEnd w:id="1"/>
      <w:r w:rsidR="00241B7E">
        <w:t>,</w:t>
      </w:r>
      <w:r w:rsidR="00C61D88" w:rsidRPr="00C61D88">
        <w:t xml:space="preserve"> </w:t>
      </w:r>
      <w:r>
        <w:t>пунктом 2 следующего содержания:</w:t>
      </w:r>
    </w:p>
    <w:p w:rsidR="00241B7E" w:rsidRDefault="00241B7E" w:rsidP="00241B7E">
      <w:pPr>
        <w:tabs>
          <w:tab w:val="left" w:pos="993"/>
        </w:tabs>
        <w:spacing w:line="280" w:lineRule="exact"/>
      </w:pPr>
      <w:r>
        <w:t>«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735"/>
        <w:gridCol w:w="2904"/>
        <w:gridCol w:w="5931"/>
      </w:tblGrid>
      <w:tr w:rsidR="00B13330" w:rsidRPr="00E87C50" w:rsidTr="00B13330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7C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7C50">
              <w:rPr>
                <w:rFonts w:ascii="Times New Roman" w:hAnsi="Times New Roman" w:cs="Times New Roman"/>
              </w:rPr>
              <w:t xml:space="preserve">«Развитие здравоохранения </w:t>
            </w:r>
            <w:r w:rsidRPr="00E87C50">
              <w:rPr>
                <w:rFonts w:ascii="Times New Roman" w:hAnsi="Times New Roman" w:cs="Times New Roman"/>
              </w:rPr>
              <w:br/>
              <w:t>в Санкт-Петербурге»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E87C50" w:rsidP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2" w:name="_Hlk53757653"/>
            <w:r w:rsidRPr="00E87C50">
              <w:rPr>
                <w:rFonts w:ascii="Times New Roman" w:hAnsi="Times New Roman" w:cs="Times New Roman"/>
              </w:rPr>
              <w:t xml:space="preserve">Здание </w:t>
            </w:r>
            <w:r w:rsidR="00B13330" w:rsidRPr="00E87C50">
              <w:rPr>
                <w:rFonts w:ascii="Times New Roman" w:hAnsi="Times New Roman" w:cs="Times New Roman"/>
              </w:rPr>
              <w:t>амбулаторно-поликлинического корпуса</w:t>
            </w:r>
            <w:r w:rsidR="00B13330" w:rsidRPr="00E87C50">
              <w:rPr>
                <w:rFonts w:ascii="Times New Roman" w:hAnsi="Times New Roman" w:cs="Times New Roman"/>
              </w:rPr>
              <w:br/>
              <w:t>ГБУЗ «Санкт-Петербургский клинический</w:t>
            </w:r>
            <w:r w:rsidR="00B13330" w:rsidRPr="00E87C50">
              <w:rPr>
                <w:rFonts w:ascii="Times New Roman" w:hAnsi="Times New Roman" w:cs="Times New Roman"/>
              </w:rPr>
              <w:br/>
              <w:t>научно-практический центр специализированных видов медицинской помощи (онкологический)»</w:t>
            </w:r>
            <w:r w:rsidR="00B13330" w:rsidRPr="00E87C50">
              <w:rPr>
                <w:rFonts w:ascii="Times New Roman" w:hAnsi="Times New Roman" w:cs="Times New Roman"/>
              </w:rPr>
              <w:br/>
              <w:t>по адресу: Санкт-Петербург, пос. Песочный, Ленинградская ул., д. 68а, литера А, пос. Песочный</w:t>
            </w:r>
            <w:bookmarkEnd w:id="2"/>
          </w:p>
        </w:tc>
      </w:tr>
    </w:tbl>
    <w:p w:rsidR="00241B7E" w:rsidRDefault="00241B7E" w:rsidP="00241B7E">
      <w:pPr>
        <w:jc w:val="right"/>
      </w:pPr>
      <w:r>
        <w:t>».</w:t>
      </w:r>
    </w:p>
    <w:p w:rsidR="00C61D88" w:rsidRPr="00C61D88" w:rsidRDefault="00C61D88" w:rsidP="004B733E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</w:pPr>
      <w:r w:rsidRPr="00C61D88">
        <w:t xml:space="preserve">Контроль за выполнением постановления возложить на вице-губернатора </w:t>
      </w:r>
      <w:r w:rsidR="000720B5">
        <w:br/>
      </w:r>
      <w:r w:rsidRPr="00C61D88">
        <w:t>Санкт-Петербурга Линченко Н.В.</w:t>
      </w:r>
    </w:p>
    <w:p w:rsidR="00C61D88" w:rsidRPr="00C61D88" w:rsidRDefault="00C61D88" w:rsidP="00C61D88"/>
    <w:p w:rsidR="00823647" w:rsidRDefault="00C61D88" w:rsidP="00C61D88">
      <w:pPr>
        <w:rPr>
          <w:b/>
        </w:rPr>
      </w:pPr>
      <w:r w:rsidRPr="00C61D88">
        <w:rPr>
          <w:b/>
        </w:rPr>
        <w:t xml:space="preserve">      </w:t>
      </w:r>
    </w:p>
    <w:p w:rsidR="00C61D88" w:rsidRPr="00C61D88" w:rsidRDefault="00823647" w:rsidP="00C61D88">
      <w:pPr>
        <w:rPr>
          <w:b/>
        </w:rPr>
      </w:pPr>
      <w:r>
        <w:rPr>
          <w:b/>
        </w:rPr>
        <w:t xml:space="preserve">       </w:t>
      </w:r>
      <w:r w:rsidR="00C61D88" w:rsidRPr="00C61D88">
        <w:rPr>
          <w:b/>
        </w:rPr>
        <w:t>Губернатор</w:t>
      </w:r>
    </w:p>
    <w:p w:rsidR="00E26F20" w:rsidRDefault="00C61D88" w:rsidP="00750B49">
      <w:pPr>
        <w:rPr>
          <w:b/>
        </w:rPr>
      </w:pPr>
      <w:r w:rsidRPr="00C61D88">
        <w:rPr>
          <w:b/>
        </w:rPr>
        <w:t xml:space="preserve">Санкт-Петербурга                               </w:t>
      </w:r>
      <w:bookmarkStart w:id="3" w:name="_GoBack"/>
      <w:bookmarkEnd w:id="3"/>
      <w:r w:rsidRPr="00C61D88">
        <w:rPr>
          <w:b/>
        </w:rPr>
        <w:t xml:space="preserve">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tbl>
      <w:tblPr>
        <w:tblW w:w="12903" w:type="dxa"/>
        <w:tblInd w:w="-318" w:type="dxa"/>
        <w:tblLook w:val="0000" w:firstRow="0" w:lastRow="0" w:firstColumn="0" w:lastColumn="0" w:noHBand="0" w:noVBand="0"/>
      </w:tblPr>
      <w:tblGrid>
        <w:gridCol w:w="4679"/>
        <w:gridCol w:w="5244"/>
        <w:gridCol w:w="2980"/>
      </w:tblGrid>
      <w:tr w:rsidR="00667A70" w:rsidTr="00D85540">
        <w:trPr>
          <w:trHeight w:val="16145"/>
        </w:trPr>
        <w:tc>
          <w:tcPr>
            <w:tcW w:w="4679" w:type="dxa"/>
          </w:tcPr>
          <w:p w:rsidR="00667A70" w:rsidRPr="00A82196" w:rsidRDefault="00667A70" w:rsidP="00D85540">
            <w:pPr>
              <w:ind w:firstLine="708"/>
            </w:pPr>
          </w:p>
        </w:tc>
        <w:tc>
          <w:tcPr>
            <w:tcW w:w="5244" w:type="dxa"/>
          </w:tcPr>
          <w:p w:rsidR="00667A70" w:rsidRDefault="00667A70" w:rsidP="00D85540">
            <w:pPr>
              <w:tabs>
                <w:tab w:val="left" w:pos="4500"/>
              </w:tabs>
              <w:ind w:left="317"/>
            </w:pPr>
          </w:p>
          <w:p w:rsidR="00667A70" w:rsidRPr="00F71357" w:rsidRDefault="00667A70" w:rsidP="00D85540">
            <w:pPr>
              <w:tabs>
                <w:tab w:val="left" w:pos="4500"/>
              </w:tabs>
              <w:ind w:left="317"/>
            </w:pPr>
            <w:r>
              <w:t xml:space="preserve"> </w:t>
            </w:r>
          </w:p>
        </w:tc>
        <w:tc>
          <w:tcPr>
            <w:tcW w:w="2980" w:type="dxa"/>
          </w:tcPr>
          <w:p w:rsidR="00667A70" w:rsidRDefault="00667A70" w:rsidP="00D85540">
            <w:pPr>
              <w:tabs>
                <w:tab w:val="left" w:pos="4500"/>
              </w:tabs>
            </w:pPr>
          </w:p>
        </w:tc>
      </w:tr>
    </w:tbl>
    <w:p w:rsidR="00667A70" w:rsidRPr="00750B49" w:rsidRDefault="00667A70" w:rsidP="00823647">
      <w:pPr>
        <w:rPr>
          <w:b/>
        </w:rPr>
      </w:pPr>
    </w:p>
    <w:sectPr w:rsidR="00667A70" w:rsidRPr="00750B49" w:rsidSect="00823647">
      <w:headerReference w:type="default" r:id="rId14"/>
      <w:type w:val="continuous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EC" w:rsidRDefault="008A14EC">
      <w:r>
        <w:separator/>
      </w:r>
    </w:p>
  </w:endnote>
  <w:endnote w:type="continuationSeparator" w:id="0">
    <w:p w:rsidR="008A14EC" w:rsidRDefault="008A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EC" w:rsidRDefault="008A14EC">
      <w:r>
        <w:separator/>
      </w:r>
    </w:p>
  </w:footnote>
  <w:footnote w:type="continuationSeparator" w:id="0">
    <w:p w:rsidR="008A14EC" w:rsidRDefault="008A1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Pr="00823647" w:rsidRDefault="00B20DAF" w:rsidP="008236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720B5"/>
    <w:rsid w:val="000D17A3"/>
    <w:rsid w:val="001F79BD"/>
    <w:rsid w:val="00241B7E"/>
    <w:rsid w:val="003E68BF"/>
    <w:rsid w:val="004763ED"/>
    <w:rsid w:val="004B733E"/>
    <w:rsid w:val="004C4EEF"/>
    <w:rsid w:val="00545B98"/>
    <w:rsid w:val="005712D2"/>
    <w:rsid w:val="005B4CDC"/>
    <w:rsid w:val="005F3ECE"/>
    <w:rsid w:val="00643BD4"/>
    <w:rsid w:val="0066275D"/>
    <w:rsid w:val="00667A70"/>
    <w:rsid w:val="006C2535"/>
    <w:rsid w:val="006E6FD8"/>
    <w:rsid w:val="00712C38"/>
    <w:rsid w:val="00750B49"/>
    <w:rsid w:val="007F6A48"/>
    <w:rsid w:val="00823647"/>
    <w:rsid w:val="008A14EC"/>
    <w:rsid w:val="008D3519"/>
    <w:rsid w:val="0093455E"/>
    <w:rsid w:val="009A4AF3"/>
    <w:rsid w:val="00A022B1"/>
    <w:rsid w:val="00A61B42"/>
    <w:rsid w:val="00A802DC"/>
    <w:rsid w:val="00B13330"/>
    <w:rsid w:val="00B20DAF"/>
    <w:rsid w:val="00BF5E1B"/>
    <w:rsid w:val="00C61D88"/>
    <w:rsid w:val="00CD4045"/>
    <w:rsid w:val="00D23782"/>
    <w:rsid w:val="00E26F20"/>
    <w:rsid w:val="00E87C50"/>
    <w:rsid w:val="00EA6604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943E3762A4B223D503A9CF842CCC21043ED617CB7E1BB8354BA51959E4FAF98EA745CF2771E79230302D1C7D225731CA8DA4A16FCFV8v7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943E3762A4B223D503B7C29240922501308C1FCC7917EE6918A34E06B4FCACCEE7439A6032EE98646169497829007E8EDFB7A36CD387DAD169226EV5v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20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Дарья Касьянова</cp:lastModifiedBy>
  <cp:revision>9</cp:revision>
  <cp:lastPrinted>2020-10-16T13:55:00Z</cp:lastPrinted>
  <dcterms:created xsi:type="dcterms:W3CDTF">2020-10-16T13:01:00Z</dcterms:created>
  <dcterms:modified xsi:type="dcterms:W3CDTF">2020-10-20T09:57:00Z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