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7B6B73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61932725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5EB" w:rsidRDefault="00E965E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E965EB" w:rsidRDefault="00E965E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1270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5EB" w:rsidRPr="00170A38" w:rsidRDefault="00E965EB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1481F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 xml:space="preserve">10.08.2010 № 1058, 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</w:rPr>
                              <w:br/>
                              <w:t>от 17.06.2014 № 487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E965EB" w:rsidRDefault="00E965EB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56C4D18"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E965EB" w:rsidRPr="00170A38" w:rsidRDefault="00E965EB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br/>
                      </w:r>
                      <w:r w:rsidRPr="00D1481F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 xml:space="preserve">10.08.2010 № 1058, 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>
                        <w:rPr>
                          <w:b/>
                        </w:rPr>
                        <w:t xml:space="preserve">, </w:t>
                      </w:r>
                      <w:r>
                        <w:rPr>
                          <w:b/>
                        </w:rPr>
                        <w:br/>
                        <w:t>от 17.06.2014 № 487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E965EB" w:rsidRDefault="00E965EB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0A3ED2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="007B6B73">
        <w:t xml:space="preserve"> 2 статьи 22</w:t>
      </w:r>
      <w:bookmarkStart w:id="0" w:name="_GoBack"/>
      <w:bookmarkEnd w:id="0"/>
      <w:r w:rsidRPr="00FB09D5">
        <w:t xml:space="preserve"> Закона Санкт-Петербурга </w:t>
      </w:r>
      <w:r w:rsidR="00037737" w:rsidRPr="00FB09D5">
        <w:t>от 2</w:t>
      </w:r>
      <w:r w:rsidR="0040672D">
        <w:t>7</w:t>
      </w:r>
      <w:r w:rsidR="00037737" w:rsidRPr="00FB09D5">
        <w:t>.11.201</w:t>
      </w:r>
      <w:r w:rsidR="0040672D">
        <w:t>9</w:t>
      </w:r>
      <w:r w:rsidR="00037737" w:rsidRPr="00FB09D5">
        <w:t xml:space="preserve"> № </w:t>
      </w:r>
      <w:r w:rsidR="0040672D">
        <w:t>614</w:t>
      </w:r>
      <w:r w:rsidR="00037737" w:rsidRPr="00FB09D5">
        <w:t>-1</w:t>
      </w:r>
      <w:r w:rsidR="0040672D">
        <w:t>32</w:t>
      </w:r>
      <w:r w:rsidR="00037737" w:rsidRPr="00FB09D5">
        <w:t xml:space="preserve"> «О бюджете </w:t>
      </w:r>
      <w:r w:rsidR="00037737" w:rsidRPr="00FB09D5">
        <w:br/>
        <w:t>Санкт-Петербурга на 20</w:t>
      </w:r>
      <w:r w:rsidR="0040672D">
        <w:t>20</w:t>
      </w:r>
      <w:r w:rsidR="00037737" w:rsidRPr="00FB09D5">
        <w:t xml:space="preserve"> год и на плановый период 202</w:t>
      </w:r>
      <w:r w:rsidR="0040672D">
        <w:t>1</w:t>
      </w:r>
      <w:r w:rsidR="00037737" w:rsidRPr="00FB09D5">
        <w:t xml:space="preserve"> и 202</w:t>
      </w:r>
      <w:r w:rsidR="0040672D">
        <w:t>2</w:t>
      </w:r>
      <w:r w:rsidR="00037737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DB33CA" w:rsidRDefault="00DB33CA" w:rsidP="00DB33CA">
      <w:pPr>
        <w:widowControl w:val="0"/>
        <w:tabs>
          <w:tab w:val="left" w:pos="-1560"/>
          <w:tab w:val="left" w:pos="1134"/>
          <w:tab w:val="left" w:pos="1418"/>
          <w:tab w:val="left" w:pos="1560"/>
        </w:tabs>
        <w:overflowPunct w:val="0"/>
        <w:autoSpaceDE w:val="0"/>
        <w:autoSpaceDN w:val="0"/>
        <w:adjustRightInd w:val="0"/>
        <w:jc w:val="both"/>
        <w:textAlignment w:val="baseline"/>
      </w:pPr>
    </w:p>
    <w:p w:rsidR="00DB33CA" w:rsidRDefault="00DB33CA" w:rsidP="00DB33CA">
      <w:pPr>
        <w:widowControl w:val="0"/>
        <w:tabs>
          <w:tab w:val="left" w:pos="-1560"/>
          <w:tab w:val="left" w:pos="1134"/>
          <w:tab w:val="left" w:pos="1418"/>
          <w:tab w:val="left" w:pos="15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1. Произвести </w:t>
      </w:r>
      <w:r w:rsidRPr="009A7717">
        <w:t>перераспределение утвержденных на 20</w:t>
      </w:r>
      <w:r>
        <w:t>20</w:t>
      </w:r>
      <w:r w:rsidRPr="009A7717">
        <w:t xml:space="preserve"> год объемов работ, предусмотренных Комитету по энергетике и инженерному обеспечению, между объектами </w:t>
      </w:r>
      <w:r w:rsidRPr="00AA261D">
        <w:t>Адресной инвестиционной программы на 20</w:t>
      </w:r>
      <w:r>
        <w:t>20</w:t>
      </w:r>
      <w:r w:rsidRPr="00AA261D">
        <w:t xml:space="preserve"> год и на плановый период 202</w:t>
      </w:r>
      <w:r>
        <w:t>1</w:t>
      </w:r>
      <w:r w:rsidRPr="00AA261D">
        <w:t xml:space="preserve"> и 202</w:t>
      </w:r>
      <w:r>
        <w:t>2</w:t>
      </w:r>
      <w:r w:rsidRPr="00AA261D">
        <w:t xml:space="preserve"> годов (приложение 1</w:t>
      </w:r>
      <w:r>
        <w:t>6</w:t>
      </w:r>
      <w:r w:rsidRPr="00AA261D">
        <w:t xml:space="preserve"> к Закону Санкт-Петербурга от </w:t>
      </w:r>
      <w:r>
        <w:t>27</w:t>
      </w:r>
      <w:r w:rsidRPr="00AA261D">
        <w:t>.11.201</w:t>
      </w:r>
      <w:r>
        <w:t>9</w:t>
      </w:r>
      <w:r w:rsidRPr="00AA261D">
        <w:t xml:space="preserve"> № </w:t>
      </w:r>
      <w:r>
        <w:t>614-132</w:t>
      </w:r>
      <w:r w:rsidRPr="00AA261D">
        <w:t xml:space="preserve"> «О бюджете </w:t>
      </w:r>
      <w:r>
        <w:br/>
      </w:r>
      <w:r w:rsidRPr="00AA261D">
        <w:t>Санкт-Петербурга на 20</w:t>
      </w:r>
      <w:r>
        <w:t>20</w:t>
      </w:r>
      <w:r w:rsidRPr="00AA261D">
        <w:t xml:space="preserve"> год и на плановый период 202</w:t>
      </w:r>
      <w:r>
        <w:t>1</w:t>
      </w:r>
      <w:r w:rsidRPr="00AA261D">
        <w:t xml:space="preserve"> и 202</w:t>
      </w:r>
      <w:r>
        <w:t>2</w:t>
      </w:r>
      <w:r w:rsidRPr="00AA261D">
        <w:t xml:space="preserve"> годов») согласно</w:t>
      </w:r>
      <w:r>
        <w:t xml:space="preserve"> </w:t>
      </w:r>
      <w:r w:rsidRPr="00AA261D">
        <w:t>приложению.</w:t>
      </w:r>
    </w:p>
    <w:p w:rsidR="00DB33CA" w:rsidRDefault="00DB33CA" w:rsidP="00DB33CA">
      <w:pPr>
        <w:widowControl w:val="0"/>
        <w:tabs>
          <w:tab w:val="left" w:pos="-1560"/>
          <w:tab w:val="left" w:pos="1134"/>
          <w:tab w:val="left" w:pos="1418"/>
          <w:tab w:val="left" w:pos="15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>
        <w:t xml:space="preserve">2. </w:t>
      </w:r>
      <w:r w:rsidRPr="00AA261D">
        <w:t>Комитету финансов Санкт-Петербурга принять меры к исполнению пункта</w:t>
      </w:r>
      <w:r w:rsidRPr="009A7717">
        <w:t xml:space="preserve"> 1 постановления.</w:t>
      </w:r>
    </w:p>
    <w:p w:rsidR="00B8546B" w:rsidRPr="00FB09D5" w:rsidRDefault="00DB33CA" w:rsidP="00B8546B">
      <w:pPr>
        <w:ind w:firstLine="709"/>
        <w:jc w:val="both"/>
      </w:pPr>
      <w:r>
        <w:t xml:space="preserve">3. </w:t>
      </w:r>
      <w:r w:rsidR="00B8546B" w:rsidRPr="00FB09D5">
        <w:t xml:space="preserve">Внести в постановление Правительства Санкт-Петербурга от 10.08.2010 № 1058 </w:t>
      </w:r>
      <w:r w:rsidR="003741FF" w:rsidRPr="00FB09D5">
        <w:br/>
      </w:r>
      <w:r w:rsidR="00B8546B" w:rsidRPr="00FB09D5">
        <w:t xml:space="preserve">«Об утверждении долгосрочной целевой программы Санкт-Петербурга </w:t>
      </w:r>
      <w:r w:rsidR="00B8546B" w:rsidRPr="00FB09D5">
        <w:br/>
        <w:t xml:space="preserve">«Об энергосбережении 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8E5483" w:rsidRPr="00FB09D5">
        <w:br/>
      </w:r>
      <w:r w:rsidR="00B8546B" w:rsidRPr="00FB09D5">
        <w:t>на территории Санкт-Петербурга, на период до 2020 года»</w:t>
      </w:r>
      <w:r w:rsidR="003741FF" w:rsidRPr="00FB09D5">
        <w:t xml:space="preserve"> </w:t>
      </w:r>
      <w:r w:rsidR="00B8546B" w:rsidRPr="00FB09D5">
        <w:t>следующие изменения:</w:t>
      </w:r>
    </w:p>
    <w:p w:rsidR="0054206D" w:rsidRDefault="003A40E4" w:rsidP="003A40E4">
      <w:pPr>
        <w:pStyle w:val="af1"/>
        <w:numPr>
          <w:ilvl w:val="1"/>
          <w:numId w:val="20"/>
        </w:numPr>
        <w:tabs>
          <w:tab w:val="left" w:pos="851"/>
          <w:tab w:val="left" w:pos="1134"/>
        </w:tabs>
        <w:jc w:val="both"/>
      </w:pPr>
      <w:r>
        <w:t xml:space="preserve"> </w:t>
      </w:r>
      <w:r w:rsidR="00B8546B" w:rsidRPr="00FB09D5">
        <w:t>В приложении к постановлению:</w:t>
      </w:r>
    </w:p>
    <w:p w:rsidR="00B8546B" w:rsidRDefault="003A40E4" w:rsidP="0054206D">
      <w:pPr>
        <w:pStyle w:val="af1"/>
        <w:tabs>
          <w:tab w:val="left" w:pos="851"/>
          <w:tab w:val="left" w:pos="1134"/>
        </w:tabs>
        <w:ind w:left="709"/>
        <w:jc w:val="both"/>
      </w:pPr>
      <w:r>
        <w:t>3</w:t>
      </w:r>
      <w:r w:rsidR="0054206D">
        <w:t xml:space="preserve">.1.1. </w:t>
      </w:r>
      <w:r w:rsidR="00B8546B" w:rsidRPr="00FB09D5">
        <w:t>Таблицу 2 раздела 5 изложить в следующей редакции:</w:t>
      </w:r>
    </w:p>
    <w:p w:rsidR="00B8546B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  <w:r w:rsidRPr="00FB09D5">
        <w:t xml:space="preserve"> </w:t>
      </w:r>
      <w:r w:rsidR="00B8546B" w:rsidRPr="00FB09D5">
        <w:t>«Таблица 2</w:t>
      </w:r>
    </w:p>
    <w:p w:rsidR="0054206D" w:rsidRPr="00FB09D5" w:rsidRDefault="0054206D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right"/>
        <w:outlineLvl w:val="2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977"/>
        <w:gridCol w:w="1134"/>
        <w:gridCol w:w="992"/>
        <w:gridCol w:w="992"/>
        <w:gridCol w:w="992"/>
        <w:gridCol w:w="851"/>
        <w:gridCol w:w="992"/>
        <w:gridCol w:w="425"/>
      </w:tblGrid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4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B8546B" w:rsidRPr="00FB09D5" w:rsidRDefault="00B8546B" w:rsidP="0054206D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 xml:space="preserve">Объемы финансирования по годам, </w:t>
            </w:r>
            <w:r w:rsidRPr="00FB09D5">
              <w:rPr>
                <w:b/>
                <w:sz w:val="20"/>
                <w:szCs w:val="20"/>
              </w:rPr>
              <w:br/>
              <w:t>млн</w:t>
            </w:r>
            <w:r w:rsidR="0054206D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ind w:left="-144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b/>
                <w:sz w:val="20"/>
                <w:szCs w:val="20"/>
              </w:rPr>
            </w:pPr>
            <w:r w:rsidRPr="00FB09D5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546B" w:rsidRPr="00FB09D5" w:rsidRDefault="00B8546B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Проектирование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12,3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10,3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131BB9" w:rsidP="0054206D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23,</w:t>
            </w:r>
            <w:r w:rsidR="0054206D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3A40E4" w:rsidP="00D54FF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61</w:t>
            </w:r>
            <w:r w:rsidR="00985716">
              <w:rPr>
                <w:rFonts w:eastAsia="Calibri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3A40E4" w:rsidP="0054206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118</w:t>
            </w:r>
            <w:r w:rsidR="00985716">
              <w:rPr>
                <w:rFonts w:eastAsia="Calibri"/>
                <w:sz w:val="20"/>
                <w:szCs w:val="20"/>
              </w:rPr>
              <w:t>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0D7E9E" w:rsidRPr="00FB09D5" w:rsidRDefault="005273B1" w:rsidP="003A40E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Строительство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184,5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229,5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137,1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267,0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985716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985716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966,5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FB09D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5273B1" w:rsidRPr="00FB09D5" w:rsidRDefault="005273B1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Реконструкция наружного освещения парков, садов </w:t>
            </w:r>
            <w:r w:rsidRPr="00FB09D5">
              <w:rPr>
                <w:sz w:val="20"/>
                <w:szCs w:val="20"/>
              </w:rPr>
              <w:br/>
              <w:t>и скверов с внедрением светодиодных светильников</w:t>
            </w:r>
          </w:p>
        </w:tc>
        <w:tc>
          <w:tcPr>
            <w:tcW w:w="1134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117,9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168,9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273B1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113,7</w:t>
            </w:r>
          </w:p>
        </w:tc>
        <w:tc>
          <w:tcPr>
            <w:tcW w:w="992" w:type="dxa"/>
            <w:shd w:val="clear" w:color="auto" w:fill="auto"/>
          </w:tcPr>
          <w:p w:rsidR="005273B1" w:rsidRPr="00FB09D5" w:rsidRDefault="0054206D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233,5</w:t>
            </w:r>
          </w:p>
        </w:tc>
        <w:tc>
          <w:tcPr>
            <w:tcW w:w="851" w:type="dxa"/>
            <w:shd w:val="clear" w:color="auto" w:fill="auto"/>
          </w:tcPr>
          <w:p w:rsidR="005273B1" w:rsidRPr="00985716" w:rsidRDefault="003A40E4" w:rsidP="00576A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109,9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5273B1" w:rsidRPr="00985716" w:rsidRDefault="003A40E4" w:rsidP="00131BB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743,9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:rsidR="005273B1" w:rsidRPr="00FB09D5" w:rsidRDefault="005273B1" w:rsidP="007D100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91625" w:rsidRPr="00FB09D5" w:rsidTr="007D100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E91625" w:rsidRPr="00FB09D5" w:rsidRDefault="00E91625" w:rsidP="007D100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Всего по 2-му этапу</w:t>
            </w:r>
          </w:p>
        </w:tc>
        <w:tc>
          <w:tcPr>
            <w:tcW w:w="1134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E91625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992" w:type="dxa"/>
            <w:shd w:val="clear" w:color="auto" w:fill="auto"/>
          </w:tcPr>
          <w:p w:rsidR="00E91625" w:rsidRPr="00FB09D5" w:rsidRDefault="000A3ED2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shd w:val="clear" w:color="auto" w:fill="auto"/>
          </w:tcPr>
          <w:p w:rsidR="00E91625" w:rsidRPr="00985716" w:rsidRDefault="003A40E4" w:rsidP="0098571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319,3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91625" w:rsidRPr="00985716" w:rsidRDefault="003A40E4" w:rsidP="00BF2F4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1829,1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91625" w:rsidRPr="00FB09D5" w:rsidRDefault="00E91625" w:rsidP="007D1004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B8546B" w:rsidRDefault="00B8546B" w:rsidP="00B8546B">
      <w:pPr>
        <w:ind w:left="284"/>
        <w:jc w:val="right"/>
        <w:rPr>
          <w:highlight w:val="yellow"/>
        </w:rPr>
      </w:pPr>
    </w:p>
    <w:p w:rsidR="00B8546B" w:rsidRPr="00FB09D5" w:rsidRDefault="00B8546B" w:rsidP="003A40E4">
      <w:pPr>
        <w:pStyle w:val="af1"/>
        <w:numPr>
          <w:ilvl w:val="2"/>
          <w:numId w:val="21"/>
        </w:numPr>
        <w:tabs>
          <w:tab w:val="left" w:pos="851"/>
          <w:tab w:val="left" w:pos="1134"/>
        </w:tabs>
        <w:jc w:val="both"/>
      </w:pPr>
      <w:r w:rsidRPr="00FB09D5">
        <w:t>Таблицу 2 раздела 7 изложить в следующей редакции:</w:t>
      </w:r>
    </w:p>
    <w:p w:rsidR="00B8546B" w:rsidRPr="00FB09D5" w:rsidRDefault="00B8546B" w:rsidP="0003773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left="709" w:hanging="709"/>
        <w:contextualSpacing/>
        <w:jc w:val="right"/>
        <w:outlineLvl w:val="2"/>
      </w:pPr>
      <w:r w:rsidRPr="00FB09D5">
        <w:t xml:space="preserve">  «Таблица 2</w:t>
      </w:r>
    </w:p>
    <w:tbl>
      <w:tblPr>
        <w:tblW w:w="10206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372"/>
        <w:gridCol w:w="849"/>
        <w:gridCol w:w="850"/>
        <w:gridCol w:w="992"/>
        <w:gridCol w:w="850"/>
        <w:gridCol w:w="851"/>
        <w:gridCol w:w="992"/>
        <w:gridCol w:w="425"/>
      </w:tblGrid>
      <w:tr w:rsidR="00FB09D5" w:rsidRPr="00FB09D5" w:rsidTr="000A3ED2">
        <w:trPr>
          <w:trHeight w:val="71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2-й этап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45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D54F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Объемы финансирования по годам, млн</w:t>
            </w:r>
            <w:r w:rsidR="00D54FF0">
              <w:rPr>
                <w:b/>
                <w:sz w:val="20"/>
                <w:szCs w:val="20"/>
              </w:rPr>
              <w:t xml:space="preserve"> </w:t>
            </w:r>
            <w:r w:rsidRPr="00FB09D5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3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</w:p>
        </w:tc>
      </w:tr>
      <w:tr w:rsidR="00FB09D5" w:rsidRPr="00FB09D5" w:rsidTr="000A3ED2">
        <w:trPr>
          <w:trHeight w:val="207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09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546B" w:rsidRPr="00FB09D5" w:rsidRDefault="00B8546B" w:rsidP="007D1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40E4" w:rsidRPr="00FB09D5" w:rsidTr="000A3ED2">
        <w:trPr>
          <w:trHeight w:val="879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:rsidR="003A40E4" w:rsidRPr="00FB09D5" w:rsidRDefault="003A40E4" w:rsidP="003A40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FB09D5" w:rsidRDefault="003A40E4" w:rsidP="003A40E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 xml:space="preserve">Средства бюджета Санкт-Петербурга </w:t>
            </w:r>
            <w:r w:rsidRPr="00FB09D5">
              <w:rPr>
                <w:sz w:val="20"/>
                <w:szCs w:val="20"/>
              </w:rPr>
              <w:br/>
              <w:t xml:space="preserve">в форме бюджетных инвестиций в объекты государственной собственности </w:t>
            </w:r>
            <w:r w:rsidRPr="00FB09D5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FB09D5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314,3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FB09D5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410,7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FB09D5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261,1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FB09D5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 w:rsidRPr="00FB09D5">
              <w:rPr>
                <w:rFonts w:eastAsia="Calibri"/>
                <w:sz w:val="20"/>
                <w:szCs w:val="20"/>
              </w:rPr>
              <w:t>523,7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985716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A40E4" w:rsidRPr="00985716" w:rsidRDefault="003A40E4" w:rsidP="003A40E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1829,1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A40E4" w:rsidRPr="00FB09D5" w:rsidRDefault="003A40E4" w:rsidP="003A40E4">
            <w:pPr>
              <w:jc w:val="center"/>
              <w:rPr>
                <w:sz w:val="20"/>
                <w:szCs w:val="20"/>
              </w:rPr>
            </w:pPr>
          </w:p>
          <w:p w:rsidR="003A40E4" w:rsidRPr="00FB09D5" w:rsidRDefault="003A40E4" w:rsidP="003A40E4">
            <w:pPr>
              <w:jc w:val="center"/>
              <w:rPr>
                <w:sz w:val="20"/>
                <w:szCs w:val="20"/>
              </w:rPr>
            </w:pPr>
          </w:p>
          <w:p w:rsidR="003A40E4" w:rsidRPr="00FB09D5" w:rsidRDefault="003A40E4" w:rsidP="003A40E4">
            <w:pPr>
              <w:jc w:val="center"/>
              <w:rPr>
                <w:sz w:val="20"/>
                <w:szCs w:val="20"/>
              </w:rPr>
            </w:pPr>
          </w:p>
          <w:p w:rsidR="003A40E4" w:rsidRPr="00FB09D5" w:rsidRDefault="003A40E4" w:rsidP="003A40E4">
            <w:pPr>
              <w:jc w:val="center"/>
              <w:rPr>
                <w:sz w:val="20"/>
                <w:szCs w:val="20"/>
              </w:rPr>
            </w:pPr>
            <w:r w:rsidRPr="00FB09D5">
              <w:rPr>
                <w:sz w:val="20"/>
                <w:szCs w:val="20"/>
              </w:rPr>
              <w:t>».</w:t>
            </w:r>
          </w:p>
        </w:tc>
      </w:tr>
    </w:tbl>
    <w:p w:rsidR="000C3A8C" w:rsidRPr="00FB09D5" w:rsidRDefault="000C3A8C" w:rsidP="00C85910">
      <w:pPr>
        <w:ind w:firstLine="709"/>
        <w:jc w:val="both"/>
        <w:rPr>
          <w:rFonts w:eastAsiaTheme="minorHAnsi"/>
        </w:rPr>
      </w:pPr>
    </w:p>
    <w:p w:rsidR="00816E59" w:rsidRDefault="003A40E4" w:rsidP="00DB11C9">
      <w:pPr>
        <w:tabs>
          <w:tab w:val="left" w:pos="709"/>
          <w:tab w:val="left" w:pos="1134"/>
        </w:tabs>
        <w:ind w:firstLine="709"/>
        <w:contextualSpacing/>
        <w:jc w:val="both"/>
      </w:pPr>
      <w:r>
        <w:t>4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351115" w:rsidRDefault="003A40E4" w:rsidP="00351115">
      <w:pPr>
        <w:ind w:firstLine="709"/>
        <w:jc w:val="both"/>
      </w:pPr>
      <w:r>
        <w:t>4</w:t>
      </w:r>
      <w:r w:rsidR="00351115">
        <w:t xml:space="preserve">.1. </w:t>
      </w:r>
      <w:r w:rsidR="00351115" w:rsidRPr="00E73FA6">
        <w:t>В приложении к постановлению:</w:t>
      </w:r>
    </w:p>
    <w:p w:rsidR="00351115" w:rsidRDefault="003A40E4" w:rsidP="00351115">
      <w:pPr>
        <w:ind w:firstLine="709"/>
        <w:jc w:val="both"/>
      </w:pPr>
      <w:r>
        <w:t>4</w:t>
      </w:r>
      <w:r w:rsidR="00351115">
        <w:t>.1.1. В графе 3 пункта 9 раздела 1:</w:t>
      </w:r>
    </w:p>
    <w:p w:rsidR="00351115" w:rsidRDefault="003A40E4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="00351115">
        <w:rPr>
          <w:szCs w:val="24"/>
        </w:rPr>
        <w:t xml:space="preserve">.1.1.1. </w:t>
      </w:r>
      <w:r w:rsidR="00351115">
        <w:t xml:space="preserve">В абзаце первом </w:t>
      </w:r>
      <w:r w:rsidR="00351115">
        <w:rPr>
          <w:szCs w:val="24"/>
        </w:rPr>
        <w:t>число «</w:t>
      </w:r>
      <w:r>
        <w:rPr>
          <w:szCs w:val="24"/>
        </w:rPr>
        <w:t>436 142 338,0</w:t>
      </w:r>
      <w:r w:rsidR="00351115">
        <w:rPr>
          <w:szCs w:val="24"/>
        </w:rPr>
        <w:t>» заменить числом «</w:t>
      </w:r>
      <w:r>
        <w:rPr>
          <w:szCs w:val="24"/>
        </w:rPr>
        <w:t>436 144 367,6</w:t>
      </w:r>
      <w:r w:rsidR="00351115" w:rsidRPr="000643BE">
        <w:rPr>
          <w:szCs w:val="24"/>
        </w:rPr>
        <w:t>».</w:t>
      </w:r>
    </w:p>
    <w:p w:rsidR="00351115" w:rsidRPr="000643BE" w:rsidRDefault="003A40E4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="00351115">
        <w:rPr>
          <w:szCs w:val="24"/>
        </w:rPr>
        <w:t>.1.1.2. В абзаце третьем число «</w:t>
      </w:r>
      <w:r>
        <w:rPr>
          <w:szCs w:val="24"/>
        </w:rPr>
        <w:t>66 479 906,2</w:t>
      </w:r>
      <w:r w:rsidR="00351115">
        <w:rPr>
          <w:szCs w:val="24"/>
        </w:rPr>
        <w:t>» заменить числом «</w:t>
      </w:r>
      <w:r>
        <w:rPr>
          <w:szCs w:val="24"/>
        </w:rPr>
        <w:t>66 481 935,8</w:t>
      </w:r>
      <w:r w:rsidR="00351115">
        <w:rPr>
          <w:szCs w:val="24"/>
        </w:rPr>
        <w:t>».</w:t>
      </w:r>
    </w:p>
    <w:p w:rsidR="00351115" w:rsidRPr="000643BE" w:rsidRDefault="003A40E4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="00351115">
        <w:rPr>
          <w:szCs w:val="24"/>
        </w:rPr>
        <w:t>.1.1.</w:t>
      </w:r>
      <w:r>
        <w:rPr>
          <w:szCs w:val="24"/>
        </w:rPr>
        <w:t>3</w:t>
      </w:r>
      <w:r w:rsidR="00351115">
        <w:rPr>
          <w:szCs w:val="24"/>
        </w:rPr>
        <w:t xml:space="preserve">. </w:t>
      </w:r>
      <w:r w:rsidR="00351115">
        <w:t xml:space="preserve">В абзаце </w:t>
      </w:r>
      <w:r w:rsidR="00862C79">
        <w:t>девятом</w:t>
      </w:r>
      <w:r w:rsidR="00351115">
        <w:t xml:space="preserve"> </w:t>
      </w:r>
      <w:r w:rsidR="00351115">
        <w:rPr>
          <w:szCs w:val="24"/>
        </w:rPr>
        <w:t>число «</w:t>
      </w:r>
      <w:r>
        <w:rPr>
          <w:szCs w:val="24"/>
        </w:rPr>
        <w:t>136 029 415,7</w:t>
      </w:r>
      <w:r w:rsidR="00351115">
        <w:rPr>
          <w:szCs w:val="24"/>
        </w:rPr>
        <w:t>» заменить числом «</w:t>
      </w:r>
      <w:r>
        <w:rPr>
          <w:szCs w:val="24"/>
        </w:rPr>
        <w:t>136 022 445,3</w:t>
      </w:r>
      <w:r w:rsidR="00351115" w:rsidRPr="000643BE">
        <w:rPr>
          <w:szCs w:val="24"/>
        </w:rPr>
        <w:t>».</w:t>
      </w:r>
    </w:p>
    <w:p w:rsidR="00351115" w:rsidRDefault="003A40E4" w:rsidP="00351115">
      <w:pPr>
        <w:pStyle w:val="af1"/>
        <w:tabs>
          <w:tab w:val="left" w:pos="142"/>
          <w:tab w:val="left" w:pos="851"/>
        </w:tabs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="00351115">
        <w:rPr>
          <w:szCs w:val="24"/>
        </w:rPr>
        <w:t>.1.1.</w:t>
      </w:r>
      <w:r>
        <w:rPr>
          <w:szCs w:val="24"/>
        </w:rPr>
        <w:t>4</w:t>
      </w:r>
      <w:r w:rsidR="00351115">
        <w:rPr>
          <w:szCs w:val="24"/>
        </w:rPr>
        <w:t xml:space="preserve">. </w:t>
      </w:r>
      <w:r w:rsidR="00351115" w:rsidRPr="000643BE">
        <w:t xml:space="preserve">В абзаце </w:t>
      </w:r>
      <w:r w:rsidR="00351115">
        <w:t>одиннадцатом</w:t>
      </w:r>
      <w:r w:rsidR="00351115" w:rsidRPr="000643BE">
        <w:t xml:space="preserve"> </w:t>
      </w:r>
      <w:r w:rsidR="00351115" w:rsidRPr="000643BE">
        <w:rPr>
          <w:szCs w:val="24"/>
        </w:rPr>
        <w:t>число «</w:t>
      </w:r>
      <w:r>
        <w:rPr>
          <w:szCs w:val="24"/>
        </w:rPr>
        <w:t>21 055 259,0</w:t>
      </w:r>
      <w:r w:rsidR="00351115" w:rsidRPr="000643BE">
        <w:rPr>
          <w:szCs w:val="24"/>
        </w:rPr>
        <w:t xml:space="preserve">» </w:t>
      </w:r>
      <w:r w:rsidR="00351115">
        <w:rPr>
          <w:szCs w:val="24"/>
        </w:rPr>
        <w:t>заменить числом</w:t>
      </w:r>
      <w:r w:rsidR="00351115" w:rsidRPr="000643BE">
        <w:rPr>
          <w:szCs w:val="24"/>
        </w:rPr>
        <w:t xml:space="preserve"> «</w:t>
      </w:r>
      <w:r>
        <w:rPr>
          <w:szCs w:val="24"/>
        </w:rPr>
        <w:t>21 057 288,6</w:t>
      </w:r>
      <w:r w:rsidR="00351115" w:rsidRPr="000643BE">
        <w:rPr>
          <w:szCs w:val="24"/>
        </w:rPr>
        <w:t>».</w:t>
      </w:r>
    </w:p>
    <w:p w:rsidR="00A91D70" w:rsidRDefault="003A40E4" w:rsidP="00A91D70">
      <w:pPr>
        <w:autoSpaceDE w:val="0"/>
        <w:autoSpaceDN w:val="0"/>
        <w:adjustRightInd w:val="0"/>
        <w:ind w:firstLine="709"/>
        <w:jc w:val="both"/>
      </w:pPr>
      <w:r>
        <w:t>4</w:t>
      </w:r>
      <w:r w:rsidR="00ED5487" w:rsidRPr="00FB09D5">
        <w:t>.</w:t>
      </w:r>
      <w:r w:rsidR="0037723D">
        <w:t>1.</w:t>
      </w:r>
      <w:r w:rsidR="00A91D70">
        <w:t>2</w:t>
      </w:r>
      <w:r w:rsidR="00862C79">
        <w:t>.</w:t>
      </w:r>
      <w:r w:rsidR="00ED5487" w:rsidRPr="00FB09D5">
        <w:t xml:space="preserve"> </w:t>
      </w:r>
      <w:r w:rsidR="00E86C8F">
        <w:t>В т</w:t>
      </w:r>
      <w:hyperlink r:id="rId15" w:history="1">
        <w:r w:rsidR="001E173B" w:rsidRPr="00FB09D5">
          <w:t>аблиц</w:t>
        </w:r>
        <w:r w:rsidR="00E86C8F">
          <w:t>е</w:t>
        </w:r>
        <w:r w:rsidR="001E173B" w:rsidRPr="00FB09D5">
          <w:t xml:space="preserve"> 4 </w:t>
        </w:r>
      </w:hyperlink>
      <w:r w:rsidR="003715BE" w:rsidRPr="00FB09D5">
        <w:t xml:space="preserve">раздела </w:t>
      </w:r>
      <w:r w:rsidR="00E86C8F">
        <w:t>7</w:t>
      </w:r>
      <w:r w:rsidR="00A91D70" w:rsidRPr="00FB09D5">
        <w:t>:</w:t>
      </w:r>
    </w:p>
    <w:p w:rsidR="00E86C8F" w:rsidRPr="00FB09D5" w:rsidRDefault="00E86C8F" w:rsidP="00A91D70">
      <w:pPr>
        <w:autoSpaceDE w:val="0"/>
        <w:autoSpaceDN w:val="0"/>
        <w:adjustRightInd w:val="0"/>
        <w:ind w:firstLine="709"/>
        <w:jc w:val="both"/>
      </w:pPr>
      <w:r>
        <w:t>4.1.2.1. Пункт 1 изложить в следующей редакции:</w:t>
      </w:r>
    </w:p>
    <w:p w:rsidR="001E173B" w:rsidRPr="00FB09D5" w:rsidRDefault="001E173B" w:rsidP="00DB11C9">
      <w:pPr>
        <w:autoSpaceDE w:val="0"/>
        <w:autoSpaceDN w:val="0"/>
        <w:adjustRightInd w:val="0"/>
        <w:ind w:firstLine="709"/>
        <w:jc w:val="both"/>
      </w:pPr>
    </w:p>
    <w:p w:rsidR="001E173B" w:rsidRPr="00FB09D5" w:rsidRDefault="001E173B" w:rsidP="00651DD6">
      <w:pPr>
        <w:autoSpaceDE w:val="0"/>
        <w:autoSpaceDN w:val="0"/>
        <w:adjustRightInd w:val="0"/>
        <w:ind w:left="540"/>
        <w:jc w:val="both"/>
        <w:sectPr w:rsidR="001E173B" w:rsidRPr="00FB09D5" w:rsidSect="003279EF">
          <w:headerReference w:type="default" r:id="rId16"/>
          <w:headerReference w:type="first" r:id="rId17"/>
          <w:type w:val="continuous"/>
          <w:pgSz w:w="11906" w:h="16838"/>
          <w:pgMar w:top="709" w:right="707" w:bottom="1134" w:left="1418" w:header="709" w:footer="709" w:gutter="0"/>
          <w:cols w:space="708"/>
          <w:docGrid w:linePitch="360"/>
        </w:sectPr>
      </w:pPr>
    </w:p>
    <w:p w:rsidR="00A91D70" w:rsidRDefault="001E173B" w:rsidP="001E173B">
      <w:pPr>
        <w:autoSpaceDE w:val="0"/>
        <w:autoSpaceDN w:val="0"/>
        <w:adjustRightInd w:val="0"/>
        <w:ind w:left="-426"/>
        <w:jc w:val="both"/>
      </w:pPr>
      <w:r w:rsidRPr="00FB09D5">
        <w:lastRenderedPageBreak/>
        <w:t>«</w:t>
      </w: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504"/>
        <w:gridCol w:w="1739"/>
        <w:gridCol w:w="1762"/>
        <w:gridCol w:w="1431"/>
        <w:gridCol w:w="1026"/>
        <w:gridCol w:w="11"/>
        <w:gridCol w:w="1324"/>
        <w:gridCol w:w="1276"/>
        <w:gridCol w:w="1276"/>
        <w:gridCol w:w="1276"/>
        <w:gridCol w:w="1275"/>
        <w:gridCol w:w="1276"/>
        <w:gridCol w:w="1418"/>
      </w:tblGrid>
      <w:tr w:rsidR="00A91D70" w:rsidRPr="00192756" w:rsidTr="00661B74">
        <w:trPr>
          <w:trHeight w:val="538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Default="00661B74" w:rsidP="00A91D70">
            <w:pPr>
              <w:rPr>
                <w:color w:val="000000"/>
                <w:sz w:val="18"/>
                <w:szCs w:val="18"/>
              </w:rPr>
            </w:pPr>
          </w:p>
          <w:p w:rsidR="00661B74" w:rsidRDefault="00661B74" w:rsidP="00A91D70">
            <w:pPr>
              <w:rPr>
                <w:color w:val="000000"/>
                <w:sz w:val="18"/>
                <w:szCs w:val="18"/>
              </w:rPr>
            </w:pPr>
          </w:p>
          <w:p w:rsidR="00661B74" w:rsidRDefault="00661B74" w:rsidP="00A91D70">
            <w:pPr>
              <w:rPr>
                <w:color w:val="000000"/>
                <w:sz w:val="18"/>
                <w:szCs w:val="18"/>
              </w:rPr>
            </w:pPr>
          </w:p>
          <w:p w:rsidR="00661B74" w:rsidRDefault="00661B74" w:rsidP="00A91D70">
            <w:pPr>
              <w:rPr>
                <w:color w:val="000000"/>
                <w:sz w:val="18"/>
                <w:szCs w:val="18"/>
              </w:rPr>
            </w:pPr>
          </w:p>
          <w:p w:rsidR="00A91D70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Государственная программа</w:t>
            </w:r>
          </w:p>
          <w:p w:rsidR="00661B74" w:rsidRPr="00192756" w:rsidRDefault="00661B74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192756">
        <w:trPr>
          <w:trHeight w:val="38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16 190 269,4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74E9C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19 022 760,6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14</w:t>
            </w:r>
            <w:r w:rsidR="00C74E9C" w:rsidRPr="00192756">
              <w:rPr>
                <w:color w:val="000000"/>
                <w:sz w:val="18"/>
                <w:szCs w:val="18"/>
              </w:rPr>
              <w:t> 217 468,0</w:t>
            </w:r>
            <w:r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99 458 866,5</w:t>
            </w:r>
          </w:p>
        </w:tc>
      </w:tr>
      <w:tr w:rsidR="00C74E9C" w:rsidRPr="00192756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E9C" w:rsidRPr="00192756" w:rsidRDefault="00C74E9C" w:rsidP="00C74E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192756" w:rsidRDefault="00C74E9C" w:rsidP="00C74E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192756" w:rsidRDefault="00C74E9C" w:rsidP="00C74E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E9C" w:rsidRPr="00192756" w:rsidRDefault="00C74E9C" w:rsidP="00C74E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15 916 841,8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E267D" w:rsidP="00C74E9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16 190 269,4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19 022 760,6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14 217 468,0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15 453 119,1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74E9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18 658 407,7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E9C" w:rsidRPr="00192756" w:rsidRDefault="00C74E9C" w:rsidP="00CE267D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99 45</w:t>
            </w:r>
            <w:r w:rsidR="00CE267D">
              <w:rPr>
                <w:color w:val="000000"/>
                <w:sz w:val="18"/>
                <w:szCs w:val="18"/>
              </w:rPr>
              <w:t>8 866,5</w:t>
            </w:r>
          </w:p>
        </w:tc>
      </w:tr>
      <w:tr w:rsidR="00A91D70" w:rsidRPr="00192756" w:rsidTr="0005209E">
        <w:trPr>
          <w:trHeight w:val="14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6 070 896,1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60423A" w:rsidP="000F575B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4 867 619,2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5 944 960,5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6 270 701,9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A91D70" w:rsidP="00C91F37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6 573</w:t>
            </w:r>
            <w:r w:rsidR="00C91F37" w:rsidRPr="00192756">
              <w:rPr>
                <w:color w:val="000000"/>
                <w:sz w:val="18"/>
                <w:szCs w:val="18"/>
              </w:rPr>
              <w:t> 529,9</w:t>
            </w:r>
            <w:r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60423A" w:rsidP="000F575B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36 563 578,8</w:t>
            </w:r>
          </w:p>
        </w:tc>
      </w:tr>
      <w:tr w:rsidR="00A91D70" w:rsidRPr="00192756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21 987 737,9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CE267D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21 057 288,6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24 967 721,1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C720BE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20</w:t>
            </w:r>
            <w:r w:rsidR="0060423A" w:rsidRPr="00192756">
              <w:rPr>
                <w:color w:val="000000"/>
                <w:sz w:val="18"/>
                <w:szCs w:val="18"/>
              </w:rPr>
              <w:t> 488 169,9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22 026 649,0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25 494 878,9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D70" w:rsidRPr="00192756" w:rsidRDefault="00C720BE" w:rsidP="00CE267D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136</w:t>
            </w:r>
            <w:r w:rsidR="00CE267D">
              <w:rPr>
                <w:color w:val="000000"/>
                <w:sz w:val="18"/>
                <w:szCs w:val="18"/>
              </w:rPr>
              <w:t> 022 445,3</w:t>
            </w:r>
          </w:p>
        </w:tc>
      </w:tr>
      <w:tr w:rsidR="00A91D70" w:rsidRPr="00192756" w:rsidTr="00A91D70">
        <w:trPr>
          <w:trHeight w:val="2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05209E">
        <w:trPr>
          <w:trHeight w:val="283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05209E">
        <w:trPr>
          <w:trHeight w:val="2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05209E">
        <w:trPr>
          <w:trHeight w:val="14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318 000,0  </w:t>
            </w:r>
          </w:p>
        </w:tc>
      </w:tr>
      <w:tr w:rsidR="00A91D70" w:rsidRPr="00192756" w:rsidTr="0005209E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318 000,0  </w:t>
            </w:r>
          </w:p>
        </w:tc>
      </w:tr>
      <w:tr w:rsidR="00A91D70" w:rsidRPr="00192756" w:rsidTr="00A91D70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05209E">
        <w:trPr>
          <w:trHeight w:val="42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72347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45 395 047,2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72347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299 803 922,2</w:t>
            </w:r>
          </w:p>
        </w:tc>
      </w:tr>
      <w:tr w:rsidR="00F7638C" w:rsidRPr="00192756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45 395 047,2</w:t>
            </w:r>
            <w:r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299 803 922,2</w:t>
            </w:r>
          </w:p>
        </w:tc>
      </w:tr>
      <w:tr w:rsidR="00A91D70" w:rsidRPr="00192756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F7638C" w:rsidRPr="00192756" w:rsidTr="00CE267D">
        <w:trPr>
          <w:trHeight w:val="22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46 706 845,2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45 395 047,2</w:t>
            </w:r>
            <w:r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61 603 690,9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49 147 432,3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47 010 051,2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49 940 855,5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299 803 922,2</w:t>
            </w:r>
          </w:p>
        </w:tc>
      </w:tr>
      <w:tr w:rsidR="00A91D70" w:rsidRPr="00192756" w:rsidTr="0005209E">
        <w:trPr>
          <w:trHeight w:val="23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91D70" w:rsidRPr="00192756" w:rsidTr="0005209E">
        <w:trPr>
          <w:trHeight w:val="2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72347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61 585 316,6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80 626 451,5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CE26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</w:t>
            </w:r>
            <w:r w:rsidR="00CE267D">
              <w:rPr>
                <w:color w:val="000000"/>
                <w:sz w:val="18"/>
                <w:szCs w:val="18"/>
              </w:rPr>
              <w:t> 262 788,8</w:t>
            </w:r>
          </w:p>
        </w:tc>
      </w:tr>
      <w:tr w:rsidR="00F7638C" w:rsidRPr="00192756" w:rsidTr="0005209E">
        <w:trPr>
          <w:trHeight w:val="12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38C" w:rsidRPr="00192756" w:rsidRDefault="00F7638C" w:rsidP="00F7638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62 623 687,0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CE26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  <w:r w:rsidR="00CE267D">
              <w:rPr>
                <w:color w:val="000000"/>
                <w:sz w:val="18"/>
                <w:szCs w:val="18"/>
              </w:rPr>
              <w:t> 585 316,6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80 626 451,5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63 364 900,3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62 463 170,3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F7638C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68 599 263,2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38C" w:rsidRPr="00192756" w:rsidRDefault="00F7638C" w:rsidP="00CE26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</w:t>
            </w:r>
            <w:r w:rsidR="00CE267D">
              <w:rPr>
                <w:color w:val="000000"/>
                <w:sz w:val="18"/>
                <w:szCs w:val="18"/>
              </w:rPr>
              <w:t> 262 788,8</w:t>
            </w:r>
          </w:p>
        </w:tc>
      </w:tr>
      <w:tr w:rsidR="00A91D70" w:rsidRPr="00192756" w:rsidTr="00E86C8F">
        <w:trPr>
          <w:trHeight w:val="19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6 190 896,1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720BE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</w:t>
            </w:r>
            <w:r w:rsidR="0060423A" w:rsidRPr="00192756">
              <w:rPr>
                <w:color w:val="000000"/>
                <w:sz w:val="18"/>
                <w:szCs w:val="18"/>
              </w:rPr>
              <w:t> 896 619,2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720BE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6 </w:t>
            </w:r>
            <w:r w:rsidR="0060423A" w:rsidRPr="00192756">
              <w:rPr>
                <w:color w:val="000000"/>
                <w:sz w:val="18"/>
                <w:szCs w:val="18"/>
              </w:rPr>
              <w:t>004 160,5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720BE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</w:t>
            </w:r>
            <w:r w:rsidR="0060423A" w:rsidRPr="00192756">
              <w:rPr>
                <w:color w:val="000000"/>
                <w:sz w:val="18"/>
                <w:szCs w:val="18"/>
              </w:rPr>
              <w:t> 317 501,9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720BE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6 635 929,9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6 836 471,2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0F575B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36 881 578,8</w:t>
            </w:r>
          </w:p>
        </w:tc>
      </w:tr>
      <w:tr w:rsidR="00A91D70" w:rsidRPr="00192756" w:rsidTr="00E86C8F">
        <w:trPr>
          <w:trHeight w:val="26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E86C8F" w:rsidP="00A91D70">
            <w:pPr>
              <w:rPr>
                <w:color w:val="000000"/>
                <w:sz w:val="18"/>
                <w:szCs w:val="18"/>
              </w:rPr>
            </w:pPr>
            <w:r>
              <w:br w:type="page"/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B74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68 814 583,1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CE26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  <w:r w:rsidR="00CE267D">
              <w:rPr>
                <w:color w:val="000000"/>
                <w:sz w:val="18"/>
                <w:szCs w:val="18"/>
              </w:rPr>
              <w:t> 481 935,8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86 630 612,0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69 682 402,2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69 099 100,2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75 435 734,4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F7638C" w:rsidP="00CE26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</w:t>
            </w:r>
            <w:r w:rsidR="00CE267D">
              <w:rPr>
                <w:color w:val="000000"/>
                <w:sz w:val="18"/>
                <w:szCs w:val="18"/>
              </w:rPr>
              <w:t> 144 367,6</w:t>
            </w:r>
          </w:p>
        </w:tc>
      </w:tr>
      <w:tr w:rsidR="00E86C8F" w:rsidRPr="00192756" w:rsidTr="009A4F1E">
        <w:trPr>
          <w:trHeight w:val="322"/>
        </w:trPr>
        <w:tc>
          <w:tcPr>
            <w:tcW w:w="1559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86C8F" w:rsidRPr="009A4F1E" w:rsidRDefault="00E86C8F" w:rsidP="004C4875">
            <w:pPr>
              <w:tabs>
                <w:tab w:val="left" w:pos="720"/>
              </w:tabs>
              <w:ind w:right="-112" w:firstLine="749"/>
              <w:jc w:val="right"/>
              <w:rPr>
                <w:color w:val="000000"/>
              </w:rPr>
            </w:pPr>
            <w:r w:rsidRPr="009A4F1E">
              <w:rPr>
                <w:color w:val="000000"/>
              </w:rPr>
              <w:t>»</w:t>
            </w:r>
            <w:r w:rsidR="009A4F1E" w:rsidRPr="009A4F1E">
              <w:rPr>
                <w:color w:val="000000"/>
              </w:rPr>
              <w:t>.</w:t>
            </w:r>
          </w:p>
          <w:p w:rsidR="00E86C8F" w:rsidRPr="009A4F1E" w:rsidRDefault="00E86C8F" w:rsidP="00E86C8F">
            <w:pPr>
              <w:autoSpaceDE w:val="0"/>
              <w:autoSpaceDN w:val="0"/>
              <w:adjustRightInd w:val="0"/>
              <w:ind w:firstLine="709"/>
              <w:jc w:val="both"/>
            </w:pPr>
            <w:r w:rsidRPr="009A4F1E">
              <w:rPr>
                <w:color w:val="000000"/>
              </w:rPr>
              <w:t xml:space="preserve">4.1.2.2. </w:t>
            </w:r>
            <w:r w:rsidRPr="009A4F1E">
              <w:t>Пункт 3 изложить в следующей редакции:</w:t>
            </w:r>
          </w:p>
          <w:p w:rsidR="00E86C8F" w:rsidRPr="009A4F1E" w:rsidRDefault="00E86C8F" w:rsidP="00E86C8F">
            <w:pPr>
              <w:tabs>
                <w:tab w:val="left" w:pos="720"/>
              </w:tabs>
              <w:rPr>
                <w:color w:val="000000"/>
              </w:rPr>
            </w:pPr>
            <w:r w:rsidRPr="009A4F1E">
              <w:rPr>
                <w:color w:val="000000"/>
              </w:rPr>
              <w:t>«</w:t>
            </w:r>
          </w:p>
        </w:tc>
      </w:tr>
      <w:tr w:rsidR="00A91D70" w:rsidRPr="00192756" w:rsidTr="00E86C8F">
        <w:trPr>
          <w:trHeight w:val="32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2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32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8 427 068,5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6179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7 350 429,9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6179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41 060 220,7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AC6179" w:rsidRPr="00192756" w:rsidTr="0005209E">
        <w:trPr>
          <w:trHeight w:val="19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179" w:rsidRPr="00192756" w:rsidRDefault="00AC6179" w:rsidP="00AC617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192756" w:rsidRDefault="00AC6179" w:rsidP="00AC617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192756" w:rsidRDefault="00AC6179" w:rsidP="00AC617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79" w:rsidRPr="00192756" w:rsidRDefault="00AC6179" w:rsidP="00AC617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C6179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AC6179" w:rsidP="00AC6179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6 719 329,1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CE267D" w:rsidP="00AC61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8 427 068,5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AC6179" w:rsidP="00AC6179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7 350 429,9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AC6179" w:rsidP="00AC6179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4 388 964,9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AC6179" w:rsidP="00AC6179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6 038 255,6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AC6179" w:rsidP="00AC6179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8 136 172,8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179" w:rsidRPr="00192756" w:rsidRDefault="00CE267D" w:rsidP="00AC617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41 060 220,7</w:t>
            </w:r>
            <w:r w:rsidR="00AC6179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A91D70" w:rsidRPr="00192756" w:rsidTr="0005209E">
        <w:trPr>
          <w:trHeight w:val="25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6179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925 072,2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986 852,9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1 026 326,6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6179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4 966 757,4</w:t>
            </w:r>
          </w:p>
        </w:tc>
      </w:tr>
      <w:tr w:rsidR="00A91D70" w:rsidRPr="00192756" w:rsidTr="0005209E">
        <w:trPr>
          <w:trHeight w:val="12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7 604 144,8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8 608 683,5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8 275 502,1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5 351 039,9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7 025 108,5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9 162 499,4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46 026 978,1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6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</w:t>
            </w:r>
            <w:r w:rsidR="00723473">
              <w:rPr>
                <w:color w:val="000000"/>
                <w:sz w:val="18"/>
                <w:szCs w:val="18"/>
              </w:rPr>
              <w:t>719</w:t>
            </w:r>
            <w:r w:rsidRPr="00192756">
              <w:rPr>
                <w:color w:val="000000"/>
                <w:sz w:val="18"/>
                <w:szCs w:val="18"/>
              </w:rPr>
              <w:t>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11 991 134,1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549E7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72 </w:t>
            </w:r>
            <w:r w:rsidR="00723473">
              <w:rPr>
                <w:color w:val="000000"/>
                <w:sz w:val="18"/>
                <w:szCs w:val="18"/>
              </w:rPr>
              <w:t>791</w:t>
            </w:r>
            <w:r w:rsidRPr="00192756">
              <w:rPr>
                <w:color w:val="000000"/>
                <w:sz w:val="18"/>
                <w:szCs w:val="18"/>
              </w:rPr>
              <w:t> 770,7</w:t>
            </w:r>
          </w:p>
        </w:tc>
      </w:tr>
      <w:tr w:rsidR="00723473" w:rsidRPr="00192756" w:rsidTr="0005209E">
        <w:trPr>
          <w:trHeight w:val="5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723473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</w:t>
            </w:r>
            <w:r>
              <w:rPr>
                <w:color w:val="000000"/>
                <w:sz w:val="18"/>
                <w:szCs w:val="18"/>
              </w:rPr>
              <w:t>719</w:t>
            </w:r>
            <w:r w:rsidRPr="00192756">
              <w:rPr>
                <w:color w:val="000000"/>
                <w:sz w:val="18"/>
                <w:szCs w:val="18"/>
              </w:rPr>
              <w:t>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11 991 134,1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72 </w:t>
            </w:r>
            <w:r>
              <w:rPr>
                <w:color w:val="000000"/>
                <w:sz w:val="18"/>
                <w:szCs w:val="18"/>
              </w:rPr>
              <w:t>791</w:t>
            </w:r>
            <w:r w:rsidRPr="00192756">
              <w:rPr>
                <w:color w:val="000000"/>
                <w:sz w:val="18"/>
                <w:szCs w:val="18"/>
              </w:rPr>
              <w:t> 770,7</w:t>
            </w:r>
          </w:p>
        </w:tc>
      </w:tr>
      <w:tr w:rsidR="00A91D70" w:rsidRPr="00192756" w:rsidTr="0005209E">
        <w:trPr>
          <w:trHeight w:val="13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723473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723473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8 985 524,0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</w:t>
            </w:r>
            <w:r>
              <w:rPr>
                <w:color w:val="000000"/>
                <w:sz w:val="18"/>
                <w:szCs w:val="18"/>
              </w:rPr>
              <w:t>719</w:t>
            </w:r>
            <w:r w:rsidRPr="00192756">
              <w:rPr>
                <w:color w:val="000000"/>
                <w:sz w:val="18"/>
                <w:szCs w:val="18"/>
              </w:rPr>
              <w:t> 420,1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14 719 262,5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11 991 134,1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13 628 880,0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14 747 550,0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3473" w:rsidRPr="00192756" w:rsidRDefault="00723473" w:rsidP="00723473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72 </w:t>
            </w:r>
            <w:r>
              <w:rPr>
                <w:color w:val="000000"/>
                <w:sz w:val="18"/>
                <w:szCs w:val="18"/>
              </w:rPr>
              <w:t>791</w:t>
            </w:r>
            <w:r w:rsidRPr="00192756">
              <w:rPr>
                <w:color w:val="000000"/>
                <w:sz w:val="18"/>
                <w:szCs w:val="18"/>
              </w:rPr>
              <w:t> 770,7</w:t>
            </w:r>
          </w:p>
        </w:tc>
      </w:tr>
      <w:tr w:rsidR="00A91D70" w:rsidRPr="00192756" w:rsidTr="0005209E">
        <w:trPr>
          <w:trHeight w:val="11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CE267D" w:rsidP="00723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17 146 488,6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045275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>22 069 692,4</w:t>
            </w:r>
            <w:r w:rsidR="00A91D70" w:rsidRPr="0019275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045275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>16 380 099,0</w:t>
            </w:r>
            <w:r w:rsidR="00A91D70" w:rsidRPr="0019275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A91D70" w:rsidP="00A91D70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D70" w:rsidRPr="00192756" w:rsidRDefault="00CE267D" w:rsidP="00723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113 851 991,4</w:t>
            </w:r>
          </w:p>
        </w:tc>
      </w:tr>
      <w:tr w:rsidR="00723473" w:rsidRPr="00192756" w:rsidTr="0005209E">
        <w:trPr>
          <w:trHeight w:val="11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73" w:rsidRPr="00192756" w:rsidRDefault="00723473" w:rsidP="007234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723473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723473" w:rsidP="00723473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15 704 853,1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CE267D" w:rsidP="00723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17 146 488,6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723473" w:rsidP="00723473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22 069 692,4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723473" w:rsidP="00723473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16 380 099,0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723473" w:rsidP="00723473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19 667 135,6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723473" w:rsidP="00723473">
            <w:pPr>
              <w:jc w:val="right"/>
              <w:rPr>
                <w:sz w:val="18"/>
                <w:szCs w:val="18"/>
              </w:rPr>
            </w:pPr>
            <w:r w:rsidRPr="00192756">
              <w:rPr>
                <w:sz w:val="18"/>
                <w:szCs w:val="18"/>
              </w:rPr>
              <w:t xml:space="preserve">22 883 722,8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473" w:rsidRPr="00192756" w:rsidRDefault="00CE267D" w:rsidP="0072347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113 851 991,4</w:t>
            </w:r>
          </w:p>
        </w:tc>
      </w:tr>
      <w:tr w:rsidR="00045275" w:rsidRPr="00192756" w:rsidTr="0005209E">
        <w:trPr>
          <w:trHeight w:val="17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75" w:rsidRPr="00192756" w:rsidRDefault="00045275" w:rsidP="000452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275" w:rsidRPr="00192756" w:rsidRDefault="00045275" w:rsidP="000452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045275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884 815,7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181 615,0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925 072,2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962 075,0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986 852,9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1 026 326,6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75" w:rsidRPr="00192756" w:rsidRDefault="00045275" w:rsidP="000452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4 966 757,4</w:t>
            </w:r>
          </w:p>
        </w:tc>
      </w:tr>
      <w:tr w:rsidR="00A91D70" w:rsidRPr="00192756" w:rsidTr="009A4F1E">
        <w:trPr>
          <w:trHeight w:val="68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52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16 589 668,8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72347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17 328 103,6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5E133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22 994 764,6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5E1337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17 342 174,0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20 653 988,5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23 910 049,4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72347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118 818 748,8</w:t>
            </w:r>
          </w:p>
        </w:tc>
      </w:tr>
      <w:tr w:rsidR="00E86C8F" w:rsidRPr="00192756" w:rsidTr="009A4F1E">
        <w:trPr>
          <w:trHeight w:val="192"/>
        </w:trPr>
        <w:tc>
          <w:tcPr>
            <w:tcW w:w="1559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86C8F" w:rsidRPr="009A4F1E" w:rsidRDefault="00E86C8F" w:rsidP="004C4875">
            <w:pPr>
              <w:tabs>
                <w:tab w:val="left" w:pos="946"/>
              </w:tabs>
              <w:ind w:right="-112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  <w:r w:rsidRPr="009A4F1E">
              <w:rPr>
                <w:color w:val="000000"/>
                <w:szCs w:val="18"/>
              </w:rPr>
              <w:t>»</w:t>
            </w:r>
            <w:r w:rsidR="009A4F1E" w:rsidRPr="009A4F1E">
              <w:rPr>
                <w:color w:val="000000"/>
                <w:szCs w:val="18"/>
              </w:rPr>
              <w:t>.</w:t>
            </w:r>
          </w:p>
          <w:p w:rsidR="00E86C8F" w:rsidRDefault="00E86C8F" w:rsidP="00E86C8F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color w:val="000000"/>
                <w:szCs w:val="18"/>
              </w:rPr>
              <w:t xml:space="preserve">4.1.2.3. </w:t>
            </w:r>
            <w:r>
              <w:t xml:space="preserve">Пункт </w:t>
            </w:r>
            <w:r w:rsidR="009A4F1E">
              <w:t>5</w:t>
            </w:r>
            <w:r>
              <w:t xml:space="preserve"> изложить в следующей редакции:</w:t>
            </w:r>
          </w:p>
          <w:p w:rsidR="00E86C8F" w:rsidRPr="00E86C8F" w:rsidRDefault="009A4F1E" w:rsidP="009A4F1E">
            <w:pPr>
              <w:autoSpaceDE w:val="0"/>
              <w:autoSpaceDN w:val="0"/>
              <w:adjustRightInd w:val="0"/>
              <w:jc w:val="both"/>
              <w:rPr>
                <w:color w:val="000000"/>
                <w:szCs w:val="18"/>
              </w:rPr>
            </w:pPr>
            <w:r>
              <w:t>«</w:t>
            </w:r>
          </w:p>
        </w:tc>
      </w:tr>
      <w:tr w:rsidR="00A91D70" w:rsidRPr="00192756" w:rsidTr="00CE267D">
        <w:trPr>
          <w:trHeight w:val="192"/>
        </w:trPr>
        <w:tc>
          <w:tcPr>
            <w:tcW w:w="5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3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34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272 367,7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1 116 814,7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1 007 600,8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5 359 430,6</w:t>
            </w:r>
          </w:p>
        </w:tc>
      </w:tr>
      <w:tr w:rsidR="00AC2451" w:rsidRPr="00192756" w:rsidTr="0005209E">
        <w:trPr>
          <w:trHeight w:val="18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C2451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534 825,8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CE267D" w:rsidP="00AC245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272 367,7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1 116 814,7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1 007 600,8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1 156 105,5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1 271 716,1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CE267D" w:rsidP="00AC245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3 359 430,6</w:t>
            </w:r>
          </w:p>
        </w:tc>
      </w:tr>
      <w:tr w:rsidR="00A91D70" w:rsidRPr="00192756" w:rsidTr="0005209E">
        <w:trPr>
          <w:trHeight w:val="12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84 900,0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160 500,0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254 900,0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164 050,0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69 367,3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793 301,0</w:t>
            </w:r>
          </w:p>
        </w:tc>
      </w:tr>
      <w:tr w:rsidR="00A91D70" w:rsidRPr="00192756" w:rsidTr="0005209E">
        <w:trPr>
          <w:trHeight w:val="19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594 409,5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357 267,7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</w:t>
            </w:r>
            <w:r w:rsidR="0060423A" w:rsidRPr="00192756">
              <w:rPr>
                <w:color w:val="000000"/>
                <w:sz w:val="18"/>
                <w:szCs w:val="18"/>
              </w:rPr>
              <w:t> 277 314,7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</w:t>
            </w:r>
            <w:r w:rsidR="0060423A" w:rsidRPr="00192756">
              <w:rPr>
                <w:color w:val="000000"/>
                <w:sz w:val="18"/>
                <w:szCs w:val="18"/>
              </w:rPr>
              <w:t> 262 500,8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1 320 155,5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1 341 083,4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CE267D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6 152 731,6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A91D70" w:rsidRPr="00192756" w:rsidTr="0005209E">
        <w:trPr>
          <w:trHeight w:val="11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119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A91D70">
        <w:trPr>
          <w:trHeight w:val="375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1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318 000,0  </w:t>
            </w:r>
          </w:p>
        </w:tc>
      </w:tr>
      <w:tr w:rsidR="00A91D70" w:rsidRPr="00192756" w:rsidTr="0005209E">
        <w:trPr>
          <w:trHeight w:val="22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29 600,0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59 200,0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46 800,0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62 400,0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318 000,0  </w:t>
            </w:r>
          </w:p>
        </w:tc>
      </w:tr>
      <w:tr w:rsidR="00A91D70" w:rsidRPr="00192756" w:rsidTr="00A91D70">
        <w:trPr>
          <w:trHeight w:val="7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A91D70">
        <w:trPr>
          <w:trHeight w:val="141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2 008 730,0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2 043 930,0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11 295 550,6</w:t>
            </w:r>
          </w:p>
        </w:tc>
      </w:tr>
      <w:tr w:rsidR="00AC2451" w:rsidRPr="00192756" w:rsidTr="0005209E">
        <w:trPr>
          <w:trHeight w:val="13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C2451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2 008 730,0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2 043 930,0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11 295 550,6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C2451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C2451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1 618 144,0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2 451 800,0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2 008 730,0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2 043 930,0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1 550 804,8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1 622 141,8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11 295 550,6</w:t>
            </w:r>
          </w:p>
        </w:tc>
      </w:tr>
      <w:tr w:rsidR="00A91D70" w:rsidRPr="00192756" w:rsidTr="0005209E">
        <w:trPr>
          <w:trHeight w:val="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12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</w:t>
            </w:r>
            <w:r w:rsidR="004C4875">
              <w:rPr>
                <w:color w:val="000000"/>
                <w:sz w:val="18"/>
                <w:szCs w:val="18"/>
              </w:rPr>
              <w:t> 724 167,7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3 125 544,7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3 051 530,8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16 654 981,2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AC2451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451" w:rsidRPr="00192756" w:rsidRDefault="00AC2451" w:rsidP="00AC24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C2451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2 152 969,8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4C4875" w:rsidP="00AC245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2 724 167,7</w:t>
            </w:r>
            <w:r w:rsidR="00AC2451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3 125 544,7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3 051 530,8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2 706 910,3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AC2451" w:rsidP="00AC2451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2 893 857,9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451" w:rsidRPr="00192756" w:rsidRDefault="004C4875" w:rsidP="00AC245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16 654 981,2</w:t>
            </w:r>
            <w:r w:rsidR="00AC2451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A91D70" w:rsidRPr="00192756" w:rsidTr="009A4F1E">
        <w:trPr>
          <w:trHeight w:val="112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179 583,7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114 500,0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219 700,0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301 700,0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226 450,0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69 367,3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60423A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1 111 301,0</w:t>
            </w:r>
          </w:p>
        </w:tc>
      </w:tr>
      <w:tr w:rsidR="00A91D70" w:rsidRPr="00192756" w:rsidTr="00CE267D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CE267D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2 332 553,5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2 838 667,7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</w:t>
            </w:r>
            <w:r w:rsidR="0060423A" w:rsidRPr="00192756">
              <w:rPr>
                <w:color w:val="000000"/>
                <w:sz w:val="18"/>
                <w:szCs w:val="18"/>
              </w:rPr>
              <w:t> 345 244,7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C2451" w:rsidP="0060423A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</w:t>
            </w:r>
            <w:r w:rsidR="0060423A" w:rsidRPr="00192756">
              <w:rPr>
                <w:color w:val="000000"/>
                <w:sz w:val="18"/>
                <w:szCs w:val="18"/>
              </w:rPr>
              <w:t> 353 230,8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2 933 360,3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2 963 225,2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6042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17 766 282,2</w:t>
            </w:r>
          </w:p>
        </w:tc>
      </w:tr>
      <w:tr w:rsidR="009A4F1E" w:rsidRPr="009A4F1E" w:rsidTr="009A4F1E">
        <w:trPr>
          <w:trHeight w:val="56"/>
        </w:trPr>
        <w:tc>
          <w:tcPr>
            <w:tcW w:w="15594" w:type="dxa"/>
            <w:gridSpan w:val="13"/>
            <w:tcBorders>
              <w:bottom w:val="single" w:sz="4" w:space="0" w:color="auto"/>
            </w:tcBorders>
          </w:tcPr>
          <w:p w:rsidR="009A4F1E" w:rsidRPr="009A4F1E" w:rsidRDefault="009A4F1E" w:rsidP="004C4875">
            <w:pPr>
              <w:tabs>
                <w:tab w:val="left" w:pos="193"/>
              </w:tabs>
              <w:ind w:right="-112"/>
              <w:jc w:val="right"/>
              <w:rPr>
                <w:color w:val="000000"/>
              </w:rPr>
            </w:pPr>
            <w:r w:rsidRPr="009A4F1E">
              <w:rPr>
                <w:color w:val="000000"/>
              </w:rPr>
              <w:tab/>
              <w:t>».</w:t>
            </w:r>
          </w:p>
          <w:p w:rsidR="009A4F1E" w:rsidRPr="009A4F1E" w:rsidRDefault="009A4F1E" w:rsidP="009A4F1E">
            <w:pPr>
              <w:autoSpaceDE w:val="0"/>
              <w:autoSpaceDN w:val="0"/>
              <w:adjustRightInd w:val="0"/>
              <w:ind w:firstLine="709"/>
              <w:jc w:val="both"/>
            </w:pPr>
            <w:r w:rsidRPr="009A4F1E">
              <w:rPr>
                <w:color w:val="000000"/>
              </w:rPr>
              <w:lastRenderedPageBreak/>
              <w:t xml:space="preserve">4.1.2.4. </w:t>
            </w:r>
            <w:r w:rsidRPr="009A4F1E">
              <w:t>Пункт 7 изложить в следующей редакции:</w:t>
            </w:r>
          </w:p>
          <w:p w:rsidR="009A4F1E" w:rsidRPr="009A4F1E" w:rsidRDefault="009A4F1E" w:rsidP="009A4F1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A4F1E">
              <w:t>«</w:t>
            </w:r>
          </w:p>
        </w:tc>
      </w:tr>
      <w:tr w:rsidR="00A91D70" w:rsidRPr="00192756" w:rsidTr="009A4F1E">
        <w:trPr>
          <w:trHeight w:val="56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Подпрограмма  6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center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A91D70" w:rsidRPr="00192756" w:rsidTr="0005209E">
        <w:trPr>
          <w:trHeight w:val="60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1 518 039,6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4 346 380,3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17 919 422,4</w:t>
            </w:r>
          </w:p>
        </w:tc>
      </w:tr>
      <w:tr w:rsidR="002F74E2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4E2" w:rsidRPr="00192756" w:rsidRDefault="002F74E2" w:rsidP="002F74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192756" w:rsidRDefault="002F74E2" w:rsidP="002F74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192756" w:rsidRDefault="002F74E2" w:rsidP="002F74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E2" w:rsidRPr="00192756" w:rsidRDefault="002F74E2" w:rsidP="002F74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2F74E2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2F74E2" w:rsidP="002F74E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4C4875" w:rsidP="002F74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1 518 039,6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2F74E2" w:rsidP="002F74E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4 346 380,3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2F74E2" w:rsidP="002F74E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3 066 083,1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2F74E2" w:rsidP="002F74E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2F74E2" w:rsidP="002F74E2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4E2" w:rsidRPr="00192756" w:rsidRDefault="004C4875" w:rsidP="002F74E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17 919 422,4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3 793 042,5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4 044 543,8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4 684 792,8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5 087 106,3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25 875 316,0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5 311 082,1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8 390 924,1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7 293 024,7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7 813 071,7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43 794 738,4</w:t>
            </w:r>
          </w:p>
        </w:tc>
      </w:tr>
      <w:tr w:rsidR="00A91D70" w:rsidRPr="00192756" w:rsidTr="0005209E">
        <w:trPr>
          <w:trHeight w:val="10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4C4875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1 518 039,6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3 066 083,1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17 919 422,4</w:t>
            </w:r>
          </w:p>
        </w:tc>
      </w:tr>
      <w:tr w:rsidR="004C4875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2 502 919,8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1 518 039,6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4 346 380,3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3 066 083,1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3 128 278,9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3 357 720,7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875" w:rsidRPr="00192756" w:rsidRDefault="004C4875" w:rsidP="004C487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17 919 422,4</w:t>
            </w:r>
          </w:p>
        </w:tc>
      </w:tr>
      <w:tr w:rsidR="00A91D70" w:rsidRPr="00192756" w:rsidTr="0005209E">
        <w:trPr>
          <w:trHeight w:val="5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4 038 889,0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3 793 042,5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4 044 543,8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4 226 941,6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4 684 792,8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5 087 106,3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25 875 316,0</w:t>
            </w:r>
          </w:p>
        </w:tc>
      </w:tr>
      <w:tr w:rsidR="00A91D70" w:rsidRPr="00192756" w:rsidTr="00192756">
        <w:trPr>
          <w:trHeight w:val="174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D70" w:rsidRPr="00192756" w:rsidRDefault="00A91D70" w:rsidP="00A91D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040" w:rsidRPr="00192756" w:rsidRDefault="00A91D70" w:rsidP="004C4875">
            <w:pPr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6 541 808,8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5 311 082,1</w:t>
            </w:r>
            <w:r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8 390 924,1</w:t>
            </w:r>
            <w:r w:rsidR="00A91D70" w:rsidRPr="00192756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2F74E2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7 293 024,7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 xml:space="preserve">7 813 071,7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A91D70" w:rsidP="00A91D70">
            <w:pPr>
              <w:jc w:val="right"/>
              <w:rPr>
                <w:color w:val="000000"/>
                <w:sz w:val="18"/>
                <w:szCs w:val="18"/>
              </w:rPr>
            </w:pPr>
            <w:r w:rsidRPr="00192756">
              <w:rPr>
                <w:color w:val="000000"/>
                <w:sz w:val="18"/>
                <w:szCs w:val="18"/>
              </w:rPr>
              <w:t>8 444 827,0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D70" w:rsidRPr="00192756" w:rsidRDefault="004C4875" w:rsidP="00A91D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43 794 738,4</w:t>
            </w:r>
          </w:p>
        </w:tc>
      </w:tr>
    </w:tbl>
    <w:p w:rsidR="000A3ED2" w:rsidRDefault="00C74E9C" w:rsidP="004C4875">
      <w:pPr>
        <w:autoSpaceDE w:val="0"/>
        <w:autoSpaceDN w:val="0"/>
        <w:adjustRightInd w:val="0"/>
        <w:ind w:left="-426" w:right="-284"/>
        <w:jc w:val="right"/>
      </w:pPr>
      <w:r>
        <w:t>».</w:t>
      </w:r>
    </w:p>
    <w:p w:rsidR="001E173B" w:rsidRPr="00FB09D5" w:rsidRDefault="009A4F1E" w:rsidP="001E173B">
      <w:pPr>
        <w:autoSpaceDE w:val="0"/>
        <w:autoSpaceDN w:val="0"/>
        <w:adjustRightInd w:val="0"/>
        <w:ind w:firstLine="567"/>
        <w:jc w:val="both"/>
      </w:pPr>
      <w:r>
        <w:t>4</w:t>
      </w:r>
      <w:r w:rsidR="001E173B" w:rsidRPr="00FB09D5">
        <w:t>.</w:t>
      </w:r>
      <w:r w:rsidR="0037723D">
        <w:t>1.</w:t>
      </w:r>
      <w:r w:rsidR="0062682A">
        <w:t>3</w:t>
      </w:r>
      <w:r w:rsidR="003715BE" w:rsidRPr="00FB09D5">
        <w:t>.</w:t>
      </w:r>
      <w:r w:rsidR="001E173B" w:rsidRPr="00FB09D5">
        <w:t xml:space="preserve"> В </w:t>
      </w:r>
      <w:hyperlink r:id="rId18" w:history="1">
        <w:r w:rsidR="001E173B" w:rsidRPr="00FB09D5">
          <w:t xml:space="preserve">таблице 5 </w:t>
        </w:r>
      </w:hyperlink>
      <w:r w:rsidR="003715BE" w:rsidRPr="00FB09D5">
        <w:t xml:space="preserve">раздела </w:t>
      </w:r>
      <w:r>
        <w:t>7</w:t>
      </w:r>
      <w:r w:rsidR="001E173B" w:rsidRPr="00FB09D5">
        <w:t>:</w:t>
      </w:r>
    </w:p>
    <w:p w:rsidR="001E173B" w:rsidRDefault="009A4F1E" w:rsidP="001E173B">
      <w:pPr>
        <w:autoSpaceDE w:val="0"/>
        <w:autoSpaceDN w:val="0"/>
        <w:adjustRightInd w:val="0"/>
        <w:ind w:firstLine="567"/>
        <w:jc w:val="both"/>
      </w:pPr>
      <w:r>
        <w:t>4</w:t>
      </w:r>
      <w:r w:rsidR="001E173B" w:rsidRPr="00FB09D5">
        <w:t>.</w:t>
      </w:r>
      <w:r w:rsidR="0037723D">
        <w:t>1</w:t>
      </w:r>
      <w:r w:rsidR="001E173B" w:rsidRPr="00FB09D5">
        <w:t>.</w:t>
      </w:r>
      <w:r w:rsidR="0062682A">
        <w:t>3</w:t>
      </w:r>
      <w:r w:rsidR="001E173B" w:rsidRPr="00FB09D5">
        <w:t>.</w:t>
      </w:r>
      <w:r w:rsidR="009A10BF">
        <w:t>1.</w:t>
      </w:r>
      <w:r w:rsidR="001E173B" w:rsidRPr="00FB09D5">
        <w:t xml:space="preserve"> Пункт </w:t>
      </w:r>
      <w:r w:rsidR="007453F6" w:rsidRPr="00FB09D5">
        <w:t>1</w:t>
      </w:r>
      <w:r>
        <w:t xml:space="preserve"> </w:t>
      </w:r>
      <w:r w:rsidR="001E173B" w:rsidRPr="00FB09D5">
        <w:t>изложить в следующей редакции:</w:t>
      </w:r>
    </w:p>
    <w:p w:rsidR="00B22204" w:rsidRPr="00FB09D5" w:rsidRDefault="001E173B" w:rsidP="001E173B">
      <w:pPr>
        <w:ind w:left="-284" w:right="-314"/>
      </w:pPr>
      <w:r w:rsidRPr="00FB09D5">
        <w:t>«</w:t>
      </w:r>
    </w:p>
    <w:tbl>
      <w:tblPr>
        <w:tblW w:w="15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126"/>
        <w:gridCol w:w="2527"/>
        <w:gridCol w:w="1439"/>
        <w:gridCol w:w="1439"/>
        <w:gridCol w:w="1439"/>
        <w:gridCol w:w="1439"/>
        <w:gridCol w:w="1447"/>
        <w:gridCol w:w="1439"/>
        <w:gridCol w:w="1585"/>
      </w:tblGrid>
      <w:tr w:rsidR="00B22204" w:rsidRPr="009C090B" w:rsidTr="0005209E">
        <w:trPr>
          <w:trHeight w:val="428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КЭиИО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Pr="009C090B" w:rsidRDefault="00B22204" w:rsidP="0005209E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  <w:r w:rsidR="00000D36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19 582 921,7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</w:t>
            </w:r>
            <w:r w:rsidR="004C4875">
              <w:rPr>
                <w:color w:val="000000"/>
                <w:sz w:val="22"/>
                <w:szCs w:val="22"/>
              </w:rPr>
              <w:t> 810 059,8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60423A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24</w:t>
            </w:r>
            <w:r w:rsidR="0060423A">
              <w:rPr>
                <w:color w:val="000000"/>
                <w:sz w:val="22"/>
                <w:szCs w:val="22"/>
              </w:rPr>
              <w:t> 022 648,9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60423A" w:rsidP="006042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19 506 094,9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20 956 510,7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24 448 552,3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126</w:t>
            </w:r>
            <w:r w:rsidR="004C4875">
              <w:rPr>
                <w:color w:val="000000"/>
                <w:sz w:val="22"/>
                <w:szCs w:val="22"/>
              </w:rPr>
              <w:t> 308 237,5</w:t>
            </w:r>
          </w:p>
        </w:tc>
      </w:tr>
      <w:tr w:rsidR="00B22204" w:rsidRPr="009C090B" w:rsidTr="004C4875">
        <w:trPr>
          <w:trHeight w:val="326"/>
        </w:trPr>
        <w:tc>
          <w:tcPr>
            <w:tcW w:w="568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29 600,0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59 200,0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-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318 000,0  </w:t>
            </w:r>
          </w:p>
        </w:tc>
      </w:tr>
      <w:tr w:rsidR="00B22204" w:rsidRPr="009C090B" w:rsidTr="004C4875">
        <w:trPr>
          <w:trHeight w:val="248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19 702 921,7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17</w:t>
            </w:r>
            <w:r w:rsidR="004C4875">
              <w:rPr>
                <w:color w:val="000000"/>
                <w:sz w:val="22"/>
                <w:szCs w:val="22"/>
              </w:rPr>
              <w:t> 839 659,8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3F5B9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24</w:t>
            </w:r>
            <w:r w:rsidR="003F5B9B">
              <w:rPr>
                <w:color w:val="000000"/>
                <w:sz w:val="22"/>
                <w:szCs w:val="22"/>
              </w:rPr>
              <w:t> 081 848,9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3F5B9B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19 552 894,9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21 018 910,7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24 448 552,3 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3F5B9B" w:rsidP="004C487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  <w:r w:rsidR="004C4875">
              <w:rPr>
                <w:color w:val="000000"/>
                <w:sz w:val="22"/>
                <w:szCs w:val="22"/>
              </w:rPr>
              <w:t> 626 237,5</w:t>
            </w:r>
          </w:p>
        </w:tc>
      </w:tr>
      <w:tr w:rsidR="009A4F1E" w:rsidRPr="009C090B" w:rsidTr="009A4F1E">
        <w:trPr>
          <w:trHeight w:val="364"/>
        </w:trPr>
        <w:tc>
          <w:tcPr>
            <w:tcW w:w="154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1E" w:rsidRDefault="009A4F1E" w:rsidP="00B22204">
            <w:pPr>
              <w:jc w:val="right"/>
              <w:rPr>
                <w:color w:val="000000"/>
                <w:szCs w:val="22"/>
              </w:rPr>
            </w:pPr>
            <w:r w:rsidRPr="009A4F1E">
              <w:rPr>
                <w:color w:val="000000"/>
                <w:szCs w:val="22"/>
              </w:rPr>
              <w:t>».</w:t>
            </w:r>
          </w:p>
          <w:p w:rsidR="009A4F1E" w:rsidRDefault="009A4F1E" w:rsidP="009A4F1E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color w:val="000000"/>
                <w:szCs w:val="22"/>
              </w:rPr>
              <w:t xml:space="preserve">4.1.3.2. </w:t>
            </w:r>
            <w:r w:rsidRPr="00FB09D5">
              <w:t>Пункт</w:t>
            </w:r>
            <w:r>
              <w:t>ы</w:t>
            </w:r>
            <w:r w:rsidRPr="00FB09D5">
              <w:t xml:space="preserve"> 1</w:t>
            </w:r>
            <w:r>
              <w:t xml:space="preserve">.2 и 1.3 </w:t>
            </w:r>
            <w:r w:rsidRPr="00FB09D5">
              <w:t>изложить в следующей редакции:</w:t>
            </w:r>
          </w:p>
          <w:p w:rsidR="009A4F1E" w:rsidRPr="009A4F1E" w:rsidRDefault="009A4F1E" w:rsidP="009A4F1E">
            <w:pPr>
              <w:rPr>
                <w:color w:val="000000"/>
                <w:szCs w:val="22"/>
              </w:rPr>
            </w:pPr>
            <w:r w:rsidRPr="009A4F1E">
              <w:rPr>
                <w:color w:val="000000"/>
                <w:szCs w:val="22"/>
              </w:rPr>
              <w:t>«</w:t>
            </w:r>
          </w:p>
        </w:tc>
      </w:tr>
      <w:tr w:rsidR="00B22204" w:rsidRPr="009C090B" w:rsidTr="009A4F1E">
        <w:trPr>
          <w:trHeight w:val="364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  <w:r w:rsidR="00000D36">
              <w:rPr>
                <w:color w:val="000000"/>
                <w:sz w:val="22"/>
                <w:szCs w:val="22"/>
              </w:rPr>
              <w:br/>
            </w: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6 719 329,1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8</w:t>
            </w:r>
            <w:r w:rsidR="004C4875">
              <w:rPr>
                <w:color w:val="000000"/>
                <w:sz w:val="22"/>
                <w:szCs w:val="22"/>
              </w:rPr>
              <w:t> 427 068,5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7 350 429,9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4 388 964,9  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6 038 255,6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B22204" w:rsidP="00B22204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8 136 172,8  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22204" w:rsidRPr="009C090B" w:rsidRDefault="004C4875" w:rsidP="00B2220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41 060 220,7</w:t>
            </w:r>
            <w:r w:rsidR="00B22204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4C4875" w:rsidRPr="009C090B" w:rsidTr="00CE267D">
        <w:trPr>
          <w:trHeight w:val="330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6 719 329,1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 427 068,5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7 350 429,9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4 388 964,9  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6 038 255,6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8 136 172,8 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41 060 220,7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4B21D0" w:rsidRPr="009C090B" w:rsidTr="004C4875">
        <w:trPr>
          <w:trHeight w:val="301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000D36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Бюджет </w:t>
            </w:r>
          </w:p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Санкт-Петербурга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594 409,5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C4875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357 267,7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3F5B9B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1 277 314,7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3F5B9B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1 262 500,8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1 320 155,5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1 341 083,4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3F5B9B" w:rsidP="004C487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4C4875">
              <w:rPr>
                <w:color w:val="000000"/>
                <w:sz w:val="22"/>
                <w:szCs w:val="22"/>
              </w:rPr>
              <w:t> 152 731,6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4B21D0" w:rsidRPr="009C090B" w:rsidTr="004C4875">
        <w:trPr>
          <w:trHeight w:val="68"/>
        </w:trPr>
        <w:tc>
          <w:tcPr>
            <w:tcW w:w="568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120 000,0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29 600,0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59 200,0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62 400,0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B21D0" w:rsidRPr="009C090B" w:rsidRDefault="003F5B9B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318 000,0  </w:t>
            </w:r>
          </w:p>
        </w:tc>
      </w:tr>
      <w:tr w:rsidR="004B21D0" w:rsidRPr="009C090B" w:rsidTr="004C4875">
        <w:trPr>
          <w:trHeight w:val="86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714 409,5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C4875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386 867,7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3F5B9B" w:rsidP="004B21D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1 336 514,7</w:t>
            </w:r>
            <w:r w:rsidR="004B21D0"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3F5B9B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</w:t>
            </w:r>
            <w:r w:rsidR="003F5B9B">
              <w:rPr>
                <w:color w:val="000000"/>
                <w:sz w:val="22"/>
                <w:szCs w:val="22"/>
              </w:rPr>
              <w:t> 309 300,8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1 382 555,5  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1 341 083,4 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C4875" w:rsidP="003F5B9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6 470 731,6</w:t>
            </w:r>
          </w:p>
        </w:tc>
      </w:tr>
      <w:tr w:rsidR="009A4F1E" w:rsidRPr="009A4F1E" w:rsidTr="00CE267D">
        <w:trPr>
          <w:trHeight w:val="362"/>
        </w:trPr>
        <w:tc>
          <w:tcPr>
            <w:tcW w:w="154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F1E" w:rsidRDefault="009A4F1E" w:rsidP="004B21D0">
            <w:pPr>
              <w:jc w:val="right"/>
              <w:rPr>
                <w:color w:val="000000"/>
                <w:szCs w:val="22"/>
              </w:rPr>
            </w:pPr>
            <w:r w:rsidRPr="009A4F1E">
              <w:rPr>
                <w:color w:val="000000"/>
                <w:szCs w:val="22"/>
              </w:rPr>
              <w:t>».</w:t>
            </w:r>
          </w:p>
          <w:p w:rsidR="009A4F1E" w:rsidRDefault="009A4F1E" w:rsidP="009A4F1E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color w:val="000000"/>
                <w:szCs w:val="22"/>
              </w:rPr>
              <w:t>4.1.3.</w:t>
            </w:r>
            <w:r w:rsidR="00CE267D">
              <w:rPr>
                <w:color w:val="000000"/>
                <w:szCs w:val="22"/>
              </w:rPr>
              <w:t>3</w:t>
            </w:r>
            <w:r>
              <w:rPr>
                <w:color w:val="000000"/>
                <w:szCs w:val="22"/>
              </w:rPr>
              <w:t xml:space="preserve">. </w:t>
            </w:r>
            <w:r w:rsidRPr="00FB09D5">
              <w:t>Пункт 1</w:t>
            </w:r>
            <w:r>
              <w:t>.</w:t>
            </w:r>
            <w:r w:rsidR="00CE267D">
              <w:t>5</w:t>
            </w:r>
            <w:r>
              <w:t xml:space="preserve"> </w:t>
            </w:r>
            <w:r w:rsidRPr="00FB09D5">
              <w:t>изложить в следующей редакции:</w:t>
            </w:r>
          </w:p>
          <w:p w:rsidR="009A4F1E" w:rsidRPr="009A4F1E" w:rsidRDefault="00CE267D" w:rsidP="00CE267D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2"/>
              </w:rPr>
            </w:pPr>
            <w:r>
              <w:t>«</w:t>
            </w:r>
          </w:p>
        </w:tc>
      </w:tr>
      <w:tr w:rsidR="004B21D0" w:rsidRPr="009C090B" w:rsidTr="00CE267D">
        <w:trPr>
          <w:trHeight w:val="362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center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Подпрограмма 6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6 541 808,8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5</w:t>
            </w:r>
            <w:r w:rsidR="004C4875">
              <w:rPr>
                <w:color w:val="000000"/>
                <w:sz w:val="22"/>
                <w:szCs w:val="22"/>
              </w:rPr>
              <w:t> 311 082,1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8 390 924,1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7 293 024,7  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7 813 071,7  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B21D0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8 444 827,0  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B21D0" w:rsidRPr="009C090B" w:rsidRDefault="004B21D0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43</w:t>
            </w:r>
            <w:r w:rsidR="004C4875">
              <w:rPr>
                <w:color w:val="000000"/>
                <w:sz w:val="22"/>
                <w:szCs w:val="22"/>
              </w:rPr>
              <w:t> 794 738,4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4C4875" w:rsidRPr="009C090B" w:rsidTr="00483619">
        <w:trPr>
          <w:trHeight w:val="276"/>
        </w:trPr>
        <w:tc>
          <w:tcPr>
            <w:tcW w:w="568" w:type="dxa"/>
            <w:vMerge/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27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6 541 808,8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 311 082,1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8 390 924,1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7 293 024,7  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7 813 071,7  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 xml:space="preserve">8 444 827,0  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4C4875" w:rsidRPr="009C090B" w:rsidRDefault="004C4875" w:rsidP="004C4875">
            <w:pPr>
              <w:jc w:val="right"/>
              <w:rPr>
                <w:color w:val="000000"/>
                <w:sz w:val="22"/>
                <w:szCs w:val="22"/>
              </w:rPr>
            </w:pPr>
            <w:r w:rsidRPr="009C090B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> 794 738,4</w:t>
            </w:r>
            <w:r w:rsidRPr="009C090B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:rsidR="001E173B" w:rsidRPr="00FB09D5" w:rsidRDefault="00565F31" w:rsidP="00B22204">
      <w:pPr>
        <w:ind w:right="-144"/>
        <w:jc w:val="right"/>
      </w:pPr>
      <w:r w:rsidRPr="00FB09D5">
        <w:t xml:space="preserve"> </w:t>
      </w:r>
      <w:r w:rsidR="001E173B" w:rsidRPr="00FB09D5">
        <w:t>».</w:t>
      </w:r>
    </w:p>
    <w:p w:rsidR="004B4351" w:rsidRPr="00FB09D5" w:rsidRDefault="004C4875" w:rsidP="00CE112F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4</w:t>
      </w:r>
      <w:r w:rsidR="006215CC">
        <w:t>.1.</w:t>
      </w:r>
      <w:r>
        <w:t>4</w:t>
      </w:r>
      <w:r w:rsidR="004B4351" w:rsidRPr="00FB09D5">
        <w:t xml:space="preserve">. </w:t>
      </w:r>
      <w:r w:rsidR="004B4351" w:rsidRPr="00FB09D5">
        <w:rPr>
          <w:rFonts w:eastAsia="Calibri"/>
          <w:lang w:eastAsia="en-US"/>
        </w:rPr>
        <w:t xml:space="preserve">В подразделе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 xml:space="preserve">.1 </w:t>
      </w:r>
      <w:hyperlink r:id="rId19" w:history="1">
        <w:r w:rsidR="004B4351" w:rsidRPr="00FB09D5">
          <w:rPr>
            <w:rFonts w:eastAsia="Calibri"/>
            <w:lang w:eastAsia="en-US"/>
          </w:rPr>
          <w:t>раздела</w:t>
        </w:r>
      </w:hyperlink>
      <w:r w:rsidR="004B4351" w:rsidRPr="00FB09D5">
        <w:rPr>
          <w:rFonts w:eastAsia="Calibri"/>
          <w:lang w:eastAsia="en-US"/>
        </w:rPr>
        <w:t xml:space="preserve"> </w:t>
      </w:r>
      <w:r w:rsidR="001B76EE">
        <w:rPr>
          <w:rFonts w:eastAsia="Calibri"/>
          <w:lang w:eastAsia="en-US"/>
        </w:rPr>
        <w:t>9</w:t>
      </w:r>
      <w:r w:rsidR="004B4351" w:rsidRPr="00FB09D5">
        <w:rPr>
          <w:rFonts w:eastAsia="Calibri"/>
          <w:lang w:eastAsia="en-US"/>
        </w:rPr>
        <w:t>:</w:t>
      </w:r>
    </w:p>
    <w:p w:rsidR="004B4351" w:rsidRPr="00FB09D5" w:rsidRDefault="004C4875" w:rsidP="001B76EE">
      <w:pPr>
        <w:autoSpaceDE w:val="0"/>
        <w:autoSpaceDN w:val="0"/>
        <w:adjustRightInd w:val="0"/>
        <w:ind w:firstLine="567"/>
        <w:jc w:val="both"/>
      </w:pPr>
      <w:r>
        <w:t>4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>
        <w:t>4</w:t>
      </w:r>
      <w:r w:rsidR="004B4351" w:rsidRPr="00FB09D5">
        <w:t>.1. В абзаце первом графы 3 пункта 6 число «</w:t>
      </w:r>
      <w:r>
        <w:t>118 816 719,2</w:t>
      </w:r>
      <w:r w:rsidR="004B4351" w:rsidRPr="00FB09D5">
        <w:t>» заменить числом «</w:t>
      </w:r>
      <w:r>
        <w:t>118 818 748,8</w:t>
      </w:r>
      <w:r w:rsidR="004B4351" w:rsidRPr="00FB09D5">
        <w:t>».</w:t>
      </w:r>
    </w:p>
    <w:p w:rsidR="004B4351" w:rsidRDefault="004C4875" w:rsidP="00C82C00">
      <w:pPr>
        <w:autoSpaceDE w:val="0"/>
        <w:autoSpaceDN w:val="0"/>
        <w:adjustRightInd w:val="0"/>
        <w:ind w:firstLine="567"/>
        <w:jc w:val="both"/>
      </w:pPr>
      <w:r>
        <w:t>4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>
        <w:t>4</w:t>
      </w:r>
      <w:r w:rsidR="004B4351" w:rsidRPr="00FB09D5">
        <w:t>.2. В абзаце третьем графы 3 пункта 6 число «</w:t>
      </w:r>
      <w:r>
        <w:t>17 326 074,0</w:t>
      </w:r>
      <w:r w:rsidR="004B4351" w:rsidRPr="00FB09D5">
        <w:t>» заменить числом «</w:t>
      </w:r>
      <w:r>
        <w:t>17 328 103,6</w:t>
      </w:r>
      <w:r w:rsidR="004B4351" w:rsidRPr="00FB09D5">
        <w:t>».</w:t>
      </w:r>
    </w:p>
    <w:p w:rsidR="004B4351" w:rsidRPr="001B76EE" w:rsidRDefault="004C4875" w:rsidP="00C82C00">
      <w:pPr>
        <w:autoSpaceDE w:val="0"/>
        <w:autoSpaceDN w:val="0"/>
        <w:adjustRightInd w:val="0"/>
        <w:ind w:firstLine="567"/>
        <w:jc w:val="both"/>
      </w:pPr>
      <w:r>
        <w:t>4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>
        <w:t>4</w:t>
      </w:r>
      <w:r w:rsidR="004B4351" w:rsidRPr="00FB09D5">
        <w:t>.</w:t>
      </w:r>
      <w:r>
        <w:t>3</w:t>
      </w:r>
      <w:r w:rsidR="004B4351" w:rsidRPr="00FB09D5">
        <w:t xml:space="preserve">. В абзаце </w:t>
      </w:r>
      <w:r w:rsidR="00D92564">
        <w:t>восьмом</w:t>
      </w:r>
      <w:r w:rsidR="004B4351" w:rsidRPr="00FB09D5">
        <w:t xml:space="preserve"> графы 3 пункта 6 число «</w:t>
      </w:r>
      <w:r>
        <w:t>46 024 948,5</w:t>
      </w:r>
      <w:r w:rsidR="004B4351" w:rsidRPr="001B76EE">
        <w:t>» заменить числом «</w:t>
      </w:r>
      <w:r>
        <w:t>46 026 978,1</w:t>
      </w:r>
      <w:r w:rsidR="004B4351" w:rsidRPr="001B76EE">
        <w:t>».</w:t>
      </w:r>
    </w:p>
    <w:p w:rsidR="004B4351" w:rsidRPr="001B76EE" w:rsidRDefault="004C4875" w:rsidP="00C82C00">
      <w:pPr>
        <w:autoSpaceDE w:val="0"/>
        <w:autoSpaceDN w:val="0"/>
        <w:adjustRightInd w:val="0"/>
        <w:ind w:firstLine="567"/>
        <w:jc w:val="both"/>
      </w:pPr>
      <w:r>
        <w:t>4</w:t>
      </w:r>
      <w:r w:rsidR="004B4351" w:rsidRPr="00FB09D5">
        <w:t>.</w:t>
      </w:r>
      <w:r w:rsidR="0085175D" w:rsidRPr="00FB09D5">
        <w:t>1</w:t>
      </w:r>
      <w:r w:rsidR="004B4351" w:rsidRPr="00FB09D5">
        <w:t>.</w:t>
      </w:r>
      <w:r>
        <w:t>4</w:t>
      </w:r>
      <w:r w:rsidR="004B4351" w:rsidRPr="00FB09D5">
        <w:t>.</w:t>
      </w:r>
      <w:r>
        <w:t>4</w:t>
      </w:r>
      <w:r w:rsidR="004B4351" w:rsidRPr="00FB09D5">
        <w:t xml:space="preserve">. В абзаце </w:t>
      </w:r>
      <w:r w:rsidR="00D92564">
        <w:t>десятом</w:t>
      </w:r>
      <w:r w:rsidR="004B4351" w:rsidRPr="00FB09D5">
        <w:t xml:space="preserve"> графы 3 пункта 6 число «</w:t>
      </w:r>
      <w:r>
        <w:t>8 606 653,9</w:t>
      </w:r>
      <w:r w:rsidR="004B4351" w:rsidRPr="001B76EE">
        <w:t>» заменить числом «</w:t>
      </w:r>
      <w:r>
        <w:t>8 608 683,5</w:t>
      </w:r>
      <w:r w:rsidR="004B4351" w:rsidRPr="001B76EE">
        <w:t>».</w:t>
      </w:r>
    </w:p>
    <w:p w:rsidR="00C82C00" w:rsidRPr="00FB09D5" w:rsidRDefault="004C4875" w:rsidP="00C82C00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>
        <w:t>4</w:t>
      </w:r>
      <w:r w:rsidR="00247A9B">
        <w:t>.1.</w:t>
      </w:r>
      <w:r>
        <w:t>5</w:t>
      </w:r>
      <w:r w:rsidR="00247A9B">
        <w:t xml:space="preserve">. В таблице </w:t>
      </w:r>
      <w:r w:rsidR="00C82C00">
        <w:t>9</w:t>
      </w:r>
      <w:r w:rsidR="00247A9B">
        <w:t xml:space="preserve"> </w:t>
      </w:r>
      <w:r w:rsidR="00C82C00" w:rsidRPr="00FB09D5">
        <w:rPr>
          <w:rFonts w:eastAsia="Calibri"/>
          <w:lang w:eastAsia="en-US"/>
        </w:rPr>
        <w:t>подраздел</w:t>
      </w:r>
      <w:r w:rsidR="00C82C00">
        <w:rPr>
          <w:rFonts w:eastAsia="Calibri"/>
          <w:lang w:eastAsia="en-US"/>
        </w:rPr>
        <w:t>а</w:t>
      </w:r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.</w:t>
      </w:r>
      <w:r w:rsidR="00C82C00">
        <w:rPr>
          <w:rFonts w:eastAsia="Calibri"/>
          <w:lang w:eastAsia="en-US"/>
        </w:rPr>
        <w:t>3</w:t>
      </w:r>
      <w:r w:rsidR="00C82C00" w:rsidRPr="00FB09D5">
        <w:rPr>
          <w:rFonts w:eastAsia="Calibri"/>
          <w:lang w:eastAsia="en-US"/>
        </w:rPr>
        <w:t xml:space="preserve"> </w:t>
      </w:r>
      <w:hyperlink r:id="rId20" w:history="1">
        <w:r w:rsidR="00C82C00" w:rsidRPr="00FB09D5">
          <w:rPr>
            <w:rFonts w:eastAsia="Calibri"/>
            <w:lang w:eastAsia="en-US"/>
          </w:rPr>
          <w:t>раздела</w:t>
        </w:r>
      </w:hyperlink>
      <w:r w:rsidR="00C82C00" w:rsidRPr="00FB09D5">
        <w:rPr>
          <w:rFonts w:eastAsia="Calibri"/>
          <w:lang w:eastAsia="en-US"/>
        </w:rPr>
        <w:t xml:space="preserve"> </w:t>
      </w:r>
      <w:r w:rsidR="00C82C00">
        <w:rPr>
          <w:rFonts w:eastAsia="Calibri"/>
          <w:lang w:eastAsia="en-US"/>
        </w:rPr>
        <w:t>9</w:t>
      </w:r>
      <w:r w:rsidR="00C82C00" w:rsidRPr="00FB09D5">
        <w:rPr>
          <w:rFonts w:eastAsia="Calibri"/>
          <w:lang w:eastAsia="en-US"/>
        </w:rPr>
        <w:t>:</w:t>
      </w:r>
    </w:p>
    <w:p w:rsidR="00565F31" w:rsidRDefault="004C4875" w:rsidP="00C82C00">
      <w:pPr>
        <w:pStyle w:val="af1"/>
        <w:tabs>
          <w:tab w:val="left" w:pos="142"/>
          <w:tab w:val="left" w:pos="851"/>
        </w:tabs>
        <w:ind w:left="567"/>
        <w:jc w:val="both"/>
      </w:pPr>
      <w:r>
        <w:t>4</w:t>
      </w:r>
      <w:r w:rsidR="00247A9B">
        <w:t>.1.</w:t>
      </w:r>
      <w:r>
        <w:t>5</w:t>
      </w:r>
      <w:r w:rsidR="00247A9B">
        <w:t>.1.</w:t>
      </w:r>
      <w:r w:rsidR="00C82C00">
        <w:t xml:space="preserve"> </w:t>
      </w:r>
      <w:r w:rsidR="003715BE" w:rsidRPr="00FB09D5">
        <w:t>Пункт</w:t>
      </w:r>
      <w:r w:rsidR="0094159C">
        <w:t>ы</w:t>
      </w:r>
      <w:r w:rsidR="003715BE" w:rsidRPr="00FB09D5">
        <w:t xml:space="preserve"> </w:t>
      </w:r>
      <w:r w:rsidR="004B4351" w:rsidRPr="00FB09D5">
        <w:t>1</w:t>
      </w:r>
      <w:r w:rsidR="00C82C00">
        <w:t xml:space="preserve"> и 1.1.</w:t>
      </w:r>
      <w:r w:rsidR="004B4351" w:rsidRPr="00FB09D5">
        <w:t xml:space="preserve"> </w:t>
      </w:r>
      <w:r w:rsidR="00565F31" w:rsidRPr="00FB09D5">
        <w:t>изложить в следующей редакции:</w:t>
      </w:r>
    </w:p>
    <w:p w:rsidR="00C82C00" w:rsidRPr="00C64F08" w:rsidRDefault="000B2BF0" w:rsidP="00C82C00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C64F08">
        <w:rPr>
          <w:sz w:val="22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C82C00" w:rsidRPr="001A2E96" w:rsidTr="00C82C00">
        <w:trPr>
          <w:trHeight w:val="71"/>
        </w:trPr>
        <w:tc>
          <w:tcPr>
            <w:tcW w:w="1985" w:type="dxa"/>
            <w:gridSpan w:val="2"/>
            <w:noWrap/>
            <w:hideMark/>
          </w:tcPr>
          <w:p w:rsidR="00C82C00" w:rsidRPr="001A2E96" w:rsidRDefault="00C82C00" w:rsidP="00C82C00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3 901 771,1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FF1E97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3 605 025,3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3 575 982,3 </w:t>
            </w:r>
          </w:p>
        </w:tc>
        <w:tc>
          <w:tcPr>
            <w:tcW w:w="992" w:type="dxa"/>
            <w:vAlign w:val="center"/>
            <w:hideMark/>
          </w:tcPr>
          <w:p w:rsidR="00C82C00" w:rsidRPr="005652BC" w:rsidRDefault="004D1E54" w:rsidP="00C64F08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2 591 254,9</w:t>
            </w:r>
          </w:p>
        </w:tc>
        <w:tc>
          <w:tcPr>
            <w:tcW w:w="993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2 512 462,5</w:t>
            </w:r>
          </w:p>
        </w:tc>
        <w:tc>
          <w:tcPr>
            <w:tcW w:w="1134" w:type="dxa"/>
            <w:vAlign w:val="center"/>
            <w:hideMark/>
          </w:tcPr>
          <w:p w:rsidR="00C82C00" w:rsidRPr="005652BC" w:rsidRDefault="00C82C00" w:rsidP="00C82C00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5652B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3 712 513,7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5652BC" w:rsidRDefault="004D1E54" w:rsidP="00FF1E97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19</w:t>
            </w:r>
            <w:r w:rsidR="00FF1E97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 899 009,7</w:t>
            </w:r>
          </w:p>
        </w:tc>
        <w:tc>
          <w:tcPr>
            <w:tcW w:w="956" w:type="dxa"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C82C00" w:rsidRPr="001A2E96" w:rsidTr="00C82C00">
        <w:trPr>
          <w:trHeight w:val="1155"/>
        </w:trPr>
        <w:tc>
          <w:tcPr>
            <w:tcW w:w="510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8A5F40" w:rsidRPr="001A2E96" w:rsidRDefault="00C82C00" w:rsidP="0005209E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Проектирование строительства и(или) реконструкции объектов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2016-2024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C82C00" w:rsidRPr="001A2E96" w:rsidRDefault="00C82C00" w:rsidP="00C82C00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82C00" w:rsidRPr="001A2E96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46 046,6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FF1E97" w:rsidP="00B712D6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145 176,8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04799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195 291,2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4D1E54" w:rsidP="00F7514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28</w:t>
            </w:r>
            <w:r w:rsidR="00F75141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501,2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281 902,5  </w:t>
            </w:r>
          </w:p>
        </w:tc>
        <w:tc>
          <w:tcPr>
            <w:tcW w:w="1134" w:type="dxa"/>
            <w:noWrap/>
            <w:vAlign w:val="center"/>
            <w:hideMark/>
          </w:tcPr>
          <w:p w:rsidR="00C82C00" w:rsidRPr="006337E5" w:rsidRDefault="00C82C00" w:rsidP="00C82C00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310 903,4  </w:t>
            </w:r>
          </w:p>
        </w:tc>
        <w:tc>
          <w:tcPr>
            <w:tcW w:w="992" w:type="dxa"/>
            <w:noWrap/>
            <w:vAlign w:val="center"/>
            <w:hideMark/>
          </w:tcPr>
          <w:p w:rsidR="00C82C00" w:rsidRPr="006337E5" w:rsidRDefault="003E24B9" w:rsidP="00FF1E97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</w:t>
            </w:r>
            <w:r w:rsidR="0004799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26</w:t>
            </w:r>
            <w:r w:rsidR="00FF1E97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1 821,7</w:t>
            </w:r>
            <w:r w:rsidR="00C82C00" w:rsidRPr="006337E5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C82C00" w:rsidRDefault="00C82C00" w:rsidP="00C82C0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4, 5.</w:t>
            </w:r>
          </w:p>
          <w:p w:rsidR="00C82C00" w:rsidRPr="001A2E96" w:rsidRDefault="00C82C00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2.1, 2.2, 2.3, 2.4</w:t>
            </w:r>
          </w:p>
        </w:tc>
      </w:tr>
    </w:tbl>
    <w:p w:rsidR="0085175D" w:rsidRPr="00C64F08" w:rsidRDefault="0085175D" w:rsidP="00C82C00">
      <w:pPr>
        <w:pStyle w:val="ConsPlusNormal"/>
        <w:ind w:right="-425"/>
        <w:jc w:val="right"/>
        <w:rPr>
          <w:rFonts w:ascii="Times New Roman" w:hAnsi="Times New Roman" w:cs="Times New Roman"/>
          <w:sz w:val="20"/>
        </w:rPr>
      </w:pPr>
      <w:r w:rsidRPr="0021125B">
        <w:rPr>
          <w:rFonts w:ascii="Times New Roman" w:hAnsi="Times New Roman" w:cs="Times New Roman"/>
        </w:rPr>
        <w:t>»</w:t>
      </w:r>
      <w:r w:rsidRPr="00C64F08">
        <w:rPr>
          <w:rFonts w:ascii="Times New Roman" w:hAnsi="Times New Roman" w:cs="Times New Roman"/>
          <w:sz w:val="20"/>
        </w:rPr>
        <w:t>.</w:t>
      </w:r>
    </w:p>
    <w:p w:rsidR="0085175D" w:rsidRPr="00FB09D5" w:rsidRDefault="00FF1E97" w:rsidP="0085175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4159C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5</w:t>
      </w:r>
      <w:r w:rsidR="0094159C">
        <w:rPr>
          <w:rFonts w:ascii="Times New Roman" w:hAnsi="Times New Roman"/>
          <w:sz w:val="24"/>
          <w:szCs w:val="24"/>
        </w:rPr>
        <w:t>.2</w:t>
      </w:r>
      <w:r w:rsidR="00132BDB" w:rsidRPr="00FB09D5">
        <w:rPr>
          <w:rFonts w:ascii="Times New Roman" w:hAnsi="Times New Roman"/>
          <w:sz w:val="24"/>
          <w:szCs w:val="24"/>
        </w:rPr>
        <w:t>.</w:t>
      </w:r>
      <w:r w:rsidR="00565F31" w:rsidRPr="00FB09D5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="0085175D" w:rsidRPr="00FB09D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</w:hyperlink>
      <w:r w:rsidR="00562108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1.6</w:t>
      </w:r>
      <w:r w:rsidR="0085175D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и</w:t>
      </w:r>
      <w:r w:rsidR="0085175D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562108" w:rsidRPr="00562108" w:rsidRDefault="0085175D" w:rsidP="00562108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562108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0D4522" w:rsidRPr="001A2E96" w:rsidTr="00FF1E97">
        <w:trPr>
          <w:trHeight w:val="805"/>
        </w:trPr>
        <w:tc>
          <w:tcPr>
            <w:tcW w:w="510" w:type="dxa"/>
            <w:tcBorders>
              <w:bottom w:val="single" w:sz="4" w:space="0" w:color="auto"/>
            </w:tcBorders>
            <w:hideMark/>
          </w:tcPr>
          <w:p w:rsidR="000D4522" w:rsidRPr="001A2E96" w:rsidRDefault="000D4522" w:rsidP="00562108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hideMark/>
          </w:tcPr>
          <w:p w:rsidR="000D4522" w:rsidRPr="001A2E96" w:rsidRDefault="000D4522" w:rsidP="00562108">
            <w:pPr>
              <w:ind w:left="-57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Охтинского тоннельного канализационного коллектора (1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-й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этап)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0D4522" w:rsidRPr="001A2E96" w:rsidRDefault="000D4522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D4522" w:rsidRPr="002213EC" w:rsidRDefault="000D4522" w:rsidP="00FF1E9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7,69 км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0D4522" w:rsidRPr="001A2E96" w:rsidRDefault="000D4522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noWrap/>
            <w:vAlign w:val="center"/>
          </w:tcPr>
          <w:p w:rsidR="000D4522" w:rsidRPr="00D145D8" w:rsidRDefault="000D4522" w:rsidP="00FF1E97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2015-2021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D145D8" w:rsidRDefault="000D4522" w:rsidP="00FF1E9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8 278 709,0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D145D8" w:rsidRDefault="000D4522" w:rsidP="00FF1E9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2 105 391,3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0D4522" w:rsidRPr="001A2E96" w:rsidRDefault="000D4522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0D4522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2 030 503,4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FF1E97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1 594 497,5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0D4522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591 467,5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0D4522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0D4522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0D4522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0D4522" w:rsidRPr="006337E5" w:rsidRDefault="00FF1E97" w:rsidP="00FF1E9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4 216 468,4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hideMark/>
          </w:tcPr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FF1E97" w:rsidRDefault="00FF1E97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  <w:p w:rsidR="000D4522" w:rsidRPr="001A2E96" w:rsidRDefault="000D4522" w:rsidP="00FF1E97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</w:t>
            </w:r>
          </w:p>
        </w:tc>
      </w:tr>
      <w:tr w:rsidR="00FF1E97" w:rsidRPr="001A2E96" w:rsidTr="002E041E">
        <w:trPr>
          <w:trHeight w:val="805"/>
        </w:trPr>
        <w:tc>
          <w:tcPr>
            <w:tcW w:w="1541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1E97" w:rsidRPr="00FF1E97" w:rsidRDefault="00FF1E97" w:rsidP="00FF1E97">
            <w:pPr>
              <w:jc w:val="right"/>
              <w:rPr>
                <w:rFonts w:ascii="Times New Roman" w:hAnsi="Times New Roman"/>
                <w:color w:val="000000"/>
              </w:rPr>
            </w:pPr>
            <w:r w:rsidRPr="00FF1E97">
              <w:rPr>
                <w:rFonts w:ascii="Times New Roman" w:hAnsi="Times New Roman"/>
                <w:color w:val="000000"/>
              </w:rPr>
              <w:t>».</w:t>
            </w:r>
          </w:p>
          <w:p w:rsidR="00FF1E97" w:rsidRPr="00FF1E97" w:rsidRDefault="00FF1E97" w:rsidP="00FF1E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FF1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4.1.5.3. </w:t>
            </w:r>
            <w:hyperlink r:id="rId22" w:history="1">
              <w:r w:rsidRPr="00FF1E97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Пункт</w:t>
              </w:r>
            </w:hyperlink>
            <w:r w:rsidRPr="00FF1E97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1.</w:t>
            </w:r>
            <w:r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  <w:r w:rsidRPr="00FF1E97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</w:t>
            </w:r>
            <w:r w:rsidRPr="00FF1E97">
              <w:rPr>
                <w:rFonts w:ascii="Times New Roman" w:hAnsi="Times New Roman" w:cs="Times New Roman"/>
                <w:sz w:val="24"/>
                <w:szCs w:val="24"/>
              </w:rPr>
              <w:t>зложить в следующей редакции:</w:t>
            </w:r>
          </w:p>
          <w:p w:rsidR="00FF1E97" w:rsidRPr="00FF1E97" w:rsidRDefault="00FF1E97" w:rsidP="00FF1E97">
            <w:pPr>
              <w:ind w:left="-7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</w:p>
        </w:tc>
      </w:tr>
      <w:tr w:rsidR="000D4522" w:rsidRPr="001A2E96" w:rsidTr="002E041E">
        <w:trPr>
          <w:trHeight w:val="966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D4522" w:rsidRPr="001A2E96" w:rsidRDefault="000D4522" w:rsidP="00047990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Строительство переключений прямых выпусков Петроградского района, наб. р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.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Карповки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4522" w:rsidRPr="002213EC" w:rsidRDefault="000D4522" w:rsidP="0004799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/>
                <w:color w:val="000000"/>
                <w:sz w:val="14"/>
                <w:szCs w:val="14"/>
              </w:rPr>
              <w:t>2,1 км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D145D8" w:rsidRDefault="000D4522" w:rsidP="0004799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>2017-2020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D145D8" w:rsidRDefault="000D4522" w:rsidP="0004799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314 224,9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D145D8" w:rsidRDefault="000D4522" w:rsidP="0004799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4522" w:rsidRPr="001A2E96" w:rsidRDefault="000D4522" w:rsidP="00047990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201 663,7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2E041E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16 187,1</w:t>
            </w:r>
            <w:r w:rsidR="000D4522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0D4522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D4522" w:rsidRPr="006337E5" w:rsidRDefault="002E041E" w:rsidP="00047990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217 851,8</w:t>
            </w:r>
            <w:r w:rsidR="000D4522" w:rsidRPr="00D145D8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D4522" w:rsidRPr="001A2E96" w:rsidRDefault="000D4522" w:rsidP="002E041E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 5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FF1E97" w:rsidRPr="002E041E" w:rsidTr="002E041E">
        <w:trPr>
          <w:trHeight w:val="966"/>
        </w:trPr>
        <w:tc>
          <w:tcPr>
            <w:tcW w:w="1541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1E97" w:rsidRPr="002E041E" w:rsidRDefault="00FF1E97" w:rsidP="00FF1E97">
            <w:pPr>
              <w:jc w:val="right"/>
              <w:rPr>
                <w:rFonts w:ascii="Times New Roman" w:hAnsi="Times New Roman"/>
                <w:color w:val="000000"/>
              </w:rPr>
            </w:pPr>
            <w:r w:rsidRPr="002E041E">
              <w:rPr>
                <w:rFonts w:ascii="Times New Roman" w:hAnsi="Times New Roman"/>
                <w:color w:val="000000"/>
              </w:rPr>
              <w:t>».</w:t>
            </w:r>
          </w:p>
          <w:p w:rsidR="002E041E" w:rsidRPr="002E041E" w:rsidRDefault="002E041E" w:rsidP="002E041E">
            <w:pPr>
              <w:pStyle w:val="ConsPlusNormal"/>
              <w:ind w:firstLine="6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E0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hyperlink r:id="rId23" w:history="1">
              <w:r w:rsidR="0047165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</w:t>
              </w:r>
              <w:r w:rsidRPr="002E041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ункт</w:t>
              </w:r>
            </w:hyperlink>
            <w:r w:rsidR="0047165E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ы 2 и</w:t>
            </w:r>
            <w:r w:rsidRPr="002E041E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2.1</w:t>
            </w:r>
            <w:r w:rsidRPr="002E041E">
              <w:rPr>
                <w:rStyle w:val="ab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</w:t>
            </w:r>
            <w:r w:rsidRPr="002E041E">
              <w:rPr>
                <w:rFonts w:ascii="Times New Roman" w:hAnsi="Times New Roman" w:cs="Times New Roman"/>
                <w:sz w:val="24"/>
                <w:szCs w:val="24"/>
              </w:rPr>
              <w:t>зложить в следующей редакции:</w:t>
            </w:r>
          </w:p>
          <w:p w:rsidR="002E041E" w:rsidRPr="002E041E" w:rsidRDefault="002E041E" w:rsidP="002E041E">
            <w:pPr>
              <w:rPr>
                <w:rFonts w:ascii="Times New Roman" w:hAnsi="Times New Roman"/>
                <w:color w:val="000000"/>
              </w:rPr>
            </w:pPr>
            <w:r w:rsidRPr="002E041E">
              <w:rPr>
                <w:rFonts w:ascii="Times New Roman" w:hAnsi="Times New Roman"/>
                <w:color w:val="000000"/>
              </w:rPr>
              <w:t>«</w:t>
            </w:r>
          </w:p>
        </w:tc>
      </w:tr>
      <w:tr w:rsidR="007C4271" w:rsidRPr="001A2E96" w:rsidTr="002E041E">
        <w:trPr>
          <w:trHeight w:val="236"/>
        </w:trPr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РАЗДЕЛ 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2 817 558,0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1159AF" w:rsidP="002E041E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4</w:t>
            </w:r>
            <w:r w:rsidR="002E041E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 822 043,2</w:t>
            </w:r>
            <w:r w:rsidR="007C4271"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3 774 447,6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1159AF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1 797 710,0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3 525 793,1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 xml:space="preserve">4 423 659,1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7C4271" w:rsidRPr="00D7161C" w:rsidRDefault="002E041E" w:rsidP="007C4271">
            <w:pPr>
              <w:jc w:val="right"/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14"/>
                <w:szCs w:val="14"/>
              </w:rPr>
              <w:t>21 161 211,0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</w:p>
        </w:tc>
      </w:tr>
      <w:tr w:rsidR="007C4271" w:rsidRPr="001A2E96" w:rsidTr="007C4271">
        <w:trPr>
          <w:trHeight w:val="693"/>
        </w:trPr>
        <w:tc>
          <w:tcPr>
            <w:tcW w:w="510" w:type="dxa"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7C4271" w:rsidRPr="001A2E96" w:rsidRDefault="007C4271" w:rsidP="0005209E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7C4271" w:rsidRPr="001A2E96" w:rsidRDefault="007C4271" w:rsidP="007C42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7C4271" w:rsidRPr="001A2E96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847 540,6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2E041E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1 275 198,4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 266 899,8</w:t>
            </w: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555 583,8  </w:t>
            </w:r>
          </w:p>
        </w:tc>
        <w:tc>
          <w:tcPr>
            <w:tcW w:w="993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1 249 199,8  </w:t>
            </w:r>
          </w:p>
        </w:tc>
        <w:tc>
          <w:tcPr>
            <w:tcW w:w="1134" w:type="dxa"/>
            <w:noWrap/>
            <w:vAlign w:val="center"/>
            <w:hideMark/>
          </w:tcPr>
          <w:p w:rsidR="007C4271" w:rsidRPr="00D7161C" w:rsidRDefault="007C4271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D7161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1 252 290,5  </w:t>
            </w:r>
          </w:p>
        </w:tc>
        <w:tc>
          <w:tcPr>
            <w:tcW w:w="992" w:type="dxa"/>
            <w:noWrap/>
            <w:vAlign w:val="center"/>
            <w:hideMark/>
          </w:tcPr>
          <w:p w:rsidR="007C4271" w:rsidRPr="00D7161C" w:rsidRDefault="002E041E" w:rsidP="007C4271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8 446 712,9</w:t>
            </w:r>
          </w:p>
        </w:tc>
        <w:tc>
          <w:tcPr>
            <w:tcW w:w="956" w:type="dxa"/>
            <w:noWrap/>
            <w:hideMark/>
          </w:tcPr>
          <w:p w:rsidR="007C4271" w:rsidRDefault="007C4271" w:rsidP="007C42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1.</w:t>
            </w:r>
          </w:p>
          <w:p w:rsidR="007C4271" w:rsidRPr="001A2E96" w:rsidRDefault="007C4271" w:rsidP="002E041E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И 2.1, 2.2, 2.3, 2.4</w:t>
            </w: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</w:tbl>
    <w:p w:rsidR="001D49AA" w:rsidRPr="00477DE4" w:rsidRDefault="002E041E" w:rsidP="001D49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4.1.5.5</w:t>
      </w:r>
      <w:r w:rsidR="003E0F3B" w:rsidRPr="00FB09D5">
        <w:rPr>
          <w:rFonts w:ascii="Times New Roman" w:hAnsi="Times New Roman" w:cs="Times New Roman"/>
          <w:sz w:val="24"/>
        </w:rPr>
        <w:t>.</w:t>
      </w:r>
      <w:r w:rsidR="003E0F3B" w:rsidRPr="00FB09D5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="001D49AA" w:rsidRPr="00477DE4">
        <w:rPr>
          <w:rFonts w:ascii="Times New Roman" w:hAnsi="Times New Roman" w:cs="Times New Roman"/>
          <w:sz w:val="24"/>
          <w:szCs w:val="24"/>
        </w:rPr>
        <w:t>трок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D49AA" w:rsidRPr="00477DE4">
        <w:rPr>
          <w:rFonts w:ascii="Times New Roman" w:hAnsi="Times New Roman" w:cs="Times New Roman"/>
          <w:sz w:val="24"/>
          <w:szCs w:val="24"/>
        </w:rPr>
        <w:t xml:space="preserve"> 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ИТОГО прочие расходы развития» и </w:t>
      </w:r>
      <w:r w:rsidR="001D49AA">
        <w:rPr>
          <w:rFonts w:ascii="Times New Roman" w:hAnsi="Times New Roman" w:cs="Times New Roman"/>
          <w:bCs/>
          <w:sz w:val="24"/>
          <w:szCs w:val="24"/>
        </w:rPr>
        <w:t>«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>ВСЕГО проектная часть подпрограммы 1</w:t>
      </w:r>
      <w:r w:rsidR="001D49AA">
        <w:rPr>
          <w:rFonts w:ascii="Times New Roman" w:hAnsi="Times New Roman" w:cs="Times New Roman"/>
          <w:bCs/>
          <w:sz w:val="24"/>
          <w:szCs w:val="24"/>
        </w:rPr>
        <w:t>»</w:t>
      </w:r>
      <w:r w:rsidR="001D49AA" w:rsidRPr="00477D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49AA" w:rsidRPr="00477DE4">
        <w:rPr>
          <w:rFonts w:ascii="Times New Roman" w:hAnsi="Times New Roman" w:cs="Times New Roman"/>
          <w:sz w:val="24"/>
        </w:rPr>
        <w:t>изложить в следующей редакции</w:t>
      </w:r>
      <w:r w:rsidR="001D49AA">
        <w:rPr>
          <w:rFonts w:ascii="Times New Roman" w:hAnsi="Times New Roman" w:cs="Times New Roman"/>
          <w:sz w:val="24"/>
        </w:rPr>
        <w:t>:</w:t>
      </w:r>
    </w:p>
    <w:p w:rsidR="00DE4B61" w:rsidRPr="00A917BF" w:rsidRDefault="001D49AA" w:rsidP="00A917BF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="003E0F3B" w:rsidRPr="00A917B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A42D1B" w:rsidRPr="001A2E96" w:rsidTr="00496CA2">
        <w:trPr>
          <w:trHeight w:val="166"/>
        </w:trPr>
        <w:tc>
          <w:tcPr>
            <w:tcW w:w="7371" w:type="dxa"/>
            <w:noWrap/>
            <w:hideMark/>
          </w:tcPr>
          <w:p w:rsidR="00A42D1B" w:rsidRDefault="00A42D1B" w:rsidP="00A42D1B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</w:p>
          <w:p w:rsidR="00A42D1B" w:rsidRPr="00DE2320" w:rsidRDefault="00A42D1B" w:rsidP="00A42D1B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15 704 853,1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2E041E" w:rsidP="000F1873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17 146 488,6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22 069 692,4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16 380 099,0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19 667 135,6  </w:t>
            </w:r>
          </w:p>
        </w:tc>
        <w:tc>
          <w:tcPr>
            <w:tcW w:w="1134" w:type="dxa"/>
            <w:noWrap/>
            <w:vAlign w:val="center"/>
            <w:hideMark/>
          </w:tcPr>
          <w:p w:rsidR="00A42D1B" w:rsidRPr="002A6846" w:rsidRDefault="00A42D1B" w:rsidP="00A42D1B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22 883 722,8  </w:t>
            </w:r>
          </w:p>
        </w:tc>
        <w:tc>
          <w:tcPr>
            <w:tcW w:w="992" w:type="dxa"/>
            <w:noWrap/>
            <w:vAlign w:val="center"/>
            <w:hideMark/>
          </w:tcPr>
          <w:p w:rsidR="00A42D1B" w:rsidRPr="002A6846" w:rsidRDefault="00A42D1B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113</w:t>
            </w:r>
            <w:r w:rsidR="002E041E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 851 991,4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A42D1B" w:rsidRPr="00DE2320" w:rsidRDefault="00A42D1B" w:rsidP="00A42D1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2E041E" w:rsidRPr="001A2E96" w:rsidTr="00496CA2">
        <w:trPr>
          <w:trHeight w:val="115"/>
        </w:trPr>
        <w:tc>
          <w:tcPr>
            <w:tcW w:w="7371" w:type="dxa"/>
            <w:noWrap/>
            <w:hideMark/>
          </w:tcPr>
          <w:p w:rsidR="002E041E" w:rsidRPr="00DE2320" w:rsidRDefault="002E041E" w:rsidP="002E041E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</w:p>
          <w:p w:rsidR="002E041E" w:rsidRPr="00DE2320" w:rsidRDefault="002E041E" w:rsidP="002E041E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15 704 853,1  </w:t>
            </w:r>
          </w:p>
        </w:tc>
        <w:tc>
          <w:tcPr>
            <w:tcW w:w="992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17 146 488,6</w:t>
            </w:r>
          </w:p>
        </w:tc>
        <w:tc>
          <w:tcPr>
            <w:tcW w:w="992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22 069 692,4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16 380 099,0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19 667 135,6  </w:t>
            </w:r>
          </w:p>
        </w:tc>
        <w:tc>
          <w:tcPr>
            <w:tcW w:w="1134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22 883 722,8  </w:t>
            </w:r>
          </w:p>
        </w:tc>
        <w:tc>
          <w:tcPr>
            <w:tcW w:w="992" w:type="dxa"/>
            <w:noWrap/>
            <w:vAlign w:val="center"/>
            <w:hideMark/>
          </w:tcPr>
          <w:p w:rsidR="002E041E" w:rsidRPr="002A6846" w:rsidRDefault="002E041E" w:rsidP="002E041E">
            <w:pPr>
              <w:jc w:val="right"/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>113 851 991,4</w:t>
            </w:r>
            <w:r w:rsidRPr="002A6846">
              <w:rPr>
                <w:rFonts w:ascii="Times New Roman" w:hAnsi="Times New Roman"/>
                <w:b/>
                <w:bCs/>
                <w:iCs/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956" w:type="dxa"/>
            <w:noWrap/>
            <w:hideMark/>
          </w:tcPr>
          <w:p w:rsidR="002E041E" w:rsidRPr="002A6846" w:rsidRDefault="002E041E" w:rsidP="002E041E">
            <w:pPr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</w:pPr>
            <w:r w:rsidRPr="002A6846">
              <w:rPr>
                <w:rFonts w:ascii="Times New Roman" w:eastAsia="Times New Roman" w:hAnsi="Times New Roman"/>
                <w:b/>
                <w:iCs/>
                <w:color w:val="000000"/>
                <w:sz w:val="13"/>
                <w:szCs w:val="13"/>
              </w:rPr>
              <w:t> </w:t>
            </w:r>
          </w:p>
        </w:tc>
      </w:tr>
    </w:tbl>
    <w:p w:rsidR="003E0F3B" w:rsidRDefault="003E0F3B" w:rsidP="00A917BF">
      <w:pPr>
        <w:pStyle w:val="ConsPlusNormal"/>
        <w:ind w:right="-425"/>
        <w:jc w:val="right"/>
        <w:rPr>
          <w:rFonts w:ascii="Times New Roman" w:hAnsi="Times New Roman" w:cs="Times New Roman"/>
          <w:szCs w:val="24"/>
        </w:rPr>
      </w:pPr>
      <w:r w:rsidRPr="00A917BF">
        <w:rPr>
          <w:rFonts w:ascii="Times New Roman" w:hAnsi="Times New Roman" w:cs="Times New Roman"/>
          <w:szCs w:val="24"/>
        </w:rPr>
        <w:t>».</w:t>
      </w:r>
    </w:p>
    <w:p w:rsidR="00496CA2" w:rsidRDefault="002E041E" w:rsidP="007F1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41E">
        <w:rPr>
          <w:rFonts w:ascii="Times New Roman" w:hAnsi="Times New Roman" w:cs="Times New Roman"/>
          <w:sz w:val="24"/>
          <w:szCs w:val="24"/>
        </w:rPr>
        <w:t>4</w:t>
      </w:r>
      <w:r w:rsidR="007F1D0B" w:rsidRPr="002E041E">
        <w:rPr>
          <w:rFonts w:ascii="Times New Roman" w:hAnsi="Times New Roman" w:cs="Times New Roman"/>
          <w:sz w:val="24"/>
          <w:szCs w:val="24"/>
        </w:rPr>
        <w:t>.1.</w:t>
      </w:r>
      <w:r w:rsidR="00496CA2">
        <w:rPr>
          <w:rFonts w:ascii="Times New Roman" w:hAnsi="Times New Roman" w:cs="Times New Roman"/>
          <w:sz w:val="24"/>
          <w:szCs w:val="24"/>
        </w:rPr>
        <w:t>6</w:t>
      </w:r>
      <w:r w:rsidR="007F1D0B" w:rsidRPr="002E041E">
        <w:rPr>
          <w:rFonts w:ascii="Times New Roman" w:hAnsi="Times New Roman" w:cs="Times New Roman"/>
          <w:sz w:val="24"/>
          <w:szCs w:val="24"/>
        </w:rPr>
        <w:t>.</w:t>
      </w:r>
      <w:r w:rsidR="00496CA2">
        <w:rPr>
          <w:rFonts w:ascii="Times New Roman" w:hAnsi="Times New Roman" w:cs="Times New Roman"/>
          <w:sz w:val="24"/>
          <w:szCs w:val="24"/>
        </w:rPr>
        <w:t xml:space="preserve"> В таблице 9-1 </w:t>
      </w:r>
      <w:r w:rsidR="00496CA2" w:rsidRPr="00496CA2">
        <w:rPr>
          <w:rFonts w:ascii="Times New Roman" w:hAnsi="Times New Roman" w:cs="Times New Roman"/>
          <w:sz w:val="24"/>
        </w:rPr>
        <w:t xml:space="preserve">подраздела 9.3 </w:t>
      </w:r>
      <w:hyperlink r:id="rId24" w:history="1">
        <w:r w:rsidR="00496CA2" w:rsidRPr="00496CA2">
          <w:rPr>
            <w:rFonts w:ascii="Times New Roman" w:hAnsi="Times New Roman" w:cs="Times New Roman"/>
            <w:sz w:val="24"/>
          </w:rPr>
          <w:t>раздела</w:t>
        </w:r>
      </w:hyperlink>
      <w:r w:rsidR="00496CA2" w:rsidRPr="00496CA2">
        <w:rPr>
          <w:rFonts w:ascii="Times New Roman" w:hAnsi="Times New Roman" w:cs="Times New Roman"/>
          <w:sz w:val="24"/>
        </w:rPr>
        <w:t xml:space="preserve"> 9:</w:t>
      </w:r>
    </w:p>
    <w:p w:rsidR="007F1D0B" w:rsidRDefault="00496CA2" w:rsidP="007F1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4.1.6.1.</w:t>
      </w:r>
      <w:r w:rsidR="007F1D0B" w:rsidRPr="002E041E">
        <w:rPr>
          <w:rFonts w:ascii="Times New Roman" w:hAnsi="Times New Roman" w:cs="Times New Roman"/>
          <w:sz w:val="24"/>
          <w:szCs w:val="24"/>
        </w:rPr>
        <w:t xml:space="preserve"> </w:t>
      </w:r>
      <w:r w:rsidR="002E041E" w:rsidRPr="002E041E">
        <w:rPr>
          <w:rFonts w:ascii="Times New Roman" w:hAnsi="Times New Roman" w:cs="Times New Roman"/>
          <w:sz w:val="24"/>
          <w:szCs w:val="24"/>
        </w:rPr>
        <w:t>Строку «</w:t>
      </w:r>
      <w:r w:rsidR="002E041E" w:rsidRPr="002E041E">
        <w:rPr>
          <w:rFonts w:ascii="Times New Roman" w:hAnsi="Times New Roman" w:cs="Times New Roman"/>
          <w:bCs/>
          <w:color w:val="000000"/>
          <w:sz w:val="24"/>
          <w:szCs w:val="24"/>
        </w:rPr>
        <w:t>ВСЕГО финансирование подпрограммы 2</w:t>
      </w:r>
      <w:r w:rsidR="002E041E" w:rsidRPr="002E041E">
        <w:rPr>
          <w:rFonts w:ascii="Times New Roman" w:hAnsi="Times New Roman" w:cs="Times New Roman"/>
          <w:sz w:val="24"/>
          <w:szCs w:val="24"/>
        </w:rPr>
        <w:t>»</w:t>
      </w:r>
      <w:r w:rsidR="007F1D0B" w:rsidRPr="002E041E">
        <w:rPr>
          <w:rFonts w:ascii="Times New Roman" w:hAnsi="Times New Roman" w:cs="Times New Roman"/>
          <w:sz w:val="24"/>
          <w:szCs w:val="24"/>
        </w:rPr>
        <w:t xml:space="preserve"> изложить в следующей</w:t>
      </w:r>
      <w:r w:rsidR="007F1D0B" w:rsidRPr="007F1D0B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7F1D0B" w:rsidRDefault="007F1D0B" w:rsidP="007F1D0B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22"/>
        <w:gridCol w:w="708"/>
        <w:gridCol w:w="993"/>
        <w:gridCol w:w="991"/>
        <w:gridCol w:w="993"/>
        <w:gridCol w:w="992"/>
        <w:gridCol w:w="993"/>
        <w:gridCol w:w="992"/>
        <w:gridCol w:w="992"/>
        <w:gridCol w:w="1276"/>
      </w:tblGrid>
      <w:tr w:rsidR="007F1D0B" w:rsidRPr="00311316" w:rsidTr="00BF5ABD">
        <w:trPr>
          <w:trHeight w:val="315"/>
        </w:trPr>
        <w:tc>
          <w:tcPr>
            <w:tcW w:w="6522" w:type="dxa"/>
          </w:tcPr>
          <w:p w:rsidR="007F1D0B" w:rsidRPr="00DE2320" w:rsidRDefault="007F1D0B" w:rsidP="00C02789">
            <w:pPr>
              <w:rPr>
                <w:rFonts w:ascii="Times New Roman" w:hAnsi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/>
                <w:b/>
                <w:bCs/>
                <w:color w:val="000000"/>
                <w:sz w:val="14"/>
              </w:rPr>
              <w:t>ВСЕГО финансирование подпрограммы 2</w:t>
            </w:r>
          </w:p>
        </w:tc>
        <w:tc>
          <w:tcPr>
            <w:tcW w:w="708" w:type="dxa"/>
            <w:vAlign w:val="center"/>
          </w:tcPr>
          <w:p w:rsidR="007F1D0B" w:rsidRPr="00D82A82" w:rsidRDefault="007F1D0B" w:rsidP="00C0278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16 589 668,8  </w:t>
            </w:r>
          </w:p>
        </w:tc>
        <w:tc>
          <w:tcPr>
            <w:tcW w:w="991" w:type="dxa"/>
            <w:vAlign w:val="center"/>
          </w:tcPr>
          <w:p w:rsidR="007F1D0B" w:rsidRPr="00BF5ABD" w:rsidRDefault="002E041E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17 328 103,6</w:t>
            </w:r>
          </w:p>
        </w:tc>
        <w:tc>
          <w:tcPr>
            <w:tcW w:w="993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22 994 764,6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7F1D0B" w:rsidRPr="00BF5ABD" w:rsidRDefault="00BF5ABD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17 342 174,0</w:t>
            </w:r>
            <w:r w:rsidR="007F1D0B"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20 653 988,5  </w:t>
            </w:r>
          </w:p>
        </w:tc>
        <w:tc>
          <w:tcPr>
            <w:tcW w:w="992" w:type="dxa"/>
            <w:vAlign w:val="center"/>
          </w:tcPr>
          <w:p w:rsidR="007F1D0B" w:rsidRPr="00BF5ABD" w:rsidRDefault="007F1D0B" w:rsidP="00C02789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BF5ABD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23 910 049,4  </w:t>
            </w:r>
          </w:p>
        </w:tc>
        <w:tc>
          <w:tcPr>
            <w:tcW w:w="992" w:type="dxa"/>
            <w:vAlign w:val="center"/>
          </w:tcPr>
          <w:p w:rsidR="007F1D0B" w:rsidRPr="002444BB" w:rsidRDefault="00BF5ABD" w:rsidP="009B44CC">
            <w:pPr>
              <w:jc w:val="right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118</w:t>
            </w:r>
            <w:r w:rsidR="009B44CC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 818 748,8</w:t>
            </w:r>
          </w:p>
        </w:tc>
        <w:tc>
          <w:tcPr>
            <w:tcW w:w="1276" w:type="dxa"/>
          </w:tcPr>
          <w:p w:rsidR="007F1D0B" w:rsidRPr="002566A7" w:rsidRDefault="007F1D0B" w:rsidP="00C0278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7F1D0B" w:rsidRPr="007F1D0B" w:rsidRDefault="007F1D0B" w:rsidP="00E328D5">
      <w:pPr>
        <w:pStyle w:val="ConsPlusNormal"/>
        <w:ind w:right="-425" w:firstLine="709"/>
        <w:jc w:val="right"/>
        <w:rPr>
          <w:rFonts w:ascii="Times New Roman" w:hAnsi="Times New Roman" w:cs="Times New Roman"/>
          <w:szCs w:val="24"/>
        </w:rPr>
      </w:pPr>
      <w:r w:rsidRPr="007F1D0B">
        <w:rPr>
          <w:rFonts w:ascii="Times New Roman" w:hAnsi="Times New Roman" w:cs="Times New Roman"/>
          <w:szCs w:val="24"/>
        </w:rPr>
        <w:t>».</w:t>
      </w:r>
    </w:p>
    <w:p w:rsidR="0086015F" w:rsidRPr="00FB09D5" w:rsidRDefault="0047165E" w:rsidP="0086015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4</w:t>
      </w:r>
      <w:r w:rsidR="0086015F">
        <w:t>.1.</w:t>
      </w:r>
      <w:r w:rsidR="00496CA2">
        <w:t>7</w:t>
      </w:r>
      <w:r w:rsidR="0086015F" w:rsidRPr="00FB09D5">
        <w:t xml:space="preserve">. </w:t>
      </w:r>
      <w:r w:rsidR="0086015F" w:rsidRPr="00FB09D5">
        <w:rPr>
          <w:rFonts w:eastAsia="Calibri"/>
          <w:lang w:eastAsia="en-US"/>
        </w:rPr>
        <w:t xml:space="preserve">В подразделе </w:t>
      </w:r>
      <w:r w:rsidR="0086015F">
        <w:rPr>
          <w:rFonts w:eastAsia="Calibri"/>
          <w:lang w:eastAsia="en-US"/>
        </w:rPr>
        <w:t>11</w:t>
      </w:r>
      <w:r w:rsidR="0086015F" w:rsidRPr="00FB09D5">
        <w:rPr>
          <w:rFonts w:eastAsia="Calibri"/>
          <w:lang w:eastAsia="en-US"/>
        </w:rPr>
        <w:t xml:space="preserve">.1 </w:t>
      </w:r>
      <w:hyperlink r:id="rId25" w:history="1">
        <w:r w:rsidR="0086015F" w:rsidRPr="00FB09D5">
          <w:rPr>
            <w:rFonts w:eastAsia="Calibri"/>
            <w:lang w:eastAsia="en-US"/>
          </w:rPr>
          <w:t>раздела</w:t>
        </w:r>
      </w:hyperlink>
      <w:r w:rsidR="0086015F" w:rsidRPr="00FB09D5">
        <w:rPr>
          <w:rFonts w:eastAsia="Calibri"/>
          <w:lang w:eastAsia="en-US"/>
        </w:rPr>
        <w:t xml:space="preserve"> </w:t>
      </w:r>
      <w:r w:rsidR="0086015F">
        <w:rPr>
          <w:rFonts w:eastAsia="Calibri"/>
          <w:lang w:eastAsia="en-US"/>
        </w:rPr>
        <w:t>11</w:t>
      </w:r>
      <w:r w:rsidR="0086015F" w:rsidRPr="00FB09D5">
        <w:rPr>
          <w:rFonts w:eastAsia="Calibri"/>
          <w:lang w:eastAsia="en-US"/>
        </w:rPr>
        <w:t>:</w:t>
      </w:r>
    </w:p>
    <w:p w:rsidR="0086015F" w:rsidRPr="00FB09D5" w:rsidRDefault="0047165E" w:rsidP="00B147BF">
      <w:pPr>
        <w:autoSpaceDE w:val="0"/>
        <w:autoSpaceDN w:val="0"/>
        <w:adjustRightInd w:val="0"/>
        <w:ind w:firstLine="709"/>
        <w:jc w:val="both"/>
      </w:pPr>
      <w:r>
        <w:t>4</w:t>
      </w:r>
      <w:r w:rsidR="0086015F" w:rsidRPr="00FB09D5">
        <w:t>.1.</w:t>
      </w:r>
      <w:r w:rsidR="00496CA2">
        <w:t>7</w:t>
      </w:r>
      <w:r w:rsidR="0086015F" w:rsidRPr="00FB09D5">
        <w:t>.1. В абзаце первом графы 3 пункта 6 число «</w:t>
      </w:r>
      <w:r>
        <w:t>17 756 005,3</w:t>
      </w:r>
      <w:r w:rsidR="0086015F" w:rsidRPr="00FB09D5">
        <w:t>» заменить числом «</w:t>
      </w:r>
      <w:r>
        <w:t>17 766 282,2</w:t>
      </w:r>
      <w:r w:rsidR="0086015F" w:rsidRPr="00FB09D5">
        <w:t>».</w:t>
      </w:r>
    </w:p>
    <w:p w:rsidR="0086015F" w:rsidRDefault="0047165E" w:rsidP="00B147BF">
      <w:pPr>
        <w:autoSpaceDE w:val="0"/>
        <w:autoSpaceDN w:val="0"/>
        <w:adjustRightInd w:val="0"/>
        <w:ind w:firstLine="709"/>
        <w:jc w:val="both"/>
      </w:pPr>
      <w:r>
        <w:t>4</w:t>
      </w:r>
      <w:r w:rsidR="0086015F" w:rsidRPr="00FB09D5">
        <w:t>.1.</w:t>
      </w:r>
      <w:r w:rsidR="00496CA2">
        <w:t>7</w:t>
      </w:r>
      <w:r w:rsidR="0086015F" w:rsidRPr="00FB09D5">
        <w:t>.2. В абзаце третьем графы 3 пункта 6 число «</w:t>
      </w:r>
      <w:r>
        <w:t>2 828 390,8</w:t>
      </w:r>
      <w:r w:rsidR="0086015F" w:rsidRPr="00FB09D5">
        <w:t>» заменить числом «</w:t>
      </w:r>
      <w:r>
        <w:t>2 838 667,7</w:t>
      </w:r>
      <w:r w:rsidR="0086015F" w:rsidRPr="00FB09D5">
        <w:t>».</w:t>
      </w:r>
    </w:p>
    <w:p w:rsidR="0086015F" w:rsidRPr="001B76EE" w:rsidRDefault="0047165E" w:rsidP="00B147BF">
      <w:pPr>
        <w:autoSpaceDE w:val="0"/>
        <w:autoSpaceDN w:val="0"/>
        <w:adjustRightInd w:val="0"/>
        <w:ind w:firstLine="709"/>
        <w:jc w:val="both"/>
      </w:pPr>
      <w:r>
        <w:t>4</w:t>
      </w:r>
      <w:r w:rsidR="0086015F" w:rsidRPr="00FB09D5">
        <w:t>.1.</w:t>
      </w:r>
      <w:r w:rsidR="00496CA2">
        <w:t>7</w:t>
      </w:r>
      <w:r w:rsidR="0086015F" w:rsidRPr="00FB09D5">
        <w:t>.</w:t>
      </w:r>
      <w:r>
        <w:t>3</w:t>
      </w:r>
      <w:r w:rsidR="0086015F" w:rsidRPr="00FB09D5">
        <w:t xml:space="preserve">. В абзаце </w:t>
      </w:r>
      <w:r w:rsidR="0086015F">
        <w:t>восьмом</w:t>
      </w:r>
      <w:r w:rsidR="0086015F" w:rsidRPr="00FB09D5">
        <w:t xml:space="preserve"> графы 3 пункта 6 число «</w:t>
      </w:r>
      <w:r>
        <w:t>6 142 454,7</w:t>
      </w:r>
      <w:r w:rsidR="0086015F" w:rsidRPr="001B76EE">
        <w:t>» заменить числом «</w:t>
      </w:r>
      <w:r>
        <w:t>6 152 731,6</w:t>
      </w:r>
      <w:r w:rsidR="0086015F" w:rsidRPr="001B76EE">
        <w:t>».</w:t>
      </w:r>
    </w:p>
    <w:p w:rsidR="0086015F" w:rsidRPr="001B76EE" w:rsidRDefault="0047165E" w:rsidP="00B147BF">
      <w:pPr>
        <w:autoSpaceDE w:val="0"/>
        <w:autoSpaceDN w:val="0"/>
        <w:adjustRightInd w:val="0"/>
        <w:ind w:firstLine="709"/>
        <w:jc w:val="both"/>
      </w:pPr>
      <w:r>
        <w:t>4</w:t>
      </w:r>
      <w:r w:rsidR="0086015F" w:rsidRPr="00FB09D5">
        <w:t>.1.</w:t>
      </w:r>
      <w:r w:rsidR="00496CA2">
        <w:t>7</w:t>
      </w:r>
      <w:r w:rsidR="0086015F" w:rsidRPr="00FB09D5">
        <w:t>.</w:t>
      </w:r>
      <w:r>
        <w:t>4</w:t>
      </w:r>
      <w:r w:rsidR="0086015F" w:rsidRPr="00FB09D5">
        <w:t xml:space="preserve">. В абзаце </w:t>
      </w:r>
      <w:r w:rsidR="0086015F">
        <w:t>десятом</w:t>
      </w:r>
      <w:r w:rsidR="0086015F" w:rsidRPr="00FB09D5">
        <w:t xml:space="preserve"> графы 3 пункта 6 число «</w:t>
      </w:r>
      <w:r>
        <w:t>346 990,8</w:t>
      </w:r>
      <w:r w:rsidR="0086015F" w:rsidRPr="001B76EE">
        <w:t>» заменить числом «</w:t>
      </w:r>
      <w:r>
        <w:t>357 267,7</w:t>
      </w:r>
      <w:r w:rsidR="0086015F" w:rsidRPr="001B76EE">
        <w:t>».</w:t>
      </w:r>
    </w:p>
    <w:p w:rsidR="00CC781D" w:rsidRPr="00160BC4" w:rsidRDefault="0047165E" w:rsidP="00160B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E1433" w:rsidRPr="00160BC4">
        <w:rPr>
          <w:rFonts w:ascii="Times New Roman" w:hAnsi="Times New Roman" w:cs="Times New Roman"/>
          <w:sz w:val="24"/>
          <w:szCs w:val="24"/>
        </w:rPr>
        <w:t>.1.</w:t>
      </w:r>
      <w:r w:rsidR="00496CA2">
        <w:rPr>
          <w:rFonts w:ascii="Times New Roman" w:hAnsi="Times New Roman" w:cs="Times New Roman"/>
          <w:sz w:val="24"/>
          <w:szCs w:val="24"/>
        </w:rPr>
        <w:t>8</w:t>
      </w:r>
      <w:r w:rsidR="00CE1433" w:rsidRPr="00160BC4">
        <w:rPr>
          <w:rFonts w:ascii="Times New Roman" w:hAnsi="Times New Roman" w:cs="Times New Roman"/>
          <w:sz w:val="24"/>
          <w:szCs w:val="24"/>
        </w:rPr>
        <w:t xml:space="preserve">. </w:t>
      </w:r>
      <w:r w:rsidR="00CC781D" w:rsidRPr="00160BC4">
        <w:rPr>
          <w:rFonts w:ascii="Times New Roman" w:hAnsi="Times New Roman" w:cs="Times New Roman"/>
          <w:sz w:val="24"/>
          <w:szCs w:val="24"/>
        </w:rPr>
        <w:t xml:space="preserve">В </w:t>
      </w:r>
      <w:hyperlink r:id="rId26" w:history="1"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160BC4">
          <w:rPr>
            <w:rFonts w:ascii="Times New Roman" w:hAnsi="Times New Roman" w:cs="Times New Roman"/>
            <w:sz w:val="24"/>
            <w:szCs w:val="24"/>
          </w:rPr>
          <w:t>14</w:t>
        </w:r>
        <w:r w:rsidR="00CC781D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160BC4">
        <w:rPr>
          <w:rFonts w:ascii="Times New Roman" w:hAnsi="Times New Roman" w:cs="Times New Roman"/>
          <w:sz w:val="24"/>
          <w:szCs w:val="24"/>
        </w:rPr>
        <w:t>п</w:t>
      </w:r>
      <w:r w:rsidR="00CC49C7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160BC4">
        <w:rPr>
          <w:rFonts w:ascii="Times New Roman" w:hAnsi="Times New Roman" w:cs="Times New Roman"/>
          <w:sz w:val="24"/>
          <w:szCs w:val="24"/>
        </w:rPr>
        <w:t>11.3 раздела 11</w:t>
      </w:r>
      <w:r w:rsidR="00CC781D" w:rsidRPr="00160BC4">
        <w:rPr>
          <w:rFonts w:ascii="Times New Roman" w:hAnsi="Times New Roman" w:cs="Times New Roman"/>
          <w:sz w:val="24"/>
          <w:szCs w:val="24"/>
        </w:rPr>
        <w:t>:</w:t>
      </w:r>
    </w:p>
    <w:p w:rsidR="00CC781D" w:rsidRDefault="0047165E" w:rsidP="000E79BA">
      <w:pPr>
        <w:autoSpaceDE w:val="0"/>
        <w:autoSpaceDN w:val="0"/>
        <w:adjustRightInd w:val="0"/>
        <w:ind w:firstLine="709"/>
        <w:jc w:val="both"/>
      </w:pPr>
      <w:r>
        <w:t>4</w:t>
      </w:r>
      <w:r w:rsidR="00186F88">
        <w:t>.</w:t>
      </w:r>
      <w:r w:rsidR="00CC781D" w:rsidRPr="00FB09D5">
        <w:t>1.</w:t>
      </w:r>
      <w:r w:rsidR="00496CA2">
        <w:t>8</w:t>
      </w:r>
      <w:r>
        <w:t>.1.</w:t>
      </w:r>
      <w:r w:rsidR="00CC781D" w:rsidRPr="00FB09D5">
        <w:t xml:space="preserve"> </w:t>
      </w:r>
      <w:r w:rsidR="00CC49C7" w:rsidRPr="00FB09D5">
        <w:t>Пункт 1</w:t>
      </w:r>
      <w:r>
        <w:t xml:space="preserve"> </w:t>
      </w:r>
      <w:r w:rsidR="00CC781D" w:rsidRPr="00FB09D5">
        <w:t>изложить в следующей редакции:</w:t>
      </w:r>
    </w:p>
    <w:p w:rsidR="00160BC4" w:rsidRPr="00160BC4" w:rsidRDefault="00CC781D" w:rsidP="00160BC4">
      <w:pPr>
        <w:autoSpaceDE w:val="0"/>
        <w:autoSpaceDN w:val="0"/>
        <w:adjustRightInd w:val="0"/>
        <w:ind w:left="-142"/>
        <w:jc w:val="both"/>
        <w:rPr>
          <w:sz w:val="12"/>
          <w:szCs w:val="14"/>
        </w:rPr>
      </w:pPr>
      <w:r w:rsidRPr="00160BC4">
        <w:rPr>
          <w:sz w:val="22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709"/>
        <w:gridCol w:w="709"/>
        <w:gridCol w:w="708"/>
        <w:gridCol w:w="993"/>
        <w:gridCol w:w="992"/>
        <w:gridCol w:w="992"/>
        <w:gridCol w:w="1134"/>
        <w:gridCol w:w="992"/>
        <w:gridCol w:w="993"/>
        <w:gridCol w:w="1134"/>
        <w:gridCol w:w="850"/>
      </w:tblGrid>
      <w:tr w:rsidR="00160BC4" w:rsidRPr="00356C98" w:rsidTr="00496CA2">
        <w:trPr>
          <w:trHeight w:val="20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BC4" w:rsidRPr="00356C98" w:rsidRDefault="00160BC4" w:rsidP="00496CA2">
            <w:pP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 </w:t>
            </w: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534 825,8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496CA2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272 367,7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1 116 814,7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1 007 600,8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1 156 105,5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1 271 716,1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BC4" w:rsidRPr="00356C98" w:rsidRDefault="00496CA2" w:rsidP="00160BC4">
            <w:pPr>
              <w:jc w:val="right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5 359 430,6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496CA2" w:rsidRPr="00496CA2" w:rsidTr="00496CA2">
        <w:trPr>
          <w:trHeight w:val="239"/>
        </w:trPr>
        <w:tc>
          <w:tcPr>
            <w:tcW w:w="1502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96CA2" w:rsidRDefault="00496CA2" w:rsidP="00496CA2">
            <w:pPr>
              <w:jc w:val="right"/>
              <w:rPr>
                <w:rFonts w:ascii="Times New Roman" w:hAnsi="Times New Roman"/>
                <w:bCs/>
                <w:iCs/>
                <w:color w:val="000000"/>
                <w:szCs w:val="14"/>
              </w:rPr>
            </w:pPr>
            <w:r w:rsidRPr="00496CA2">
              <w:rPr>
                <w:rFonts w:ascii="Times New Roman" w:hAnsi="Times New Roman"/>
                <w:bCs/>
                <w:iCs/>
                <w:color w:val="000000"/>
                <w:szCs w:val="14"/>
              </w:rPr>
              <w:t>».</w:t>
            </w:r>
          </w:p>
          <w:p w:rsidR="00496CA2" w:rsidRPr="00496CA2" w:rsidRDefault="00496CA2" w:rsidP="00496CA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</w:rPr>
            </w:pPr>
            <w:r w:rsidRPr="00496CA2">
              <w:rPr>
                <w:rFonts w:ascii="Times New Roman" w:hAnsi="Times New Roman"/>
              </w:rPr>
              <w:t>4.1.</w:t>
            </w:r>
            <w:r>
              <w:rPr>
                <w:rFonts w:ascii="Times New Roman" w:hAnsi="Times New Roman"/>
              </w:rPr>
              <w:t>8</w:t>
            </w:r>
            <w:r w:rsidRPr="00496CA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496CA2">
              <w:rPr>
                <w:rFonts w:ascii="Times New Roman" w:hAnsi="Times New Roman"/>
              </w:rPr>
              <w:t>. Пункт 1</w:t>
            </w:r>
            <w:r w:rsidR="0027565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496CA2">
              <w:rPr>
                <w:rFonts w:ascii="Times New Roman" w:hAnsi="Times New Roman"/>
              </w:rPr>
              <w:t xml:space="preserve"> изложить в следующей редакции:</w:t>
            </w:r>
          </w:p>
          <w:p w:rsidR="00496CA2" w:rsidRPr="00496CA2" w:rsidRDefault="00496CA2" w:rsidP="00496CA2">
            <w:pPr>
              <w:ind w:left="-75"/>
              <w:rPr>
                <w:rFonts w:ascii="Times New Roman" w:hAnsi="Times New Roman"/>
                <w:bCs/>
                <w:iCs/>
                <w:color w:val="000000"/>
                <w:szCs w:val="1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Cs w:val="14"/>
              </w:rPr>
              <w:t>«</w:t>
            </w:r>
          </w:p>
        </w:tc>
      </w:tr>
      <w:tr w:rsidR="00160BC4" w:rsidRPr="00356C98" w:rsidTr="00496CA2">
        <w:trPr>
          <w:trHeight w:val="599"/>
        </w:trPr>
        <w:tc>
          <w:tcPr>
            <w:tcW w:w="510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Реконструкция объектов газораспределительных сетей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2017-2024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:rsidR="00160BC4" w:rsidRPr="00DA0505" w:rsidRDefault="00160BC4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352 754,0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160BC4" w:rsidRPr="00DA0505" w:rsidRDefault="00496CA2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138 729,8</w:t>
            </w:r>
            <w:r w:rsidR="00160BC4"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410 815,1</w:t>
            </w:r>
            <w:r w:rsidR="00160BC4"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257 696,5</w:t>
            </w:r>
            <w:r w:rsidR="00160BC4"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DA0505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246 687,5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</w:tcPr>
          <w:p w:rsidR="00160BC4" w:rsidRPr="00DA0505" w:rsidRDefault="00DA0505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271 356,3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160BC4" w:rsidRPr="00356C98" w:rsidRDefault="00496CA2" w:rsidP="00160BC4">
            <w:pPr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1 678 039,2</w:t>
            </w:r>
            <w:r w:rsidR="00160BC4"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160BC4" w:rsidRDefault="00160BC4" w:rsidP="00647671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ЦП 1,</w:t>
            </w:r>
          </w:p>
          <w:p w:rsidR="00160BC4" w:rsidRPr="00356C98" w:rsidRDefault="00160BC4" w:rsidP="00496CA2">
            <w:pPr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И 3</w:t>
            </w:r>
            <w:r w:rsidRPr="00CE7D08">
              <w:rPr>
                <w:rFonts w:ascii="Times New Roman" w:eastAsia="Times New Roman" w:hAnsi="Times New Roman"/>
                <w:sz w:val="14"/>
                <w:szCs w:val="14"/>
              </w:rPr>
              <w:t>.1</w:t>
            </w:r>
          </w:p>
        </w:tc>
      </w:tr>
    </w:tbl>
    <w:p w:rsidR="00F15205" w:rsidRPr="00160BC4" w:rsidRDefault="00F15205" w:rsidP="00F1520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60BC4">
        <w:rPr>
          <w:rFonts w:ascii="Times New Roman" w:hAnsi="Times New Roman" w:cs="Times New Roman"/>
          <w:szCs w:val="24"/>
        </w:rPr>
        <w:t>».</w:t>
      </w:r>
    </w:p>
    <w:p w:rsidR="00F15205" w:rsidRDefault="00496CA2" w:rsidP="00160BC4">
      <w:pPr>
        <w:ind w:firstLine="709"/>
        <w:jc w:val="both"/>
      </w:pPr>
      <w:r>
        <w:t>4.1.8.3</w:t>
      </w:r>
      <w:r w:rsidR="00F15205" w:rsidRPr="00FB09D5">
        <w:t xml:space="preserve">. </w:t>
      </w:r>
      <w:r>
        <w:t>С</w:t>
      </w:r>
      <w:r w:rsidR="00160BC4" w:rsidRPr="00160BC4">
        <w:t>трок</w:t>
      </w:r>
      <w:r>
        <w:t>и</w:t>
      </w:r>
      <w:r w:rsidR="00160BC4" w:rsidRPr="00160BC4">
        <w:t xml:space="preserve"> «</w:t>
      </w:r>
      <w:r w:rsidR="00160BC4" w:rsidRPr="00160BC4">
        <w:rPr>
          <w:bCs/>
          <w:color w:val="000000"/>
        </w:rPr>
        <w:t>ИТОГО прочие расходы развития</w:t>
      </w:r>
      <w:r w:rsidR="00160BC4" w:rsidRPr="00160BC4">
        <w:t>»</w:t>
      </w:r>
      <w:r w:rsidR="00F15205" w:rsidRPr="00160BC4">
        <w:t xml:space="preserve"> </w:t>
      </w:r>
      <w:r w:rsidR="00160BC4" w:rsidRPr="00160BC4">
        <w:t>и «</w:t>
      </w:r>
      <w:r w:rsidR="00160BC4" w:rsidRPr="00160BC4">
        <w:rPr>
          <w:bCs/>
          <w:iCs/>
          <w:color w:val="000000"/>
        </w:rPr>
        <w:t>ВСЕГО проектная часть подпрограммы 4</w:t>
      </w:r>
      <w:r w:rsidR="00160BC4" w:rsidRPr="00160BC4">
        <w:t xml:space="preserve">» </w:t>
      </w:r>
      <w:r w:rsidR="00F15205" w:rsidRPr="00160BC4">
        <w:rPr>
          <w:rStyle w:val="ab"/>
          <w:color w:val="auto"/>
          <w:u w:val="none"/>
        </w:rPr>
        <w:t>и</w:t>
      </w:r>
      <w:r w:rsidR="00F15205" w:rsidRPr="00160BC4">
        <w:t>зложить в следующей</w:t>
      </w:r>
      <w:r w:rsidR="00F15205" w:rsidRPr="00FB09D5">
        <w:t xml:space="preserve"> редакции:</w:t>
      </w:r>
    </w:p>
    <w:p w:rsidR="00160BC4" w:rsidRPr="00160BC4" w:rsidRDefault="00084040" w:rsidP="00160BC4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13"/>
        <w:gridCol w:w="993"/>
        <w:gridCol w:w="992"/>
        <w:gridCol w:w="992"/>
        <w:gridCol w:w="992"/>
        <w:gridCol w:w="993"/>
        <w:gridCol w:w="992"/>
        <w:gridCol w:w="992"/>
        <w:gridCol w:w="567"/>
      </w:tblGrid>
      <w:tr w:rsidR="00160BC4" w:rsidRPr="00356C98" w:rsidTr="0005209E">
        <w:trPr>
          <w:trHeight w:val="144"/>
        </w:trPr>
        <w:tc>
          <w:tcPr>
            <w:tcW w:w="7513" w:type="dxa"/>
            <w:noWrap/>
            <w:hideMark/>
          </w:tcPr>
          <w:p w:rsidR="00160BC4" w:rsidRPr="00DE2320" w:rsidRDefault="00160BC4" w:rsidP="0005209E">
            <w:pP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ИТОГО прочие расходы развития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noWrap/>
            <w:hideMark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160BC4" w:rsidRPr="00973F88" w:rsidRDefault="00496CA2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2 724 167,7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160BC4" w:rsidRPr="00973F88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160BC4" w:rsidRPr="00973F88" w:rsidRDefault="00160BC4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160BC4" w:rsidRPr="00973F88" w:rsidRDefault="00496CA2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16 654 981,2</w:t>
            </w:r>
          </w:p>
        </w:tc>
        <w:tc>
          <w:tcPr>
            <w:tcW w:w="567" w:type="dxa"/>
            <w:noWrap/>
            <w:hideMark/>
          </w:tcPr>
          <w:p w:rsidR="00160BC4" w:rsidRPr="00356C98" w:rsidRDefault="00160BC4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56C98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:rsidR="00496CA2" w:rsidRPr="00356C98" w:rsidTr="0005209E">
        <w:trPr>
          <w:trHeight w:val="105"/>
        </w:trPr>
        <w:tc>
          <w:tcPr>
            <w:tcW w:w="7513" w:type="dxa"/>
            <w:noWrap/>
          </w:tcPr>
          <w:p w:rsidR="00496CA2" w:rsidRPr="00DE2320" w:rsidRDefault="00496CA2" w:rsidP="00496CA2">
            <w:pPr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</w:pPr>
            <w:r w:rsidRPr="00DE2320">
              <w:rPr>
                <w:rFonts w:ascii="Times New Roman" w:eastAsia="Times New Roman" w:hAnsi="Times New Roman"/>
                <w:b/>
                <w:iCs/>
                <w:color w:val="000000"/>
                <w:sz w:val="14"/>
                <w:szCs w:val="14"/>
              </w:rPr>
              <w:t> </w:t>
            </w:r>
            <w:r w:rsidRPr="00DE2320"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 xml:space="preserve">2 152 969,8  </w:t>
            </w:r>
          </w:p>
        </w:tc>
        <w:tc>
          <w:tcPr>
            <w:tcW w:w="992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2 724 167,7</w:t>
            </w:r>
          </w:p>
        </w:tc>
        <w:tc>
          <w:tcPr>
            <w:tcW w:w="992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3 125 544,7</w:t>
            </w:r>
          </w:p>
        </w:tc>
        <w:tc>
          <w:tcPr>
            <w:tcW w:w="992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3 051 530,8</w:t>
            </w:r>
          </w:p>
        </w:tc>
        <w:tc>
          <w:tcPr>
            <w:tcW w:w="993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2 706 910,3</w:t>
            </w:r>
          </w:p>
        </w:tc>
        <w:tc>
          <w:tcPr>
            <w:tcW w:w="992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973F88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2 893 857,9</w:t>
            </w:r>
          </w:p>
        </w:tc>
        <w:tc>
          <w:tcPr>
            <w:tcW w:w="992" w:type="dxa"/>
            <w:noWrap/>
          </w:tcPr>
          <w:p w:rsidR="00496CA2" w:rsidRPr="00973F88" w:rsidRDefault="00496CA2" w:rsidP="00496CA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16 654 981,2</w:t>
            </w:r>
          </w:p>
        </w:tc>
        <w:tc>
          <w:tcPr>
            <w:tcW w:w="567" w:type="dxa"/>
            <w:noWrap/>
          </w:tcPr>
          <w:p w:rsidR="00496CA2" w:rsidRPr="00356C98" w:rsidRDefault="00496CA2" w:rsidP="00496CA2">
            <w:pPr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</w:rPr>
            </w:pPr>
          </w:p>
        </w:tc>
      </w:tr>
    </w:tbl>
    <w:p w:rsidR="000011B5" w:rsidRPr="00160BC4" w:rsidRDefault="000011B5" w:rsidP="00B52C1C">
      <w:pPr>
        <w:tabs>
          <w:tab w:val="left" w:pos="142"/>
          <w:tab w:val="left" w:pos="851"/>
        </w:tabs>
        <w:jc w:val="right"/>
        <w:rPr>
          <w:sz w:val="22"/>
        </w:rPr>
      </w:pPr>
      <w:r w:rsidRPr="00160BC4">
        <w:rPr>
          <w:sz w:val="22"/>
        </w:rPr>
        <w:t>».</w:t>
      </w:r>
    </w:p>
    <w:p w:rsidR="00647671" w:rsidRPr="00160BC4" w:rsidRDefault="00496CA2" w:rsidP="00647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4.1.9</w:t>
      </w:r>
      <w:r w:rsidR="00647671" w:rsidRPr="00160BC4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27" w:history="1">
        <w:r w:rsidR="00647671" w:rsidRPr="00160BC4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647671">
          <w:rPr>
            <w:rFonts w:ascii="Times New Roman" w:hAnsi="Times New Roman" w:cs="Times New Roman"/>
            <w:sz w:val="24"/>
            <w:szCs w:val="24"/>
          </w:rPr>
          <w:t>14-1</w:t>
        </w:r>
        <w:r w:rsidR="00647671" w:rsidRPr="00160BC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647671">
        <w:rPr>
          <w:rFonts w:ascii="Times New Roman" w:hAnsi="Times New Roman" w:cs="Times New Roman"/>
          <w:sz w:val="24"/>
          <w:szCs w:val="24"/>
        </w:rPr>
        <w:t>п</w:t>
      </w:r>
      <w:r w:rsidR="00647671" w:rsidRPr="00160BC4">
        <w:rPr>
          <w:rFonts w:ascii="Times New Roman" w:hAnsi="Times New Roman" w:cs="Times New Roman"/>
          <w:sz w:val="24"/>
          <w:szCs w:val="24"/>
        </w:rPr>
        <w:t xml:space="preserve">одраздела </w:t>
      </w:r>
      <w:r w:rsidR="00647671">
        <w:rPr>
          <w:rFonts w:ascii="Times New Roman" w:hAnsi="Times New Roman" w:cs="Times New Roman"/>
          <w:sz w:val="24"/>
          <w:szCs w:val="24"/>
        </w:rPr>
        <w:t>11.3 раздела 11</w:t>
      </w:r>
      <w:r w:rsidR="00647671" w:rsidRPr="00160BC4">
        <w:rPr>
          <w:rFonts w:ascii="Times New Roman" w:hAnsi="Times New Roman" w:cs="Times New Roman"/>
          <w:sz w:val="24"/>
          <w:szCs w:val="24"/>
        </w:rPr>
        <w:t>:</w:t>
      </w:r>
    </w:p>
    <w:p w:rsidR="00647671" w:rsidRDefault="00496CA2" w:rsidP="00496CA2">
      <w:pPr>
        <w:autoSpaceDE w:val="0"/>
        <w:autoSpaceDN w:val="0"/>
        <w:adjustRightInd w:val="0"/>
        <w:ind w:firstLine="709"/>
        <w:jc w:val="both"/>
      </w:pPr>
      <w:r>
        <w:t>4.1.9.</w:t>
      </w:r>
      <w:r w:rsidR="00647671">
        <w:t>1</w:t>
      </w:r>
      <w:r>
        <w:t>.</w:t>
      </w:r>
      <w:r w:rsidR="00647671" w:rsidRPr="00FB09D5">
        <w:t xml:space="preserve"> </w:t>
      </w:r>
      <w:r w:rsidR="00647671" w:rsidRPr="00F752D8">
        <w:t>Строк</w:t>
      </w:r>
      <w:r>
        <w:t>у</w:t>
      </w:r>
      <w:r w:rsidR="00647671" w:rsidRPr="00F752D8">
        <w:t xml:space="preserve"> «</w:t>
      </w:r>
      <w:r w:rsidR="00647671" w:rsidRPr="00F752D8">
        <w:rPr>
          <w:bCs/>
          <w:color w:val="000000" w:themeColor="text1"/>
        </w:rPr>
        <w:t xml:space="preserve">ВСЕГО финансирование подпрограммы </w:t>
      </w:r>
      <w:r w:rsidR="00647671">
        <w:rPr>
          <w:bCs/>
          <w:color w:val="000000" w:themeColor="text1"/>
        </w:rPr>
        <w:t>4</w:t>
      </w:r>
      <w:r w:rsidR="00647671" w:rsidRPr="00F752D8">
        <w:t>» изложить в следующей</w:t>
      </w:r>
      <w:r w:rsidR="00647671" w:rsidRPr="0056626D">
        <w:t xml:space="preserve"> редакции:</w:t>
      </w:r>
    </w:p>
    <w:p w:rsidR="00647671" w:rsidRPr="00647671" w:rsidRDefault="000011B5" w:rsidP="00647671">
      <w:pPr>
        <w:pStyle w:val="ConsPlusNormal"/>
        <w:ind w:left="-142"/>
        <w:jc w:val="both"/>
        <w:rPr>
          <w:rFonts w:ascii="Times New Roman" w:hAnsi="Times New Roman" w:cs="Times New Roman"/>
          <w:szCs w:val="24"/>
        </w:rPr>
      </w:pPr>
      <w:r w:rsidRPr="00647671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92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647671" w:rsidRPr="00DE2320" w:rsidTr="00647671">
        <w:trPr>
          <w:trHeight w:val="315"/>
        </w:trPr>
        <w:tc>
          <w:tcPr>
            <w:tcW w:w="6692" w:type="dxa"/>
          </w:tcPr>
          <w:p w:rsidR="00647671" w:rsidRPr="00DE2320" w:rsidRDefault="00647671" w:rsidP="00647671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финансирование подпрограммы 4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2 332 553,5</w:t>
            </w:r>
          </w:p>
        </w:tc>
        <w:tc>
          <w:tcPr>
            <w:tcW w:w="1134" w:type="dxa"/>
          </w:tcPr>
          <w:p w:rsidR="00647671" w:rsidRPr="00B11926" w:rsidRDefault="00496CA2" w:rsidP="00A42D1B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2 838 667,7</w:t>
            </w:r>
          </w:p>
        </w:tc>
        <w:tc>
          <w:tcPr>
            <w:tcW w:w="992" w:type="dxa"/>
          </w:tcPr>
          <w:p w:rsidR="00647671" w:rsidRPr="00B11926" w:rsidRDefault="00AB078C" w:rsidP="001F7B9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  <w:r w:rsidR="001F7B93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345 244,7</w:t>
            </w:r>
          </w:p>
        </w:tc>
        <w:tc>
          <w:tcPr>
            <w:tcW w:w="992" w:type="dxa"/>
          </w:tcPr>
          <w:p w:rsidR="00647671" w:rsidRPr="00B11926" w:rsidRDefault="00AB078C" w:rsidP="001F7B9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  <w:r w:rsidR="001F7B93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 353 230,8</w:t>
            </w:r>
          </w:p>
        </w:tc>
        <w:tc>
          <w:tcPr>
            <w:tcW w:w="993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2 933 360,3</w:t>
            </w:r>
          </w:p>
        </w:tc>
        <w:tc>
          <w:tcPr>
            <w:tcW w:w="992" w:type="dxa"/>
          </w:tcPr>
          <w:p w:rsidR="00647671" w:rsidRPr="00B11926" w:rsidRDefault="00647671" w:rsidP="0064767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B11926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2 963 225,2</w:t>
            </w:r>
          </w:p>
        </w:tc>
        <w:tc>
          <w:tcPr>
            <w:tcW w:w="992" w:type="dxa"/>
          </w:tcPr>
          <w:p w:rsidR="00647671" w:rsidRPr="00B11926" w:rsidRDefault="00496CA2" w:rsidP="001F7B9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  <w:t>17 766 282,2</w:t>
            </w:r>
          </w:p>
        </w:tc>
        <w:tc>
          <w:tcPr>
            <w:tcW w:w="1276" w:type="dxa"/>
          </w:tcPr>
          <w:p w:rsidR="00647671" w:rsidRPr="00356C98" w:rsidRDefault="00647671" w:rsidP="0064767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0011B5" w:rsidRPr="00647671" w:rsidRDefault="000011B5" w:rsidP="00647671">
      <w:pPr>
        <w:tabs>
          <w:tab w:val="left" w:pos="142"/>
          <w:tab w:val="left" w:pos="851"/>
        </w:tabs>
        <w:jc w:val="right"/>
        <w:rPr>
          <w:sz w:val="22"/>
        </w:rPr>
      </w:pPr>
      <w:r w:rsidRPr="00647671">
        <w:rPr>
          <w:sz w:val="22"/>
        </w:rPr>
        <w:t>».</w:t>
      </w:r>
    </w:p>
    <w:p w:rsidR="00AB078C" w:rsidRPr="00FB09D5" w:rsidRDefault="00A47728" w:rsidP="00AB07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4</w:t>
      </w:r>
      <w:r w:rsidR="00B64B29">
        <w:t>.1.</w:t>
      </w:r>
      <w:r w:rsidR="00575631">
        <w:t>1</w:t>
      </w:r>
      <w:r>
        <w:t>0</w:t>
      </w:r>
      <w:r w:rsidR="0027320D" w:rsidRPr="00FB09D5">
        <w:t xml:space="preserve">. </w:t>
      </w:r>
      <w:r w:rsidR="0027320D" w:rsidRPr="00FB09D5">
        <w:rPr>
          <w:rFonts w:eastAsia="Calibri"/>
          <w:lang w:eastAsia="en-US"/>
        </w:rPr>
        <w:t>В подразделе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 xml:space="preserve">.1 </w:t>
      </w:r>
      <w:hyperlink r:id="rId28" w:history="1">
        <w:r w:rsidR="0027320D" w:rsidRPr="00FB09D5">
          <w:rPr>
            <w:rFonts w:eastAsia="Calibri"/>
            <w:lang w:eastAsia="en-US"/>
          </w:rPr>
          <w:t>раздела</w:t>
        </w:r>
      </w:hyperlink>
      <w:r w:rsidR="0027320D" w:rsidRPr="00FB09D5">
        <w:rPr>
          <w:rFonts w:eastAsia="Calibri"/>
          <w:lang w:eastAsia="en-US"/>
        </w:rPr>
        <w:t xml:space="preserve"> 1</w:t>
      </w:r>
      <w:r w:rsidR="00575631">
        <w:rPr>
          <w:rFonts w:eastAsia="Calibri"/>
          <w:lang w:eastAsia="en-US"/>
        </w:rPr>
        <w:t>3</w:t>
      </w:r>
      <w:r w:rsidR="0027320D" w:rsidRPr="00FB09D5">
        <w:rPr>
          <w:rFonts w:eastAsia="Calibri"/>
          <w:lang w:eastAsia="en-US"/>
        </w:rPr>
        <w:t>:</w:t>
      </w:r>
    </w:p>
    <w:p w:rsidR="0027320D" w:rsidRPr="00FB09D5" w:rsidRDefault="00A47728" w:rsidP="0095422A">
      <w:pPr>
        <w:autoSpaceDE w:val="0"/>
        <w:autoSpaceDN w:val="0"/>
        <w:adjustRightInd w:val="0"/>
        <w:ind w:firstLine="567"/>
        <w:jc w:val="both"/>
      </w:pPr>
      <w:r>
        <w:t>4</w:t>
      </w:r>
      <w:r w:rsidR="00596E41">
        <w:t>.1.</w:t>
      </w:r>
      <w:r w:rsidR="00575631">
        <w:t>1</w:t>
      </w:r>
      <w:r>
        <w:t>0</w:t>
      </w:r>
      <w:r w:rsidR="0027320D" w:rsidRPr="00FB09D5">
        <w:t>.</w:t>
      </w:r>
      <w:r w:rsidR="00131BB9" w:rsidRPr="00FB09D5">
        <w:t>1</w:t>
      </w:r>
      <w:r w:rsidR="0027320D" w:rsidRPr="00FB09D5">
        <w:t>. В абзаце первом графы 3 пункта 6 число «</w:t>
      </w:r>
      <w:r>
        <w:t>43 805 015,3</w:t>
      </w:r>
      <w:r w:rsidR="0027320D" w:rsidRPr="00FB09D5">
        <w:t>» заменить числом «</w:t>
      </w:r>
      <w:r>
        <w:t>43 794 738,4</w:t>
      </w:r>
      <w:r w:rsidR="0027320D" w:rsidRPr="00FB09D5">
        <w:t>».</w:t>
      </w:r>
    </w:p>
    <w:p w:rsidR="0027320D" w:rsidRPr="00FB09D5" w:rsidRDefault="00A47728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4</w:t>
      </w:r>
      <w:r w:rsidR="00596E41">
        <w:t>.1.</w:t>
      </w:r>
      <w:r w:rsidR="00575631">
        <w:t>1</w:t>
      </w:r>
      <w:r>
        <w:t>0</w:t>
      </w:r>
      <w:r w:rsidR="0027320D" w:rsidRPr="00FB09D5">
        <w:t>.</w:t>
      </w:r>
      <w:r w:rsidR="00131BB9" w:rsidRPr="00FB09D5">
        <w:t>2</w:t>
      </w:r>
      <w:r w:rsidR="0027320D" w:rsidRPr="00FB09D5">
        <w:t xml:space="preserve">. В абзаце третьем графы 3 пункта 6 </w:t>
      </w:r>
      <w:r w:rsidR="0027320D" w:rsidRPr="00FB09D5">
        <w:rPr>
          <w:szCs w:val="24"/>
        </w:rPr>
        <w:t>число «</w:t>
      </w:r>
      <w:r>
        <w:rPr>
          <w:szCs w:val="24"/>
        </w:rPr>
        <w:t>5 321 359,0</w:t>
      </w:r>
      <w:r w:rsidR="0027320D" w:rsidRPr="00FB09D5">
        <w:rPr>
          <w:szCs w:val="24"/>
        </w:rPr>
        <w:t>» заменить числом «</w:t>
      </w:r>
      <w:r>
        <w:rPr>
          <w:szCs w:val="24"/>
        </w:rPr>
        <w:t>5 311 082,1</w:t>
      </w:r>
      <w:r w:rsidR="0027320D" w:rsidRPr="00FB09D5">
        <w:rPr>
          <w:szCs w:val="24"/>
        </w:rPr>
        <w:t>».</w:t>
      </w:r>
    </w:p>
    <w:p w:rsidR="0027320D" w:rsidRDefault="00A47728" w:rsidP="0095422A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t>4</w:t>
      </w:r>
      <w:r w:rsidR="00596E41">
        <w:t>.1.</w:t>
      </w:r>
      <w:r w:rsidR="00575631">
        <w:t>1</w:t>
      </w:r>
      <w:r>
        <w:t>0</w:t>
      </w:r>
      <w:r w:rsidR="0027320D" w:rsidRPr="00FB09D5">
        <w:t>.</w:t>
      </w:r>
      <w:r>
        <w:t>3</w:t>
      </w:r>
      <w:r w:rsidR="0027320D" w:rsidRPr="00FB09D5">
        <w:t xml:space="preserve">. В абзаце </w:t>
      </w:r>
      <w:r w:rsidR="00575631">
        <w:t>восьмом</w:t>
      </w:r>
      <w:r w:rsidR="0027320D" w:rsidRPr="00FB09D5">
        <w:t xml:space="preserve"> графы 3 пункта 6 </w:t>
      </w:r>
      <w:r w:rsidR="0027320D" w:rsidRPr="00FB09D5">
        <w:rPr>
          <w:szCs w:val="24"/>
        </w:rPr>
        <w:t>число «</w:t>
      </w:r>
      <w:r>
        <w:t>43 805 015,3</w:t>
      </w:r>
      <w:r w:rsidR="0027320D" w:rsidRPr="00FB09D5">
        <w:rPr>
          <w:szCs w:val="24"/>
        </w:rPr>
        <w:t>» заменить числом «</w:t>
      </w:r>
      <w:r>
        <w:rPr>
          <w:szCs w:val="24"/>
        </w:rPr>
        <w:t>43 794 738,4</w:t>
      </w:r>
      <w:r w:rsidR="0027320D" w:rsidRPr="00FB09D5">
        <w:rPr>
          <w:szCs w:val="24"/>
        </w:rPr>
        <w:t>».</w:t>
      </w:r>
    </w:p>
    <w:p w:rsidR="009A0DAF" w:rsidRDefault="00A47728" w:rsidP="009A0DAF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>4</w:t>
      </w:r>
      <w:r w:rsidR="009A0DAF">
        <w:rPr>
          <w:szCs w:val="24"/>
        </w:rPr>
        <w:t>.1.</w:t>
      </w:r>
      <w:r w:rsidR="00575631">
        <w:rPr>
          <w:szCs w:val="24"/>
        </w:rPr>
        <w:t>1</w:t>
      </w:r>
      <w:r>
        <w:rPr>
          <w:szCs w:val="24"/>
        </w:rPr>
        <w:t>0</w:t>
      </w:r>
      <w:r w:rsidR="009A0DAF">
        <w:rPr>
          <w:szCs w:val="24"/>
        </w:rPr>
        <w:t>.</w:t>
      </w:r>
      <w:r>
        <w:rPr>
          <w:szCs w:val="24"/>
        </w:rPr>
        <w:t>4</w:t>
      </w:r>
      <w:r w:rsidR="009A0DAF">
        <w:rPr>
          <w:szCs w:val="24"/>
        </w:rPr>
        <w:t xml:space="preserve">. </w:t>
      </w:r>
      <w:r w:rsidR="009A0DAF" w:rsidRPr="00FB09D5">
        <w:t xml:space="preserve">В абзаце </w:t>
      </w:r>
      <w:r w:rsidR="00575631">
        <w:t>десятом</w:t>
      </w:r>
      <w:r w:rsidR="009A0DAF">
        <w:t xml:space="preserve"> </w:t>
      </w:r>
      <w:r w:rsidR="009A0DAF" w:rsidRPr="00FB09D5">
        <w:t xml:space="preserve">графы 3 пункта 6 </w:t>
      </w:r>
      <w:r w:rsidR="009A0DAF" w:rsidRPr="00FB09D5">
        <w:rPr>
          <w:szCs w:val="24"/>
        </w:rPr>
        <w:t>число «</w:t>
      </w:r>
      <w:r>
        <w:rPr>
          <w:szCs w:val="24"/>
        </w:rPr>
        <w:t>5 321 359,0</w:t>
      </w:r>
      <w:r w:rsidR="009A0DAF" w:rsidRPr="00FB09D5">
        <w:rPr>
          <w:szCs w:val="24"/>
        </w:rPr>
        <w:t>» заменить числом «</w:t>
      </w:r>
      <w:r>
        <w:rPr>
          <w:szCs w:val="24"/>
        </w:rPr>
        <w:t>5</w:t>
      </w:r>
      <w:r w:rsidR="00275650">
        <w:rPr>
          <w:szCs w:val="24"/>
        </w:rPr>
        <w:t> 311 082,1</w:t>
      </w:r>
      <w:r w:rsidR="009A0DAF" w:rsidRPr="00FB09D5">
        <w:rPr>
          <w:szCs w:val="24"/>
        </w:rPr>
        <w:t>».</w:t>
      </w:r>
    </w:p>
    <w:p w:rsidR="00A47728" w:rsidRDefault="00A47728" w:rsidP="0095422A">
      <w:pPr>
        <w:autoSpaceDE w:val="0"/>
        <w:autoSpaceDN w:val="0"/>
        <w:adjustRightInd w:val="0"/>
        <w:ind w:firstLine="567"/>
        <w:jc w:val="both"/>
      </w:pPr>
      <w:r>
        <w:t>4</w:t>
      </w:r>
      <w:r w:rsidR="009A0DAF">
        <w:t>.1.</w:t>
      </w:r>
      <w:r>
        <w:t>11</w:t>
      </w:r>
      <w:r w:rsidR="0027320D" w:rsidRPr="00FB09D5">
        <w:t>.</w:t>
      </w:r>
      <w:r w:rsidR="009A0DAF" w:rsidRPr="009A0DAF">
        <w:t xml:space="preserve"> </w:t>
      </w:r>
      <w:r>
        <w:t xml:space="preserve">В </w:t>
      </w:r>
      <w:hyperlink r:id="rId29" w:history="1">
        <w:r>
          <w:t>т</w:t>
        </w:r>
        <w:r w:rsidR="009A0DAF" w:rsidRPr="00FB09D5">
          <w:t>аблиц</w:t>
        </w:r>
        <w:r>
          <w:t>е</w:t>
        </w:r>
        <w:r w:rsidR="009A0DAF" w:rsidRPr="00FB09D5">
          <w:t xml:space="preserve"> </w:t>
        </w:r>
        <w:r w:rsidR="00575631">
          <w:t>16</w:t>
        </w:r>
        <w:r w:rsidR="009A0DAF" w:rsidRPr="00FB09D5">
          <w:t xml:space="preserve"> подраздела 1</w:t>
        </w:r>
      </w:hyperlink>
      <w:r w:rsidR="00575631">
        <w:t>3.3</w:t>
      </w:r>
      <w:r w:rsidR="009A0DAF" w:rsidRPr="00FB09D5">
        <w:t xml:space="preserve"> раздела </w:t>
      </w:r>
      <w:r w:rsidR="00575631">
        <w:t>13</w:t>
      </w:r>
      <w:r>
        <w:t>:</w:t>
      </w:r>
    </w:p>
    <w:p w:rsidR="009A0DAF" w:rsidRDefault="00A47728" w:rsidP="0095422A">
      <w:pPr>
        <w:autoSpaceDE w:val="0"/>
        <w:autoSpaceDN w:val="0"/>
        <w:adjustRightInd w:val="0"/>
        <w:ind w:firstLine="567"/>
        <w:jc w:val="both"/>
      </w:pPr>
      <w:r>
        <w:t xml:space="preserve">4.1.11.1. Пункты 1 – 3 </w:t>
      </w:r>
      <w:r w:rsidR="00575631" w:rsidRPr="009A0DAF">
        <w:rPr>
          <w:rStyle w:val="ab"/>
          <w:color w:val="auto"/>
          <w:u w:val="none"/>
        </w:rPr>
        <w:t>и</w:t>
      </w:r>
      <w:r w:rsidR="00575631" w:rsidRPr="009A0DAF">
        <w:t>зложить в следующей</w:t>
      </w:r>
      <w:r w:rsidR="00575631" w:rsidRPr="00FB09D5">
        <w:t xml:space="preserve"> редакции</w:t>
      </w:r>
      <w:r w:rsidR="009A0DAF" w:rsidRPr="00FB09D5">
        <w:t>:</w:t>
      </w:r>
    </w:p>
    <w:p w:rsidR="00575631" w:rsidRDefault="00575631" w:rsidP="00575631">
      <w:pPr>
        <w:autoSpaceDE w:val="0"/>
        <w:autoSpaceDN w:val="0"/>
        <w:adjustRightInd w:val="0"/>
        <w:ind w:left="-142"/>
        <w:jc w:val="both"/>
        <w:rPr>
          <w:sz w:val="22"/>
        </w:rPr>
      </w:pPr>
      <w:r w:rsidRPr="00575631">
        <w:rPr>
          <w:sz w:val="22"/>
        </w:rPr>
        <w:t>«</w:t>
      </w:r>
    </w:p>
    <w:tbl>
      <w:tblPr>
        <w:tblStyle w:val="a8"/>
        <w:tblW w:w="15088" w:type="dxa"/>
        <w:jc w:val="center"/>
        <w:tblLayout w:type="fixed"/>
        <w:tblLook w:val="04A0" w:firstRow="1" w:lastRow="0" w:firstColumn="1" w:lastColumn="0" w:noHBand="0" w:noVBand="1"/>
      </w:tblPr>
      <w:tblGrid>
        <w:gridCol w:w="386"/>
        <w:gridCol w:w="1701"/>
        <w:gridCol w:w="767"/>
        <w:gridCol w:w="567"/>
        <w:gridCol w:w="566"/>
        <w:gridCol w:w="793"/>
        <w:gridCol w:w="908"/>
        <w:gridCol w:w="651"/>
        <w:gridCol w:w="709"/>
        <w:gridCol w:w="992"/>
        <w:gridCol w:w="993"/>
        <w:gridCol w:w="992"/>
        <w:gridCol w:w="992"/>
        <w:gridCol w:w="992"/>
        <w:gridCol w:w="993"/>
        <w:gridCol w:w="992"/>
        <w:gridCol w:w="1094"/>
      </w:tblGrid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1</w:t>
            </w:r>
          </w:p>
        </w:tc>
        <w:tc>
          <w:tcPr>
            <w:tcW w:w="1701" w:type="dxa"/>
            <w:vAlign w:val="center"/>
          </w:tcPr>
          <w:p w:rsidR="004A13CF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  <w:p w:rsidR="00917EE3" w:rsidRPr="00030B98" w:rsidRDefault="00917EE3" w:rsidP="0005209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182 141,4  </w:t>
            </w:r>
          </w:p>
        </w:tc>
        <w:tc>
          <w:tcPr>
            <w:tcW w:w="993" w:type="dxa"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147 702,9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1 234 629,1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553 391,1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436 161,4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464 177,2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3 018 203,1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ЦП 1.</w:t>
            </w:r>
          </w:p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A47728">
        <w:trPr>
          <w:trHeight w:val="281"/>
          <w:jc w:val="center"/>
        </w:trPr>
        <w:tc>
          <w:tcPr>
            <w:tcW w:w="386" w:type="dxa"/>
            <w:tcBorders>
              <w:bottom w:val="single" w:sz="4" w:space="0" w:color="auto"/>
            </w:tcBorders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44EFC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  <w:p w:rsidR="00917EE3" w:rsidRPr="00030B98" w:rsidRDefault="00917EE3" w:rsidP="0005209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624 629,1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360 597,5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1 022 542,6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519 582,8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710 287,6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790 930,2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4 028 569,8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A47728">
        <w:trPr>
          <w:trHeight w:val="281"/>
          <w:jc w:val="center"/>
        </w:trPr>
        <w:tc>
          <w:tcPr>
            <w:tcW w:w="386" w:type="dxa"/>
            <w:tcBorders>
              <w:bottom w:val="single" w:sz="4" w:space="0" w:color="auto"/>
            </w:tcBorders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44EFC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  <w:p w:rsidR="00917EE3" w:rsidRPr="00030B98" w:rsidRDefault="00917EE3" w:rsidP="0005209E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890 355,2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198 208,2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349 210,4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264 824,0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230 000,0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2 232 597,8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.1,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A47728" w:rsidRPr="006E27AC" w:rsidTr="00A47728">
        <w:trPr>
          <w:trHeight w:val="281"/>
          <w:jc w:val="center"/>
        </w:trPr>
        <w:tc>
          <w:tcPr>
            <w:tcW w:w="1508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47728" w:rsidRPr="00A47728" w:rsidRDefault="00A47728" w:rsidP="00A47728">
            <w:pPr>
              <w:ind w:right="-45"/>
              <w:jc w:val="right"/>
              <w:rPr>
                <w:rFonts w:ascii="Times New Roman" w:hAnsi="Times New Roman"/>
                <w:bCs/>
              </w:rPr>
            </w:pPr>
            <w:r w:rsidRPr="00A47728">
              <w:rPr>
                <w:rFonts w:ascii="Times New Roman" w:hAnsi="Times New Roman"/>
                <w:bCs/>
              </w:rPr>
              <w:t>».</w:t>
            </w:r>
          </w:p>
          <w:p w:rsidR="00A47728" w:rsidRPr="00A47728" w:rsidRDefault="00A47728" w:rsidP="00A4772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  <w:r w:rsidRPr="00A47728">
              <w:rPr>
                <w:rFonts w:ascii="Times New Roman" w:hAnsi="Times New Roman"/>
                <w:bCs/>
              </w:rPr>
              <w:t xml:space="preserve">4.1.11.2. Пункты 5 – 9 </w:t>
            </w:r>
            <w:r w:rsidRPr="00A47728">
              <w:rPr>
                <w:rStyle w:val="ab"/>
                <w:rFonts w:ascii="Times New Roman" w:hAnsi="Times New Roman"/>
                <w:color w:val="auto"/>
                <w:u w:val="none"/>
              </w:rPr>
              <w:t>и</w:t>
            </w:r>
            <w:r w:rsidRPr="00A47728">
              <w:rPr>
                <w:rFonts w:ascii="Times New Roman" w:hAnsi="Times New Roman"/>
              </w:rPr>
              <w:t>зложить в следующей редакции:</w:t>
            </w:r>
          </w:p>
          <w:p w:rsidR="00A47728" w:rsidRPr="00A96906" w:rsidRDefault="00A47728" w:rsidP="00A96906">
            <w:pPr>
              <w:autoSpaceDE w:val="0"/>
              <w:autoSpaceDN w:val="0"/>
              <w:adjustRightInd w:val="0"/>
              <w:ind w:left="-118"/>
              <w:jc w:val="both"/>
              <w:rPr>
                <w:rFonts w:ascii="Times New Roman" w:hAnsi="Times New Roman"/>
              </w:rPr>
            </w:pPr>
            <w:r w:rsidRPr="00A47728">
              <w:rPr>
                <w:rFonts w:ascii="Times New Roman" w:hAnsi="Times New Roman"/>
              </w:rPr>
              <w:t>«</w:t>
            </w:r>
          </w:p>
        </w:tc>
      </w:tr>
      <w:tr w:rsidR="004A13CF" w:rsidRPr="006E27AC" w:rsidTr="00A47728">
        <w:trPr>
          <w:trHeight w:val="281"/>
          <w:jc w:val="center"/>
        </w:trPr>
        <w:tc>
          <w:tcPr>
            <w:tcW w:w="386" w:type="dxa"/>
            <w:tcBorders>
              <w:top w:val="single" w:sz="4" w:space="0" w:color="auto"/>
            </w:tcBorders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130 575,0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158 223,6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294 381,0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263 476,3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289 823,9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1 336 479,8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:rsidR="004A13CF" w:rsidRPr="00030B98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23 992,0  </w:t>
            </w:r>
          </w:p>
        </w:tc>
        <w:tc>
          <w:tcPr>
            <w:tcW w:w="993" w:type="dxa"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76 665,9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516 884,5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65 487,0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220 000,0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1 103 029,4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575631">
        <w:trPr>
          <w:trHeight w:val="281"/>
          <w:jc w:val="center"/>
        </w:trPr>
        <w:tc>
          <w:tcPr>
            <w:tcW w:w="386" w:type="dxa"/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7</w:t>
            </w:r>
          </w:p>
        </w:tc>
        <w:tc>
          <w:tcPr>
            <w:tcW w:w="1701" w:type="dxa"/>
            <w:vAlign w:val="center"/>
          </w:tcPr>
          <w:p w:rsidR="008A5F40" w:rsidRPr="00030B98" w:rsidRDefault="004A13CF" w:rsidP="00F44EFC">
            <w:pPr>
              <w:rPr>
                <w:rFonts w:ascii="Times New Roman" w:hAnsi="Times New Roman"/>
                <w:sz w:val="14"/>
                <w:szCs w:val="14"/>
              </w:rPr>
            </w:pPr>
            <w:r w:rsidRPr="00030B98">
              <w:rPr>
                <w:rFonts w:ascii="Times New Roman" w:hAnsi="Times New Roman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</w:tc>
        <w:tc>
          <w:tcPr>
            <w:tcW w:w="767" w:type="dxa"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08" w:type="dxa"/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57 105,1  </w:t>
            </w:r>
          </w:p>
        </w:tc>
        <w:tc>
          <w:tcPr>
            <w:tcW w:w="993" w:type="dxa"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179 092,2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223 190,7  </w:t>
            </w:r>
          </w:p>
        </w:tc>
        <w:tc>
          <w:tcPr>
            <w:tcW w:w="992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169 392,8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188 588,1  </w:t>
            </w:r>
          </w:p>
        </w:tc>
        <w:tc>
          <w:tcPr>
            <w:tcW w:w="993" w:type="dxa"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207 446,9  </w:t>
            </w:r>
          </w:p>
        </w:tc>
        <w:tc>
          <w:tcPr>
            <w:tcW w:w="992" w:type="dxa"/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1 024 815,8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A47728">
        <w:trPr>
          <w:trHeight w:val="281"/>
          <w:jc w:val="center"/>
        </w:trPr>
        <w:tc>
          <w:tcPr>
            <w:tcW w:w="386" w:type="dxa"/>
            <w:tcBorders>
              <w:bottom w:val="single" w:sz="4" w:space="0" w:color="auto"/>
            </w:tcBorders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A5F40" w:rsidRPr="00575631" w:rsidRDefault="004A13CF" w:rsidP="0005209E">
            <w:pPr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 xml:space="preserve">Строительство электрических сетей (объектов) </w:t>
            </w:r>
            <w:r w:rsidRPr="00575631">
              <w:rPr>
                <w:rFonts w:ascii="Times New Roman" w:hAnsi="Times New Roman"/>
                <w:sz w:val="14"/>
                <w:szCs w:val="14"/>
              </w:rPr>
              <w:br/>
              <w:t>и устройств наружного освещения улиц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70 385,2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39 117,2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346 940,7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268 252,0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159 000,0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983 695,1</w:t>
            </w:r>
            <w:r w:rsidR="004A13CF" w:rsidRPr="004A13C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5.1,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4A13CF" w:rsidRPr="006E27AC" w:rsidTr="00A47728">
        <w:trPr>
          <w:trHeight w:val="281"/>
          <w:jc w:val="center"/>
        </w:trPr>
        <w:tc>
          <w:tcPr>
            <w:tcW w:w="386" w:type="dxa"/>
            <w:tcBorders>
              <w:bottom w:val="single" w:sz="4" w:space="0" w:color="auto"/>
            </w:tcBorders>
            <w:noWrap/>
          </w:tcPr>
          <w:p w:rsidR="004A13CF" w:rsidRPr="00030B98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/>
                <w:bCs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A13CF" w:rsidRPr="00575631" w:rsidRDefault="007B6B73" w:rsidP="004A13CF">
            <w:pPr>
              <w:rPr>
                <w:rFonts w:ascii="Times New Roman" w:hAnsi="Times New Roman"/>
                <w:sz w:val="14"/>
                <w:szCs w:val="14"/>
              </w:rPr>
            </w:pPr>
            <w:hyperlink r:id="rId30" w:history="1"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t xml:space="preserve">Реализация постановления Правительства Санкт-Петербурга от 10.08.2010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№ 1058 "Об утверждении долгосрочной целевой программы Санкт-Петербурга «Об энергосбережении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и о повышении энергетической эффективности в системах наружного освещения при строительстве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 и реконструкции парков, садов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 xml:space="preserve">и скверов, расположенных на территории </w:t>
              </w:r>
              <w:r w:rsidR="004A13CF" w:rsidRPr="00575631">
                <w:rPr>
                  <w:rStyle w:val="ab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br/>
                <w:t>Санкт-Петербурга, на период до 2020 года»</w:t>
              </w:r>
            </w:hyperlink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4A13CF" w:rsidRPr="00575631" w:rsidRDefault="004A13CF" w:rsidP="004A13C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75631">
              <w:rPr>
                <w:rFonts w:ascii="Times New Roman" w:hAnsi="Times New Roman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</w:p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2011-2020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noWrap/>
          </w:tcPr>
          <w:p w:rsidR="004A13CF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  <w:p w:rsidR="004A13CF" w:rsidRDefault="004A13CF" w:rsidP="004A13CF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4A13CF" w:rsidRPr="007845D5" w:rsidRDefault="004A13CF" w:rsidP="004A13CF">
            <w:pPr>
              <w:tabs>
                <w:tab w:val="left" w:pos="701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4A13CF" w:rsidRPr="00F87546" w:rsidRDefault="004A13CF" w:rsidP="004A13CF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A13CF">
              <w:rPr>
                <w:rFonts w:ascii="Times New Roman" w:hAnsi="Times New Roman"/>
                <w:sz w:val="14"/>
                <w:szCs w:val="14"/>
              </w:rPr>
              <w:t xml:space="preserve">523 736,8 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319 298,2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843 035,0</w:t>
            </w:r>
            <w:r w:rsidR="004A13CF" w:rsidRPr="004A13CF"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A13CF" w:rsidRPr="006E27AC" w:rsidRDefault="004A13CF" w:rsidP="00A4772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/>
                <w:bCs/>
                <w:sz w:val="14"/>
                <w:szCs w:val="14"/>
              </w:rPr>
              <w:t>.2</w:t>
            </w:r>
          </w:p>
        </w:tc>
      </w:tr>
      <w:tr w:rsidR="00A47728" w:rsidRPr="00A47728" w:rsidTr="00A47728">
        <w:trPr>
          <w:trHeight w:val="281"/>
          <w:jc w:val="center"/>
        </w:trPr>
        <w:tc>
          <w:tcPr>
            <w:tcW w:w="1508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47728" w:rsidRDefault="00A47728" w:rsidP="00A47728">
            <w:pPr>
              <w:ind w:right="-45"/>
              <w:jc w:val="right"/>
              <w:rPr>
                <w:rFonts w:ascii="Times New Roman" w:hAnsi="Times New Roman"/>
                <w:bCs/>
                <w:szCs w:val="14"/>
              </w:rPr>
            </w:pPr>
            <w:r w:rsidRPr="00A47728">
              <w:rPr>
                <w:rFonts w:ascii="Times New Roman" w:hAnsi="Times New Roman"/>
                <w:bCs/>
                <w:szCs w:val="14"/>
              </w:rPr>
              <w:t>».</w:t>
            </w:r>
          </w:p>
          <w:p w:rsidR="00A47728" w:rsidRPr="00A47728" w:rsidRDefault="00A47728" w:rsidP="00A4772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  <w:r w:rsidRPr="00A47728">
              <w:rPr>
                <w:rFonts w:ascii="Times New Roman" w:hAnsi="Times New Roman"/>
                <w:bCs/>
                <w:szCs w:val="14"/>
              </w:rPr>
              <w:t xml:space="preserve">4.1.11.3. </w:t>
            </w:r>
            <w:r w:rsidRPr="00A47728">
              <w:rPr>
                <w:rFonts w:ascii="Times New Roman" w:hAnsi="Times New Roman"/>
                <w:bCs/>
              </w:rPr>
              <w:t xml:space="preserve">Строки </w:t>
            </w:r>
            <w:r>
              <w:rPr>
                <w:rFonts w:ascii="Times New Roman" w:hAnsi="Times New Roman"/>
                <w:bCs/>
              </w:rPr>
              <w:t>«</w:t>
            </w:r>
            <w:r w:rsidRPr="00A47728">
              <w:rPr>
                <w:rFonts w:ascii="Times New Roman" w:hAnsi="Times New Roman"/>
                <w:bCs/>
              </w:rPr>
              <w:t>ИТОГО прочие расходы развития</w:t>
            </w:r>
            <w:r>
              <w:rPr>
                <w:rFonts w:ascii="Times New Roman" w:hAnsi="Times New Roman"/>
                <w:bCs/>
              </w:rPr>
              <w:t>»</w:t>
            </w:r>
            <w:r w:rsidRPr="00A47728">
              <w:rPr>
                <w:rFonts w:ascii="Times New Roman" w:hAnsi="Times New Roman"/>
                <w:bCs/>
              </w:rPr>
              <w:t xml:space="preserve"> и </w:t>
            </w:r>
            <w:r>
              <w:rPr>
                <w:rFonts w:ascii="Times New Roman" w:hAnsi="Times New Roman"/>
                <w:bCs/>
              </w:rPr>
              <w:t>«</w:t>
            </w:r>
            <w:r w:rsidRPr="00A47728">
              <w:rPr>
                <w:rFonts w:ascii="Times New Roman" w:hAnsi="Times New Roman"/>
                <w:bCs/>
              </w:rPr>
              <w:t>ВСЕГО проектная часть подпрограммы 6</w:t>
            </w:r>
            <w:r>
              <w:rPr>
                <w:rFonts w:ascii="Times New Roman" w:hAnsi="Times New Roman"/>
                <w:bCs/>
              </w:rPr>
              <w:t>»</w:t>
            </w:r>
            <w:r w:rsidRPr="00A47728">
              <w:rPr>
                <w:rStyle w:val="ab"/>
                <w:rFonts w:ascii="Times New Roman" w:hAnsi="Times New Roman"/>
                <w:color w:val="auto"/>
                <w:u w:val="none"/>
              </w:rPr>
              <w:t xml:space="preserve"> и</w:t>
            </w:r>
            <w:r w:rsidRPr="00A47728">
              <w:rPr>
                <w:rFonts w:ascii="Times New Roman" w:hAnsi="Times New Roman"/>
              </w:rPr>
              <w:t>зложить в следующей редакции:</w:t>
            </w:r>
          </w:p>
          <w:p w:rsidR="00A47728" w:rsidRPr="00A47728" w:rsidRDefault="00A47728" w:rsidP="00A47728">
            <w:pPr>
              <w:autoSpaceDE w:val="0"/>
              <w:autoSpaceDN w:val="0"/>
              <w:adjustRightInd w:val="0"/>
              <w:ind w:left="-118"/>
              <w:jc w:val="both"/>
              <w:rPr>
                <w:rFonts w:ascii="Times New Roman" w:hAnsi="Times New Roman"/>
                <w:bCs/>
                <w:szCs w:val="14"/>
              </w:rPr>
            </w:pPr>
            <w:r w:rsidRPr="00A47728">
              <w:rPr>
                <w:rFonts w:ascii="Times New Roman" w:hAnsi="Times New Roman"/>
              </w:rPr>
              <w:t>«</w:t>
            </w:r>
          </w:p>
        </w:tc>
      </w:tr>
      <w:tr w:rsidR="004A13CF" w:rsidRPr="00B14E00" w:rsidTr="00A47728">
        <w:trPr>
          <w:trHeight w:val="281"/>
          <w:jc w:val="center"/>
        </w:trPr>
        <w:tc>
          <w:tcPr>
            <w:tcW w:w="7048" w:type="dxa"/>
            <w:gridSpan w:val="9"/>
            <w:tcBorders>
              <w:top w:val="single" w:sz="4" w:space="0" w:color="auto"/>
            </w:tcBorders>
            <w:noWrap/>
          </w:tcPr>
          <w:p w:rsidR="004A13CF" w:rsidRPr="00B14E00" w:rsidRDefault="004A13CF" w:rsidP="004A13CF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1 518 039,6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4A13CF" w:rsidRPr="004A13CF" w:rsidRDefault="004A13CF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:rsidR="004A13CF" w:rsidRPr="004A13CF" w:rsidRDefault="00EE05EE" w:rsidP="004A13CF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17 919 422,4</w:t>
            </w:r>
            <w:r w:rsidR="004A13CF"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4A13CF" w:rsidRPr="00B14E00" w:rsidRDefault="004A13CF" w:rsidP="004A13CF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EE05EE" w:rsidRPr="00B14E00" w:rsidTr="00575631">
        <w:trPr>
          <w:trHeight w:val="281"/>
          <w:jc w:val="center"/>
        </w:trPr>
        <w:tc>
          <w:tcPr>
            <w:tcW w:w="7048" w:type="dxa"/>
            <w:gridSpan w:val="9"/>
            <w:noWrap/>
          </w:tcPr>
          <w:p w:rsidR="00EE05EE" w:rsidRPr="00B14E00" w:rsidRDefault="00EE05EE" w:rsidP="00EE05EE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14E00">
              <w:rPr>
                <w:rFonts w:ascii="Times New Roman" w:hAnsi="Times New Roman"/>
                <w:b/>
                <w:bCs/>
                <w:sz w:val="14"/>
                <w:szCs w:val="14"/>
              </w:rPr>
              <w:t>ВСЕГО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проектная часть подпрограммы 6</w:t>
            </w:r>
          </w:p>
        </w:tc>
        <w:tc>
          <w:tcPr>
            <w:tcW w:w="992" w:type="dxa"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2 502 919,8  </w:t>
            </w:r>
          </w:p>
        </w:tc>
        <w:tc>
          <w:tcPr>
            <w:tcW w:w="993" w:type="dxa"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1 518 039,6</w:t>
            </w:r>
          </w:p>
        </w:tc>
        <w:tc>
          <w:tcPr>
            <w:tcW w:w="992" w:type="dxa"/>
            <w:noWrap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4 346 380,3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3 066 083,1  </w:t>
            </w:r>
          </w:p>
        </w:tc>
        <w:tc>
          <w:tcPr>
            <w:tcW w:w="992" w:type="dxa"/>
            <w:noWrap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3 128 278,9  </w:t>
            </w:r>
          </w:p>
        </w:tc>
        <w:tc>
          <w:tcPr>
            <w:tcW w:w="993" w:type="dxa"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3 357 720,7  </w:t>
            </w:r>
          </w:p>
        </w:tc>
        <w:tc>
          <w:tcPr>
            <w:tcW w:w="992" w:type="dxa"/>
            <w:noWrap/>
            <w:vAlign w:val="center"/>
          </w:tcPr>
          <w:p w:rsidR="00EE05EE" w:rsidRPr="004A13CF" w:rsidRDefault="00EE05EE" w:rsidP="00EE05EE">
            <w:pPr>
              <w:jc w:val="right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17 919 422,4</w:t>
            </w:r>
            <w:r w:rsidRPr="004A13CF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094" w:type="dxa"/>
          </w:tcPr>
          <w:p w:rsidR="00EE05EE" w:rsidRPr="00B14E00" w:rsidRDefault="00EE05EE" w:rsidP="00EE05EE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</w:tbl>
    <w:p w:rsidR="00575631" w:rsidRPr="00575631" w:rsidRDefault="00575631" w:rsidP="004A13CF">
      <w:pPr>
        <w:autoSpaceDE w:val="0"/>
        <w:autoSpaceDN w:val="0"/>
        <w:adjustRightInd w:val="0"/>
        <w:ind w:right="-142" w:firstLine="567"/>
        <w:jc w:val="right"/>
        <w:rPr>
          <w:sz w:val="22"/>
        </w:rPr>
      </w:pPr>
      <w:r w:rsidRPr="00575631">
        <w:rPr>
          <w:sz w:val="22"/>
        </w:rPr>
        <w:t>».</w:t>
      </w:r>
    </w:p>
    <w:p w:rsidR="0027320D" w:rsidRPr="00FB09D5" w:rsidRDefault="00A47728" w:rsidP="0095422A">
      <w:pPr>
        <w:autoSpaceDE w:val="0"/>
        <w:autoSpaceDN w:val="0"/>
        <w:adjustRightInd w:val="0"/>
        <w:ind w:firstLine="567"/>
        <w:jc w:val="both"/>
      </w:pPr>
      <w:r>
        <w:t>4.1.12</w:t>
      </w:r>
      <w:r w:rsidR="00E43167">
        <w:t>.</w:t>
      </w:r>
      <w:r w:rsidR="0027320D" w:rsidRPr="00FB09D5">
        <w:t xml:space="preserve"> В </w:t>
      </w:r>
      <w:hyperlink r:id="rId31" w:history="1">
        <w:r w:rsidR="0027320D" w:rsidRPr="00FB09D5">
          <w:t xml:space="preserve">таблице </w:t>
        </w:r>
        <w:r w:rsidR="004A13CF">
          <w:t>1</w:t>
        </w:r>
        <w:r w:rsidR="0027320D" w:rsidRPr="00FB09D5">
          <w:t>6</w:t>
        </w:r>
        <w:r w:rsidR="004A13CF">
          <w:t>-1</w:t>
        </w:r>
        <w:r w:rsidR="0027320D" w:rsidRPr="00FB09D5">
          <w:t xml:space="preserve"> </w:t>
        </w:r>
        <w:r w:rsidR="000D51F3" w:rsidRPr="00FB09D5">
          <w:t>подраздела</w:t>
        </w:r>
        <w:r w:rsidR="0027320D" w:rsidRPr="00FB09D5">
          <w:t xml:space="preserve"> </w:t>
        </w:r>
      </w:hyperlink>
      <w:r w:rsidR="004A13CF">
        <w:t>13.3</w:t>
      </w:r>
      <w:r w:rsidR="0027320D" w:rsidRPr="00FB09D5">
        <w:t xml:space="preserve"> раздела </w:t>
      </w:r>
      <w:r w:rsidR="004A13CF">
        <w:t>13</w:t>
      </w:r>
      <w:r w:rsidR="0027320D" w:rsidRPr="00FB09D5">
        <w:t>:</w:t>
      </w:r>
    </w:p>
    <w:p w:rsidR="005C10EC" w:rsidRDefault="00A47728" w:rsidP="005C10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4.1.12.1</w:t>
      </w:r>
      <w:r w:rsidR="0027320D" w:rsidRPr="00FB09D5">
        <w:rPr>
          <w:rFonts w:ascii="Times New Roman" w:hAnsi="Times New Roman" w:cs="Times New Roman"/>
          <w:sz w:val="24"/>
          <w:szCs w:val="24"/>
        </w:rPr>
        <w:t xml:space="preserve">. </w:t>
      </w:r>
      <w:r w:rsidR="004A13CF">
        <w:rPr>
          <w:rFonts w:ascii="Times New Roman" w:hAnsi="Times New Roman" w:cs="Times New Roman"/>
          <w:sz w:val="24"/>
          <w:szCs w:val="24"/>
        </w:rPr>
        <w:t>Строку «ВСЕГО финансирование подпрограммы 6»</w:t>
      </w:r>
      <w:r w:rsidR="00071279" w:rsidRPr="00FB09D5">
        <w:rPr>
          <w:rFonts w:ascii="Times New Roman" w:hAnsi="Times New Roman" w:cs="Times New Roman"/>
          <w:sz w:val="24"/>
          <w:szCs w:val="24"/>
        </w:rPr>
        <w:t xml:space="preserve"> </w:t>
      </w:r>
      <w:r w:rsidR="005C10EC" w:rsidRPr="00FB09D5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</w:t>
      </w:r>
      <w:r w:rsidR="005C10EC" w:rsidRPr="00FB09D5">
        <w:rPr>
          <w:rFonts w:ascii="Times New Roman" w:hAnsi="Times New Roman" w:cs="Times New Roman"/>
          <w:sz w:val="24"/>
          <w:szCs w:val="24"/>
        </w:rPr>
        <w:t>зложить в следующей редакции:</w:t>
      </w:r>
    </w:p>
    <w:p w:rsidR="004A13CF" w:rsidRPr="004A13CF" w:rsidRDefault="005C10EC" w:rsidP="005C10EC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«</w:t>
      </w:r>
    </w:p>
    <w:tbl>
      <w:tblPr>
        <w:tblStyle w:val="a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8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4A13CF" w:rsidRPr="00B14E00" w:rsidTr="004A13CF">
        <w:trPr>
          <w:trHeight w:val="315"/>
        </w:trPr>
        <w:tc>
          <w:tcPr>
            <w:tcW w:w="6238" w:type="dxa"/>
          </w:tcPr>
          <w:p w:rsidR="004A13CF" w:rsidRPr="00B14E00" w:rsidRDefault="004A13CF" w:rsidP="001A57DC">
            <w:pP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  <w:t>ВСЕГО финансирование подпрограммы 6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6 541 808,8  </w:t>
            </w:r>
          </w:p>
        </w:tc>
        <w:tc>
          <w:tcPr>
            <w:tcW w:w="1134" w:type="dxa"/>
            <w:vAlign w:val="center"/>
          </w:tcPr>
          <w:p w:rsidR="004A13CF" w:rsidRPr="00AC39E6" w:rsidRDefault="00EE05EE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5 311 082,1</w:t>
            </w:r>
            <w:r w:rsidR="004A13CF"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8 390 924,1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7 293 024,7</w:t>
            </w: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7 813 071,7  </w:t>
            </w:r>
          </w:p>
        </w:tc>
        <w:tc>
          <w:tcPr>
            <w:tcW w:w="993" w:type="dxa"/>
            <w:vAlign w:val="center"/>
          </w:tcPr>
          <w:p w:rsidR="004A13CF" w:rsidRPr="00AC39E6" w:rsidRDefault="004A13CF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8 444 827,0  </w:t>
            </w:r>
          </w:p>
        </w:tc>
        <w:tc>
          <w:tcPr>
            <w:tcW w:w="992" w:type="dxa"/>
            <w:vAlign w:val="center"/>
          </w:tcPr>
          <w:p w:rsidR="004A13CF" w:rsidRPr="00AC39E6" w:rsidRDefault="00EE05EE" w:rsidP="001A57DC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43 794 738,4</w:t>
            </w:r>
            <w:r w:rsidR="004A13CF" w:rsidRPr="00AC39E6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417" w:type="dxa"/>
          </w:tcPr>
          <w:p w:rsidR="004A13CF" w:rsidRPr="00B14E00" w:rsidRDefault="004A13CF" w:rsidP="001A57D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4A13CF" w:rsidRDefault="005C10EC" w:rsidP="004A13CF">
      <w:pPr>
        <w:pStyle w:val="ConsPlusNormal"/>
        <w:ind w:right="-142"/>
        <w:jc w:val="right"/>
        <w:rPr>
          <w:rFonts w:ascii="Times New Roman" w:hAnsi="Times New Roman" w:cs="Times New Roman"/>
          <w:szCs w:val="24"/>
        </w:rPr>
      </w:pPr>
      <w:r w:rsidRPr="004A13CF">
        <w:rPr>
          <w:rFonts w:ascii="Times New Roman" w:hAnsi="Times New Roman" w:cs="Times New Roman"/>
          <w:szCs w:val="24"/>
        </w:rPr>
        <w:t>».</w:t>
      </w:r>
    </w:p>
    <w:p w:rsidR="00186176" w:rsidRDefault="00186176" w:rsidP="00EE05EE">
      <w:pPr>
        <w:autoSpaceDE w:val="0"/>
        <w:autoSpaceDN w:val="0"/>
        <w:adjustRightInd w:val="0"/>
        <w:ind w:firstLine="567"/>
        <w:jc w:val="both"/>
      </w:pPr>
      <w:r w:rsidRPr="00186176">
        <w:t xml:space="preserve">5. </w:t>
      </w:r>
      <w:r w:rsidRPr="00FB09D5">
        <w:t>Внести в постановление Правительства Санкт-Петербурга от 17.06.2014 № 48</w:t>
      </w:r>
      <w:r>
        <w:t>7</w:t>
      </w:r>
      <w:r w:rsidRPr="00FB09D5">
        <w:t xml:space="preserve"> «</w:t>
      </w:r>
      <w:r w:rsidR="00EE05EE">
        <w:t xml:space="preserve">Благоустройство и охрана окружающей среды </w:t>
      </w:r>
      <w:r w:rsidR="00EE05EE">
        <w:br/>
        <w:t>в Санкт-Петербурге</w:t>
      </w:r>
      <w:r w:rsidRPr="00FB09D5">
        <w:t>» следующие изменения:</w:t>
      </w:r>
    </w:p>
    <w:p w:rsidR="00E965EB" w:rsidRDefault="00E965EB" w:rsidP="00E965EB">
      <w:pPr>
        <w:ind w:firstLine="567"/>
        <w:jc w:val="both"/>
      </w:pPr>
      <w:r>
        <w:t xml:space="preserve">5.1. </w:t>
      </w:r>
      <w:r w:rsidRPr="00E73FA6">
        <w:t>В приложении к постановлению:</w:t>
      </w:r>
    </w:p>
    <w:p w:rsidR="00E965EB" w:rsidRDefault="00E965EB" w:rsidP="00E965EB">
      <w:pPr>
        <w:ind w:firstLine="567"/>
        <w:jc w:val="both"/>
      </w:pPr>
      <w:r>
        <w:t>5.1.1. В графе 3 пункта 9 раздела 1:</w:t>
      </w:r>
    </w:p>
    <w:p w:rsidR="00E965EB" w:rsidRPr="00E965EB" w:rsidRDefault="00E965EB" w:rsidP="00E965EB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5.1.1.1. </w:t>
      </w:r>
      <w:r>
        <w:t xml:space="preserve">В абзаце первом </w:t>
      </w:r>
      <w:r>
        <w:rPr>
          <w:szCs w:val="24"/>
        </w:rPr>
        <w:t>число «</w:t>
      </w:r>
      <w:r w:rsidRPr="00E965EB">
        <w:rPr>
          <w:szCs w:val="24"/>
        </w:rPr>
        <w:t>70 473 647,5</w:t>
      </w:r>
      <w:r>
        <w:rPr>
          <w:szCs w:val="24"/>
        </w:rPr>
        <w:t>» заменить числом «</w:t>
      </w:r>
      <w:r w:rsidRPr="00E965EB">
        <w:rPr>
          <w:szCs w:val="24"/>
        </w:rPr>
        <w:t>70 471 617,9».</w:t>
      </w:r>
    </w:p>
    <w:p w:rsidR="00E965EB" w:rsidRPr="00E965EB" w:rsidRDefault="00E965EB" w:rsidP="00E965EB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E965EB">
        <w:rPr>
          <w:szCs w:val="24"/>
        </w:rPr>
        <w:t>5.1.1.2. В абзаце втором число «69 805 471,1» заменить числом «69 803 441,5».</w:t>
      </w:r>
    </w:p>
    <w:p w:rsidR="00E965EB" w:rsidRPr="000643BE" w:rsidRDefault="00E965EB" w:rsidP="00E965EB">
      <w:pPr>
        <w:pStyle w:val="af1"/>
        <w:tabs>
          <w:tab w:val="left" w:pos="142"/>
          <w:tab w:val="left" w:pos="851"/>
        </w:tabs>
        <w:ind w:left="0" w:firstLine="567"/>
        <w:jc w:val="both"/>
        <w:rPr>
          <w:szCs w:val="24"/>
        </w:rPr>
      </w:pPr>
      <w:r w:rsidRPr="00E965EB">
        <w:rPr>
          <w:szCs w:val="24"/>
        </w:rPr>
        <w:t xml:space="preserve">5.1.1.3. </w:t>
      </w:r>
      <w:r w:rsidRPr="00E965EB">
        <w:t xml:space="preserve">В абзаце четвертом </w:t>
      </w:r>
      <w:r w:rsidRPr="00E965EB">
        <w:rPr>
          <w:szCs w:val="24"/>
        </w:rPr>
        <w:t>число «7 401 419,1» заменить числом «7 399 389,5».</w:t>
      </w: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  <w:r>
        <w:t>5</w:t>
      </w:r>
      <w:r w:rsidRPr="00FB09D5">
        <w:t>.</w:t>
      </w:r>
      <w:r>
        <w:t>1.2.</w:t>
      </w:r>
      <w:r w:rsidRPr="00FB09D5">
        <w:t xml:space="preserve"> </w:t>
      </w:r>
      <w:r>
        <w:t>В т</w:t>
      </w:r>
      <w:hyperlink r:id="rId32" w:history="1">
        <w:r w:rsidRPr="00FB09D5">
          <w:t>аблиц</w:t>
        </w:r>
        <w:r>
          <w:t>е 1</w:t>
        </w:r>
        <w:r w:rsidRPr="00FB09D5">
          <w:t xml:space="preserve"> </w:t>
        </w:r>
      </w:hyperlink>
      <w:r w:rsidRPr="00FB09D5">
        <w:t xml:space="preserve">раздела </w:t>
      </w:r>
      <w:r>
        <w:t>7</w:t>
      </w:r>
      <w:r w:rsidRPr="00FB09D5">
        <w:t>:</w:t>
      </w: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  <w:r>
        <w:t>5.1.2.1. Пункт 1 изложить в следующей редакции:</w:t>
      </w: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</w:p>
    <w:p w:rsidR="00E965EB" w:rsidRPr="00FB09D5" w:rsidRDefault="00E965EB" w:rsidP="00E965EB">
      <w:pPr>
        <w:autoSpaceDE w:val="0"/>
        <w:autoSpaceDN w:val="0"/>
        <w:adjustRightInd w:val="0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2461"/>
        <w:gridCol w:w="1884"/>
        <w:gridCol w:w="1449"/>
        <w:gridCol w:w="1014"/>
        <w:gridCol w:w="1014"/>
        <w:gridCol w:w="1160"/>
        <w:gridCol w:w="1014"/>
        <w:gridCol w:w="1160"/>
        <w:gridCol w:w="1014"/>
        <w:gridCol w:w="1014"/>
        <w:gridCol w:w="1258"/>
      </w:tblGrid>
      <w:tr w:rsidR="00E965EB" w:rsidRPr="00E965EB" w:rsidTr="00E965EB">
        <w:trPr>
          <w:trHeight w:val="316"/>
        </w:trPr>
        <w:tc>
          <w:tcPr>
            <w:tcW w:w="145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7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633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 xml:space="preserve">Бюджет </w:t>
            </w:r>
            <w:r w:rsidRPr="00E965EB">
              <w:rPr>
                <w:rFonts w:eastAsiaTheme="minorHAnsi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3471991,3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1 020 007,2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5 656 858,8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3 370 243,8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3 471 079,4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3 609 922,6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20 600 103,1</w:t>
            </w:r>
          </w:p>
        </w:tc>
      </w:tr>
      <w:tr w:rsidR="00E965EB" w:rsidRPr="00E965EB" w:rsidTr="00E965EB">
        <w:trPr>
          <w:trHeight w:val="249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19 735,3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27 359,9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921 268,2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1 027 855,8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555 580,0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413 467,7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2 965 266,9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3 491 726,6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1 047 367,1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6 578 127,0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4 398 099,6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4 026 659,4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4 023 390,3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23 565 370,0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7 938 537,8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6 352 022,4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7 279 099,6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7 880 289,9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8 229 472,8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8 558 649,0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46 238 071,5</w:t>
            </w:r>
          </w:p>
        </w:tc>
      </w:tr>
      <w:tr w:rsidR="00E965EB" w:rsidRPr="00E965EB" w:rsidTr="00E965EB">
        <w:trPr>
          <w:trHeight w:val="305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11430264,4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7 399 389,5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13857226,6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12 278 389,5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12256132,2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12582039,3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69 803 441,5</w:t>
            </w:r>
          </w:p>
        </w:tc>
      </w:tr>
      <w:tr w:rsidR="00E965EB" w:rsidRPr="00E965EB" w:rsidTr="00E965EB"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87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36 990,0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37 360,0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62 907,0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137 257,0</w:t>
            </w:r>
          </w:p>
        </w:tc>
      </w:tr>
      <w:tr w:rsidR="00E965EB" w:rsidRPr="00E965EB" w:rsidTr="00E965EB">
        <w:trPr>
          <w:trHeight w:val="305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rPr>
          <w:trHeight w:val="13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36 990,0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37 360,0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62 907,0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137 257,0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30 775,4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30 758,5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32 921,1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32 951,1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127 406,1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67 765,4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68 118,5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95 828,1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32 951,1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264 663,1</w:t>
            </w:r>
          </w:p>
        </w:tc>
      </w:tr>
      <w:tr w:rsidR="00E965EB" w:rsidRPr="00E965EB" w:rsidTr="00E965EB">
        <w:trPr>
          <w:trHeight w:val="148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487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157 193,1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  <w:t>294 892,4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157 193,1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  <w:t>294 892,4</w:t>
            </w:r>
          </w:p>
        </w:tc>
      </w:tr>
      <w:tr w:rsidR="00E965EB" w:rsidRPr="00E965EB" w:rsidTr="00E965EB"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108 620,9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bCs/>
                <w:color w:val="000000"/>
                <w:sz w:val="18"/>
                <w:szCs w:val="18"/>
                <w:lang w:eastAsia="en-US"/>
              </w:rPr>
              <w:t>108 620,9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265 814,0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403 513,3</w:t>
            </w:r>
          </w:p>
        </w:tc>
      </w:tr>
      <w:tr w:rsidR="00E965EB" w:rsidRPr="00E965EB" w:rsidTr="00E965EB">
        <w:trPr>
          <w:trHeight w:val="258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33" w:type="pct"/>
            <w:vMerge w:val="restart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3 508 981,3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1 057 367,2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5 719 765,8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3 370 243,8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3 471 079,4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3 609 922,6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20 737 360,1</w:t>
            </w:r>
          </w:p>
        </w:tc>
      </w:tr>
      <w:tr w:rsidR="00E965EB" w:rsidRPr="00E965EB" w:rsidTr="00E965EB">
        <w:trPr>
          <w:trHeight w:val="258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19 735,3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184 553,0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1 058 967,5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1 027 855,8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555 580,0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413 467,7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3 260 159,3</w:t>
            </w:r>
          </w:p>
        </w:tc>
      </w:tr>
      <w:tr w:rsidR="00E965EB" w:rsidRPr="00E965EB" w:rsidTr="00E965EB">
        <w:trPr>
          <w:trHeight w:val="126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3 528 716,6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1 241 920,2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6 778 733,3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4 398 099,6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4 026 659,4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4 023 390,3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23 997 519,4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1" w:type="pct"/>
            <w:gridSpan w:val="3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7 969 313,2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6 491 401,8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7 312 020,7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7 913 241,0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8 229 472,8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8 558 649,0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46 474 098,5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  <w:tcBorders>
              <w:bottom w:val="single" w:sz="4" w:space="0" w:color="auto"/>
            </w:tcBorders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tcBorders>
              <w:bottom w:val="single" w:sz="4" w:space="0" w:color="auto"/>
            </w:tcBorders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1" w:type="pct"/>
            <w:gridSpan w:val="3"/>
            <w:tcBorders>
              <w:bottom w:val="single" w:sz="4" w:space="0" w:color="auto"/>
            </w:tcBorders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11498029,8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7 733 322,0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14090754,0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12 311 340,6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12256132,2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12582039,3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70 471 617,9</w:t>
            </w:r>
          </w:p>
        </w:tc>
      </w:tr>
    </w:tbl>
    <w:p w:rsidR="00E965EB" w:rsidRDefault="00E965EB" w:rsidP="00E965EB">
      <w:pPr>
        <w:autoSpaceDE w:val="0"/>
        <w:autoSpaceDN w:val="0"/>
        <w:adjustRightInd w:val="0"/>
        <w:ind w:firstLine="567"/>
        <w:jc w:val="right"/>
      </w:pPr>
      <w:r>
        <w:t>».</w:t>
      </w: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  <w:r>
        <w:t>5.1.2.2. Пункт 6 изложить в следующей редакции:</w:t>
      </w:r>
    </w:p>
    <w:p w:rsidR="00E965EB" w:rsidRPr="00FB09D5" w:rsidRDefault="00E965EB" w:rsidP="00E965EB">
      <w:pPr>
        <w:autoSpaceDE w:val="0"/>
        <w:autoSpaceDN w:val="0"/>
        <w:adjustRightInd w:val="0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2461"/>
        <w:gridCol w:w="1884"/>
        <w:gridCol w:w="1449"/>
        <w:gridCol w:w="1014"/>
        <w:gridCol w:w="1014"/>
        <w:gridCol w:w="1160"/>
        <w:gridCol w:w="1014"/>
        <w:gridCol w:w="1160"/>
        <w:gridCol w:w="1014"/>
        <w:gridCol w:w="1014"/>
        <w:gridCol w:w="1258"/>
      </w:tblGrid>
      <w:tr w:rsidR="00E965EB" w:rsidRPr="00E965EB" w:rsidTr="00E965EB">
        <w:tc>
          <w:tcPr>
            <w:tcW w:w="145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7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Подпрограмма 5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 xml:space="preserve">Бюджет </w:t>
            </w:r>
            <w:r w:rsidRPr="00E965EB">
              <w:rPr>
                <w:rFonts w:eastAsiaTheme="minorHAnsi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487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2 623 528,8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725 674,7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3 879 698,4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2 509 943,9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2 610 341,7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2 714 755,4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15 063 942,9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16 559,8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27 359,9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168 142,2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408 665,8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397 565,2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413 467,7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1 431 760,6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2 640 088,6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753 034,6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4 047 840,6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2 918 609,7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3 007 906,9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3 128 223,1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16 495 703,5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2 691 173,3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2 380 099,9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2 324 117,2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2 404 830,2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2 501 023,3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2 601 064,4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14 902 308,3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5 331 261,9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3 133 134,5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6 371 957,8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5 323 439,9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5 508 930,2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5 729 287,5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31 398 011,8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87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487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157 193,1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294 892,4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41" w:type="pc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157 193,1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294 892,4</w:t>
            </w:r>
          </w:p>
        </w:tc>
      </w:tr>
      <w:tr w:rsidR="00E965EB" w:rsidRPr="00E965EB" w:rsidTr="00E965EB">
        <w:trPr>
          <w:trHeight w:val="20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108 620,9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108 620,9</w:t>
            </w:r>
          </w:p>
        </w:tc>
      </w:tr>
      <w:tr w:rsidR="00E965EB" w:rsidRPr="00E965EB" w:rsidTr="00E965EB"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265 814,0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137 699,3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403 513,3</w:t>
            </w:r>
          </w:p>
        </w:tc>
      </w:tr>
      <w:tr w:rsidR="00E965EB" w:rsidRPr="00E965EB" w:rsidTr="00E965EB">
        <w:trPr>
          <w:trHeight w:val="149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2 623 528,8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725 674,7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3 879 698,4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2 509 943,9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2 610 341,7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2 714 755,4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15 063 942,9</w:t>
            </w:r>
          </w:p>
        </w:tc>
      </w:tr>
      <w:tr w:rsidR="00E965EB" w:rsidRPr="00E965EB" w:rsidTr="00E965EB">
        <w:trPr>
          <w:trHeight w:val="108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16 559,8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184 553,0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305 841,5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408 665,8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397 565,2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413 467,7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1 726 653,0</w:t>
            </w:r>
          </w:p>
        </w:tc>
      </w:tr>
      <w:tr w:rsidR="00E965EB" w:rsidRPr="00E965EB" w:rsidTr="00E965EB">
        <w:trPr>
          <w:trHeight w:val="135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8" w:type="pct"/>
            <w:gridSpan w:val="2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2 640 088,6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910 227,7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4 185 539,9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2 918 609,7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3 007 906,9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3 128 223,1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16 790 595,9</w:t>
            </w:r>
          </w:p>
        </w:tc>
      </w:tr>
      <w:tr w:rsidR="00E965EB" w:rsidRPr="00E965EB" w:rsidTr="00E965EB">
        <w:trPr>
          <w:trHeight w:val="32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1" w:type="pct"/>
            <w:gridSpan w:val="3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2 691 173,3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2 488 720,8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2 324 117,2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2 404 830,2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2 501 023,3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2 601 064,4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15 010 929,2</w:t>
            </w:r>
          </w:p>
        </w:tc>
      </w:tr>
      <w:tr w:rsidR="00E965EB" w:rsidRPr="00E965EB" w:rsidTr="00E965EB">
        <w:trPr>
          <w:trHeight w:val="231"/>
        </w:trPr>
        <w:tc>
          <w:tcPr>
            <w:tcW w:w="145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827" w:type="pct"/>
            <w:vMerge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61" w:type="pct"/>
            <w:gridSpan w:val="3"/>
            <w:shd w:val="clear" w:color="auto" w:fill="auto"/>
          </w:tcPr>
          <w:p w:rsidR="00E965EB" w:rsidRPr="00E965EB" w:rsidRDefault="00E965EB" w:rsidP="00E965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E965EB">
              <w:rPr>
                <w:rFonts w:eastAsiaTheme="minorHAnsi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5 331 261,9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3 398 948,5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6 509 657,1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5 323 439,9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5 508 930,2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5 729 287,5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E965EB" w:rsidRDefault="00E965EB" w:rsidP="00E965EB">
            <w:pPr>
              <w:jc w:val="right"/>
              <w:rPr>
                <w:rFonts w:eastAsiaTheme="minorEastAsia"/>
                <w:color w:val="000000"/>
                <w:sz w:val="18"/>
                <w:szCs w:val="18"/>
                <w:lang w:eastAsia="en-US"/>
              </w:rPr>
            </w:pPr>
            <w:r w:rsidRPr="00E965EB">
              <w:rPr>
                <w:rFonts w:eastAsiaTheme="minorEastAsia"/>
                <w:color w:val="000000"/>
                <w:sz w:val="18"/>
                <w:szCs w:val="18"/>
                <w:lang w:eastAsia="en-US"/>
              </w:rPr>
              <w:t>31 801 525,1</w:t>
            </w:r>
          </w:p>
        </w:tc>
      </w:tr>
    </w:tbl>
    <w:p w:rsidR="00E965EB" w:rsidRDefault="00E965EB" w:rsidP="00E965EB">
      <w:pPr>
        <w:ind w:firstLine="709"/>
        <w:jc w:val="right"/>
      </w:pPr>
      <w:r>
        <w:t>».</w:t>
      </w:r>
    </w:p>
    <w:p w:rsidR="00E965EB" w:rsidRDefault="00E965EB" w:rsidP="00E965EB">
      <w:pPr>
        <w:autoSpaceDE w:val="0"/>
        <w:autoSpaceDN w:val="0"/>
        <w:adjustRightInd w:val="0"/>
        <w:ind w:firstLine="567"/>
        <w:jc w:val="both"/>
      </w:pPr>
      <w:r w:rsidRPr="00473866">
        <w:t>5</w:t>
      </w:r>
      <w:r>
        <w:t>.1.3. Пункты 3 и 3.1 таблицы 3 раздела 7 изложить</w:t>
      </w:r>
      <w:r w:rsidRPr="00E965EB">
        <w:t xml:space="preserve"> </w:t>
      </w:r>
      <w:r>
        <w:t>в следующей редакции:</w:t>
      </w:r>
    </w:p>
    <w:p w:rsidR="00E965EB" w:rsidRDefault="00E965EB" w:rsidP="00E965EB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2987"/>
        <w:gridCol w:w="1418"/>
        <w:gridCol w:w="1417"/>
        <w:gridCol w:w="1418"/>
        <w:gridCol w:w="1417"/>
        <w:gridCol w:w="1418"/>
        <w:gridCol w:w="1417"/>
        <w:gridCol w:w="1423"/>
      </w:tblGrid>
      <w:tr w:rsidR="00E965EB" w:rsidRPr="00E965EB" w:rsidTr="00E965EB">
        <w:trPr>
          <w:trHeight w:val="244"/>
          <w:jc w:val="center"/>
        </w:trPr>
        <w:tc>
          <w:tcPr>
            <w:tcW w:w="421" w:type="dxa"/>
            <w:vMerge w:val="restart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jc w:val="center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3</w:t>
            </w:r>
          </w:p>
        </w:tc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КЭиИО</w:t>
            </w:r>
          </w:p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</w:p>
        </w:tc>
        <w:tc>
          <w:tcPr>
            <w:tcW w:w="2987" w:type="dxa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Бюджет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575 358,6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583 291,3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1 044 971,3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1 308 892,4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1 333 800,8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1 387 152,7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6 233 467,1</w:t>
            </w:r>
          </w:p>
        </w:tc>
      </w:tr>
      <w:tr w:rsidR="00E965EB" w:rsidRPr="00E965EB" w:rsidTr="00E965EB">
        <w:trPr>
          <w:trHeight w:hRule="exact" w:val="295"/>
          <w:jc w:val="center"/>
        </w:trPr>
        <w:tc>
          <w:tcPr>
            <w:tcW w:w="421" w:type="dxa"/>
            <w:vMerge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spacing w:after="200" w:line="276" w:lineRule="auto"/>
              <w:rPr>
                <w:rFonts w:eastAsiaTheme="minorEastAsia"/>
                <w:sz w:val="18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spacing w:after="200" w:line="276" w:lineRule="auto"/>
              <w:rPr>
                <w:rFonts w:eastAsiaTheme="minorEastAsia"/>
                <w:sz w:val="18"/>
                <w:szCs w:val="14"/>
                <w:lang w:eastAsia="en-US"/>
              </w:rPr>
            </w:pPr>
          </w:p>
        </w:tc>
        <w:tc>
          <w:tcPr>
            <w:tcW w:w="2987" w:type="dxa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575 358,6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583 291,3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1 044 971,3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1 308 892,4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1 333 800,8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1 387 152,7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6 233 467,1</w:t>
            </w:r>
          </w:p>
        </w:tc>
      </w:tr>
      <w:tr w:rsidR="00E965EB" w:rsidRPr="00E965EB" w:rsidTr="00E965EB">
        <w:trPr>
          <w:jc w:val="center"/>
        </w:trPr>
        <w:tc>
          <w:tcPr>
            <w:tcW w:w="421" w:type="dxa"/>
            <w:vMerge w:val="restart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jc w:val="center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3.1</w:t>
            </w:r>
          </w:p>
        </w:tc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Подпрограмма 5</w:t>
            </w:r>
          </w:p>
        </w:tc>
        <w:tc>
          <w:tcPr>
            <w:tcW w:w="2987" w:type="dxa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Бюджет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575 358,6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583 291,3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1 044 971,3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1 308 892,4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1 333 800,8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1 387 152,7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6 233 467,1</w:t>
            </w:r>
          </w:p>
        </w:tc>
      </w:tr>
      <w:tr w:rsidR="00E965EB" w:rsidRPr="00E965EB" w:rsidTr="00E965EB">
        <w:trPr>
          <w:trHeight w:hRule="exact" w:val="275"/>
          <w:jc w:val="center"/>
        </w:trPr>
        <w:tc>
          <w:tcPr>
            <w:tcW w:w="421" w:type="dxa"/>
            <w:vMerge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spacing w:after="200" w:line="276" w:lineRule="auto"/>
              <w:rPr>
                <w:rFonts w:eastAsiaTheme="minorEastAsia"/>
                <w:sz w:val="18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spacing w:after="200" w:line="276" w:lineRule="auto"/>
              <w:rPr>
                <w:rFonts w:eastAsiaTheme="minorEastAsia"/>
                <w:sz w:val="18"/>
                <w:szCs w:val="14"/>
                <w:lang w:eastAsia="en-US"/>
              </w:rPr>
            </w:pPr>
          </w:p>
        </w:tc>
        <w:tc>
          <w:tcPr>
            <w:tcW w:w="2987" w:type="dxa"/>
            <w:tcMar>
              <w:top w:w="28" w:type="dxa"/>
              <w:bottom w:w="28" w:type="dxa"/>
            </w:tcMar>
          </w:tcPr>
          <w:p w:rsidR="00E965EB" w:rsidRPr="00E965EB" w:rsidRDefault="00E965EB" w:rsidP="00E965EB">
            <w:pPr>
              <w:widowControl w:val="0"/>
              <w:autoSpaceDE w:val="0"/>
              <w:autoSpaceDN w:val="0"/>
              <w:rPr>
                <w:sz w:val="18"/>
                <w:szCs w:val="14"/>
              </w:rPr>
            </w:pPr>
            <w:r w:rsidRPr="00E965EB">
              <w:rPr>
                <w:sz w:val="18"/>
                <w:szCs w:val="1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575 358,6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583 291,3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1 044 971,3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1 308 892,4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1 333 800,8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1 387 152,7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65EB" w:rsidRPr="00E965EB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</w:pPr>
            <w:r w:rsidRPr="00E965EB">
              <w:rPr>
                <w:rFonts w:eastAsiaTheme="minorEastAsia"/>
                <w:color w:val="000000" w:themeColor="text1"/>
                <w:sz w:val="18"/>
                <w:szCs w:val="14"/>
                <w:lang w:eastAsia="en-US"/>
              </w:rPr>
              <w:t>6 233 467,1</w:t>
            </w:r>
          </w:p>
        </w:tc>
      </w:tr>
    </w:tbl>
    <w:p w:rsidR="00E965EB" w:rsidRDefault="00E965EB" w:rsidP="00E965E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E965EB" w:rsidRDefault="00E965EB" w:rsidP="00E965EB">
      <w:pPr>
        <w:pStyle w:val="ConsPlusNormal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В столбце 3 графы 6 раздела 12:</w:t>
      </w:r>
    </w:p>
    <w:p w:rsidR="00E965EB" w:rsidRPr="00E965EB" w:rsidRDefault="00E965EB" w:rsidP="00E965EB">
      <w:pPr>
        <w:pStyle w:val="af1"/>
        <w:tabs>
          <w:tab w:val="left" w:pos="142"/>
          <w:tab w:val="left" w:pos="851"/>
        </w:tabs>
        <w:ind w:left="142" w:firstLine="567"/>
        <w:jc w:val="both"/>
        <w:rPr>
          <w:szCs w:val="24"/>
        </w:rPr>
      </w:pPr>
      <w:r>
        <w:rPr>
          <w:szCs w:val="24"/>
        </w:rPr>
        <w:t xml:space="preserve">5.1.4.1. </w:t>
      </w:r>
      <w:r>
        <w:t xml:space="preserve">В абзаце первом </w:t>
      </w:r>
      <w:r>
        <w:rPr>
          <w:szCs w:val="24"/>
        </w:rPr>
        <w:t>число «</w:t>
      </w:r>
      <w:r w:rsidRPr="00E965EB">
        <w:rPr>
          <w:szCs w:val="24"/>
        </w:rPr>
        <w:t>31 803 554,7» заменить числом «31 801 525,1».</w:t>
      </w:r>
    </w:p>
    <w:p w:rsidR="00E965EB" w:rsidRPr="00E965EB" w:rsidRDefault="00E965EB" w:rsidP="00E965EB">
      <w:pPr>
        <w:pStyle w:val="af1"/>
        <w:tabs>
          <w:tab w:val="left" w:pos="142"/>
          <w:tab w:val="left" w:pos="851"/>
        </w:tabs>
        <w:ind w:left="142" w:firstLine="567"/>
        <w:jc w:val="both"/>
        <w:rPr>
          <w:szCs w:val="24"/>
        </w:rPr>
      </w:pPr>
      <w:r w:rsidRPr="00E965EB">
        <w:rPr>
          <w:szCs w:val="24"/>
        </w:rPr>
        <w:t>5.1.4.2. В абзаце третьем число «31 400 041,4» заменить числом «31 398 011,8».</w:t>
      </w:r>
    </w:p>
    <w:p w:rsidR="00E965EB" w:rsidRDefault="00E965EB" w:rsidP="00E965EB">
      <w:pPr>
        <w:pStyle w:val="af1"/>
        <w:tabs>
          <w:tab w:val="left" w:pos="142"/>
          <w:tab w:val="left" w:pos="851"/>
        </w:tabs>
        <w:ind w:left="142" w:firstLine="567"/>
        <w:jc w:val="both"/>
        <w:rPr>
          <w:szCs w:val="24"/>
        </w:rPr>
      </w:pPr>
      <w:r w:rsidRPr="00E965EB">
        <w:rPr>
          <w:szCs w:val="24"/>
        </w:rPr>
        <w:t xml:space="preserve">5.1.4.3. </w:t>
      </w:r>
      <w:r w:rsidRPr="00E965EB">
        <w:t xml:space="preserve">В абзаце четвертом </w:t>
      </w:r>
      <w:r w:rsidRPr="00E965EB">
        <w:rPr>
          <w:szCs w:val="24"/>
        </w:rPr>
        <w:t>число «3 135 164,1» заменить числом «3 133 134,5».</w:t>
      </w:r>
    </w:p>
    <w:p w:rsidR="00A96906" w:rsidRDefault="00A96906" w:rsidP="00E965EB">
      <w:pPr>
        <w:pStyle w:val="af1"/>
        <w:tabs>
          <w:tab w:val="left" w:pos="142"/>
          <w:tab w:val="left" w:pos="851"/>
        </w:tabs>
        <w:ind w:left="142" w:firstLine="567"/>
        <w:jc w:val="both"/>
        <w:rPr>
          <w:szCs w:val="24"/>
        </w:rPr>
      </w:pPr>
      <w:r>
        <w:rPr>
          <w:szCs w:val="24"/>
        </w:rPr>
        <w:t xml:space="preserve">5.1.5. В </w:t>
      </w:r>
      <w:r>
        <w:t>р</w:t>
      </w:r>
      <w:r w:rsidRPr="005628C6">
        <w:t>аздел</w:t>
      </w:r>
      <w:r>
        <w:t>е</w:t>
      </w:r>
      <w:r w:rsidRPr="005628C6">
        <w:t xml:space="preserve"> 12.2 </w:t>
      </w:r>
      <w:r>
        <w:t>«</w:t>
      </w:r>
      <w:r w:rsidRPr="005628C6">
        <w:t>Перечень мероприятий подпрограммы 5</w:t>
      </w:r>
      <w:r>
        <w:t>»:</w:t>
      </w:r>
    </w:p>
    <w:p w:rsidR="00E965EB" w:rsidRDefault="00E965EB" w:rsidP="00E965EB">
      <w:pPr>
        <w:autoSpaceDE w:val="0"/>
        <w:autoSpaceDN w:val="0"/>
        <w:adjustRightInd w:val="0"/>
        <w:ind w:firstLine="709"/>
        <w:jc w:val="both"/>
      </w:pPr>
      <w:r>
        <w:t>5.1.5.1</w:t>
      </w:r>
      <w:r w:rsidRPr="000716DF">
        <w:t xml:space="preserve"> </w:t>
      </w:r>
      <w:r w:rsidRPr="005628C6">
        <w:t>Пункт 2.1 изложить</w:t>
      </w:r>
      <w:r>
        <w:t xml:space="preserve"> в следующей редакции:</w:t>
      </w:r>
    </w:p>
    <w:p w:rsidR="00E965EB" w:rsidRDefault="00E965EB" w:rsidP="00E965EB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9"/>
        <w:gridCol w:w="284"/>
        <w:gridCol w:w="708"/>
        <w:gridCol w:w="851"/>
        <w:gridCol w:w="567"/>
        <w:gridCol w:w="992"/>
        <w:gridCol w:w="851"/>
        <w:gridCol w:w="850"/>
        <w:gridCol w:w="851"/>
        <w:gridCol w:w="850"/>
        <w:gridCol w:w="709"/>
        <w:gridCol w:w="850"/>
        <w:gridCol w:w="851"/>
        <w:gridCol w:w="850"/>
        <w:gridCol w:w="1276"/>
      </w:tblGrid>
      <w:tr w:rsidR="00E965EB" w:rsidRPr="00A96906" w:rsidTr="00A96906">
        <w:trPr>
          <w:trHeight w:val="5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 xml:space="preserve">Реконструкция фонтанов </w:t>
            </w:r>
            <w:r w:rsidRPr="00A96906">
              <w:rPr>
                <w:color w:val="000000"/>
                <w:sz w:val="14"/>
                <w:szCs w:val="14"/>
                <w:lang w:eastAsia="en-US"/>
              </w:rPr>
              <w:br/>
              <w:t xml:space="preserve">и фонтанных комплексов </w:t>
            </w:r>
            <w:r w:rsidRPr="00A96906">
              <w:rPr>
                <w:color w:val="000000"/>
                <w:sz w:val="14"/>
                <w:szCs w:val="14"/>
                <w:lang w:eastAsia="en-US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A96906">
              <w:rPr>
                <w:color w:val="000000"/>
                <w:sz w:val="14"/>
                <w:szCs w:val="14"/>
                <w:lang w:eastAsia="en-US"/>
              </w:rPr>
              <w:br/>
              <w:t>в Санкт-Петербурге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КЭиИО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ПИР</w:t>
            </w:r>
          </w:p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2018-2023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2 151,4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19 681,3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38 255,7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72 151,4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14 869,5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147 109,3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color w:val="000000"/>
                <w:sz w:val="12"/>
                <w:szCs w:val="12"/>
                <w:lang w:eastAsia="en-US"/>
              </w:rPr>
              <w:t xml:space="preserve">Обеспеченность территории </w:t>
            </w:r>
          </w:p>
          <w:p w:rsidR="00E965EB" w:rsidRPr="00A96906" w:rsidRDefault="00E965EB" w:rsidP="00E965EB">
            <w:pPr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color w:val="000000"/>
                <w:sz w:val="12"/>
                <w:szCs w:val="12"/>
                <w:lang w:eastAsia="en-US"/>
              </w:rPr>
              <w:t xml:space="preserve">Санкт-Петербурга объектами </w:t>
            </w:r>
            <w:r w:rsidRPr="00A96906">
              <w:rPr>
                <w:color w:val="000000"/>
                <w:spacing w:val="-6"/>
                <w:sz w:val="12"/>
                <w:szCs w:val="12"/>
                <w:lang w:eastAsia="en-US"/>
              </w:rPr>
              <w:t>благоустройства –</w:t>
            </w:r>
            <w:r w:rsidRPr="00A96906">
              <w:rPr>
                <w:color w:val="000000"/>
                <w:sz w:val="12"/>
                <w:szCs w:val="12"/>
                <w:lang w:eastAsia="en-US"/>
              </w:rPr>
              <w:t xml:space="preserve"> объектами фонтанного хозяйства</w:t>
            </w:r>
          </w:p>
          <w:p w:rsidR="00E965EB" w:rsidRPr="00A96906" w:rsidRDefault="00E965EB" w:rsidP="00E965EB">
            <w:pPr>
              <w:rPr>
                <w:color w:val="000000"/>
                <w:sz w:val="12"/>
                <w:szCs w:val="12"/>
                <w:lang w:eastAsia="en-US"/>
              </w:rPr>
            </w:pPr>
          </w:p>
        </w:tc>
      </w:tr>
      <w:tr w:rsidR="00E965EB" w:rsidRPr="00A96906" w:rsidTr="00A96906">
        <w:trPr>
          <w:trHeight w:val="5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СМР</w:t>
            </w:r>
          </w:p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2020-2024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10 010,0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244 135,4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314 079,2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342 106,6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910 341,2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</w:tr>
      <w:tr w:rsidR="00E965EB" w:rsidRPr="00FB4493" w:rsidTr="00A96906">
        <w:trPr>
          <w:trHeight w:val="28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2018-2024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2 151,4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19 691,3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48 265,7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316 286,8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328 948,7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342 106,6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 w:themeColor="text1"/>
                <w:sz w:val="12"/>
                <w:szCs w:val="12"/>
                <w:lang w:eastAsia="en-US"/>
              </w:rPr>
              <w:t>1 057 450,5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965EB" w:rsidRPr="00FB4493" w:rsidRDefault="00E965EB" w:rsidP="00E965EB">
            <w:pPr>
              <w:jc w:val="center"/>
              <w:rPr>
                <w:color w:val="000000"/>
                <w:sz w:val="12"/>
                <w:szCs w:val="12"/>
                <w:lang w:eastAsia="en-US"/>
              </w:rPr>
            </w:pPr>
          </w:p>
        </w:tc>
      </w:tr>
    </w:tbl>
    <w:p w:rsidR="00E965EB" w:rsidRDefault="00A96906" w:rsidP="00A9690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A96906" w:rsidRDefault="00E965EB" w:rsidP="00A96906">
      <w:pPr>
        <w:autoSpaceDE w:val="0"/>
        <w:autoSpaceDN w:val="0"/>
        <w:adjustRightInd w:val="0"/>
        <w:ind w:firstLine="709"/>
        <w:jc w:val="both"/>
      </w:pPr>
      <w:r>
        <w:t>5.1.5.2</w:t>
      </w:r>
      <w:r w:rsidR="00A96906">
        <w:t>.</w:t>
      </w:r>
      <w:r>
        <w:t xml:space="preserve"> </w:t>
      </w:r>
      <w:r w:rsidRPr="005628C6">
        <w:t xml:space="preserve">Пункт 3.3 </w:t>
      </w:r>
      <w:r w:rsidR="00A96906" w:rsidRPr="005628C6">
        <w:t>изложить</w:t>
      </w:r>
      <w:r w:rsidR="00A96906">
        <w:t xml:space="preserve"> в следующей редакции:</w:t>
      </w:r>
    </w:p>
    <w:p w:rsidR="00E965EB" w:rsidRDefault="00A96906" w:rsidP="00E965EB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992"/>
        <w:gridCol w:w="425"/>
        <w:gridCol w:w="709"/>
        <w:gridCol w:w="850"/>
        <w:gridCol w:w="709"/>
        <w:gridCol w:w="567"/>
        <w:gridCol w:w="851"/>
        <w:gridCol w:w="850"/>
        <w:gridCol w:w="851"/>
        <w:gridCol w:w="850"/>
        <w:gridCol w:w="709"/>
        <w:gridCol w:w="850"/>
        <w:gridCol w:w="851"/>
        <w:gridCol w:w="850"/>
        <w:gridCol w:w="1276"/>
      </w:tblGrid>
      <w:tr w:rsidR="00E965EB" w:rsidRPr="003078D1" w:rsidTr="00A96906">
        <w:trPr>
          <w:trHeight w:val="285"/>
        </w:trPr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3.3</w:t>
            </w:r>
          </w:p>
        </w:tc>
        <w:tc>
          <w:tcPr>
            <w:tcW w:w="2127" w:type="dxa"/>
            <w:vMerge w:val="restart"/>
            <w:shd w:val="clear" w:color="auto" w:fill="auto"/>
            <w:vAlign w:val="bottom"/>
          </w:tcPr>
          <w:p w:rsidR="00E965EB" w:rsidRPr="003078D1" w:rsidRDefault="00E965EB" w:rsidP="00A96906">
            <w:pPr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Строительство объектов инженерной инфраструктуры для подключения общественных туалетов</w:t>
            </w:r>
          </w:p>
          <w:p w:rsidR="00E965EB" w:rsidRPr="003078D1" w:rsidRDefault="00E965EB" w:rsidP="00A96906">
            <w:pPr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в Санкт-Петербурге</w:t>
            </w:r>
          </w:p>
        </w:tc>
        <w:tc>
          <w:tcPr>
            <w:tcW w:w="992" w:type="dxa"/>
            <w:vMerge w:val="restart"/>
            <w:vAlign w:val="center"/>
          </w:tcPr>
          <w:p w:rsidR="00E965EB" w:rsidRPr="003078D1" w:rsidRDefault="00E965EB" w:rsidP="00E965EB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КЭиИО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3078D1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ПИР</w:t>
            </w:r>
          </w:p>
          <w:p w:rsidR="00E965EB" w:rsidRPr="003078D1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2019-2024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965EB" w:rsidRPr="003078D1" w:rsidRDefault="00E965EB" w:rsidP="00E965EB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Бюджет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3078D1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1 701,5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val="en-US" w:eastAsia="en-US"/>
              </w:rPr>
              <w:t>1 561</w:t>
            </w: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5 438,1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5 200,0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5 408,0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24 308,6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  <w:r w:rsidRPr="003078D1">
              <w:rPr>
                <w:color w:val="000000"/>
                <w:sz w:val="10"/>
                <w:szCs w:val="10"/>
                <w:lang w:eastAsia="en-US"/>
              </w:rPr>
              <w:t>Обеспеченность территории</w:t>
            </w:r>
          </w:p>
          <w:p w:rsidR="00E965EB" w:rsidRPr="003078D1" w:rsidRDefault="00E965EB" w:rsidP="00E965EB">
            <w:pPr>
              <w:jc w:val="center"/>
              <w:rPr>
                <w:color w:val="000000"/>
                <w:sz w:val="10"/>
                <w:szCs w:val="10"/>
                <w:highlight w:val="green"/>
                <w:lang w:eastAsia="en-US"/>
              </w:rPr>
            </w:pPr>
            <w:r w:rsidRPr="003078D1">
              <w:rPr>
                <w:color w:val="000000"/>
                <w:sz w:val="10"/>
                <w:szCs w:val="10"/>
                <w:lang w:eastAsia="en-US"/>
              </w:rPr>
              <w:t xml:space="preserve">Санкт-Петербурга объектами </w:t>
            </w:r>
            <w:r w:rsidRPr="003078D1">
              <w:rPr>
                <w:color w:val="000000"/>
                <w:spacing w:val="-6"/>
                <w:sz w:val="10"/>
                <w:szCs w:val="10"/>
                <w:lang w:eastAsia="en-US"/>
              </w:rPr>
              <w:t>благоустройства –</w:t>
            </w:r>
            <w:r w:rsidRPr="003078D1">
              <w:rPr>
                <w:color w:val="000000"/>
                <w:sz w:val="10"/>
                <w:szCs w:val="10"/>
                <w:lang w:eastAsia="en-US"/>
              </w:rPr>
              <w:t>общественными туалетами</w:t>
            </w:r>
          </w:p>
        </w:tc>
      </w:tr>
      <w:tr w:rsidR="00E965EB" w:rsidRPr="003078D1" w:rsidTr="00A96906">
        <w:trPr>
          <w:trHeight w:val="285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bottom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E965EB" w:rsidRPr="003078D1" w:rsidRDefault="00E965EB" w:rsidP="00E965EB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3078D1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СМР</w:t>
            </w:r>
          </w:p>
          <w:p w:rsidR="00E965EB" w:rsidRPr="003078D1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2022-2024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965EB" w:rsidRPr="003078D1" w:rsidRDefault="00E965EB" w:rsidP="00E965EB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3078D1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5 000,0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5 200,0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5 408,0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15608,0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  <w:tr w:rsidR="00E965EB" w:rsidRPr="003078D1" w:rsidTr="00A96906">
        <w:trPr>
          <w:trHeight w:val="285"/>
        </w:trPr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5EB" w:rsidRPr="003078D1" w:rsidRDefault="00E965EB" w:rsidP="00E965EB">
            <w:pPr>
              <w:spacing w:after="200"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2019-2024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3078D1">
              <w:rPr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3078D1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1 701,5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1 561,0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5 438,1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10 000,0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10 400,0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10 816,0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color w:val="000000"/>
                <w:sz w:val="12"/>
                <w:szCs w:val="12"/>
                <w:lang w:eastAsia="en-US"/>
              </w:rPr>
              <w:t>39 916,6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965EB" w:rsidRPr="003078D1" w:rsidRDefault="00E965EB" w:rsidP="00E965EB">
            <w:pPr>
              <w:jc w:val="center"/>
              <w:rPr>
                <w:color w:val="000000"/>
                <w:sz w:val="10"/>
                <w:szCs w:val="10"/>
                <w:lang w:eastAsia="en-US"/>
              </w:rPr>
            </w:pPr>
          </w:p>
        </w:tc>
      </w:tr>
    </w:tbl>
    <w:p w:rsidR="00E965EB" w:rsidRDefault="00A96906" w:rsidP="00A9690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E965EB" w:rsidRPr="005628C6" w:rsidRDefault="00E965EB" w:rsidP="00E965EB">
      <w:pPr>
        <w:pStyle w:val="ConsPlusNormal"/>
        <w:ind w:right="-142" w:firstLine="709"/>
        <w:jc w:val="both"/>
        <w:rPr>
          <w:rFonts w:ascii="Times New Roman" w:hAnsi="Times New Roman" w:cs="Times New Roman"/>
          <w:szCs w:val="24"/>
        </w:rPr>
      </w:pPr>
    </w:p>
    <w:p w:rsidR="00A96906" w:rsidRDefault="00E965EB" w:rsidP="00A96906">
      <w:pPr>
        <w:autoSpaceDE w:val="0"/>
        <w:autoSpaceDN w:val="0"/>
        <w:adjustRightInd w:val="0"/>
        <w:ind w:firstLine="709"/>
        <w:jc w:val="both"/>
      </w:pPr>
      <w:r w:rsidRPr="005628C6">
        <w:t>5.1.5.3</w:t>
      </w:r>
      <w:r w:rsidR="00A96906">
        <w:t>.</w:t>
      </w:r>
      <w:r w:rsidRPr="005628C6">
        <w:t xml:space="preserve"> </w:t>
      </w:r>
      <w:r w:rsidRPr="005628C6">
        <w:rPr>
          <w:szCs w:val="20"/>
        </w:rPr>
        <w:t xml:space="preserve">Строки </w:t>
      </w:r>
      <w:r w:rsidR="00A96906">
        <w:rPr>
          <w:szCs w:val="20"/>
        </w:rPr>
        <w:t>«</w:t>
      </w:r>
      <w:r w:rsidRPr="005628C6">
        <w:rPr>
          <w:szCs w:val="20"/>
        </w:rPr>
        <w:t>ИТОГО прочие расходы развития</w:t>
      </w:r>
      <w:r w:rsidR="00A96906">
        <w:rPr>
          <w:szCs w:val="20"/>
        </w:rPr>
        <w:t>» и</w:t>
      </w:r>
      <w:r w:rsidRPr="005628C6">
        <w:rPr>
          <w:szCs w:val="20"/>
        </w:rPr>
        <w:t xml:space="preserve"> </w:t>
      </w:r>
      <w:r w:rsidR="00A96906">
        <w:rPr>
          <w:szCs w:val="20"/>
        </w:rPr>
        <w:t>«</w:t>
      </w:r>
      <w:r w:rsidRPr="005628C6">
        <w:rPr>
          <w:szCs w:val="20"/>
        </w:rPr>
        <w:t>ВСЕГО проектная часть подпрограммы 5</w:t>
      </w:r>
      <w:r w:rsidR="00A96906">
        <w:rPr>
          <w:szCs w:val="20"/>
        </w:rPr>
        <w:t>»</w:t>
      </w:r>
      <w:r w:rsidRPr="005628C6">
        <w:rPr>
          <w:szCs w:val="20"/>
        </w:rPr>
        <w:t xml:space="preserve"> изложить</w:t>
      </w:r>
      <w:r w:rsidR="00A96906" w:rsidRPr="00A96906">
        <w:t xml:space="preserve"> </w:t>
      </w:r>
      <w:r w:rsidR="00A96906">
        <w:t>в следующей редакции:</w:t>
      </w:r>
    </w:p>
    <w:p w:rsidR="00E965EB" w:rsidRDefault="00A96906" w:rsidP="00A96906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993"/>
        <w:gridCol w:w="992"/>
        <w:gridCol w:w="850"/>
        <w:gridCol w:w="851"/>
        <w:gridCol w:w="850"/>
        <w:gridCol w:w="851"/>
        <w:gridCol w:w="850"/>
        <w:gridCol w:w="709"/>
      </w:tblGrid>
      <w:tr w:rsidR="00E965EB" w:rsidRPr="00A96906" w:rsidTr="00E965EB">
        <w:trPr>
          <w:trHeight w:val="419"/>
        </w:trPr>
        <w:tc>
          <w:tcPr>
            <w:tcW w:w="7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65EB" w:rsidRPr="00A96906" w:rsidRDefault="00E965EB" w:rsidP="00E965EB">
            <w:pPr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b/>
                <w:bCs/>
                <w:color w:val="000000"/>
                <w:sz w:val="18"/>
                <w:szCs w:val="14"/>
                <w:lang w:eastAsia="en-US"/>
              </w:rPr>
              <w:t xml:space="preserve">ИТОГО прочие расходы развития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16 559,8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184 553,0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305 841,5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408 665,8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397 565,2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413 467,7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1 726 653,0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</w:p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Х</w:t>
            </w:r>
          </w:p>
        </w:tc>
      </w:tr>
      <w:tr w:rsidR="00E965EB" w:rsidRPr="00473866" w:rsidTr="00E965EB">
        <w:trPr>
          <w:trHeight w:val="411"/>
        </w:trPr>
        <w:tc>
          <w:tcPr>
            <w:tcW w:w="79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65EB" w:rsidRPr="00A96906" w:rsidRDefault="00E965EB" w:rsidP="00E965EB">
            <w:pPr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A96906">
              <w:rPr>
                <w:b/>
                <w:bCs/>
                <w:color w:val="000000"/>
                <w:sz w:val="18"/>
                <w:szCs w:val="14"/>
                <w:lang w:eastAsia="en-US"/>
              </w:rPr>
              <w:t>ВСЕГО проектная часть подпрограммы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2 640 088,6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910 227,7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4 185 539,9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2918609,7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3 007 906,9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3 128 223,1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16 790 595,9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</w:p>
          <w:p w:rsidR="00E965EB" w:rsidRPr="000716DF" w:rsidRDefault="00E965EB" w:rsidP="00E965EB">
            <w:pPr>
              <w:jc w:val="center"/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iCs/>
                <w:sz w:val="12"/>
                <w:szCs w:val="12"/>
                <w:lang w:eastAsia="en-US"/>
              </w:rPr>
              <w:t>Х</w:t>
            </w:r>
          </w:p>
        </w:tc>
      </w:tr>
    </w:tbl>
    <w:p w:rsidR="00E965EB" w:rsidRDefault="00A96906" w:rsidP="00A9690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A96906" w:rsidRDefault="00E965EB" w:rsidP="00A96906">
      <w:pPr>
        <w:autoSpaceDE w:val="0"/>
        <w:autoSpaceDN w:val="0"/>
        <w:adjustRightInd w:val="0"/>
        <w:ind w:firstLine="709"/>
        <w:jc w:val="both"/>
      </w:pPr>
      <w:r>
        <w:t>5.1.5.4</w:t>
      </w:r>
      <w:r w:rsidR="00A96906">
        <w:t>.</w:t>
      </w:r>
      <w:r>
        <w:t xml:space="preserve"> </w:t>
      </w:r>
      <w:r w:rsidRPr="005628C6">
        <w:rPr>
          <w:szCs w:val="20"/>
        </w:rPr>
        <w:t xml:space="preserve">Строку </w:t>
      </w:r>
      <w:r w:rsidR="00A96906">
        <w:rPr>
          <w:szCs w:val="20"/>
        </w:rPr>
        <w:t>«</w:t>
      </w:r>
      <w:r w:rsidRPr="005628C6">
        <w:rPr>
          <w:bCs/>
          <w:color w:val="000000"/>
          <w:szCs w:val="20"/>
        </w:rPr>
        <w:t>ВСЕГО финансирование подпрограммы 5</w:t>
      </w:r>
      <w:r w:rsidR="00A96906">
        <w:rPr>
          <w:bCs/>
          <w:color w:val="000000"/>
          <w:szCs w:val="20"/>
        </w:rPr>
        <w:t>»</w:t>
      </w:r>
      <w:r w:rsidRPr="005628C6">
        <w:rPr>
          <w:bCs/>
          <w:color w:val="000000"/>
          <w:szCs w:val="20"/>
        </w:rPr>
        <w:t xml:space="preserve"> изложить</w:t>
      </w:r>
      <w:r w:rsidR="00A96906" w:rsidRPr="00A96906">
        <w:t xml:space="preserve"> </w:t>
      </w:r>
      <w:r w:rsidR="00A96906">
        <w:t>в следующей редакции:</w:t>
      </w:r>
    </w:p>
    <w:p w:rsidR="00E965EB" w:rsidRPr="000716DF" w:rsidRDefault="00A96906" w:rsidP="00A96906">
      <w:pPr>
        <w:pStyle w:val="ConsPlusNormal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993"/>
        <w:gridCol w:w="991"/>
        <w:gridCol w:w="851"/>
        <w:gridCol w:w="851"/>
        <w:gridCol w:w="851"/>
        <w:gridCol w:w="851"/>
        <w:gridCol w:w="851"/>
        <w:gridCol w:w="702"/>
      </w:tblGrid>
      <w:tr w:rsidR="00E965EB" w:rsidRPr="00473866" w:rsidTr="00E965EB">
        <w:trPr>
          <w:trHeight w:val="465"/>
        </w:trPr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5EB" w:rsidRPr="00A96906" w:rsidRDefault="00E965EB" w:rsidP="00E965EB">
            <w:pPr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96906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финансирование подпрограммы 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5 331 261,9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3 398 948,5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6 509 657,1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5 323 439,9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5 508 930,2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5 729 287,5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A96906" w:rsidRDefault="00E965EB" w:rsidP="00E965EB">
            <w:pPr>
              <w:jc w:val="center"/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rFonts w:eastAsiaTheme="minorEastAsia"/>
                <w:b/>
                <w:bCs/>
                <w:color w:val="000000"/>
                <w:sz w:val="12"/>
                <w:szCs w:val="12"/>
                <w:lang w:eastAsia="en-US"/>
              </w:rPr>
              <w:t>31 801 525,1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5EB" w:rsidRPr="00473866" w:rsidRDefault="00E965EB" w:rsidP="00E965EB">
            <w:pPr>
              <w:jc w:val="center"/>
              <w:rPr>
                <w:b/>
                <w:color w:val="000000"/>
                <w:sz w:val="12"/>
                <w:szCs w:val="12"/>
                <w:lang w:eastAsia="en-US"/>
              </w:rPr>
            </w:pPr>
            <w:r w:rsidRPr="00A96906">
              <w:rPr>
                <w:b/>
                <w:color w:val="000000"/>
                <w:sz w:val="12"/>
                <w:szCs w:val="12"/>
                <w:lang w:eastAsia="en-US"/>
              </w:rPr>
              <w:t>Х</w:t>
            </w:r>
          </w:p>
        </w:tc>
      </w:tr>
    </w:tbl>
    <w:p w:rsidR="00EE05EE" w:rsidRDefault="00A96906" w:rsidP="00A96906">
      <w:pPr>
        <w:ind w:firstLine="709"/>
        <w:jc w:val="right"/>
      </w:pPr>
      <w:r>
        <w:t>».</w:t>
      </w:r>
    </w:p>
    <w:p w:rsidR="00B10FF2" w:rsidRPr="00FB09D5" w:rsidRDefault="00186176" w:rsidP="00186176">
      <w:pPr>
        <w:tabs>
          <w:tab w:val="left" w:pos="142"/>
          <w:tab w:val="left" w:pos="851"/>
        </w:tabs>
        <w:ind w:firstLine="709"/>
        <w:jc w:val="both"/>
      </w:pPr>
      <w:r>
        <w:t>6</w:t>
      </w:r>
      <w:r w:rsidR="00B10FF2" w:rsidRPr="00FB09D5">
        <w:t xml:space="preserve">. Контроль за выполнением постановления возложить на вице-губернатора </w:t>
      </w:r>
      <w:r w:rsidR="00B10FF2">
        <w:t>Санкт</w:t>
      </w:r>
      <w:r w:rsidR="00B10FF2" w:rsidRPr="00FB09D5">
        <w:t>-Петербурга Шаскольского М.А.</w:t>
      </w: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FB09D5" w:rsidRDefault="00B10FF2" w:rsidP="00B10FF2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Default="00B10FF2" w:rsidP="00B27384">
      <w:pPr>
        <w:ind w:firstLine="284"/>
        <w:rPr>
          <w:b/>
        </w:rPr>
      </w:pPr>
      <w:r w:rsidRPr="00FB09D5">
        <w:rPr>
          <w:b/>
        </w:rPr>
        <w:t xml:space="preserve">Губернатора </w:t>
      </w:r>
    </w:p>
    <w:p w:rsidR="00B10FF2" w:rsidRPr="00FB09D5" w:rsidRDefault="00B10FF2" w:rsidP="00B10FF2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B09D5">
        <w:rPr>
          <w:b/>
        </w:rPr>
        <w:t xml:space="preserve"> </w:t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  <w:t xml:space="preserve">     </w:t>
      </w:r>
      <w:r w:rsidR="00B27384">
        <w:rPr>
          <w:b/>
        </w:rPr>
        <w:t xml:space="preserve">                                 </w:t>
      </w:r>
      <w:r w:rsidRPr="00FB09D5">
        <w:rPr>
          <w:b/>
        </w:rPr>
        <w:t>А.Д.Беглов</w:t>
      </w:r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2C67F5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530B63" w:rsidRPr="005A6D9F" w:rsidRDefault="00530B63" w:rsidP="00530B63">
      <w:pPr>
        <w:ind w:left="5245"/>
      </w:pPr>
      <w:r w:rsidRPr="005A6D9F">
        <w:t>Приложение</w:t>
      </w:r>
    </w:p>
    <w:p w:rsidR="00530B63" w:rsidRPr="005A6D9F" w:rsidRDefault="00530B63" w:rsidP="00530B63">
      <w:pPr>
        <w:ind w:left="5245"/>
      </w:pPr>
      <w:r w:rsidRPr="005A6D9F">
        <w:t xml:space="preserve">к постановлению </w:t>
      </w:r>
    </w:p>
    <w:p w:rsidR="00530B63" w:rsidRPr="005A6D9F" w:rsidRDefault="00530B63" w:rsidP="00530B63">
      <w:pPr>
        <w:ind w:left="5245"/>
      </w:pPr>
      <w:r w:rsidRPr="005A6D9F">
        <w:t>Правительства Санкт-Петербурга</w:t>
      </w:r>
    </w:p>
    <w:p w:rsidR="00530B63" w:rsidRPr="005A6D9F" w:rsidRDefault="00530B63" w:rsidP="00530B63">
      <w:pPr>
        <w:ind w:left="5245"/>
      </w:pPr>
      <w:r w:rsidRPr="005A6D9F">
        <w:t>от ______________ № _________</w:t>
      </w:r>
    </w:p>
    <w:p w:rsidR="00530B63" w:rsidRPr="00336AF1" w:rsidRDefault="00530B63" w:rsidP="00530B63">
      <w:pPr>
        <w:ind w:left="5245"/>
        <w:rPr>
          <w:sz w:val="28"/>
          <w:szCs w:val="28"/>
        </w:rPr>
      </w:pPr>
    </w:p>
    <w:p w:rsidR="00530B63" w:rsidRDefault="00530B63" w:rsidP="00530B63">
      <w:pPr>
        <w:tabs>
          <w:tab w:val="left" w:pos="5650"/>
        </w:tabs>
        <w:ind w:left="5245"/>
        <w:rPr>
          <w:sz w:val="28"/>
          <w:szCs w:val="28"/>
        </w:rPr>
      </w:pPr>
    </w:p>
    <w:p w:rsidR="00530B63" w:rsidRPr="005A6D9F" w:rsidRDefault="00530B63" w:rsidP="00530B63">
      <w:pPr>
        <w:jc w:val="center"/>
        <w:rPr>
          <w:b/>
        </w:rPr>
      </w:pPr>
      <w:r w:rsidRPr="005A6D9F">
        <w:rPr>
          <w:b/>
        </w:rPr>
        <w:t>П Е Р Е Р А С П Р Е Д Е Л Е Н И Е</w:t>
      </w:r>
    </w:p>
    <w:p w:rsidR="00530B63" w:rsidRPr="00505EFE" w:rsidRDefault="00530B63" w:rsidP="00530B63">
      <w:pPr>
        <w:jc w:val="center"/>
        <w:rPr>
          <w:b/>
        </w:rPr>
      </w:pPr>
      <w:r w:rsidRPr="00505EFE">
        <w:rPr>
          <w:b/>
        </w:rPr>
        <w:t>у</w:t>
      </w:r>
      <w:r>
        <w:rPr>
          <w:b/>
        </w:rPr>
        <w:t>твержденных на 2020</w:t>
      </w:r>
      <w:r w:rsidRPr="00505EFE">
        <w:rPr>
          <w:b/>
        </w:rPr>
        <w:t xml:space="preserve"> год объемов работ,</w:t>
      </w:r>
    </w:p>
    <w:p w:rsidR="00530B63" w:rsidRPr="00505EFE" w:rsidRDefault="00530B63" w:rsidP="00530B63">
      <w:pPr>
        <w:jc w:val="center"/>
        <w:rPr>
          <w:b/>
        </w:rPr>
      </w:pPr>
      <w:r w:rsidRPr="00505EFE">
        <w:rPr>
          <w:b/>
        </w:rPr>
        <w:t>предусмотренных Комитету по энергетике и инженерному обеспечению,</w:t>
      </w:r>
    </w:p>
    <w:p w:rsidR="00530B63" w:rsidRPr="00505EFE" w:rsidRDefault="00530B63" w:rsidP="00530B63">
      <w:pPr>
        <w:jc w:val="center"/>
        <w:rPr>
          <w:b/>
        </w:rPr>
      </w:pPr>
      <w:r w:rsidRPr="00505EFE">
        <w:rPr>
          <w:b/>
        </w:rPr>
        <w:t xml:space="preserve">между объектами Адресной инвестиционной программы </w:t>
      </w:r>
    </w:p>
    <w:p w:rsidR="00530B63" w:rsidRPr="00505EFE" w:rsidRDefault="00530B63" w:rsidP="00530B63">
      <w:pPr>
        <w:jc w:val="center"/>
        <w:rPr>
          <w:b/>
        </w:rPr>
      </w:pPr>
      <w:r>
        <w:rPr>
          <w:b/>
        </w:rPr>
        <w:t>на 2020</w:t>
      </w:r>
      <w:r w:rsidRPr="00505EFE">
        <w:rPr>
          <w:b/>
        </w:rPr>
        <w:t xml:space="preserve"> год и на плановый период 20</w:t>
      </w:r>
      <w:r>
        <w:rPr>
          <w:b/>
        </w:rPr>
        <w:t>21</w:t>
      </w:r>
      <w:r w:rsidRPr="00505EFE">
        <w:rPr>
          <w:b/>
        </w:rPr>
        <w:t xml:space="preserve"> и 202</w:t>
      </w:r>
      <w:r>
        <w:rPr>
          <w:b/>
        </w:rPr>
        <w:t>2</w:t>
      </w:r>
      <w:r w:rsidRPr="00505EFE">
        <w:rPr>
          <w:b/>
        </w:rPr>
        <w:t xml:space="preserve"> годов</w:t>
      </w:r>
    </w:p>
    <w:p w:rsidR="00530B63" w:rsidRDefault="00530B63" w:rsidP="00530B6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30B63" w:rsidRPr="00795446" w:rsidRDefault="00530B63" w:rsidP="00530B63">
      <w:pPr>
        <w:ind w:left="2124" w:firstLine="708"/>
        <w:jc w:val="right"/>
      </w:pPr>
      <w:r>
        <w:t xml:space="preserve">     </w:t>
      </w:r>
      <w:r w:rsidRPr="00795446">
        <w:t>(тыс. руб.)</w:t>
      </w:r>
    </w:p>
    <w:tbl>
      <w:tblPr>
        <w:tblStyle w:val="a8"/>
        <w:tblW w:w="101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29"/>
        <w:gridCol w:w="1701"/>
        <w:gridCol w:w="1417"/>
        <w:gridCol w:w="1508"/>
      </w:tblGrid>
      <w:tr w:rsidR="00530B63" w:rsidRPr="00530B63" w:rsidTr="00E965EB">
        <w:tc>
          <w:tcPr>
            <w:tcW w:w="5529" w:type="dxa"/>
            <w:vMerge w:val="restart"/>
            <w:vAlign w:val="center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 xml:space="preserve">Наименование расходов, </w:t>
            </w:r>
          </w:p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адрес</w:t>
            </w:r>
          </w:p>
        </w:tc>
        <w:tc>
          <w:tcPr>
            <w:tcW w:w="4626" w:type="dxa"/>
            <w:gridSpan w:val="3"/>
            <w:vAlign w:val="center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Стоимость объемов работ на 2020 год</w:t>
            </w:r>
          </w:p>
        </w:tc>
      </w:tr>
      <w:tr w:rsidR="00530B63" w:rsidRPr="00530B63" w:rsidTr="00E965EB">
        <w:tc>
          <w:tcPr>
            <w:tcW w:w="5529" w:type="dxa"/>
            <w:vMerge/>
            <w:vAlign w:val="center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B63" w:rsidRPr="00530B63" w:rsidRDefault="00530B63" w:rsidP="00E965EB">
            <w:pPr>
              <w:ind w:left="-112" w:right="-111"/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 xml:space="preserve">Утвержденный объем работ </w:t>
            </w:r>
          </w:p>
        </w:tc>
        <w:tc>
          <w:tcPr>
            <w:tcW w:w="1417" w:type="dxa"/>
            <w:vAlign w:val="center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Уточнения</w:t>
            </w:r>
          </w:p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(+,-)</w:t>
            </w:r>
          </w:p>
        </w:tc>
        <w:tc>
          <w:tcPr>
            <w:tcW w:w="1508" w:type="dxa"/>
            <w:vAlign w:val="center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С учетом уточнений</w:t>
            </w:r>
          </w:p>
        </w:tc>
      </w:tr>
      <w:tr w:rsidR="00530B63" w:rsidRPr="00530B63" w:rsidTr="00E965EB">
        <w:trPr>
          <w:trHeight w:val="242"/>
        </w:trPr>
        <w:tc>
          <w:tcPr>
            <w:tcW w:w="5529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08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4</w:t>
            </w:r>
          </w:p>
        </w:tc>
      </w:tr>
      <w:tr w:rsidR="00530B63" w:rsidRPr="00505EFE" w:rsidTr="00E965EB">
        <w:tc>
          <w:tcPr>
            <w:tcW w:w="5529" w:type="dxa"/>
            <w:vAlign w:val="center"/>
          </w:tcPr>
          <w:p w:rsidR="00530B63" w:rsidRPr="00505EFE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505EFE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1701" w:type="dxa"/>
          </w:tcPr>
          <w:p w:rsidR="00530B63" w:rsidRPr="00505EFE" w:rsidRDefault="00530B63" w:rsidP="00E965E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0B63" w:rsidRPr="00BB128C" w:rsidRDefault="00530B63" w:rsidP="00E9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08" w:type="dxa"/>
          </w:tcPr>
          <w:p w:rsidR="00530B63" w:rsidRPr="00505EFE" w:rsidRDefault="00530B63" w:rsidP="00E965EB">
            <w:pPr>
              <w:jc w:val="both"/>
              <w:rPr>
                <w:rFonts w:ascii="Times New Roman" w:hAnsi="Times New Roman"/>
              </w:rPr>
            </w:pPr>
          </w:p>
        </w:tc>
      </w:tr>
      <w:tr w:rsidR="00530B63" w:rsidRPr="00505EFE" w:rsidTr="00E965EB">
        <w:tc>
          <w:tcPr>
            <w:tcW w:w="10155" w:type="dxa"/>
            <w:gridSpan w:val="4"/>
            <w:vAlign w:val="center"/>
          </w:tcPr>
          <w:p w:rsidR="00530B63" w:rsidRPr="00BB128C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 xml:space="preserve">ЗАКАЗЧИК: КОМИТЕТ ПО ЭНЕРГЕТИКЕ И ИНЖЕНЕРНОМУ ОБЕСПЕЧЕНИЮ  </w:t>
            </w:r>
          </w:p>
        </w:tc>
      </w:tr>
      <w:tr w:rsidR="00530B63" w:rsidRPr="00505EFE" w:rsidTr="00E965EB">
        <w:tc>
          <w:tcPr>
            <w:tcW w:w="5529" w:type="dxa"/>
            <w:vAlign w:val="center"/>
          </w:tcPr>
          <w:p w:rsidR="00530B63" w:rsidRPr="00505EFE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505EFE">
              <w:rPr>
                <w:rFonts w:ascii="Times New Roman" w:hAnsi="Times New Roman"/>
                <w:sz w:val="20"/>
                <w:szCs w:val="20"/>
              </w:rPr>
              <w:t>ИТОГО ПО ЗАКАЗЧИКУ:</w:t>
            </w:r>
          </w:p>
        </w:tc>
        <w:tc>
          <w:tcPr>
            <w:tcW w:w="1701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0B63" w:rsidRPr="00BB128C" w:rsidRDefault="00530B63" w:rsidP="00E9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08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</w:tr>
      <w:tr w:rsidR="00530B63" w:rsidRPr="00505EFE" w:rsidTr="00E965EB">
        <w:tc>
          <w:tcPr>
            <w:tcW w:w="5529" w:type="dxa"/>
            <w:vAlign w:val="center"/>
          </w:tcPr>
          <w:p w:rsidR="00530B63" w:rsidRPr="00505EFE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505EFE">
              <w:rPr>
                <w:rFonts w:ascii="Times New Roman" w:hAnsi="Times New Roman"/>
                <w:sz w:val="20"/>
                <w:szCs w:val="20"/>
              </w:rPr>
              <w:t>ОТРАСЛЬ:</w:t>
            </w:r>
          </w:p>
          <w:p w:rsidR="00530B63" w:rsidRPr="00505EFE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505EFE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0B63" w:rsidRPr="00BB128C" w:rsidRDefault="00530B63" w:rsidP="00E9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8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</w:tr>
      <w:tr w:rsidR="00530B63" w:rsidRPr="00505EFE" w:rsidTr="00E965EB">
        <w:tc>
          <w:tcPr>
            <w:tcW w:w="5529" w:type="dxa"/>
            <w:vAlign w:val="center"/>
          </w:tcPr>
          <w:p w:rsidR="00530B63" w:rsidRPr="00505EFE" w:rsidRDefault="00530B63" w:rsidP="00E965EB">
            <w:pPr>
              <w:rPr>
                <w:rFonts w:ascii="Times New Roman" w:hAnsi="Times New Roman"/>
                <w:sz w:val="20"/>
                <w:szCs w:val="20"/>
              </w:rPr>
            </w:pPr>
            <w:r w:rsidRPr="00505EFE">
              <w:rPr>
                <w:rFonts w:ascii="Times New Roman" w:hAnsi="Times New Roman"/>
                <w:sz w:val="20"/>
                <w:szCs w:val="20"/>
              </w:rPr>
              <w:t>ИТОГО ПО ОТРАСЛИ:</w:t>
            </w:r>
          </w:p>
        </w:tc>
        <w:tc>
          <w:tcPr>
            <w:tcW w:w="1701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30B63" w:rsidRPr="00BB128C" w:rsidRDefault="00530B63" w:rsidP="00E965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08" w:type="dxa"/>
          </w:tcPr>
          <w:p w:rsidR="00530B63" w:rsidRPr="00505EFE" w:rsidRDefault="00530B63" w:rsidP="00E965EB">
            <w:pPr>
              <w:jc w:val="center"/>
              <w:rPr>
                <w:rFonts w:ascii="Times New Roman" w:hAnsi="Times New Roman"/>
              </w:rPr>
            </w:pPr>
          </w:p>
        </w:tc>
      </w:tr>
      <w:tr w:rsidR="00530B63" w:rsidRPr="00856BDE" w:rsidTr="00E965EB">
        <w:trPr>
          <w:trHeight w:val="547"/>
        </w:trPr>
        <w:tc>
          <w:tcPr>
            <w:tcW w:w="5529" w:type="dxa"/>
            <w:vAlign w:val="center"/>
          </w:tcPr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bookmarkStart w:id="1" w:name="OLE_LINK1"/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СТРОИТЕЛЬСТВО ОХТИНСКОГО ТОННЕЛЬНОГО КАНАЛИЗАЦИОННОГО КОЛЛЕКТОРА (1 ЭТАП)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1 513 923,8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80 573,7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1 594 497,5</w:t>
            </w:r>
          </w:p>
        </w:tc>
      </w:tr>
      <w:tr w:rsidR="00530B63" w:rsidRPr="00856BDE" w:rsidTr="00E965EB">
        <w:trPr>
          <w:trHeight w:val="838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ПЕРЕКЛЮЧЕНИЕ ПРЯМЫХ ВЫПУСКОВ ПЕТРОГРАДСКОГО РАЙОНА САНКТ-ПЕТЕРБУРГА,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НАБ. Р. КАРПОВКИ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20 000,0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- 3 812,9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BB128C">
              <w:rPr>
                <w:rFonts w:ascii="Times New Roman" w:hAnsi="Times New Roman"/>
                <w:bCs/>
                <w:sz w:val="20"/>
                <w:szCs w:val="20"/>
              </w:rPr>
              <w:t>16 187,1</w:t>
            </w:r>
          </w:p>
        </w:tc>
      </w:tr>
      <w:tr w:rsidR="00530B63" w:rsidRPr="00856BDE" w:rsidTr="00E965EB">
        <w:trPr>
          <w:trHeight w:val="849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ПРОЕКТИРОВАНИЕ СТРОИТЕЛЬСТВА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И (ИЛИ) РЕКОНСТРУКЦИИ ОБЪЕКТОВ ВОДОСНАБЖЕНИЯ И ВОДООТВЕДЕНИЯ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172 221,7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- 3 918,9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168 302,8</w:t>
            </w:r>
          </w:p>
        </w:tc>
      </w:tr>
      <w:tr w:rsidR="00530B63" w:rsidRPr="00856BDE" w:rsidTr="00E965EB">
        <w:trPr>
          <w:trHeight w:val="551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B23EF">
              <w:rPr>
                <w:rFonts w:ascii="Times New Roman" w:hAnsi="Times New Roman"/>
                <w:bCs/>
                <w:sz w:val="20"/>
                <w:szCs w:val="20"/>
              </w:rPr>
              <w:t>РЕКОНСТРУКЦИЯ ОБЪЕКТОВ ГАЗОРАСПРЕДЕЛИТЕЛЬНЫХ СЕТЕЙ</w:t>
            </w:r>
          </w:p>
          <w:p w:rsidR="00530B63" w:rsidRPr="00F2462D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128 452,9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10 276,9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138 729,8</w:t>
            </w:r>
          </w:p>
        </w:tc>
      </w:tr>
      <w:tr w:rsidR="00530B63" w:rsidRPr="00856BDE" w:rsidTr="00E965EB">
        <w:trPr>
          <w:trHeight w:val="514"/>
        </w:trPr>
        <w:tc>
          <w:tcPr>
            <w:tcW w:w="5529" w:type="dxa"/>
            <w:vAlign w:val="center"/>
          </w:tcPr>
          <w:p w:rsidR="00530B63" w:rsidRPr="00F2462D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B23EF">
              <w:rPr>
                <w:rFonts w:ascii="Times New Roman" w:hAnsi="Times New Roman"/>
                <w:bCs/>
                <w:sz w:val="20"/>
                <w:szCs w:val="20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23EF">
              <w:rPr>
                <w:rFonts w:ascii="Times New Roman" w:hAnsi="Times New Roman"/>
                <w:sz w:val="20"/>
                <w:szCs w:val="20"/>
              </w:rPr>
              <w:t>207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23EF">
              <w:rPr>
                <w:rFonts w:ascii="Times New Roman" w:hAnsi="Times New Roman"/>
                <w:sz w:val="20"/>
                <w:szCs w:val="20"/>
              </w:rPr>
              <w:t>592,6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- 9 384,4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198 208,2</w:t>
            </w:r>
          </w:p>
        </w:tc>
      </w:tr>
      <w:tr w:rsidR="00530B63" w:rsidRPr="00856BDE" w:rsidTr="00E965EB">
        <w:trPr>
          <w:trHeight w:val="593"/>
        </w:trPr>
        <w:tc>
          <w:tcPr>
            <w:tcW w:w="5529" w:type="dxa"/>
            <w:vAlign w:val="center"/>
          </w:tcPr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218 781,2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141 816,3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360 597,5</w:t>
            </w:r>
          </w:p>
        </w:tc>
      </w:tr>
      <w:tr w:rsidR="00530B63" w:rsidRPr="00856BDE" w:rsidTr="00E965EB">
        <w:trPr>
          <w:trHeight w:val="856"/>
        </w:trPr>
        <w:tc>
          <w:tcPr>
            <w:tcW w:w="5529" w:type="dxa"/>
            <w:vAlign w:val="center"/>
          </w:tcPr>
          <w:p w:rsidR="00530B63" w:rsidRPr="00F2462D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B23EF">
              <w:rPr>
                <w:rFonts w:ascii="Times New Roman" w:hAnsi="Times New Roman"/>
                <w:bCs/>
                <w:sz w:val="20"/>
                <w:szCs w:val="20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23EF"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BB23EF">
              <w:rPr>
                <w:rFonts w:ascii="Times New Roman" w:hAnsi="Times New Roman"/>
                <w:sz w:val="20"/>
                <w:szCs w:val="20"/>
              </w:rPr>
              <w:t>206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- 3 540,1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76 665,9</w:t>
            </w:r>
          </w:p>
        </w:tc>
      </w:tr>
      <w:tr w:rsidR="00530B63" w:rsidRPr="00856BDE" w:rsidTr="00E965EB">
        <w:trPr>
          <w:trHeight w:val="856"/>
        </w:trPr>
        <w:tc>
          <w:tcPr>
            <w:tcW w:w="5529" w:type="dxa"/>
            <w:vAlign w:val="center"/>
          </w:tcPr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161 325,3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- 3 101,7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158 223,6</w:t>
            </w:r>
          </w:p>
        </w:tc>
      </w:tr>
      <w:tr w:rsidR="00530B63" w:rsidRPr="00856BDE" w:rsidTr="00E965EB">
        <w:trPr>
          <w:trHeight w:val="910"/>
        </w:trPr>
        <w:tc>
          <w:tcPr>
            <w:tcW w:w="5529" w:type="dxa"/>
            <w:vAlign w:val="center"/>
          </w:tcPr>
          <w:p w:rsidR="00530B63" w:rsidRPr="00F2462D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B23EF">
              <w:rPr>
                <w:rFonts w:ascii="Times New Roman" w:hAnsi="Times New Roman"/>
                <w:bCs/>
                <w:sz w:val="20"/>
                <w:szCs w:val="20"/>
              </w:rPr>
              <w:t>СТРОИТЕЛЬСТВО ЭЛЕКТРИЧЕСКИХ СЕТЕЙ (ОБЪЕКТОВ) И УСТРОЙСТВ НАРУЖНОГО ОСВЕЩЕНИЯ УЛИЦ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23EF">
              <w:rPr>
                <w:rFonts w:ascii="Times New Roman" w:hAnsi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23EF">
              <w:rPr>
                <w:rFonts w:ascii="Times New Roman" w:hAnsi="Times New Roman"/>
                <w:sz w:val="20"/>
                <w:szCs w:val="20"/>
              </w:rPr>
              <w:t>469,6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2 647,6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39 117,2</w:t>
            </w:r>
          </w:p>
        </w:tc>
      </w:tr>
      <w:tr w:rsidR="00530B63" w:rsidRPr="00856BDE" w:rsidTr="00E965EB">
        <w:trPr>
          <w:trHeight w:val="765"/>
        </w:trPr>
        <w:tc>
          <w:tcPr>
            <w:tcW w:w="5529" w:type="dxa"/>
            <w:vAlign w:val="center"/>
          </w:tcPr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РЕКОНСТРУКЦИЯ ЭЛЕКТРИЧЕСКИХ СЕТЕЙ (ОБЪЕКТОВ)  И УСТРОЙСТВ НАРУЖНОГО ОСВЕЩЕНИЯ УЛИЦ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70 475,4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108 616,8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179 092,2</w:t>
            </w:r>
          </w:p>
        </w:tc>
      </w:tr>
      <w:tr w:rsidR="00530B63" w:rsidRPr="00856BDE" w:rsidTr="00E965EB">
        <w:trPr>
          <w:trHeight w:val="846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ПРОЕКТИРОВАНИЕ СТРОИТЕЛЬСТВА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И (ИЛИ) РЕКОНСТРУКЦИИ ОБЪЕКТОВ НАРУЖНОГО ОСВЕЩЕНИЯ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365 976,8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- 218 273,9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147 702,9</w:t>
            </w:r>
          </w:p>
        </w:tc>
      </w:tr>
      <w:tr w:rsidR="00530B63" w:rsidRPr="00530B63" w:rsidTr="00E965EB">
        <w:trPr>
          <w:trHeight w:val="242"/>
        </w:trPr>
        <w:tc>
          <w:tcPr>
            <w:tcW w:w="5529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08" w:type="dxa"/>
          </w:tcPr>
          <w:p w:rsidR="00530B63" w:rsidRPr="00530B63" w:rsidRDefault="00530B63" w:rsidP="00E965EB">
            <w:pPr>
              <w:jc w:val="center"/>
              <w:rPr>
                <w:rFonts w:ascii="Times New Roman" w:hAnsi="Times New Roman"/>
                <w:b/>
              </w:rPr>
            </w:pPr>
            <w:r w:rsidRPr="00530B63">
              <w:rPr>
                <w:rFonts w:ascii="Times New Roman" w:hAnsi="Times New Roman"/>
                <w:b/>
              </w:rPr>
              <w:t>4</w:t>
            </w:r>
          </w:p>
        </w:tc>
      </w:tr>
      <w:tr w:rsidR="00530B63" w:rsidRPr="001E5CD5" w:rsidTr="00E965EB">
        <w:trPr>
          <w:trHeight w:val="300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ДОЛГОСРОЧНАЯ ЦЕЛЕВАЯ ПРОГРАММА </w:t>
            </w:r>
          </w:p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САНКТ-ПЕТЕРБУРГА "ОБ ЭНЕРГОСБЕРЕЖЕНИИ </w:t>
            </w:r>
          </w:p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И О ПОВЫШЕНИИ ЭНЕРГЕТИЧЕСКОЙ ЭФФЕКТИВНОСТИ В СИСТЕМАХ НАРУЖНОГО ОСВЕЩЕНИЯ ПРИ СТРОИТЕЛЬСТВЕ </w:t>
            </w:r>
          </w:p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И РЕКОНСТРУКЦИИ ПАРКОВ, САДОВ И СКВЕРОВ, РАСПОЛОЖЕННЫХ НА ТЕРРИТОРИИ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САНКТ-ПЕТЕРБУРГА НА ПЕРИОД ДО 2020 ГОДА"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348 355,7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-29 057,5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319 298,2</w:t>
            </w:r>
          </w:p>
        </w:tc>
      </w:tr>
      <w:tr w:rsidR="00530B63" w:rsidRPr="00856BDE" w:rsidTr="00E965EB">
        <w:trPr>
          <w:trHeight w:val="1005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 xml:space="preserve">ПРОЕКТИРОВАНИЕ РЕКОНСТРУКЦИИ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F2462D">
              <w:rPr>
                <w:rFonts w:ascii="Times New Roman" w:hAnsi="Times New Roman"/>
                <w:bCs/>
                <w:sz w:val="20"/>
                <w:szCs w:val="20"/>
              </w:rPr>
              <w:t>И ПРИСПОСОБЛЕНИЯ ДЛЯ СОВРЕМЕННОГО ИСПОЛЬЗОВАНИЯ, ФОНТАНОВ И ФОНТАННЫХ КОМПЛЕКСОВ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21 021,3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- 1 340,0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19 681,3</w:t>
            </w:r>
          </w:p>
        </w:tc>
      </w:tr>
      <w:tr w:rsidR="00530B63" w:rsidRPr="00856BDE" w:rsidTr="00E965EB">
        <w:trPr>
          <w:trHeight w:val="836"/>
        </w:trPr>
        <w:tc>
          <w:tcPr>
            <w:tcW w:w="5529" w:type="dxa"/>
            <w:vAlign w:val="center"/>
          </w:tcPr>
          <w:p w:rsidR="00530B63" w:rsidRPr="00093591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93591">
              <w:rPr>
                <w:rFonts w:ascii="Times New Roman" w:hAnsi="Times New Roman"/>
                <w:bCs/>
                <w:sz w:val="20"/>
                <w:szCs w:val="20"/>
              </w:rPr>
              <w:t>ПРОЕКТНО-ИЗЫСКАТЕЛЬСКИЕ РАБОТЫ ДЛЯ СТРОИТЕЛЬСТВА ИНЖЕНЕРНЫХ СЕТЕЙ ДЛЯ ПОДКЛЮЧЕНИЯ ОБЩЕСТВЕННЫХ ТУАЛЕТОВ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2 250,6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- 689,6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1 561,0</w:t>
            </w:r>
          </w:p>
        </w:tc>
      </w:tr>
      <w:tr w:rsidR="00530B63" w:rsidRPr="00856BDE" w:rsidTr="00E965EB">
        <w:trPr>
          <w:trHeight w:val="300"/>
        </w:trPr>
        <w:tc>
          <w:tcPr>
            <w:tcW w:w="5529" w:type="dxa"/>
            <w:vAlign w:val="center"/>
          </w:tcPr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093591">
              <w:rPr>
                <w:rFonts w:ascii="Times New Roman" w:hAnsi="Times New Roman"/>
                <w:bCs/>
                <w:sz w:val="20"/>
                <w:szCs w:val="20"/>
              </w:rPr>
              <w:t>СУБСИДИИ ГУП "ВОДОКАНАЛ САНКТ-ПЕТЕРБУРГА"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4 892 855,5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- 70 812,3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4 822 043,2</w:t>
            </w:r>
          </w:p>
        </w:tc>
      </w:tr>
      <w:tr w:rsidR="00530B63" w:rsidRPr="00856BDE" w:rsidTr="00E965EB">
        <w:trPr>
          <w:trHeight w:val="701"/>
        </w:trPr>
        <w:tc>
          <w:tcPr>
            <w:tcW w:w="5529" w:type="dxa"/>
            <w:vAlign w:val="center"/>
          </w:tcPr>
          <w:p w:rsidR="00530B63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93591">
              <w:rPr>
                <w:rFonts w:ascii="Times New Roman" w:hAnsi="Times New Roman"/>
                <w:bCs/>
                <w:sz w:val="20"/>
                <w:szCs w:val="20"/>
              </w:rPr>
              <w:t xml:space="preserve">РЕКОНСТРУКЦИЯ ВОДОПРОВОДНЫХ </w:t>
            </w:r>
          </w:p>
          <w:p w:rsidR="00530B63" w:rsidRPr="0039422B" w:rsidRDefault="00530B63" w:rsidP="00E965EB">
            <w:pPr>
              <w:rPr>
                <w:rFonts w:ascii="Times New Roman" w:hAnsi="Times New Roman"/>
                <w:bCs/>
                <w:sz w:val="20"/>
                <w:szCs w:val="20"/>
                <w:highlight w:val="lightGray"/>
              </w:rPr>
            </w:pPr>
            <w:r w:rsidRPr="00093591">
              <w:rPr>
                <w:rFonts w:ascii="Times New Roman" w:hAnsi="Times New Roman"/>
                <w:bCs/>
                <w:sz w:val="20"/>
                <w:szCs w:val="20"/>
              </w:rPr>
              <w:t>И КАНАЛИЗАЦИОННЫХ СЕТЕЙ</w:t>
            </w:r>
          </w:p>
        </w:tc>
        <w:tc>
          <w:tcPr>
            <w:tcW w:w="1701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1 346 010,7</w:t>
            </w:r>
          </w:p>
        </w:tc>
        <w:tc>
          <w:tcPr>
            <w:tcW w:w="1417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-70 812,3</w:t>
            </w:r>
          </w:p>
        </w:tc>
        <w:tc>
          <w:tcPr>
            <w:tcW w:w="1508" w:type="dxa"/>
            <w:vAlign w:val="center"/>
          </w:tcPr>
          <w:p w:rsidR="00530B63" w:rsidRPr="00BB128C" w:rsidRDefault="00530B63" w:rsidP="00E965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B128C">
              <w:rPr>
                <w:rFonts w:ascii="Times New Roman" w:hAnsi="Times New Roman"/>
                <w:sz w:val="20"/>
                <w:szCs w:val="20"/>
              </w:rPr>
              <w:t>1 275 198,4</w:t>
            </w:r>
          </w:p>
        </w:tc>
      </w:tr>
    </w:tbl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bookmarkEnd w:id="1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Default="00530B63" w:rsidP="00530B63"/>
    <w:p w:rsidR="00530B63" w:rsidRPr="009C2AEE" w:rsidRDefault="00530B63" w:rsidP="00530B63">
      <w:r w:rsidRPr="009C2AEE">
        <w:t xml:space="preserve">Вице-губернатор </w:t>
      </w:r>
    </w:p>
    <w:p w:rsidR="00530B63" w:rsidRPr="009C2AEE" w:rsidRDefault="00530B63" w:rsidP="00530B63">
      <w:r w:rsidRPr="009C2AEE">
        <w:t>Санкт-Петербурга</w:t>
      </w:r>
      <w:r w:rsidRPr="009C2AEE">
        <w:tab/>
        <w:t xml:space="preserve">                    </w:t>
      </w:r>
      <w:r w:rsidRPr="009C2AEE">
        <w:tab/>
        <w:t xml:space="preserve">                   </w:t>
      </w:r>
      <w:r w:rsidRPr="009C2AEE">
        <w:tab/>
        <w:t xml:space="preserve">                                              М.А.Шаскольский</w:t>
      </w:r>
    </w:p>
    <w:p w:rsidR="00530B63" w:rsidRDefault="00530B63" w:rsidP="00530B63"/>
    <w:p w:rsidR="00530B63" w:rsidRPr="009C2AEE" w:rsidRDefault="00530B63" w:rsidP="00530B63"/>
    <w:p w:rsidR="00530B63" w:rsidRPr="009C2AEE" w:rsidRDefault="00530B63" w:rsidP="00530B63"/>
    <w:p w:rsidR="00530B63" w:rsidRPr="009C2AEE" w:rsidRDefault="00530B63" w:rsidP="00530B63">
      <w:r>
        <w:t>Председатель</w:t>
      </w:r>
      <w:r w:rsidRPr="009C2AEE">
        <w:t xml:space="preserve"> Комитета</w:t>
      </w:r>
    </w:p>
    <w:p w:rsidR="00530B63" w:rsidRDefault="00530B63" w:rsidP="00530B63">
      <w:r w:rsidRPr="009C2AEE">
        <w:t>по энергетике и инженерному</w:t>
      </w:r>
      <w:r w:rsidRPr="009C2AEE">
        <w:tab/>
      </w:r>
      <w:r w:rsidRPr="009C2AEE">
        <w:tab/>
        <w:t xml:space="preserve">              </w:t>
      </w:r>
      <w:r w:rsidRPr="009C2AEE">
        <w:tab/>
        <w:t xml:space="preserve">                                        </w:t>
      </w:r>
    </w:p>
    <w:p w:rsidR="00530B63" w:rsidRPr="009C2AEE" w:rsidRDefault="00530B63" w:rsidP="00530B63">
      <w:r w:rsidRPr="009C2AEE">
        <w:t xml:space="preserve">обеспечению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39422B">
        <w:t>А.С.Бондарчук</w:t>
      </w:r>
      <w:r w:rsidRPr="009C2AEE">
        <w:t xml:space="preserve">                                  </w:t>
      </w:r>
    </w:p>
    <w:p w:rsidR="00530B63" w:rsidRDefault="00530B63" w:rsidP="00530B63"/>
    <w:p w:rsidR="00530B63" w:rsidRDefault="00530B63" w:rsidP="00530B63"/>
    <w:p w:rsidR="00530B63" w:rsidRPr="009C2AEE" w:rsidRDefault="00530B63" w:rsidP="00530B63"/>
    <w:p w:rsidR="00530B63" w:rsidRPr="009C2AEE" w:rsidRDefault="00530B63" w:rsidP="00530B63">
      <w:r w:rsidRPr="009C2AEE">
        <w:t xml:space="preserve">Начальник </w:t>
      </w:r>
    </w:p>
    <w:p w:rsidR="001C666D" w:rsidRDefault="00530B63" w:rsidP="001C666D">
      <w:r w:rsidRPr="009C2AEE">
        <w:t>юридического отдела                                                                                                      К.С.Соколов</w:t>
      </w:r>
    </w:p>
    <w:sectPr w:rsidR="001C666D" w:rsidSect="004608B2">
      <w:headerReference w:type="default" r:id="rId33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E34" w:rsidRDefault="00775E34">
      <w:r>
        <w:separator/>
      </w:r>
    </w:p>
  </w:endnote>
  <w:endnote w:type="continuationSeparator" w:id="0">
    <w:p w:rsidR="00775E34" w:rsidRDefault="0077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E34" w:rsidRDefault="00775E34">
      <w:r>
        <w:separator/>
      </w:r>
    </w:p>
  </w:footnote>
  <w:footnote w:type="continuationSeparator" w:id="0">
    <w:p w:rsidR="00775E34" w:rsidRDefault="00775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5EB" w:rsidRDefault="00E965EB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965EB" w:rsidRDefault="00E96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5EB" w:rsidRDefault="00E965EB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965EB" w:rsidRDefault="00E965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5EB" w:rsidRDefault="00E965EB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6B73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5EB" w:rsidRPr="0095295F" w:rsidRDefault="00E965EB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5EB" w:rsidRPr="00856BDE" w:rsidRDefault="00E965EB">
    <w:pPr>
      <w:pStyle w:val="a3"/>
      <w:jc w:val="center"/>
    </w:pPr>
  </w:p>
  <w:p w:rsidR="00E965EB" w:rsidRDefault="00E965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0BF910E5"/>
    <w:multiLevelType w:val="multilevel"/>
    <w:tmpl w:val="87B48D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7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66327C"/>
    <w:multiLevelType w:val="multilevel"/>
    <w:tmpl w:val="1CD8D6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6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5"/>
  </w:num>
  <w:num w:numId="5">
    <w:abstractNumId w:val="2"/>
  </w:num>
  <w:num w:numId="6">
    <w:abstractNumId w:val="0"/>
  </w:num>
  <w:num w:numId="7">
    <w:abstractNumId w:val="14"/>
  </w:num>
  <w:num w:numId="8">
    <w:abstractNumId w:val="6"/>
  </w:num>
  <w:num w:numId="9">
    <w:abstractNumId w:val="13"/>
  </w:num>
  <w:num w:numId="10">
    <w:abstractNumId w:val="7"/>
  </w:num>
  <w:num w:numId="11">
    <w:abstractNumId w:val="20"/>
  </w:num>
  <w:num w:numId="12">
    <w:abstractNumId w:val="9"/>
  </w:num>
  <w:num w:numId="13">
    <w:abstractNumId w:val="11"/>
  </w:num>
  <w:num w:numId="14">
    <w:abstractNumId w:val="16"/>
  </w:num>
  <w:num w:numId="15">
    <w:abstractNumId w:val="5"/>
  </w:num>
  <w:num w:numId="16">
    <w:abstractNumId w:val="19"/>
  </w:num>
  <w:num w:numId="17">
    <w:abstractNumId w:val="12"/>
  </w:num>
  <w:num w:numId="18">
    <w:abstractNumId w:val="1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475F"/>
    <w:rsid w:val="000068BE"/>
    <w:rsid w:val="00011E9A"/>
    <w:rsid w:val="00012F50"/>
    <w:rsid w:val="0001340A"/>
    <w:rsid w:val="00026F7E"/>
    <w:rsid w:val="00030F17"/>
    <w:rsid w:val="00035CC5"/>
    <w:rsid w:val="00037737"/>
    <w:rsid w:val="000409D4"/>
    <w:rsid w:val="00045275"/>
    <w:rsid w:val="00047990"/>
    <w:rsid w:val="0005209E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4040"/>
    <w:rsid w:val="000865C0"/>
    <w:rsid w:val="000945F2"/>
    <w:rsid w:val="0009533C"/>
    <w:rsid w:val="000A186E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4522"/>
    <w:rsid w:val="000D51F3"/>
    <w:rsid w:val="000D628E"/>
    <w:rsid w:val="000D643F"/>
    <w:rsid w:val="000D73C4"/>
    <w:rsid w:val="000D7E9E"/>
    <w:rsid w:val="000E06E8"/>
    <w:rsid w:val="000E0F40"/>
    <w:rsid w:val="000E5939"/>
    <w:rsid w:val="000E6898"/>
    <w:rsid w:val="000E79BA"/>
    <w:rsid w:val="000F1873"/>
    <w:rsid w:val="000F575B"/>
    <w:rsid w:val="00102D99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5056"/>
    <w:rsid w:val="00167EA0"/>
    <w:rsid w:val="00167F2B"/>
    <w:rsid w:val="00170A38"/>
    <w:rsid w:val="00170D03"/>
    <w:rsid w:val="001745F9"/>
    <w:rsid w:val="001746BC"/>
    <w:rsid w:val="00181465"/>
    <w:rsid w:val="00182A7A"/>
    <w:rsid w:val="00186176"/>
    <w:rsid w:val="00186450"/>
    <w:rsid w:val="00186F88"/>
    <w:rsid w:val="00192756"/>
    <w:rsid w:val="00196DD0"/>
    <w:rsid w:val="001A0A2C"/>
    <w:rsid w:val="001A37AA"/>
    <w:rsid w:val="001A57DC"/>
    <w:rsid w:val="001B35DC"/>
    <w:rsid w:val="001B39B3"/>
    <w:rsid w:val="001B76EE"/>
    <w:rsid w:val="001C2175"/>
    <w:rsid w:val="001C62B1"/>
    <w:rsid w:val="001C666D"/>
    <w:rsid w:val="001D0C80"/>
    <w:rsid w:val="001D49AA"/>
    <w:rsid w:val="001D5BEA"/>
    <w:rsid w:val="001E0CA0"/>
    <w:rsid w:val="001E173B"/>
    <w:rsid w:val="001E1EAC"/>
    <w:rsid w:val="001E25A3"/>
    <w:rsid w:val="001E434A"/>
    <w:rsid w:val="001E62CA"/>
    <w:rsid w:val="001F11FD"/>
    <w:rsid w:val="001F3E9A"/>
    <w:rsid w:val="001F4130"/>
    <w:rsid w:val="001F4342"/>
    <w:rsid w:val="001F79BD"/>
    <w:rsid w:val="001F7B93"/>
    <w:rsid w:val="002001F9"/>
    <w:rsid w:val="0021125B"/>
    <w:rsid w:val="0022001D"/>
    <w:rsid w:val="00226DCD"/>
    <w:rsid w:val="002305FC"/>
    <w:rsid w:val="00243EC6"/>
    <w:rsid w:val="00245084"/>
    <w:rsid w:val="00247A9B"/>
    <w:rsid w:val="00253E65"/>
    <w:rsid w:val="00261665"/>
    <w:rsid w:val="00261DE3"/>
    <w:rsid w:val="00264E43"/>
    <w:rsid w:val="0027320D"/>
    <w:rsid w:val="00275650"/>
    <w:rsid w:val="00275DC8"/>
    <w:rsid w:val="002764B1"/>
    <w:rsid w:val="00280C64"/>
    <w:rsid w:val="002843AC"/>
    <w:rsid w:val="00284AD2"/>
    <w:rsid w:val="002A1E17"/>
    <w:rsid w:val="002A6CDE"/>
    <w:rsid w:val="002B16D1"/>
    <w:rsid w:val="002B40C9"/>
    <w:rsid w:val="002B642D"/>
    <w:rsid w:val="002C1BAF"/>
    <w:rsid w:val="002C6775"/>
    <w:rsid w:val="002C67F5"/>
    <w:rsid w:val="002D4CCC"/>
    <w:rsid w:val="002D5083"/>
    <w:rsid w:val="002D6885"/>
    <w:rsid w:val="002E041E"/>
    <w:rsid w:val="002E5AC8"/>
    <w:rsid w:val="002E5DA5"/>
    <w:rsid w:val="002E6B52"/>
    <w:rsid w:val="002F02CD"/>
    <w:rsid w:val="002F232B"/>
    <w:rsid w:val="002F74E2"/>
    <w:rsid w:val="00301A40"/>
    <w:rsid w:val="00301D9A"/>
    <w:rsid w:val="003060C2"/>
    <w:rsid w:val="00307971"/>
    <w:rsid w:val="00313BF2"/>
    <w:rsid w:val="003159DE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20AA"/>
    <w:rsid w:val="00353556"/>
    <w:rsid w:val="003551E2"/>
    <w:rsid w:val="00363883"/>
    <w:rsid w:val="0036598E"/>
    <w:rsid w:val="00367FF0"/>
    <w:rsid w:val="003715BE"/>
    <w:rsid w:val="00371EB3"/>
    <w:rsid w:val="00372D23"/>
    <w:rsid w:val="003741FF"/>
    <w:rsid w:val="00375F52"/>
    <w:rsid w:val="003765EE"/>
    <w:rsid w:val="0037723D"/>
    <w:rsid w:val="0039308A"/>
    <w:rsid w:val="00393160"/>
    <w:rsid w:val="00395DA7"/>
    <w:rsid w:val="00396ADB"/>
    <w:rsid w:val="00397324"/>
    <w:rsid w:val="003A40E4"/>
    <w:rsid w:val="003A665B"/>
    <w:rsid w:val="003B0E2B"/>
    <w:rsid w:val="003C4B19"/>
    <w:rsid w:val="003C4FC1"/>
    <w:rsid w:val="003C5CB7"/>
    <w:rsid w:val="003C7F72"/>
    <w:rsid w:val="003D1379"/>
    <w:rsid w:val="003D2007"/>
    <w:rsid w:val="003D357C"/>
    <w:rsid w:val="003D7852"/>
    <w:rsid w:val="003D7ADB"/>
    <w:rsid w:val="003E0F3B"/>
    <w:rsid w:val="003E24B9"/>
    <w:rsid w:val="003E68BF"/>
    <w:rsid w:val="003F25F0"/>
    <w:rsid w:val="003F5B9B"/>
    <w:rsid w:val="003F7B9D"/>
    <w:rsid w:val="0040044A"/>
    <w:rsid w:val="00402215"/>
    <w:rsid w:val="00404966"/>
    <w:rsid w:val="0040672D"/>
    <w:rsid w:val="00415B05"/>
    <w:rsid w:val="0041670B"/>
    <w:rsid w:val="0041753C"/>
    <w:rsid w:val="00425757"/>
    <w:rsid w:val="004316EF"/>
    <w:rsid w:val="00432096"/>
    <w:rsid w:val="00434111"/>
    <w:rsid w:val="0043513F"/>
    <w:rsid w:val="00451506"/>
    <w:rsid w:val="004524AD"/>
    <w:rsid w:val="00453C2D"/>
    <w:rsid w:val="004549E7"/>
    <w:rsid w:val="004608B2"/>
    <w:rsid w:val="00465A8B"/>
    <w:rsid w:val="0046743A"/>
    <w:rsid w:val="00470546"/>
    <w:rsid w:val="00471366"/>
    <w:rsid w:val="0047165E"/>
    <w:rsid w:val="004721BA"/>
    <w:rsid w:val="0047461C"/>
    <w:rsid w:val="004759C2"/>
    <w:rsid w:val="00476705"/>
    <w:rsid w:val="00477DE4"/>
    <w:rsid w:val="004818E6"/>
    <w:rsid w:val="00483619"/>
    <w:rsid w:val="00484AB6"/>
    <w:rsid w:val="00490AE2"/>
    <w:rsid w:val="00491353"/>
    <w:rsid w:val="00496CA2"/>
    <w:rsid w:val="004A13CF"/>
    <w:rsid w:val="004A37BF"/>
    <w:rsid w:val="004A3E8C"/>
    <w:rsid w:val="004A69C2"/>
    <w:rsid w:val="004B21D0"/>
    <w:rsid w:val="004B23A8"/>
    <w:rsid w:val="004B4351"/>
    <w:rsid w:val="004B5598"/>
    <w:rsid w:val="004C22FF"/>
    <w:rsid w:val="004C4875"/>
    <w:rsid w:val="004C587F"/>
    <w:rsid w:val="004C5E01"/>
    <w:rsid w:val="004C6449"/>
    <w:rsid w:val="004D090D"/>
    <w:rsid w:val="004D1E54"/>
    <w:rsid w:val="004D3295"/>
    <w:rsid w:val="004E4F83"/>
    <w:rsid w:val="004F5915"/>
    <w:rsid w:val="004F6DC8"/>
    <w:rsid w:val="00521997"/>
    <w:rsid w:val="005273B1"/>
    <w:rsid w:val="00530B63"/>
    <w:rsid w:val="00532F44"/>
    <w:rsid w:val="0054206D"/>
    <w:rsid w:val="00546384"/>
    <w:rsid w:val="00546487"/>
    <w:rsid w:val="00547C16"/>
    <w:rsid w:val="00547ECF"/>
    <w:rsid w:val="0056029E"/>
    <w:rsid w:val="005610D2"/>
    <w:rsid w:val="00562108"/>
    <w:rsid w:val="00565F31"/>
    <w:rsid w:val="005712D2"/>
    <w:rsid w:val="00573C25"/>
    <w:rsid w:val="00575631"/>
    <w:rsid w:val="00576AE4"/>
    <w:rsid w:val="00576C4D"/>
    <w:rsid w:val="00576F88"/>
    <w:rsid w:val="005849EC"/>
    <w:rsid w:val="00585D2F"/>
    <w:rsid w:val="00586351"/>
    <w:rsid w:val="00586B41"/>
    <w:rsid w:val="00592BE5"/>
    <w:rsid w:val="0059588F"/>
    <w:rsid w:val="00595B4D"/>
    <w:rsid w:val="00596E41"/>
    <w:rsid w:val="005A664A"/>
    <w:rsid w:val="005C10EC"/>
    <w:rsid w:val="005C4C97"/>
    <w:rsid w:val="005C5196"/>
    <w:rsid w:val="005D1A7F"/>
    <w:rsid w:val="005E1337"/>
    <w:rsid w:val="005E1E9A"/>
    <w:rsid w:val="005E3D92"/>
    <w:rsid w:val="005E6F34"/>
    <w:rsid w:val="005E7E8A"/>
    <w:rsid w:val="005F5C9F"/>
    <w:rsid w:val="006015A1"/>
    <w:rsid w:val="006031B2"/>
    <w:rsid w:val="0060423A"/>
    <w:rsid w:val="006073D6"/>
    <w:rsid w:val="00610372"/>
    <w:rsid w:val="00610526"/>
    <w:rsid w:val="00614539"/>
    <w:rsid w:val="00614CA5"/>
    <w:rsid w:val="006215CC"/>
    <w:rsid w:val="00621947"/>
    <w:rsid w:val="006219A5"/>
    <w:rsid w:val="00622307"/>
    <w:rsid w:val="00623119"/>
    <w:rsid w:val="0062682A"/>
    <w:rsid w:val="0062744C"/>
    <w:rsid w:val="00634F7A"/>
    <w:rsid w:val="006440CB"/>
    <w:rsid w:val="00647671"/>
    <w:rsid w:val="006505D6"/>
    <w:rsid w:val="00651DD6"/>
    <w:rsid w:val="006527FC"/>
    <w:rsid w:val="00653EF8"/>
    <w:rsid w:val="0065441F"/>
    <w:rsid w:val="00661B74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3FE4"/>
    <w:rsid w:val="006C2535"/>
    <w:rsid w:val="006C4B4A"/>
    <w:rsid w:val="006D64BB"/>
    <w:rsid w:val="006E30C2"/>
    <w:rsid w:val="006E31C0"/>
    <w:rsid w:val="006F0E20"/>
    <w:rsid w:val="006F46D5"/>
    <w:rsid w:val="006F5AC3"/>
    <w:rsid w:val="006F5BFF"/>
    <w:rsid w:val="00701BB0"/>
    <w:rsid w:val="00714DA0"/>
    <w:rsid w:val="00716695"/>
    <w:rsid w:val="00723473"/>
    <w:rsid w:val="00723C46"/>
    <w:rsid w:val="00733591"/>
    <w:rsid w:val="0074042E"/>
    <w:rsid w:val="00741EE9"/>
    <w:rsid w:val="007453F6"/>
    <w:rsid w:val="00746459"/>
    <w:rsid w:val="00761721"/>
    <w:rsid w:val="00775E34"/>
    <w:rsid w:val="00781626"/>
    <w:rsid w:val="00787EB7"/>
    <w:rsid w:val="00790BFC"/>
    <w:rsid w:val="00790CFD"/>
    <w:rsid w:val="00793508"/>
    <w:rsid w:val="00795E3E"/>
    <w:rsid w:val="007A7113"/>
    <w:rsid w:val="007B6B73"/>
    <w:rsid w:val="007B7A9E"/>
    <w:rsid w:val="007C0013"/>
    <w:rsid w:val="007C2CDF"/>
    <w:rsid w:val="007C4271"/>
    <w:rsid w:val="007C74B3"/>
    <w:rsid w:val="007C7AFA"/>
    <w:rsid w:val="007D1004"/>
    <w:rsid w:val="007E1E01"/>
    <w:rsid w:val="007E4664"/>
    <w:rsid w:val="007E6502"/>
    <w:rsid w:val="007E6800"/>
    <w:rsid w:val="007F03FC"/>
    <w:rsid w:val="007F1D0B"/>
    <w:rsid w:val="007F5A11"/>
    <w:rsid w:val="007F6A48"/>
    <w:rsid w:val="00813650"/>
    <w:rsid w:val="00815CB5"/>
    <w:rsid w:val="00816690"/>
    <w:rsid w:val="00816E59"/>
    <w:rsid w:val="0083610B"/>
    <w:rsid w:val="008444CB"/>
    <w:rsid w:val="0085175D"/>
    <w:rsid w:val="008518A5"/>
    <w:rsid w:val="00856175"/>
    <w:rsid w:val="0086015F"/>
    <w:rsid w:val="00861422"/>
    <w:rsid w:val="00862C79"/>
    <w:rsid w:val="0086766F"/>
    <w:rsid w:val="00870954"/>
    <w:rsid w:val="00871BCC"/>
    <w:rsid w:val="00876030"/>
    <w:rsid w:val="00876DBF"/>
    <w:rsid w:val="00880F6D"/>
    <w:rsid w:val="00893EC9"/>
    <w:rsid w:val="00895E34"/>
    <w:rsid w:val="00896885"/>
    <w:rsid w:val="008A0295"/>
    <w:rsid w:val="008A04AE"/>
    <w:rsid w:val="008A1F60"/>
    <w:rsid w:val="008A438F"/>
    <w:rsid w:val="008A5F40"/>
    <w:rsid w:val="008A7733"/>
    <w:rsid w:val="008B1283"/>
    <w:rsid w:val="008B2027"/>
    <w:rsid w:val="008C107E"/>
    <w:rsid w:val="008C3F3C"/>
    <w:rsid w:val="008D2BC4"/>
    <w:rsid w:val="008D3519"/>
    <w:rsid w:val="008D7A0F"/>
    <w:rsid w:val="008E40D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7EE3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10AE"/>
    <w:rsid w:val="00991534"/>
    <w:rsid w:val="0099724B"/>
    <w:rsid w:val="009A0DAF"/>
    <w:rsid w:val="009A10BF"/>
    <w:rsid w:val="009A4AF3"/>
    <w:rsid w:val="009A4F1E"/>
    <w:rsid w:val="009A7ACD"/>
    <w:rsid w:val="009A7F37"/>
    <w:rsid w:val="009B1E18"/>
    <w:rsid w:val="009B4121"/>
    <w:rsid w:val="009B44CC"/>
    <w:rsid w:val="009B4589"/>
    <w:rsid w:val="009C090B"/>
    <w:rsid w:val="009C73A6"/>
    <w:rsid w:val="009C7F98"/>
    <w:rsid w:val="009D1375"/>
    <w:rsid w:val="009D3956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54E1"/>
    <w:rsid w:val="00A206D1"/>
    <w:rsid w:val="00A20821"/>
    <w:rsid w:val="00A20B18"/>
    <w:rsid w:val="00A23FA6"/>
    <w:rsid w:val="00A314C2"/>
    <w:rsid w:val="00A3430D"/>
    <w:rsid w:val="00A4008F"/>
    <w:rsid w:val="00A40A59"/>
    <w:rsid w:val="00A42D1B"/>
    <w:rsid w:val="00A4424A"/>
    <w:rsid w:val="00A448EA"/>
    <w:rsid w:val="00A47728"/>
    <w:rsid w:val="00A5385C"/>
    <w:rsid w:val="00A6169A"/>
    <w:rsid w:val="00A61B42"/>
    <w:rsid w:val="00A635EC"/>
    <w:rsid w:val="00A63C4A"/>
    <w:rsid w:val="00A644C2"/>
    <w:rsid w:val="00A659DD"/>
    <w:rsid w:val="00A70034"/>
    <w:rsid w:val="00A741DC"/>
    <w:rsid w:val="00A85B01"/>
    <w:rsid w:val="00A917BF"/>
    <w:rsid w:val="00A91D70"/>
    <w:rsid w:val="00A92314"/>
    <w:rsid w:val="00A9259B"/>
    <w:rsid w:val="00A93178"/>
    <w:rsid w:val="00A96906"/>
    <w:rsid w:val="00A9774A"/>
    <w:rsid w:val="00AA0EA7"/>
    <w:rsid w:val="00AA261D"/>
    <w:rsid w:val="00AA2F9B"/>
    <w:rsid w:val="00AA6A6D"/>
    <w:rsid w:val="00AA6E61"/>
    <w:rsid w:val="00AA727F"/>
    <w:rsid w:val="00AB078C"/>
    <w:rsid w:val="00AB110F"/>
    <w:rsid w:val="00AB2E9C"/>
    <w:rsid w:val="00AB3E36"/>
    <w:rsid w:val="00AB50F7"/>
    <w:rsid w:val="00AB5CB6"/>
    <w:rsid w:val="00AB71BD"/>
    <w:rsid w:val="00AB7322"/>
    <w:rsid w:val="00AC2451"/>
    <w:rsid w:val="00AC6179"/>
    <w:rsid w:val="00AD557A"/>
    <w:rsid w:val="00AE1348"/>
    <w:rsid w:val="00AE1B11"/>
    <w:rsid w:val="00AE371B"/>
    <w:rsid w:val="00AE70C5"/>
    <w:rsid w:val="00B00248"/>
    <w:rsid w:val="00B054CB"/>
    <w:rsid w:val="00B106D7"/>
    <w:rsid w:val="00B10FF2"/>
    <w:rsid w:val="00B147BF"/>
    <w:rsid w:val="00B16548"/>
    <w:rsid w:val="00B22204"/>
    <w:rsid w:val="00B23745"/>
    <w:rsid w:val="00B2625B"/>
    <w:rsid w:val="00B27176"/>
    <w:rsid w:val="00B27384"/>
    <w:rsid w:val="00B31140"/>
    <w:rsid w:val="00B33A17"/>
    <w:rsid w:val="00B372CC"/>
    <w:rsid w:val="00B37FEE"/>
    <w:rsid w:val="00B428E2"/>
    <w:rsid w:val="00B51FD4"/>
    <w:rsid w:val="00B52C1C"/>
    <w:rsid w:val="00B56F70"/>
    <w:rsid w:val="00B56FD0"/>
    <w:rsid w:val="00B605BE"/>
    <w:rsid w:val="00B620A4"/>
    <w:rsid w:val="00B64B29"/>
    <w:rsid w:val="00B712D6"/>
    <w:rsid w:val="00B75F59"/>
    <w:rsid w:val="00B77A4A"/>
    <w:rsid w:val="00B83945"/>
    <w:rsid w:val="00B83F07"/>
    <w:rsid w:val="00B8546B"/>
    <w:rsid w:val="00B90452"/>
    <w:rsid w:val="00B906E1"/>
    <w:rsid w:val="00B9294C"/>
    <w:rsid w:val="00B968B1"/>
    <w:rsid w:val="00B96EFF"/>
    <w:rsid w:val="00BA2179"/>
    <w:rsid w:val="00BA26B0"/>
    <w:rsid w:val="00BA4BF1"/>
    <w:rsid w:val="00BA5B5B"/>
    <w:rsid w:val="00BB03A8"/>
    <w:rsid w:val="00BB1D3E"/>
    <w:rsid w:val="00BB3C4B"/>
    <w:rsid w:val="00BD7B38"/>
    <w:rsid w:val="00BF2F4F"/>
    <w:rsid w:val="00BF5ABD"/>
    <w:rsid w:val="00C02789"/>
    <w:rsid w:val="00C0637B"/>
    <w:rsid w:val="00C11203"/>
    <w:rsid w:val="00C1176E"/>
    <w:rsid w:val="00C143CF"/>
    <w:rsid w:val="00C223CB"/>
    <w:rsid w:val="00C25083"/>
    <w:rsid w:val="00C254A1"/>
    <w:rsid w:val="00C32EEA"/>
    <w:rsid w:val="00C51B78"/>
    <w:rsid w:val="00C52044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91F37"/>
    <w:rsid w:val="00C935AB"/>
    <w:rsid w:val="00C953DC"/>
    <w:rsid w:val="00C9766A"/>
    <w:rsid w:val="00CA07B0"/>
    <w:rsid w:val="00CA0AB2"/>
    <w:rsid w:val="00CA309A"/>
    <w:rsid w:val="00CB3EDB"/>
    <w:rsid w:val="00CC49C7"/>
    <w:rsid w:val="00CC4ED3"/>
    <w:rsid w:val="00CC6995"/>
    <w:rsid w:val="00CC6BFF"/>
    <w:rsid w:val="00CC781D"/>
    <w:rsid w:val="00CD57DF"/>
    <w:rsid w:val="00CE112F"/>
    <w:rsid w:val="00CE1433"/>
    <w:rsid w:val="00CE267D"/>
    <w:rsid w:val="00CF07D3"/>
    <w:rsid w:val="00CF2C6D"/>
    <w:rsid w:val="00CF5E28"/>
    <w:rsid w:val="00CF6425"/>
    <w:rsid w:val="00D034E0"/>
    <w:rsid w:val="00D05F7C"/>
    <w:rsid w:val="00D0762C"/>
    <w:rsid w:val="00D12882"/>
    <w:rsid w:val="00D1481F"/>
    <w:rsid w:val="00D36565"/>
    <w:rsid w:val="00D37E63"/>
    <w:rsid w:val="00D45F22"/>
    <w:rsid w:val="00D54FF0"/>
    <w:rsid w:val="00D55A82"/>
    <w:rsid w:val="00D636F3"/>
    <w:rsid w:val="00D77917"/>
    <w:rsid w:val="00D80FE1"/>
    <w:rsid w:val="00D81E00"/>
    <w:rsid w:val="00D87A80"/>
    <w:rsid w:val="00D87F9E"/>
    <w:rsid w:val="00D9008A"/>
    <w:rsid w:val="00D92564"/>
    <w:rsid w:val="00D942D2"/>
    <w:rsid w:val="00D97B37"/>
    <w:rsid w:val="00DA0505"/>
    <w:rsid w:val="00DA08B1"/>
    <w:rsid w:val="00DA16EF"/>
    <w:rsid w:val="00DA4A20"/>
    <w:rsid w:val="00DB11C9"/>
    <w:rsid w:val="00DB3164"/>
    <w:rsid w:val="00DB33CA"/>
    <w:rsid w:val="00DB421C"/>
    <w:rsid w:val="00DB55DE"/>
    <w:rsid w:val="00DC68C7"/>
    <w:rsid w:val="00DD167F"/>
    <w:rsid w:val="00DD2052"/>
    <w:rsid w:val="00DD38A0"/>
    <w:rsid w:val="00DD4723"/>
    <w:rsid w:val="00DE0B3F"/>
    <w:rsid w:val="00DE4B61"/>
    <w:rsid w:val="00E03F5C"/>
    <w:rsid w:val="00E04973"/>
    <w:rsid w:val="00E11861"/>
    <w:rsid w:val="00E1793C"/>
    <w:rsid w:val="00E17DC6"/>
    <w:rsid w:val="00E26F20"/>
    <w:rsid w:val="00E27CC5"/>
    <w:rsid w:val="00E30564"/>
    <w:rsid w:val="00E324AD"/>
    <w:rsid w:val="00E328D5"/>
    <w:rsid w:val="00E33F05"/>
    <w:rsid w:val="00E350C0"/>
    <w:rsid w:val="00E36152"/>
    <w:rsid w:val="00E4045F"/>
    <w:rsid w:val="00E43167"/>
    <w:rsid w:val="00E443DC"/>
    <w:rsid w:val="00E54F83"/>
    <w:rsid w:val="00E56A25"/>
    <w:rsid w:val="00E57007"/>
    <w:rsid w:val="00E61FA4"/>
    <w:rsid w:val="00E63B7A"/>
    <w:rsid w:val="00E668D0"/>
    <w:rsid w:val="00E71418"/>
    <w:rsid w:val="00E827C3"/>
    <w:rsid w:val="00E84E5B"/>
    <w:rsid w:val="00E86207"/>
    <w:rsid w:val="00E86758"/>
    <w:rsid w:val="00E86C8F"/>
    <w:rsid w:val="00E91625"/>
    <w:rsid w:val="00E94F34"/>
    <w:rsid w:val="00E95EE2"/>
    <w:rsid w:val="00E965EB"/>
    <w:rsid w:val="00EA66F2"/>
    <w:rsid w:val="00EB0840"/>
    <w:rsid w:val="00EB5365"/>
    <w:rsid w:val="00EC1237"/>
    <w:rsid w:val="00EC150E"/>
    <w:rsid w:val="00EC3603"/>
    <w:rsid w:val="00EC3D29"/>
    <w:rsid w:val="00ED5487"/>
    <w:rsid w:val="00ED77E3"/>
    <w:rsid w:val="00EE05EE"/>
    <w:rsid w:val="00EE115E"/>
    <w:rsid w:val="00EE54A4"/>
    <w:rsid w:val="00EE583D"/>
    <w:rsid w:val="00EE6194"/>
    <w:rsid w:val="00EF2891"/>
    <w:rsid w:val="00F03045"/>
    <w:rsid w:val="00F03225"/>
    <w:rsid w:val="00F04FFA"/>
    <w:rsid w:val="00F125B3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55A08"/>
    <w:rsid w:val="00F655F8"/>
    <w:rsid w:val="00F674B7"/>
    <w:rsid w:val="00F75141"/>
    <w:rsid w:val="00F752D8"/>
    <w:rsid w:val="00F7638C"/>
    <w:rsid w:val="00F76610"/>
    <w:rsid w:val="00F81590"/>
    <w:rsid w:val="00F869EE"/>
    <w:rsid w:val="00F8750F"/>
    <w:rsid w:val="00F87BE0"/>
    <w:rsid w:val="00FA2FD9"/>
    <w:rsid w:val="00FA667E"/>
    <w:rsid w:val="00FB09D5"/>
    <w:rsid w:val="00FC033B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1AF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0E5A0E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yperlink" Target="consultantplus://offline/ref=E8A2E689F6CDAACC94D1AA9B733F4E59468D2755BB73E056BCA585224F2C39925382818DD0DA5AEFRFsFH" TargetMode="External"/><Relationship Id="rId26" Type="http://schemas.openxmlformats.org/officeDocument/2006/relationships/hyperlink" Target="consultantplus://offline/ref=E8A2E689F6CDAACC94D1AA9B733F4E59468D2755BB73E056BCA585224F2C39925382818DD0DA5AEFRFsF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A2E689F6CDAACC94D1AA9B733F4E59468D2755BB73E056BCA585224F2C39925382818DD0DA5BE2RFsCH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4.xml"/><Relationship Id="rId25" Type="http://schemas.openxmlformats.org/officeDocument/2006/relationships/hyperlink" Target="consultantplus://offline/ref=596B3825A71ACEACCA27F80200369CB1950BD167F88CEFC7EDF7AB14EB315FCB4E98126AB1DE6117HFc5I" TargetMode="External"/><Relationship Id="rId33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29" Type="http://schemas.openxmlformats.org/officeDocument/2006/relationships/hyperlink" Target="consultantplus://offline/ref=E8A2E689F6CDAACC94D1AA9B733F4E59468D2755BB73E056BCA585224F2C39925382818DD0DA5AEFRFs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32" Type="http://schemas.openxmlformats.org/officeDocument/2006/relationships/hyperlink" Target="consultantplus://offline/ref=E8A2E689F6CDAACC94D1AA9B733F4E59468D2755BB73E056BCA585224F2C39925382818DD0DA5AEFRFsF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E8A2E689F6CDAACC94D1AA9B733F4E59468D2755BB73E056BCA585224F2C39925382818DD0DA5BE2RFsCH" TargetMode="External"/><Relationship Id="rId28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31" Type="http://schemas.openxmlformats.org/officeDocument/2006/relationships/hyperlink" Target="consultantplus://offline/ref=E8A2E689F6CDAACC94D1AA9B733F4E59468D2755BB73E056BCA585224F2C39925382818DD0DA5AEFRFsF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Relationship Id="rId22" Type="http://schemas.openxmlformats.org/officeDocument/2006/relationships/hyperlink" Target="consultantplus://offline/ref=E8A2E689F6CDAACC94D1AA9B733F4E59468D2755BB73E056BCA585224F2C39925382818DD0DA5BE2RFsCH" TargetMode="External"/><Relationship Id="rId27" Type="http://schemas.openxmlformats.org/officeDocument/2006/relationships/hyperlink" Target="consultantplus://offline/ref=E8A2E689F6CDAACC94D1AA9B733F4E59468D2755BB73E056BCA585224F2C39925382818DD0DA5AEFRFsFH" TargetMode="External"/><Relationship Id="rId30" Type="http://schemas.openxmlformats.org/officeDocument/2006/relationships/hyperlink" Target="consultantplus://offline/ref=3C49C20906DCDB39825383881D70E519264FB5F5B25A944D669DF0CB14539DC06FAAC39F23227FBF6120F02B18JAyBI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E65FF-D238-4C92-813A-AC7D9A8B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0</TotalTime>
  <Pages>16</Pages>
  <Words>4745</Words>
  <Characters>25841</Characters>
  <Application>Microsoft Office Word</Application>
  <DocSecurity>0</DocSecurity>
  <Lines>215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Головюк Наталия Леонидовна</cp:lastModifiedBy>
  <cp:revision>2</cp:revision>
  <cp:lastPrinted>2020-09-18T08:12:00Z</cp:lastPrinted>
  <dcterms:created xsi:type="dcterms:W3CDTF">2020-09-18T08:12:00Z</dcterms:created>
  <dcterms:modified xsi:type="dcterms:W3CDTF">2020-09-18T08:12:00Z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