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646"/>
        <w:gridCol w:w="4194"/>
        <w:gridCol w:w="2520"/>
      </w:tblGrid>
      <w:tr w:rsidR="00E21846" w:rsidRPr="00E800A1" w:rsidTr="00421070">
        <w:trPr>
          <w:trHeight w:val="963"/>
        </w:trPr>
        <w:tc>
          <w:tcPr>
            <w:tcW w:w="9360" w:type="dxa"/>
            <w:gridSpan w:val="3"/>
          </w:tcPr>
          <w:p w:rsidR="00E21846" w:rsidRPr="00E800A1" w:rsidRDefault="00396CDA" w:rsidP="00C93041">
            <w:pPr>
              <w:pStyle w:val="5"/>
              <w:spacing w:before="0" w:after="0"/>
              <w:jc w:val="center"/>
            </w:pPr>
            <w:r w:rsidRPr="00E800A1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54990" cy="5549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E800A1" w:rsidTr="00421070">
        <w:trPr>
          <w:trHeight w:val="1931"/>
        </w:trPr>
        <w:tc>
          <w:tcPr>
            <w:tcW w:w="9360" w:type="dxa"/>
            <w:gridSpan w:val="3"/>
          </w:tcPr>
          <w:p w:rsidR="00E21846" w:rsidRPr="00E800A1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E800A1"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bookmarkStart w:id="0" w:name="_GoBack"/>
            <w:bookmarkEnd w:id="0"/>
            <w:r w:rsidRPr="00E800A1"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Pr="00E800A1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E800A1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E800A1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E800A1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E800A1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E800A1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E800A1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E800A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E800A1" w:rsidRDefault="00E21846" w:rsidP="00826271">
            <w:pPr>
              <w:pStyle w:val="aeaie"/>
              <w:spacing w:before="0"/>
              <w:ind w:left="35"/>
              <w:rPr>
                <w:spacing w:val="60"/>
                <w:sz w:val="30"/>
                <w:szCs w:val="30"/>
              </w:rPr>
            </w:pPr>
            <w:r w:rsidRPr="00E800A1">
              <w:rPr>
                <w:spacing w:val="60"/>
                <w:sz w:val="30"/>
                <w:szCs w:val="30"/>
              </w:rPr>
              <w:t>РАСПОРЯЖЕНИЕ</w:t>
            </w:r>
          </w:p>
          <w:p w:rsidR="00E21846" w:rsidRPr="00E800A1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E800A1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E800A1">
              <w:rPr>
                <w:sz w:val="16"/>
                <w:szCs w:val="16"/>
              </w:rPr>
              <w:t>О К У Д</w:t>
            </w:r>
          </w:p>
        </w:tc>
      </w:tr>
      <w:tr w:rsidR="00E21846" w:rsidRPr="00E800A1" w:rsidTr="00421070">
        <w:trPr>
          <w:trHeight w:val="239"/>
        </w:trPr>
        <w:tc>
          <w:tcPr>
            <w:tcW w:w="2646" w:type="dxa"/>
            <w:tcBorders>
              <w:bottom w:val="single" w:sz="4" w:space="0" w:color="auto"/>
            </w:tcBorders>
          </w:tcPr>
          <w:p w:rsidR="00E21846" w:rsidRPr="00E800A1" w:rsidRDefault="00E21846" w:rsidP="00826271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E21846" w:rsidRPr="00E800A1" w:rsidRDefault="00E21846" w:rsidP="00826271">
            <w:pPr>
              <w:pStyle w:val="aeiiia"/>
              <w:ind w:left="35"/>
              <w:rPr>
                <w:sz w:val="24"/>
                <w:szCs w:val="24"/>
              </w:rPr>
            </w:pPr>
            <w:r w:rsidRPr="00E800A1">
              <w:rPr>
                <w:sz w:val="24"/>
                <w:szCs w:val="24"/>
              </w:rPr>
              <w:t>№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21846" w:rsidRPr="00E800A1" w:rsidRDefault="00E21846" w:rsidP="00826271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</w:tr>
    </w:tbl>
    <w:p w:rsidR="00E21846" w:rsidRPr="00E800A1" w:rsidRDefault="00E21846" w:rsidP="00E21846">
      <w:pPr>
        <w:pStyle w:val="aeoaeno12"/>
        <w:spacing w:line="240" w:lineRule="auto"/>
        <w:ind w:firstLine="0"/>
        <w:rPr>
          <w:lang w:val="en-US"/>
        </w:rPr>
      </w:pPr>
    </w:p>
    <w:p w:rsidR="002B2120" w:rsidRPr="00E800A1" w:rsidRDefault="002B2120" w:rsidP="00E21846">
      <w:pPr>
        <w:pStyle w:val="aeoaeno12"/>
        <w:spacing w:line="240" w:lineRule="auto"/>
        <w:ind w:firstLine="0"/>
        <w:rPr>
          <w:lang w:val="en-US"/>
        </w:rPr>
      </w:pPr>
    </w:p>
    <w:p w:rsidR="00060013" w:rsidRPr="00E800A1" w:rsidRDefault="00060013" w:rsidP="0011336B">
      <w:pPr>
        <w:widowControl w:val="0"/>
        <w:autoSpaceDE w:val="0"/>
        <w:autoSpaceDN w:val="0"/>
        <w:rPr>
          <w:b/>
          <w:sz w:val="28"/>
          <w:szCs w:val="28"/>
        </w:rPr>
      </w:pPr>
    </w:p>
    <w:p w:rsidR="003C7990" w:rsidRPr="00487180" w:rsidRDefault="003C7990" w:rsidP="0011336B">
      <w:pPr>
        <w:widowControl w:val="0"/>
        <w:autoSpaceDE w:val="0"/>
        <w:autoSpaceDN w:val="0"/>
        <w:rPr>
          <w:b/>
          <w:sz w:val="28"/>
          <w:szCs w:val="28"/>
        </w:rPr>
      </w:pPr>
      <w:r w:rsidRPr="00487180">
        <w:rPr>
          <w:b/>
          <w:sz w:val="28"/>
          <w:szCs w:val="28"/>
        </w:rPr>
        <w:t>О внесении изменени</w:t>
      </w:r>
      <w:r w:rsidR="008839F4">
        <w:rPr>
          <w:b/>
          <w:sz w:val="28"/>
          <w:szCs w:val="28"/>
        </w:rPr>
        <w:t>я</w:t>
      </w:r>
      <w:r w:rsidRPr="00487180">
        <w:rPr>
          <w:b/>
          <w:sz w:val="28"/>
          <w:szCs w:val="28"/>
        </w:rPr>
        <w:t xml:space="preserve"> в распоряжение </w:t>
      </w:r>
    </w:p>
    <w:p w:rsidR="003C7990" w:rsidRPr="00487180" w:rsidRDefault="003C7990" w:rsidP="0011336B">
      <w:pPr>
        <w:widowControl w:val="0"/>
        <w:autoSpaceDE w:val="0"/>
        <w:autoSpaceDN w:val="0"/>
        <w:rPr>
          <w:b/>
          <w:sz w:val="28"/>
          <w:szCs w:val="28"/>
        </w:rPr>
      </w:pPr>
      <w:r w:rsidRPr="00487180">
        <w:rPr>
          <w:b/>
          <w:sz w:val="28"/>
          <w:szCs w:val="28"/>
        </w:rPr>
        <w:t xml:space="preserve">Комитета по труду и занятости населения </w:t>
      </w:r>
    </w:p>
    <w:p w:rsidR="00BB2FA8" w:rsidRPr="00487180" w:rsidRDefault="003C7990" w:rsidP="0011336B">
      <w:pPr>
        <w:widowControl w:val="0"/>
        <w:autoSpaceDE w:val="0"/>
        <w:autoSpaceDN w:val="0"/>
        <w:rPr>
          <w:b/>
          <w:sz w:val="28"/>
          <w:szCs w:val="28"/>
        </w:rPr>
      </w:pPr>
      <w:r w:rsidRPr="00487180">
        <w:rPr>
          <w:b/>
          <w:sz w:val="28"/>
          <w:szCs w:val="28"/>
        </w:rPr>
        <w:t xml:space="preserve">Санкт-Петербурга от 30.09.2019 № 170-р </w:t>
      </w:r>
    </w:p>
    <w:p w:rsidR="0011336B" w:rsidRPr="00487180" w:rsidRDefault="0011336B" w:rsidP="0011336B">
      <w:pPr>
        <w:widowControl w:val="0"/>
        <w:autoSpaceDE w:val="0"/>
        <w:autoSpaceDN w:val="0"/>
        <w:rPr>
          <w:b/>
          <w:bCs/>
          <w:sz w:val="28"/>
          <w:szCs w:val="28"/>
        </w:rPr>
      </w:pPr>
    </w:p>
    <w:p w:rsidR="00060013" w:rsidRPr="00487180" w:rsidRDefault="00060013" w:rsidP="0011336B">
      <w:pPr>
        <w:widowControl w:val="0"/>
        <w:autoSpaceDE w:val="0"/>
        <w:autoSpaceDN w:val="0"/>
        <w:rPr>
          <w:b/>
          <w:bCs/>
          <w:sz w:val="28"/>
          <w:szCs w:val="28"/>
        </w:rPr>
      </w:pPr>
    </w:p>
    <w:p w:rsidR="00060013" w:rsidRPr="00487180" w:rsidRDefault="00060013" w:rsidP="0011336B">
      <w:pPr>
        <w:widowControl w:val="0"/>
        <w:autoSpaceDE w:val="0"/>
        <w:autoSpaceDN w:val="0"/>
        <w:rPr>
          <w:b/>
          <w:bCs/>
          <w:sz w:val="28"/>
          <w:szCs w:val="28"/>
        </w:rPr>
      </w:pPr>
    </w:p>
    <w:p w:rsidR="003C7990" w:rsidRPr="00487180" w:rsidRDefault="003C7990" w:rsidP="00286BA3">
      <w:pPr>
        <w:pStyle w:val="a7"/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567"/>
        <w:jc w:val="both"/>
        <w:rPr>
          <w:bCs/>
          <w:sz w:val="28"/>
          <w:szCs w:val="28"/>
        </w:rPr>
      </w:pPr>
      <w:r w:rsidRPr="00487180">
        <w:rPr>
          <w:sz w:val="28"/>
          <w:szCs w:val="28"/>
        </w:rPr>
        <w:t xml:space="preserve">Внести в распоряжение Комитета по труду и занятости населения </w:t>
      </w:r>
      <w:r w:rsidRPr="00487180">
        <w:rPr>
          <w:sz w:val="28"/>
          <w:szCs w:val="28"/>
        </w:rPr>
        <w:br/>
        <w:t xml:space="preserve">Санкт-Петербурга от 30.09.2019 № 170-р «О порядке проведения конкурсного отбора на право получения в 2019 году субсидии социально ориентированной некоммерческой организацией в рамках регионального проекта «Адресная поддержка повышения производительности труда </w:t>
      </w:r>
      <w:r w:rsidR="00487180" w:rsidRPr="00487180">
        <w:rPr>
          <w:sz w:val="28"/>
          <w:szCs w:val="28"/>
        </w:rPr>
        <w:br/>
      </w:r>
      <w:r w:rsidRPr="00487180">
        <w:rPr>
          <w:sz w:val="28"/>
          <w:szCs w:val="28"/>
        </w:rPr>
        <w:t xml:space="preserve">на предприятиях» национального проекта «Производительность труда </w:t>
      </w:r>
      <w:r w:rsidR="00487180" w:rsidRPr="008839F4">
        <w:rPr>
          <w:sz w:val="28"/>
          <w:szCs w:val="28"/>
        </w:rPr>
        <w:br/>
      </w:r>
      <w:r w:rsidRPr="00487180">
        <w:rPr>
          <w:sz w:val="28"/>
          <w:szCs w:val="28"/>
        </w:rPr>
        <w:t>и поддержка занятости»</w:t>
      </w:r>
      <w:r w:rsidR="00286BA3" w:rsidRPr="00487180">
        <w:rPr>
          <w:sz w:val="28"/>
          <w:szCs w:val="28"/>
        </w:rPr>
        <w:t xml:space="preserve"> (далее – распоряжение)</w:t>
      </w:r>
      <w:r w:rsidRPr="00487180">
        <w:rPr>
          <w:sz w:val="28"/>
          <w:szCs w:val="28"/>
        </w:rPr>
        <w:t xml:space="preserve"> изменени</w:t>
      </w:r>
      <w:r w:rsidR="008839F4">
        <w:rPr>
          <w:sz w:val="28"/>
          <w:szCs w:val="28"/>
        </w:rPr>
        <w:t>е</w:t>
      </w:r>
      <w:r w:rsidR="00286BA3" w:rsidRPr="00487180">
        <w:rPr>
          <w:sz w:val="28"/>
          <w:szCs w:val="28"/>
        </w:rPr>
        <w:t>, заменив в</w:t>
      </w:r>
      <w:r w:rsidRPr="00487180">
        <w:rPr>
          <w:sz w:val="28"/>
          <w:szCs w:val="28"/>
        </w:rPr>
        <w:t xml:space="preserve"> абзаце пятом пункта 10 </w:t>
      </w:r>
      <w:r w:rsidR="00286BA3" w:rsidRPr="00487180">
        <w:rPr>
          <w:sz w:val="28"/>
          <w:szCs w:val="28"/>
        </w:rPr>
        <w:t xml:space="preserve">приложения к распоряжению слова «не позднее </w:t>
      </w:r>
      <w:r w:rsidR="00A64371" w:rsidRPr="00A64371">
        <w:rPr>
          <w:bCs/>
          <w:sz w:val="28"/>
          <w:szCs w:val="28"/>
        </w:rPr>
        <w:t>31</w:t>
      </w:r>
      <w:r w:rsidR="00A64371">
        <w:rPr>
          <w:bCs/>
          <w:sz w:val="28"/>
          <w:szCs w:val="28"/>
        </w:rPr>
        <w:t>.07</w:t>
      </w:r>
      <w:r w:rsidR="00286BA3" w:rsidRPr="00487180">
        <w:rPr>
          <w:bCs/>
          <w:sz w:val="28"/>
          <w:szCs w:val="28"/>
        </w:rPr>
        <w:t>.2020» словами «не позднее 31.</w:t>
      </w:r>
      <w:r w:rsidR="00A64371">
        <w:rPr>
          <w:bCs/>
          <w:sz w:val="28"/>
          <w:szCs w:val="28"/>
        </w:rPr>
        <w:t>10</w:t>
      </w:r>
      <w:r w:rsidR="00286BA3" w:rsidRPr="00487180">
        <w:rPr>
          <w:bCs/>
          <w:sz w:val="28"/>
          <w:szCs w:val="28"/>
        </w:rPr>
        <w:t>.2020».</w:t>
      </w:r>
    </w:p>
    <w:p w:rsidR="00286BA3" w:rsidRPr="00487180" w:rsidRDefault="00286BA3" w:rsidP="00286BA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7180">
        <w:rPr>
          <w:rFonts w:ascii="Times New Roman" w:hAnsi="Times New Roman" w:cs="Times New Roman"/>
          <w:bCs/>
          <w:sz w:val="28"/>
          <w:szCs w:val="28"/>
        </w:rPr>
        <w:t>2</w:t>
      </w:r>
      <w:r w:rsidR="005B00AD" w:rsidRPr="0048718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87180">
        <w:rPr>
          <w:rFonts w:ascii="Times New Roman" w:hAnsi="Times New Roman" w:cs="Times New Roman"/>
          <w:bCs/>
          <w:sz w:val="28"/>
          <w:szCs w:val="28"/>
        </w:rPr>
        <w:t xml:space="preserve">Контроль за выполнением распоряжения </w:t>
      </w:r>
      <w:r w:rsidR="008839F4">
        <w:rPr>
          <w:rFonts w:ascii="Times New Roman" w:hAnsi="Times New Roman" w:cs="Times New Roman"/>
          <w:bCs/>
          <w:sz w:val="28"/>
          <w:szCs w:val="28"/>
        </w:rPr>
        <w:t>оставляю за собой.</w:t>
      </w:r>
    </w:p>
    <w:p w:rsidR="006A47FB" w:rsidRPr="00487180" w:rsidRDefault="006A47FB" w:rsidP="00C36202">
      <w:pPr>
        <w:ind w:firstLine="567"/>
        <w:jc w:val="both"/>
        <w:rPr>
          <w:sz w:val="28"/>
          <w:szCs w:val="28"/>
        </w:rPr>
      </w:pPr>
    </w:p>
    <w:p w:rsidR="007A34EE" w:rsidRPr="00487180" w:rsidRDefault="007A34EE" w:rsidP="00AC4A46">
      <w:pPr>
        <w:ind w:firstLine="709"/>
        <w:jc w:val="both"/>
        <w:rPr>
          <w:b/>
          <w:sz w:val="28"/>
          <w:szCs w:val="28"/>
        </w:rPr>
      </w:pPr>
    </w:p>
    <w:p w:rsidR="006D7516" w:rsidRPr="00487180" w:rsidRDefault="00E25C68" w:rsidP="008D1BE5">
      <w:pPr>
        <w:jc w:val="both"/>
        <w:rPr>
          <w:color w:val="000000" w:themeColor="text1"/>
          <w:sz w:val="28"/>
          <w:szCs w:val="28"/>
        </w:rPr>
      </w:pPr>
      <w:r w:rsidRPr="00487180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109855</wp:posOffset>
            </wp:positionV>
            <wp:extent cx="2581275" cy="600075"/>
            <wp:effectExtent l="19050" t="0" r="9525" b="0"/>
            <wp:wrapNone/>
            <wp:docPr id="4" name="Рисунок 3">
              <a:hlinkClick xmlns:a="http://schemas.openxmlformats.org/drawingml/2006/main" r:id="rId9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1376" w:rsidRPr="00487180">
        <w:rPr>
          <w:b/>
          <w:sz w:val="28"/>
          <w:szCs w:val="28"/>
        </w:rPr>
        <w:t>П</w:t>
      </w:r>
      <w:r w:rsidR="002B3735" w:rsidRPr="00487180">
        <w:rPr>
          <w:b/>
          <w:sz w:val="28"/>
          <w:szCs w:val="28"/>
        </w:rPr>
        <w:t>редседател</w:t>
      </w:r>
      <w:r w:rsidR="00441376" w:rsidRPr="00487180">
        <w:rPr>
          <w:b/>
          <w:sz w:val="28"/>
          <w:szCs w:val="28"/>
        </w:rPr>
        <w:t>ь</w:t>
      </w:r>
      <w:r w:rsidR="002B3735" w:rsidRPr="00487180">
        <w:rPr>
          <w:b/>
          <w:sz w:val="28"/>
          <w:szCs w:val="28"/>
        </w:rPr>
        <w:t xml:space="preserve"> Комитета </w:t>
      </w:r>
      <w:r w:rsidR="002B3735" w:rsidRPr="00487180">
        <w:rPr>
          <w:b/>
          <w:sz w:val="28"/>
          <w:szCs w:val="28"/>
        </w:rPr>
        <w:tab/>
      </w:r>
      <w:r w:rsidR="002B3735" w:rsidRPr="00487180">
        <w:rPr>
          <w:b/>
          <w:sz w:val="28"/>
          <w:szCs w:val="28"/>
        </w:rPr>
        <w:tab/>
      </w:r>
      <w:r w:rsidR="002B3735" w:rsidRPr="00487180">
        <w:rPr>
          <w:b/>
          <w:sz w:val="28"/>
          <w:szCs w:val="28"/>
        </w:rPr>
        <w:tab/>
      </w:r>
      <w:r w:rsidR="002B3735" w:rsidRPr="00487180">
        <w:rPr>
          <w:b/>
          <w:sz w:val="28"/>
          <w:szCs w:val="28"/>
        </w:rPr>
        <w:tab/>
      </w:r>
      <w:r w:rsidR="007A34EE" w:rsidRPr="00487180">
        <w:rPr>
          <w:b/>
          <w:sz w:val="28"/>
          <w:szCs w:val="28"/>
        </w:rPr>
        <w:tab/>
      </w:r>
      <w:r w:rsidR="007A34EE" w:rsidRPr="00487180">
        <w:rPr>
          <w:b/>
          <w:sz w:val="28"/>
          <w:szCs w:val="28"/>
        </w:rPr>
        <w:tab/>
      </w:r>
      <w:r w:rsidR="00487180">
        <w:rPr>
          <w:b/>
          <w:sz w:val="28"/>
          <w:szCs w:val="28"/>
          <w:lang w:val="en-US"/>
        </w:rPr>
        <w:t xml:space="preserve">       </w:t>
      </w:r>
      <w:proofErr w:type="spellStart"/>
      <w:r w:rsidR="007A34EE" w:rsidRPr="00487180">
        <w:rPr>
          <w:b/>
          <w:sz w:val="28"/>
          <w:szCs w:val="28"/>
        </w:rPr>
        <w:t>Д.С.Чернейко</w:t>
      </w:r>
      <w:proofErr w:type="spellEnd"/>
    </w:p>
    <w:sectPr w:rsidR="006D7516" w:rsidRPr="00487180" w:rsidSect="008D1B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BA3" w:rsidRPr="002D4915" w:rsidRDefault="00286BA3" w:rsidP="00D9348D">
      <w:r>
        <w:separator/>
      </w:r>
    </w:p>
  </w:endnote>
  <w:endnote w:type="continuationSeparator" w:id="0">
    <w:p w:rsidR="00286BA3" w:rsidRPr="002D4915" w:rsidRDefault="00286BA3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7CD" w:rsidRDefault="005B17CD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7CD" w:rsidRDefault="005B17CD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7CD" w:rsidRDefault="005B17CD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BA3" w:rsidRPr="002D4915" w:rsidRDefault="00286BA3" w:rsidP="00D9348D">
      <w:r>
        <w:separator/>
      </w:r>
    </w:p>
  </w:footnote>
  <w:footnote w:type="continuationSeparator" w:id="0">
    <w:p w:rsidR="00286BA3" w:rsidRPr="002D4915" w:rsidRDefault="00286BA3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BA3" w:rsidRDefault="00C81F8A" w:rsidP="006D7516">
    <w:pPr>
      <w:pStyle w:val="ae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286BA3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286BA3" w:rsidRDefault="00286BA3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BA3" w:rsidRDefault="00286BA3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7435475"/>
      <w:docPartObj>
        <w:docPartGallery w:val="Page Numbers (Top of Page)"/>
        <w:docPartUnique/>
      </w:docPartObj>
    </w:sdtPr>
    <w:sdtContent>
      <w:p w:rsidR="00286BA3" w:rsidRDefault="00C81F8A">
        <w:pPr>
          <w:pStyle w:val="ae"/>
          <w:jc w:val="center"/>
        </w:pPr>
      </w:p>
    </w:sdtContent>
  </w:sdt>
  <w:p w:rsidR="00286BA3" w:rsidRDefault="00286BA3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6A53"/>
    <w:multiLevelType w:val="hybridMultilevel"/>
    <w:tmpl w:val="485AF164"/>
    <w:lvl w:ilvl="0" w:tplc="4812503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09C6EDF"/>
    <w:multiLevelType w:val="multilevel"/>
    <w:tmpl w:val="C908B0E6"/>
    <w:lvl w:ilvl="0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4">
    <w:nsid w:val="1A4D3C10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2745059"/>
    <w:multiLevelType w:val="multilevel"/>
    <w:tmpl w:val="C4BCEE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>
    <w:nsid w:val="4FDB4DF0"/>
    <w:multiLevelType w:val="hybridMultilevel"/>
    <w:tmpl w:val="EED63DD8"/>
    <w:lvl w:ilvl="0" w:tplc="099C23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3727191"/>
    <w:multiLevelType w:val="multilevel"/>
    <w:tmpl w:val="E5906F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9">
    <w:nsid w:val="554E649F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6EE33F1D"/>
    <w:multiLevelType w:val="multilevel"/>
    <w:tmpl w:val="466C02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2">
    <w:nsid w:val="6FDF0765"/>
    <w:multiLevelType w:val="hybridMultilevel"/>
    <w:tmpl w:val="6486D8D8"/>
    <w:lvl w:ilvl="0" w:tplc="E56E686C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3">
    <w:nsid w:val="76F44663"/>
    <w:multiLevelType w:val="hybridMultilevel"/>
    <w:tmpl w:val="B1C2E5EA"/>
    <w:lvl w:ilvl="0" w:tplc="9CB661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73153B1"/>
    <w:multiLevelType w:val="hybridMultilevel"/>
    <w:tmpl w:val="6B6435C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C70667"/>
    <w:multiLevelType w:val="hybridMultilevel"/>
    <w:tmpl w:val="42182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11"/>
  </w:num>
  <w:num w:numId="8">
    <w:abstractNumId w:val="0"/>
  </w:num>
  <w:num w:numId="9">
    <w:abstractNumId w:val="10"/>
  </w:num>
  <w:num w:numId="10">
    <w:abstractNumId w:val="9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15"/>
  </w:num>
  <w:num w:numId="16">
    <w:abstractNumId w:val="2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107C7B"/>
    <w:rsid w:val="00000CD9"/>
    <w:rsid w:val="00000D4B"/>
    <w:rsid w:val="00016C42"/>
    <w:rsid w:val="00024A40"/>
    <w:rsid w:val="00025973"/>
    <w:rsid w:val="0003035F"/>
    <w:rsid w:val="00030C77"/>
    <w:rsid w:val="0003203F"/>
    <w:rsid w:val="000339B1"/>
    <w:rsid w:val="00037E05"/>
    <w:rsid w:val="00041AE2"/>
    <w:rsid w:val="00041F21"/>
    <w:rsid w:val="00046571"/>
    <w:rsid w:val="00046EFD"/>
    <w:rsid w:val="000537F0"/>
    <w:rsid w:val="0005751D"/>
    <w:rsid w:val="00060013"/>
    <w:rsid w:val="00062F1A"/>
    <w:rsid w:val="00066571"/>
    <w:rsid w:val="00070458"/>
    <w:rsid w:val="0007457C"/>
    <w:rsid w:val="00075F0F"/>
    <w:rsid w:val="00080697"/>
    <w:rsid w:val="00081BF9"/>
    <w:rsid w:val="00082175"/>
    <w:rsid w:val="000839B4"/>
    <w:rsid w:val="000849B3"/>
    <w:rsid w:val="0009144D"/>
    <w:rsid w:val="000935EA"/>
    <w:rsid w:val="000951B5"/>
    <w:rsid w:val="00096304"/>
    <w:rsid w:val="000963EA"/>
    <w:rsid w:val="0009643A"/>
    <w:rsid w:val="000A42C8"/>
    <w:rsid w:val="000B1C78"/>
    <w:rsid w:val="000B42B6"/>
    <w:rsid w:val="000B558B"/>
    <w:rsid w:val="000B7834"/>
    <w:rsid w:val="000C3C61"/>
    <w:rsid w:val="000C45D6"/>
    <w:rsid w:val="000C6AF6"/>
    <w:rsid w:val="000D5506"/>
    <w:rsid w:val="000E3596"/>
    <w:rsid w:val="000E5806"/>
    <w:rsid w:val="000F46DD"/>
    <w:rsid w:val="000F4750"/>
    <w:rsid w:val="00101360"/>
    <w:rsid w:val="001026E0"/>
    <w:rsid w:val="00102D47"/>
    <w:rsid w:val="00104CF3"/>
    <w:rsid w:val="00107C7B"/>
    <w:rsid w:val="0011025D"/>
    <w:rsid w:val="0011336B"/>
    <w:rsid w:val="00117C13"/>
    <w:rsid w:val="001252D4"/>
    <w:rsid w:val="00125FD4"/>
    <w:rsid w:val="00133FF5"/>
    <w:rsid w:val="00136484"/>
    <w:rsid w:val="00136546"/>
    <w:rsid w:val="00146CC4"/>
    <w:rsid w:val="00147521"/>
    <w:rsid w:val="00150B76"/>
    <w:rsid w:val="001539A0"/>
    <w:rsid w:val="0015675D"/>
    <w:rsid w:val="001577AE"/>
    <w:rsid w:val="00162E64"/>
    <w:rsid w:val="00164B1A"/>
    <w:rsid w:val="001650DB"/>
    <w:rsid w:val="00176B4B"/>
    <w:rsid w:val="00177B8D"/>
    <w:rsid w:val="001806AF"/>
    <w:rsid w:val="0018339B"/>
    <w:rsid w:val="001845D4"/>
    <w:rsid w:val="0018635B"/>
    <w:rsid w:val="00186CBF"/>
    <w:rsid w:val="00187817"/>
    <w:rsid w:val="0019357F"/>
    <w:rsid w:val="00194EC4"/>
    <w:rsid w:val="001A194F"/>
    <w:rsid w:val="001A37E0"/>
    <w:rsid w:val="001B1A3D"/>
    <w:rsid w:val="001B583E"/>
    <w:rsid w:val="001C08DA"/>
    <w:rsid w:val="001C1DBA"/>
    <w:rsid w:val="001C2DAD"/>
    <w:rsid w:val="001C41B8"/>
    <w:rsid w:val="001C4F21"/>
    <w:rsid w:val="001C5273"/>
    <w:rsid w:val="001C65B7"/>
    <w:rsid w:val="001D16F9"/>
    <w:rsid w:val="001D1B3B"/>
    <w:rsid w:val="001E3F68"/>
    <w:rsid w:val="001E5432"/>
    <w:rsid w:val="001E6C8F"/>
    <w:rsid w:val="001F3832"/>
    <w:rsid w:val="001F58BB"/>
    <w:rsid w:val="002013A2"/>
    <w:rsid w:val="00210B21"/>
    <w:rsid w:val="00212CE7"/>
    <w:rsid w:val="00223A06"/>
    <w:rsid w:val="00225175"/>
    <w:rsid w:val="00226198"/>
    <w:rsid w:val="002270EF"/>
    <w:rsid w:val="00236398"/>
    <w:rsid w:val="00240829"/>
    <w:rsid w:val="00240AE8"/>
    <w:rsid w:val="002423EB"/>
    <w:rsid w:val="00250382"/>
    <w:rsid w:val="00250A23"/>
    <w:rsid w:val="00253CE3"/>
    <w:rsid w:val="00253D56"/>
    <w:rsid w:val="0025449B"/>
    <w:rsid w:val="0025522B"/>
    <w:rsid w:val="002560CE"/>
    <w:rsid w:val="002673A3"/>
    <w:rsid w:val="00272E0E"/>
    <w:rsid w:val="0027563D"/>
    <w:rsid w:val="002769E6"/>
    <w:rsid w:val="00283761"/>
    <w:rsid w:val="00286BA3"/>
    <w:rsid w:val="00291AC7"/>
    <w:rsid w:val="0029266D"/>
    <w:rsid w:val="00292988"/>
    <w:rsid w:val="00293FD5"/>
    <w:rsid w:val="00294189"/>
    <w:rsid w:val="00294240"/>
    <w:rsid w:val="002A22A4"/>
    <w:rsid w:val="002A719E"/>
    <w:rsid w:val="002B2120"/>
    <w:rsid w:val="002B29DB"/>
    <w:rsid w:val="002B3735"/>
    <w:rsid w:val="002B55BD"/>
    <w:rsid w:val="002C7181"/>
    <w:rsid w:val="002D0581"/>
    <w:rsid w:val="002D236B"/>
    <w:rsid w:val="002F069E"/>
    <w:rsid w:val="00300D9F"/>
    <w:rsid w:val="00301610"/>
    <w:rsid w:val="0030275D"/>
    <w:rsid w:val="00302A1F"/>
    <w:rsid w:val="00302AD9"/>
    <w:rsid w:val="00304164"/>
    <w:rsid w:val="00304A60"/>
    <w:rsid w:val="003051A0"/>
    <w:rsid w:val="003075ED"/>
    <w:rsid w:val="00311D95"/>
    <w:rsid w:val="00314E28"/>
    <w:rsid w:val="00316F1C"/>
    <w:rsid w:val="00321814"/>
    <w:rsid w:val="0032195F"/>
    <w:rsid w:val="00327F5D"/>
    <w:rsid w:val="00333688"/>
    <w:rsid w:val="00333C89"/>
    <w:rsid w:val="00341F39"/>
    <w:rsid w:val="00345B22"/>
    <w:rsid w:val="00347403"/>
    <w:rsid w:val="00347F8C"/>
    <w:rsid w:val="003510A7"/>
    <w:rsid w:val="00352057"/>
    <w:rsid w:val="003567A7"/>
    <w:rsid w:val="0035703D"/>
    <w:rsid w:val="003573A1"/>
    <w:rsid w:val="00360E74"/>
    <w:rsid w:val="00361559"/>
    <w:rsid w:val="00365334"/>
    <w:rsid w:val="00366780"/>
    <w:rsid w:val="003679BC"/>
    <w:rsid w:val="003679F7"/>
    <w:rsid w:val="00371118"/>
    <w:rsid w:val="00374FF3"/>
    <w:rsid w:val="00375FD9"/>
    <w:rsid w:val="00385C6E"/>
    <w:rsid w:val="003934F4"/>
    <w:rsid w:val="00395B7B"/>
    <w:rsid w:val="00396CDA"/>
    <w:rsid w:val="003A0AC8"/>
    <w:rsid w:val="003A22FF"/>
    <w:rsid w:val="003A6759"/>
    <w:rsid w:val="003A744E"/>
    <w:rsid w:val="003A7ADB"/>
    <w:rsid w:val="003B0F47"/>
    <w:rsid w:val="003B3F4B"/>
    <w:rsid w:val="003B40F0"/>
    <w:rsid w:val="003B5421"/>
    <w:rsid w:val="003B6DFA"/>
    <w:rsid w:val="003B73C8"/>
    <w:rsid w:val="003C5226"/>
    <w:rsid w:val="003C5F3E"/>
    <w:rsid w:val="003C7990"/>
    <w:rsid w:val="003D1549"/>
    <w:rsid w:val="003D1597"/>
    <w:rsid w:val="003D2252"/>
    <w:rsid w:val="003D49C3"/>
    <w:rsid w:val="003D4AD9"/>
    <w:rsid w:val="003D52DD"/>
    <w:rsid w:val="003E139A"/>
    <w:rsid w:val="003E3E97"/>
    <w:rsid w:val="003E55FC"/>
    <w:rsid w:val="003F492F"/>
    <w:rsid w:val="003F4B2D"/>
    <w:rsid w:val="003F62AA"/>
    <w:rsid w:val="003F6C97"/>
    <w:rsid w:val="00400A81"/>
    <w:rsid w:val="00400F33"/>
    <w:rsid w:val="0040446F"/>
    <w:rsid w:val="0041255F"/>
    <w:rsid w:val="0041427B"/>
    <w:rsid w:val="00415C3F"/>
    <w:rsid w:val="004203DC"/>
    <w:rsid w:val="0042070B"/>
    <w:rsid w:val="00421070"/>
    <w:rsid w:val="0042339F"/>
    <w:rsid w:val="00424996"/>
    <w:rsid w:val="00425727"/>
    <w:rsid w:val="00430398"/>
    <w:rsid w:val="0043406A"/>
    <w:rsid w:val="00441376"/>
    <w:rsid w:val="004435B7"/>
    <w:rsid w:val="004443B0"/>
    <w:rsid w:val="00452B6F"/>
    <w:rsid w:val="0045568E"/>
    <w:rsid w:val="004569A7"/>
    <w:rsid w:val="004572F6"/>
    <w:rsid w:val="0046244C"/>
    <w:rsid w:val="00465779"/>
    <w:rsid w:val="00467115"/>
    <w:rsid w:val="00481768"/>
    <w:rsid w:val="004830CC"/>
    <w:rsid w:val="004859DB"/>
    <w:rsid w:val="00486F54"/>
    <w:rsid w:val="00487180"/>
    <w:rsid w:val="00487590"/>
    <w:rsid w:val="00487D3C"/>
    <w:rsid w:val="00490658"/>
    <w:rsid w:val="004910F4"/>
    <w:rsid w:val="004924DF"/>
    <w:rsid w:val="00492E4D"/>
    <w:rsid w:val="004A2C19"/>
    <w:rsid w:val="004A5F4F"/>
    <w:rsid w:val="004A754D"/>
    <w:rsid w:val="004B0DED"/>
    <w:rsid w:val="004B0F50"/>
    <w:rsid w:val="004B4D79"/>
    <w:rsid w:val="004B6A2D"/>
    <w:rsid w:val="004C0EC5"/>
    <w:rsid w:val="004C0FF0"/>
    <w:rsid w:val="004C1E94"/>
    <w:rsid w:val="004C46AC"/>
    <w:rsid w:val="004D2A03"/>
    <w:rsid w:val="004D51EC"/>
    <w:rsid w:val="004D6097"/>
    <w:rsid w:val="004D66DD"/>
    <w:rsid w:val="004D77D3"/>
    <w:rsid w:val="004E0263"/>
    <w:rsid w:val="004E4FE5"/>
    <w:rsid w:val="004F4930"/>
    <w:rsid w:val="004F4B9B"/>
    <w:rsid w:val="004F64C3"/>
    <w:rsid w:val="004F7164"/>
    <w:rsid w:val="00502206"/>
    <w:rsid w:val="00502E36"/>
    <w:rsid w:val="005044BA"/>
    <w:rsid w:val="0051311A"/>
    <w:rsid w:val="0051389B"/>
    <w:rsid w:val="00513ADA"/>
    <w:rsid w:val="00516ECD"/>
    <w:rsid w:val="0052067E"/>
    <w:rsid w:val="00520D1C"/>
    <w:rsid w:val="005229E4"/>
    <w:rsid w:val="0052391F"/>
    <w:rsid w:val="00524FD7"/>
    <w:rsid w:val="0052625F"/>
    <w:rsid w:val="0053004C"/>
    <w:rsid w:val="00531109"/>
    <w:rsid w:val="00535A38"/>
    <w:rsid w:val="005368E2"/>
    <w:rsid w:val="00537354"/>
    <w:rsid w:val="00541C7D"/>
    <w:rsid w:val="00542394"/>
    <w:rsid w:val="005443AA"/>
    <w:rsid w:val="00544E0D"/>
    <w:rsid w:val="005452AA"/>
    <w:rsid w:val="00545EC6"/>
    <w:rsid w:val="005471AE"/>
    <w:rsid w:val="00547B02"/>
    <w:rsid w:val="00551446"/>
    <w:rsid w:val="00551AFC"/>
    <w:rsid w:val="00552377"/>
    <w:rsid w:val="00552C72"/>
    <w:rsid w:val="00554190"/>
    <w:rsid w:val="005546FE"/>
    <w:rsid w:val="00563785"/>
    <w:rsid w:val="0056645C"/>
    <w:rsid w:val="00567281"/>
    <w:rsid w:val="00567648"/>
    <w:rsid w:val="00570349"/>
    <w:rsid w:val="00570D89"/>
    <w:rsid w:val="005726B7"/>
    <w:rsid w:val="00573C2D"/>
    <w:rsid w:val="00583206"/>
    <w:rsid w:val="005838A9"/>
    <w:rsid w:val="005877D0"/>
    <w:rsid w:val="00590A0D"/>
    <w:rsid w:val="0059168A"/>
    <w:rsid w:val="00593B95"/>
    <w:rsid w:val="00594334"/>
    <w:rsid w:val="005A0A7B"/>
    <w:rsid w:val="005A4424"/>
    <w:rsid w:val="005A7EC0"/>
    <w:rsid w:val="005B00AD"/>
    <w:rsid w:val="005B17CD"/>
    <w:rsid w:val="005B1C80"/>
    <w:rsid w:val="005B7C8C"/>
    <w:rsid w:val="005D2924"/>
    <w:rsid w:val="005D2E25"/>
    <w:rsid w:val="005D654C"/>
    <w:rsid w:val="005D70C0"/>
    <w:rsid w:val="005D751B"/>
    <w:rsid w:val="005D7C24"/>
    <w:rsid w:val="005E2D53"/>
    <w:rsid w:val="005E4834"/>
    <w:rsid w:val="005E4ADF"/>
    <w:rsid w:val="005E5BF3"/>
    <w:rsid w:val="005E5CF5"/>
    <w:rsid w:val="005F051A"/>
    <w:rsid w:val="005F06B5"/>
    <w:rsid w:val="005F46FC"/>
    <w:rsid w:val="005F58A5"/>
    <w:rsid w:val="005F676E"/>
    <w:rsid w:val="00600D97"/>
    <w:rsid w:val="00606F1A"/>
    <w:rsid w:val="00607597"/>
    <w:rsid w:val="00607F0D"/>
    <w:rsid w:val="00611478"/>
    <w:rsid w:val="00612C31"/>
    <w:rsid w:val="0061677C"/>
    <w:rsid w:val="00617AEA"/>
    <w:rsid w:val="00622EDF"/>
    <w:rsid w:val="00623974"/>
    <w:rsid w:val="006308EC"/>
    <w:rsid w:val="00631F45"/>
    <w:rsid w:val="00633753"/>
    <w:rsid w:val="00634E0D"/>
    <w:rsid w:val="0063591F"/>
    <w:rsid w:val="00635FDB"/>
    <w:rsid w:val="0064112C"/>
    <w:rsid w:val="006514C0"/>
    <w:rsid w:val="006568A0"/>
    <w:rsid w:val="00665239"/>
    <w:rsid w:val="006655B6"/>
    <w:rsid w:val="006666B0"/>
    <w:rsid w:val="00666DC9"/>
    <w:rsid w:val="00667517"/>
    <w:rsid w:val="00672DF1"/>
    <w:rsid w:val="00675536"/>
    <w:rsid w:val="00680116"/>
    <w:rsid w:val="00683310"/>
    <w:rsid w:val="00683B5A"/>
    <w:rsid w:val="006908D5"/>
    <w:rsid w:val="006935A2"/>
    <w:rsid w:val="006959F4"/>
    <w:rsid w:val="006A04BE"/>
    <w:rsid w:val="006A0726"/>
    <w:rsid w:val="006A47FB"/>
    <w:rsid w:val="006A48D9"/>
    <w:rsid w:val="006B142B"/>
    <w:rsid w:val="006B301C"/>
    <w:rsid w:val="006B4B2B"/>
    <w:rsid w:val="006C5094"/>
    <w:rsid w:val="006D0CC6"/>
    <w:rsid w:val="006D3CF2"/>
    <w:rsid w:val="006D7516"/>
    <w:rsid w:val="006E0699"/>
    <w:rsid w:val="006E12F4"/>
    <w:rsid w:val="006E4B51"/>
    <w:rsid w:val="006E68CE"/>
    <w:rsid w:val="006E6C8D"/>
    <w:rsid w:val="0070390C"/>
    <w:rsid w:val="00703AF6"/>
    <w:rsid w:val="00705E5C"/>
    <w:rsid w:val="007105DE"/>
    <w:rsid w:val="00712103"/>
    <w:rsid w:val="007121B3"/>
    <w:rsid w:val="0074185B"/>
    <w:rsid w:val="00741E2D"/>
    <w:rsid w:val="007510E6"/>
    <w:rsid w:val="00751364"/>
    <w:rsid w:val="00752AA6"/>
    <w:rsid w:val="00755578"/>
    <w:rsid w:val="00756FFA"/>
    <w:rsid w:val="00760C6B"/>
    <w:rsid w:val="007641AE"/>
    <w:rsid w:val="00767017"/>
    <w:rsid w:val="0077518D"/>
    <w:rsid w:val="0078010C"/>
    <w:rsid w:val="00780D5F"/>
    <w:rsid w:val="007810AA"/>
    <w:rsid w:val="0078273D"/>
    <w:rsid w:val="00784D80"/>
    <w:rsid w:val="00791073"/>
    <w:rsid w:val="007919F5"/>
    <w:rsid w:val="007A0FBB"/>
    <w:rsid w:val="007A1631"/>
    <w:rsid w:val="007A2411"/>
    <w:rsid w:val="007A34EE"/>
    <w:rsid w:val="007A5BED"/>
    <w:rsid w:val="007A6D61"/>
    <w:rsid w:val="007B1520"/>
    <w:rsid w:val="007B3AC9"/>
    <w:rsid w:val="007B586B"/>
    <w:rsid w:val="007B7D4D"/>
    <w:rsid w:val="007C1018"/>
    <w:rsid w:val="007C22C8"/>
    <w:rsid w:val="007C4E74"/>
    <w:rsid w:val="007C579E"/>
    <w:rsid w:val="007C6953"/>
    <w:rsid w:val="007D0236"/>
    <w:rsid w:val="007D54CC"/>
    <w:rsid w:val="007E125C"/>
    <w:rsid w:val="007E1D7C"/>
    <w:rsid w:val="007E321C"/>
    <w:rsid w:val="007E4CB0"/>
    <w:rsid w:val="007E5577"/>
    <w:rsid w:val="007E6002"/>
    <w:rsid w:val="007F22BA"/>
    <w:rsid w:val="007F2A0D"/>
    <w:rsid w:val="007F549C"/>
    <w:rsid w:val="007F7BE9"/>
    <w:rsid w:val="007F7E91"/>
    <w:rsid w:val="00802039"/>
    <w:rsid w:val="0080261E"/>
    <w:rsid w:val="008028C0"/>
    <w:rsid w:val="00802C29"/>
    <w:rsid w:val="008115CD"/>
    <w:rsid w:val="008136DA"/>
    <w:rsid w:val="00817747"/>
    <w:rsid w:val="00820DDC"/>
    <w:rsid w:val="008241ED"/>
    <w:rsid w:val="00826271"/>
    <w:rsid w:val="00835A80"/>
    <w:rsid w:val="00844701"/>
    <w:rsid w:val="00844806"/>
    <w:rsid w:val="00846863"/>
    <w:rsid w:val="00851F07"/>
    <w:rsid w:val="00855736"/>
    <w:rsid w:val="00857DEE"/>
    <w:rsid w:val="008647CA"/>
    <w:rsid w:val="008707BF"/>
    <w:rsid w:val="00871CE9"/>
    <w:rsid w:val="00873A51"/>
    <w:rsid w:val="00874323"/>
    <w:rsid w:val="00876BC2"/>
    <w:rsid w:val="008839F4"/>
    <w:rsid w:val="00886825"/>
    <w:rsid w:val="00886E24"/>
    <w:rsid w:val="0089004A"/>
    <w:rsid w:val="00890199"/>
    <w:rsid w:val="0089120A"/>
    <w:rsid w:val="00896451"/>
    <w:rsid w:val="00896C21"/>
    <w:rsid w:val="0089700B"/>
    <w:rsid w:val="008A570F"/>
    <w:rsid w:val="008A66D3"/>
    <w:rsid w:val="008A6812"/>
    <w:rsid w:val="008A6B31"/>
    <w:rsid w:val="008B32FB"/>
    <w:rsid w:val="008B53D4"/>
    <w:rsid w:val="008B6BCB"/>
    <w:rsid w:val="008C0941"/>
    <w:rsid w:val="008C0EFB"/>
    <w:rsid w:val="008C42C8"/>
    <w:rsid w:val="008C5312"/>
    <w:rsid w:val="008D1BE5"/>
    <w:rsid w:val="008D613B"/>
    <w:rsid w:val="008E7484"/>
    <w:rsid w:val="008F11DF"/>
    <w:rsid w:val="008F418D"/>
    <w:rsid w:val="00902ED6"/>
    <w:rsid w:val="009033C9"/>
    <w:rsid w:val="00905338"/>
    <w:rsid w:val="00905B2C"/>
    <w:rsid w:val="00910A45"/>
    <w:rsid w:val="0091149F"/>
    <w:rsid w:val="009122DD"/>
    <w:rsid w:val="00915DE9"/>
    <w:rsid w:val="00917582"/>
    <w:rsid w:val="00917608"/>
    <w:rsid w:val="00920749"/>
    <w:rsid w:val="00920FF3"/>
    <w:rsid w:val="00923F31"/>
    <w:rsid w:val="00926E63"/>
    <w:rsid w:val="00927803"/>
    <w:rsid w:val="009321E7"/>
    <w:rsid w:val="00932F4E"/>
    <w:rsid w:val="00933461"/>
    <w:rsid w:val="009335F4"/>
    <w:rsid w:val="00935A21"/>
    <w:rsid w:val="00936882"/>
    <w:rsid w:val="0094006C"/>
    <w:rsid w:val="00940197"/>
    <w:rsid w:val="009403B7"/>
    <w:rsid w:val="00943BBE"/>
    <w:rsid w:val="009476E4"/>
    <w:rsid w:val="0095012A"/>
    <w:rsid w:val="0095025D"/>
    <w:rsid w:val="009536B0"/>
    <w:rsid w:val="0095574F"/>
    <w:rsid w:val="0095710E"/>
    <w:rsid w:val="00964DB7"/>
    <w:rsid w:val="00965C90"/>
    <w:rsid w:val="00967FED"/>
    <w:rsid w:val="00970446"/>
    <w:rsid w:val="00970F60"/>
    <w:rsid w:val="0097469A"/>
    <w:rsid w:val="009832D5"/>
    <w:rsid w:val="00983483"/>
    <w:rsid w:val="00983D69"/>
    <w:rsid w:val="009912DD"/>
    <w:rsid w:val="009949A9"/>
    <w:rsid w:val="009A3A5A"/>
    <w:rsid w:val="009B0791"/>
    <w:rsid w:val="009B0FCF"/>
    <w:rsid w:val="009B2CE0"/>
    <w:rsid w:val="009B4352"/>
    <w:rsid w:val="009B46B7"/>
    <w:rsid w:val="009B7C65"/>
    <w:rsid w:val="009B7D32"/>
    <w:rsid w:val="009C0310"/>
    <w:rsid w:val="009C1ADA"/>
    <w:rsid w:val="009C303F"/>
    <w:rsid w:val="009C31D1"/>
    <w:rsid w:val="009C410E"/>
    <w:rsid w:val="009C4249"/>
    <w:rsid w:val="009C7AA7"/>
    <w:rsid w:val="009D0470"/>
    <w:rsid w:val="009D389C"/>
    <w:rsid w:val="009D758D"/>
    <w:rsid w:val="009E0C6B"/>
    <w:rsid w:val="009E0DAA"/>
    <w:rsid w:val="009E1363"/>
    <w:rsid w:val="009E3FEA"/>
    <w:rsid w:val="009E5600"/>
    <w:rsid w:val="009F02EB"/>
    <w:rsid w:val="009F4C94"/>
    <w:rsid w:val="00A0056D"/>
    <w:rsid w:val="00A0146A"/>
    <w:rsid w:val="00A026A9"/>
    <w:rsid w:val="00A23CE5"/>
    <w:rsid w:val="00A24C04"/>
    <w:rsid w:val="00A26305"/>
    <w:rsid w:val="00A26596"/>
    <w:rsid w:val="00A30821"/>
    <w:rsid w:val="00A348AD"/>
    <w:rsid w:val="00A3684D"/>
    <w:rsid w:val="00A4164D"/>
    <w:rsid w:val="00A469C7"/>
    <w:rsid w:val="00A476EC"/>
    <w:rsid w:val="00A50D56"/>
    <w:rsid w:val="00A548E7"/>
    <w:rsid w:val="00A557E9"/>
    <w:rsid w:val="00A576FA"/>
    <w:rsid w:val="00A60A42"/>
    <w:rsid w:val="00A61AAC"/>
    <w:rsid w:val="00A61C1C"/>
    <w:rsid w:val="00A64371"/>
    <w:rsid w:val="00A64983"/>
    <w:rsid w:val="00A64F71"/>
    <w:rsid w:val="00A72FE5"/>
    <w:rsid w:val="00A763B3"/>
    <w:rsid w:val="00A809A4"/>
    <w:rsid w:val="00A81916"/>
    <w:rsid w:val="00A82D66"/>
    <w:rsid w:val="00A87DEE"/>
    <w:rsid w:val="00A92133"/>
    <w:rsid w:val="00AA0FCA"/>
    <w:rsid w:val="00AA55F3"/>
    <w:rsid w:val="00AB2E5B"/>
    <w:rsid w:val="00AB5EE7"/>
    <w:rsid w:val="00AB6A07"/>
    <w:rsid w:val="00AC4A46"/>
    <w:rsid w:val="00AC768E"/>
    <w:rsid w:val="00AC7694"/>
    <w:rsid w:val="00AD2451"/>
    <w:rsid w:val="00AD49D3"/>
    <w:rsid w:val="00AD6481"/>
    <w:rsid w:val="00AD7453"/>
    <w:rsid w:val="00AD7975"/>
    <w:rsid w:val="00AE0B7D"/>
    <w:rsid w:val="00AE1E55"/>
    <w:rsid w:val="00AE4C43"/>
    <w:rsid w:val="00AE5A01"/>
    <w:rsid w:val="00AF2E02"/>
    <w:rsid w:val="00AF617A"/>
    <w:rsid w:val="00AF789C"/>
    <w:rsid w:val="00B106BD"/>
    <w:rsid w:val="00B10CC6"/>
    <w:rsid w:val="00B1300D"/>
    <w:rsid w:val="00B203FC"/>
    <w:rsid w:val="00B214F9"/>
    <w:rsid w:val="00B231B6"/>
    <w:rsid w:val="00B2367F"/>
    <w:rsid w:val="00B246F2"/>
    <w:rsid w:val="00B25C6B"/>
    <w:rsid w:val="00B27610"/>
    <w:rsid w:val="00B30BFE"/>
    <w:rsid w:val="00B3192E"/>
    <w:rsid w:val="00B3364D"/>
    <w:rsid w:val="00B36B76"/>
    <w:rsid w:val="00B41238"/>
    <w:rsid w:val="00B42214"/>
    <w:rsid w:val="00B42802"/>
    <w:rsid w:val="00B43E80"/>
    <w:rsid w:val="00B45797"/>
    <w:rsid w:val="00B46B61"/>
    <w:rsid w:val="00B511C9"/>
    <w:rsid w:val="00B54966"/>
    <w:rsid w:val="00B55C4E"/>
    <w:rsid w:val="00B57B49"/>
    <w:rsid w:val="00B61AE8"/>
    <w:rsid w:val="00B64720"/>
    <w:rsid w:val="00B64DFC"/>
    <w:rsid w:val="00B658FD"/>
    <w:rsid w:val="00B659E8"/>
    <w:rsid w:val="00B66AD7"/>
    <w:rsid w:val="00B7109F"/>
    <w:rsid w:val="00B759BF"/>
    <w:rsid w:val="00B81A7A"/>
    <w:rsid w:val="00B82E82"/>
    <w:rsid w:val="00B83A8B"/>
    <w:rsid w:val="00B9458F"/>
    <w:rsid w:val="00B94E3A"/>
    <w:rsid w:val="00B95F53"/>
    <w:rsid w:val="00B960D5"/>
    <w:rsid w:val="00BA0F88"/>
    <w:rsid w:val="00BA276E"/>
    <w:rsid w:val="00BA4FCB"/>
    <w:rsid w:val="00BA6FB2"/>
    <w:rsid w:val="00BA7B98"/>
    <w:rsid w:val="00BB2FA8"/>
    <w:rsid w:val="00BB438D"/>
    <w:rsid w:val="00BB4A39"/>
    <w:rsid w:val="00BC6A0A"/>
    <w:rsid w:val="00BD3443"/>
    <w:rsid w:val="00BE0023"/>
    <w:rsid w:val="00BE0B0A"/>
    <w:rsid w:val="00BE22A7"/>
    <w:rsid w:val="00BE3559"/>
    <w:rsid w:val="00BE5ED8"/>
    <w:rsid w:val="00BE651A"/>
    <w:rsid w:val="00BF11D7"/>
    <w:rsid w:val="00BF26B4"/>
    <w:rsid w:val="00BF47C8"/>
    <w:rsid w:val="00BF49D6"/>
    <w:rsid w:val="00C01B10"/>
    <w:rsid w:val="00C02AD1"/>
    <w:rsid w:val="00C12F06"/>
    <w:rsid w:val="00C17DD9"/>
    <w:rsid w:val="00C203DE"/>
    <w:rsid w:val="00C2746B"/>
    <w:rsid w:val="00C30110"/>
    <w:rsid w:val="00C36202"/>
    <w:rsid w:val="00C37FDC"/>
    <w:rsid w:val="00C428FF"/>
    <w:rsid w:val="00C45633"/>
    <w:rsid w:val="00C5033E"/>
    <w:rsid w:val="00C51AC6"/>
    <w:rsid w:val="00C51B0F"/>
    <w:rsid w:val="00C52529"/>
    <w:rsid w:val="00C52643"/>
    <w:rsid w:val="00C53817"/>
    <w:rsid w:val="00C53BEE"/>
    <w:rsid w:val="00C54C9B"/>
    <w:rsid w:val="00C55804"/>
    <w:rsid w:val="00C709E1"/>
    <w:rsid w:val="00C719D4"/>
    <w:rsid w:val="00C71C6D"/>
    <w:rsid w:val="00C7548C"/>
    <w:rsid w:val="00C81F8A"/>
    <w:rsid w:val="00C8224D"/>
    <w:rsid w:val="00C83C6F"/>
    <w:rsid w:val="00C8466B"/>
    <w:rsid w:val="00C8507C"/>
    <w:rsid w:val="00C872C0"/>
    <w:rsid w:val="00C93041"/>
    <w:rsid w:val="00C933AA"/>
    <w:rsid w:val="00C95571"/>
    <w:rsid w:val="00C97906"/>
    <w:rsid w:val="00CA04C7"/>
    <w:rsid w:val="00CA4838"/>
    <w:rsid w:val="00CA5AFE"/>
    <w:rsid w:val="00CA5D7C"/>
    <w:rsid w:val="00CB02FD"/>
    <w:rsid w:val="00CB2781"/>
    <w:rsid w:val="00CB31F0"/>
    <w:rsid w:val="00CB45F9"/>
    <w:rsid w:val="00CB597D"/>
    <w:rsid w:val="00CB5D86"/>
    <w:rsid w:val="00CB6AA0"/>
    <w:rsid w:val="00CC0A39"/>
    <w:rsid w:val="00CC1A2E"/>
    <w:rsid w:val="00CC1DED"/>
    <w:rsid w:val="00CC3C28"/>
    <w:rsid w:val="00CC3ED4"/>
    <w:rsid w:val="00CC740A"/>
    <w:rsid w:val="00CC79B4"/>
    <w:rsid w:val="00CD5CDC"/>
    <w:rsid w:val="00CD6460"/>
    <w:rsid w:val="00CE6023"/>
    <w:rsid w:val="00CE6FE5"/>
    <w:rsid w:val="00CF084A"/>
    <w:rsid w:val="00CF1D19"/>
    <w:rsid w:val="00D000A9"/>
    <w:rsid w:val="00D006E0"/>
    <w:rsid w:val="00D0075A"/>
    <w:rsid w:val="00D0651E"/>
    <w:rsid w:val="00D125F1"/>
    <w:rsid w:val="00D151B4"/>
    <w:rsid w:val="00D16EAB"/>
    <w:rsid w:val="00D20BF2"/>
    <w:rsid w:val="00D23DB9"/>
    <w:rsid w:val="00D3074F"/>
    <w:rsid w:val="00D3156B"/>
    <w:rsid w:val="00D3421A"/>
    <w:rsid w:val="00D34B96"/>
    <w:rsid w:val="00D3562A"/>
    <w:rsid w:val="00D37294"/>
    <w:rsid w:val="00D42399"/>
    <w:rsid w:val="00D46945"/>
    <w:rsid w:val="00D470BA"/>
    <w:rsid w:val="00D5025F"/>
    <w:rsid w:val="00D52F03"/>
    <w:rsid w:val="00D54EB0"/>
    <w:rsid w:val="00D57BDC"/>
    <w:rsid w:val="00D629C1"/>
    <w:rsid w:val="00D649E0"/>
    <w:rsid w:val="00D7197B"/>
    <w:rsid w:val="00D72327"/>
    <w:rsid w:val="00D75079"/>
    <w:rsid w:val="00D835E2"/>
    <w:rsid w:val="00D8568F"/>
    <w:rsid w:val="00D8632B"/>
    <w:rsid w:val="00D87F3C"/>
    <w:rsid w:val="00D9348D"/>
    <w:rsid w:val="00D95AD9"/>
    <w:rsid w:val="00D95F55"/>
    <w:rsid w:val="00DA2071"/>
    <w:rsid w:val="00DB0C4D"/>
    <w:rsid w:val="00DB1301"/>
    <w:rsid w:val="00DB300F"/>
    <w:rsid w:val="00DB4AF6"/>
    <w:rsid w:val="00DB5FBC"/>
    <w:rsid w:val="00DC0499"/>
    <w:rsid w:val="00DC2D8F"/>
    <w:rsid w:val="00DD196B"/>
    <w:rsid w:val="00DD3AFC"/>
    <w:rsid w:val="00DD4020"/>
    <w:rsid w:val="00DD5994"/>
    <w:rsid w:val="00DD59FF"/>
    <w:rsid w:val="00DD652D"/>
    <w:rsid w:val="00DE6237"/>
    <w:rsid w:val="00DE7C68"/>
    <w:rsid w:val="00E00277"/>
    <w:rsid w:val="00E035E5"/>
    <w:rsid w:val="00E04D54"/>
    <w:rsid w:val="00E061AB"/>
    <w:rsid w:val="00E06AC3"/>
    <w:rsid w:val="00E11473"/>
    <w:rsid w:val="00E15025"/>
    <w:rsid w:val="00E16FE0"/>
    <w:rsid w:val="00E1781A"/>
    <w:rsid w:val="00E21846"/>
    <w:rsid w:val="00E246BB"/>
    <w:rsid w:val="00E24F57"/>
    <w:rsid w:val="00E250F8"/>
    <w:rsid w:val="00E25C68"/>
    <w:rsid w:val="00E301BB"/>
    <w:rsid w:val="00E30C65"/>
    <w:rsid w:val="00E34772"/>
    <w:rsid w:val="00E360E1"/>
    <w:rsid w:val="00E45871"/>
    <w:rsid w:val="00E46BC0"/>
    <w:rsid w:val="00E5081B"/>
    <w:rsid w:val="00E51DD4"/>
    <w:rsid w:val="00E53775"/>
    <w:rsid w:val="00E56594"/>
    <w:rsid w:val="00E761A0"/>
    <w:rsid w:val="00E800A1"/>
    <w:rsid w:val="00E836FC"/>
    <w:rsid w:val="00E9147F"/>
    <w:rsid w:val="00E93990"/>
    <w:rsid w:val="00E944F7"/>
    <w:rsid w:val="00E9766A"/>
    <w:rsid w:val="00EA25FE"/>
    <w:rsid w:val="00EA2D87"/>
    <w:rsid w:val="00EA3F53"/>
    <w:rsid w:val="00EB1E0C"/>
    <w:rsid w:val="00EB303C"/>
    <w:rsid w:val="00EB3FB6"/>
    <w:rsid w:val="00EB5B84"/>
    <w:rsid w:val="00EC209A"/>
    <w:rsid w:val="00EC4C71"/>
    <w:rsid w:val="00EC5F6B"/>
    <w:rsid w:val="00EC7696"/>
    <w:rsid w:val="00EE025E"/>
    <w:rsid w:val="00EE2CEB"/>
    <w:rsid w:val="00EE337B"/>
    <w:rsid w:val="00EE3673"/>
    <w:rsid w:val="00EE425D"/>
    <w:rsid w:val="00EE55C5"/>
    <w:rsid w:val="00EE678C"/>
    <w:rsid w:val="00EE6CEC"/>
    <w:rsid w:val="00EE7DA3"/>
    <w:rsid w:val="00EE7F5F"/>
    <w:rsid w:val="00EF1E0D"/>
    <w:rsid w:val="00EF276B"/>
    <w:rsid w:val="00EF703C"/>
    <w:rsid w:val="00EF7AD4"/>
    <w:rsid w:val="00F10FBF"/>
    <w:rsid w:val="00F12B1B"/>
    <w:rsid w:val="00F15EFB"/>
    <w:rsid w:val="00F21BAD"/>
    <w:rsid w:val="00F22D3B"/>
    <w:rsid w:val="00F23054"/>
    <w:rsid w:val="00F26F86"/>
    <w:rsid w:val="00F27D01"/>
    <w:rsid w:val="00F302BA"/>
    <w:rsid w:val="00F3124B"/>
    <w:rsid w:val="00F32B8A"/>
    <w:rsid w:val="00F33E0B"/>
    <w:rsid w:val="00F34B37"/>
    <w:rsid w:val="00F34FC4"/>
    <w:rsid w:val="00F353A5"/>
    <w:rsid w:val="00F40679"/>
    <w:rsid w:val="00F43F67"/>
    <w:rsid w:val="00F458B6"/>
    <w:rsid w:val="00F45B78"/>
    <w:rsid w:val="00F63C00"/>
    <w:rsid w:val="00F67719"/>
    <w:rsid w:val="00F67C11"/>
    <w:rsid w:val="00F70B68"/>
    <w:rsid w:val="00F73DDD"/>
    <w:rsid w:val="00F7581E"/>
    <w:rsid w:val="00F7713E"/>
    <w:rsid w:val="00F80689"/>
    <w:rsid w:val="00F80B3F"/>
    <w:rsid w:val="00F81BC0"/>
    <w:rsid w:val="00F826EC"/>
    <w:rsid w:val="00F854A7"/>
    <w:rsid w:val="00F86BEA"/>
    <w:rsid w:val="00F87355"/>
    <w:rsid w:val="00F901B5"/>
    <w:rsid w:val="00F90553"/>
    <w:rsid w:val="00F90E92"/>
    <w:rsid w:val="00F9114F"/>
    <w:rsid w:val="00F91F09"/>
    <w:rsid w:val="00F94AE5"/>
    <w:rsid w:val="00FA3760"/>
    <w:rsid w:val="00FA52A8"/>
    <w:rsid w:val="00FA67FD"/>
    <w:rsid w:val="00FB2C63"/>
    <w:rsid w:val="00FB45D7"/>
    <w:rsid w:val="00FB4B22"/>
    <w:rsid w:val="00FB4DCA"/>
    <w:rsid w:val="00FC2DCA"/>
    <w:rsid w:val="00FC411A"/>
    <w:rsid w:val="00FC4391"/>
    <w:rsid w:val="00FD4C5E"/>
    <w:rsid w:val="00FE1BD4"/>
    <w:rsid w:val="00FE610C"/>
    <w:rsid w:val="00FE7448"/>
    <w:rsid w:val="00FF309F"/>
    <w:rsid w:val="00FF4C36"/>
    <w:rsid w:val="00FF6B1D"/>
    <w:rsid w:val="00FF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46AC"/>
    <w:rPr>
      <w:sz w:val="24"/>
      <w:szCs w:val="24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4C1E94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1"/>
    <w:rsid w:val="004C1E94"/>
    <w:rPr>
      <w:sz w:val="32"/>
      <w:szCs w:val="24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link w:val="20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0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customStyle="1" w:styleId="Heading">
    <w:name w:val="Heading"/>
    <w:rsid w:val="00EA25F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ody Text Indent"/>
    <w:basedOn w:val="a0"/>
    <w:link w:val="af3"/>
    <w:rsid w:val="005D751B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3">
    <w:name w:val="Основной текст с отступом Знак"/>
    <w:link w:val="af2"/>
    <w:rsid w:val="005D751B"/>
    <w:rPr>
      <w:rFonts w:ascii="Arial" w:hAnsi="Arial" w:cs="Arial"/>
      <w:color w:val="000000"/>
      <w:sz w:val="24"/>
      <w:szCs w:val="18"/>
    </w:rPr>
  </w:style>
  <w:style w:type="character" w:styleId="af4">
    <w:name w:val="Hyperlink"/>
    <w:uiPriority w:val="99"/>
    <w:rsid w:val="005D751B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5D751B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5D751B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5D751B"/>
    <w:pPr>
      <w:numPr>
        <w:ilvl w:val="2"/>
      </w:numPr>
      <w:tabs>
        <w:tab w:val="num" w:pos="1287"/>
      </w:tabs>
    </w:pPr>
  </w:style>
  <w:style w:type="character" w:styleId="af5">
    <w:name w:val="page number"/>
    <w:basedOn w:val="a1"/>
    <w:rsid w:val="005D751B"/>
  </w:style>
  <w:style w:type="paragraph" w:customStyle="1" w:styleId="ConsNormal">
    <w:name w:val="ConsNormal"/>
    <w:rsid w:val="005D7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qFormat/>
    <w:rsid w:val="005D751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Стиль текста"/>
    <w:basedOn w:val="af7"/>
    <w:rsid w:val="005D751B"/>
    <w:pPr>
      <w:keepLines/>
      <w:spacing w:before="60" w:after="60"/>
      <w:jc w:val="both"/>
    </w:pPr>
    <w:rPr>
      <w:szCs w:val="20"/>
    </w:rPr>
  </w:style>
  <w:style w:type="paragraph" w:styleId="af8">
    <w:name w:val="Block Text"/>
    <w:basedOn w:val="a0"/>
    <w:rsid w:val="005D751B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rsid w:val="005D75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7">
    <w:name w:val="Body Text"/>
    <w:basedOn w:val="a0"/>
    <w:link w:val="af9"/>
    <w:uiPriority w:val="99"/>
    <w:semiHidden/>
    <w:unhideWhenUsed/>
    <w:rsid w:val="005D751B"/>
    <w:pPr>
      <w:spacing w:after="120"/>
    </w:pPr>
  </w:style>
  <w:style w:type="character" w:customStyle="1" w:styleId="af9">
    <w:name w:val="Основной текст Знак"/>
    <w:link w:val="af7"/>
    <w:uiPriority w:val="99"/>
    <w:semiHidden/>
    <w:rsid w:val="005D751B"/>
    <w:rPr>
      <w:sz w:val="24"/>
      <w:szCs w:val="24"/>
    </w:rPr>
  </w:style>
  <w:style w:type="table" w:styleId="afa">
    <w:name w:val="Table Grid"/>
    <w:basedOn w:val="a2"/>
    <w:uiPriority w:val="39"/>
    <w:rsid w:val="00B23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эскиз"/>
    <w:basedOn w:val="a0"/>
    <w:rsid w:val="00683B5A"/>
    <w:pPr>
      <w:suppressAutoHyphens/>
      <w:ind w:firstLine="1134"/>
      <w:jc w:val="both"/>
    </w:pPr>
    <w:rPr>
      <w:b/>
      <w:szCs w:val="20"/>
      <w:lang w:eastAsia="zh-CN"/>
    </w:rPr>
  </w:style>
  <w:style w:type="paragraph" w:customStyle="1" w:styleId="10">
    <w:name w:val="Стиль1"/>
    <w:basedOn w:val="a0"/>
    <w:rsid w:val="006D7516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30">
    <w:name w:val="Стиль3"/>
    <w:basedOn w:val="22"/>
    <w:rsid w:val="006D7516"/>
    <w:pPr>
      <w:widowControl w:val="0"/>
      <w:numPr>
        <w:ilvl w:val="2"/>
        <w:numId w:val="9"/>
      </w:numPr>
      <w:tabs>
        <w:tab w:val="clear" w:pos="1127"/>
        <w:tab w:val="num" w:pos="1429"/>
      </w:tabs>
      <w:adjustRightInd w:val="0"/>
      <w:spacing w:after="0" w:line="240" w:lineRule="auto"/>
      <w:ind w:left="283" w:firstLine="567"/>
      <w:jc w:val="both"/>
      <w:textAlignment w:val="baseline"/>
    </w:pPr>
    <w:rPr>
      <w:szCs w:val="20"/>
    </w:rPr>
  </w:style>
  <w:style w:type="paragraph" w:styleId="22">
    <w:name w:val="Body Text Indent 2"/>
    <w:basedOn w:val="a0"/>
    <w:link w:val="23"/>
    <w:uiPriority w:val="99"/>
    <w:semiHidden/>
    <w:unhideWhenUsed/>
    <w:rsid w:val="006D751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6D7516"/>
    <w:rPr>
      <w:sz w:val="24"/>
      <w:szCs w:val="24"/>
    </w:rPr>
  </w:style>
  <w:style w:type="table" w:customStyle="1" w:styleId="13">
    <w:name w:val="Сетка таблицы1"/>
    <w:basedOn w:val="a2"/>
    <w:next w:val="afa"/>
    <w:uiPriority w:val="59"/>
    <w:rsid w:val="00567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basedOn w:val="a1"/>
    <w:uiPriority w:val="99"/>
    <w:semiHidden/>
    <w:unhideWhenUsed/>
    <w:rsid w:val="00DB300F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DB300F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DB300F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B300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B300F"/>
    <w:rPr>
      <w:b/>
      <w:bCs/>
    </w:rPr>
  </w:style>
  <w:style w:type="paragraph" w:customStyle="1" w:styleId="Default">
    <w:name w:val="Default"/>
    <w:rsid w:val="003C799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file:///\\13d845a8-0d3d-4225-9092-3fb609a06ee8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gonin_AV\Documents\2014\&#1057;&#1086;&#1079;&#1076;&#1072;&#1085;&#1080;&#1077;%20&#1088;&#1072;&#1073;&#1086;&#1095;&#1080;&#1093;%20&#1084;&#1077;&#1089;&#1090;%20&#1076;&#1083;&#1103;%20&#1080;&#1085;&#1074;&#1072;&#1083;&#1080;&#1076;&#1086;&#1074;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)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%202014).do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075F4-836D-4D6D-81AD-D74786CB9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(О реализации постановления Правительства СПб 2014).dot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Gagonin_AV</dc:creator>
  <cp:lastModifiedBy>gales_tu</cp:lastModifiedBy>
  <cp:revision>3</cp:revision>
  <cp:lastPrinted>2020-06-01T13:02:00Z</cp:lastPrinted>
  <dcterms:created xsi:type="dcterms:W3CDTF">2020-09-11T13:16:00Z</dcterms:created>
  <dcterms:modified xsi:type="dcterms:W3CDTF">2020-09-11T13:39:00Z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