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821" w:rsidRDefault="00DB6D2A" w:rsidP="00157821">
      <w:pPr>
        <w:spacing w:after="120"/>
        <w:jc w:val="both"/>
      </w:pPr>
      <w:r>
        <w:rPr>
          <w:noProof/>
        </w:rPr>
        <mc:AlternateContent>
          <mc:Choice Requires="wps">
            <w:drawing>
              <wp:anchor distT="0" distB="107950" distL="114300" distR="114300" simplePos="0" relativeHeight="251657728" behindDoc="0" locked="0" layoutInCell="0" allowOverlap="1">
                <wp:simplePos x="0" y="0"/>
                <wp:positionH relativeFrom="column">
                  <wp:posOffset>285115</wp:posOffset>
                </wp:positionH>
                <wp:positionV relativeFrom="paragraph">
                  <wp:posOffset>2143760</wp:posOffset>
                </wp:positionV>
                <wp:extent cx="3428365" cy="1428750"/>
                <wp:effectExtent l="0" t="0" r="635" b="0"/>
                <wp:wrapTopAndBottom/>
                <wp:docPr id="3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8365" cy="1428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754DD" w:rsidRDefault="002D288B" w:rsidP="00DC09FE">
                            <w:pPr>
                              <w:ind w:left="142"/>
                              <w:rPr>
                                <w:b/>
                              </w:rPr>
                            </w:pPr>
                            <w:bookmarkStart w:id="0" w:name="_GoBack"/>
                            <w:r w:rsidRPr="00E27DF9">
                              <w:rPr>
                                <w:b/>
                              </w:rPr>
                              <w:t>О</w:t>
                            </w:r>
                            <w:r w:rsidR="00C95011">
                              <w:rPr>
                                <w:b/>
                              </w:rPr>
                              <w:t xml:space="preserve"> проект</w:t>
                            </w:r>
                            <w:r w:rsidR="00B4167D">
                              <w:rPr>
                                <w:b/>
                              </w:rPr>
                              <w:t>е</w:t>
                            </w:r>
                            <w:r w:rsidR="00C95011">
                              <w:rPr>
                                <w:b/>
                              </w:rPr>
                              <w:t xml:space="preserve"> закон</w:t>
                            </w:r>
                            <w:r w:rsidR="00B4167D">
                              <w:rPr>
                                <w:b/>
                              </w:rPr>
                              <w:t>а</w:t>
                            </w:r>
                            <w:r w:rsidR="00C95011">
                              <w:rPr>
                                <w:b/>
                              </w:rPr>
                              <w:t xml:space="preserve"> </w:t>
                            </w:r>
                            <w:r w:rsidR="003754DD">
                              <w:rPr>
                                <w:b/>
                              </w:rPr>
                              <w:t xml:space="preserve">Санкт-Петербурга </w:t>
                            </w:r>
                          </w:p>
                          <w:p w:rsidR="003754DD" w:rsidRDefault="003754DD" w:rsidP="00DC09FE">
                            <w:pPr>
                              <w:ind w:left="142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«О </w:t>
                            </w:r>
                            <w:r w:rsidR="004A595A">
                              <w:rPr>
                                <w:b/>
                              </w:rPr>
                              <w:t>порядке принятия решени</w:t>
                            </w:r>
                            <w:r w:rsidR="00AD2953">
                              <w:rPr>
                                <w:b/>
                              </w:rPr>
                              <w:t>й</w:t>
                            </w:r>
                            <w:r w:rsidR="002D288B" w:rsidRPr="00CC57A9">
                              <w:rPr>
                                <w:b/>
                              </w:rPr>
                              <w:t xml:space="preserve"> </w:t>
                            </w:r>
                          </w:p>
                          <w:p w:rsidR="00157821" w:rsidRDefault="002D288B" w:rsidP="002928AE">
                            <w:pPr>
                              <w:ind w:left="142"/>
                              <w:rPr>
                                <w:b/>
                              </w:rPr>
                            </w:pPr>
                            <w:r w:rsidRPr="00CC57A9">
                              <w:rPr>
                                <w:b/>
                              </w:rPr>
                              <w:t xml:space="preserve">о включении организации в реестр </w:t>
                            </w:r>
                          </w:p>
                          <w:p w:rsidR="00157821" w:rsidRDefault="002D288B" w:rsidP="002928AE">
                            <w:pPr>
                              <w:ind w:left="142"/>
                              <w:rPr>
                                <w:b/>
                              </w:rPr>
                            </w:pPr>
                            <w:r w:rsidRPr="00CC57A9">
                              <w:rPr>
                                <w:b/>
                              </w:rPr>
                              <w:t>участников региональных</w:t>
                            </w:r>
                          </w:p>
                          <w:p w:rsidR="00157821" w:rsidRDefault="002D288B" w:rsidP="002928AE">
                            <w:pPr>
                              <w:ind w:left="142"/>
                              <w:rPr>
                                <w:b/>
                              </w:rPr>
                            </w:pPr>
                            <w:r w:rsidRPr="00CC57A9">
                              <w:rPr>
                                <w:b/>
                              </w:rPr>
                              <w:t>инвестиционных</w:t>
                            </w:r>
                            <w:r w:rsidRPr="0084160E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CC57A9">
                              <w:rPr>
                                <w:b/>
                              </w:rPr>
                              <w:t>проектов</w:t>
                            </w:r>
                            <w:r w:rsidR="004A595A">
                              <w:rPr>
                                <w:b/>
                              </w:rPr>
                              <w:t xml:space="preserve">, а также </w:t>
                            </w:r>
                            <w:r w:rsidR="00485BF8">
                              <w:rPr>
                                <w:b/>
                              </w:rPr>
                              <w:br/>
                            </w:r>
                            <w:r w:rsidR="004A595A">
                              <w:rPr>
                                <w:b/>
                              </w:rPr>
                              <w:t xml:space="preserve">о </w:t>
                            </w:r>
                            <w:r w:rsidRPr="00CC57A9">
                              <w:rPr>
                                <w:b/>
                              </w:rPr>
                              <w:t>внесении изменений в реестр</w:t>
                            </w:r>
                            <w:r w:rsidR="004A595A">
                              <w:rPr>
                                <w:b/>
                              </w:rPr>
                              <w:t xml:space="preserve"> </w:t>
                            </w:r>
                          </w:p>
                          <w:p w:rsidR="00157821" w:rsidRDefault="00C12207" w:rsidP="002928AE">
                            <w:pPr>
                              <w:ind w:left="142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участников </w:t>
                            </w:r>
                            <w:r w:rsidR="004A595A">
                              <w:rPr>
                                <w:b/>
                              </w:rPr>
                              <w:t xml:space="preserve">региональных </w:t>
                            </w:r>
                          </w:p>
                          <w:p w:rsidR="005712D2" w:rsidRDefault="004A595A" w:rsidP="002928AE">
                            <w:pPr>
                              <w:ind w:left="142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инвестиционных проектов</w:t>
                            </w:r>
                            <w:r w:rsidR="00CA776A">
                              <w:rPr>
                                <w:b/>
                              </w:rPr>
                              <w:t>»</w:t>
                            </w:r>
                          </w:p>
                          <w:bookmarkEnd w:id="0"/>
                          <w:p w:rsidR="00157821" w:rsidRDefault="00157821" w:rsidP="002928AE">
                            <w:pPr>
                              <w:ind w:left="142"/>
                              <w:rPr>
                                <w:b/>
                              </w:rPr>
                            </w:pPr>
                          </w:p>
                          <w:p w:rsidR="00157821" w:rsidRPr="002928AE" w:rsidRDefault="00157821" w:rsidP="002928AE">
                            <w:pPr>
                              <w:ind w:left="142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w16se="http://schemas.microsoft.com/office/word/2015/wordml/symex" xmlns:w15="http://schemas.microsoft.com/office/word/2012/wordml" xmlns:cx="http://schemas.microsoft.com/office/drawing/2014/chartex">
            <w:pict>
              <v:rect id="doc_name" o:spid="_x0000_s1026" style="position:absolute;left:0;text-align:left;margin-left:22.45pt;margin-top:168.8pt;width:269.95pt;height:112.5pt;z-index:251657728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" o:allowincell="f" filled="f" stroked="f">
                <v:textbox inset="0,0,0,0">
                  <w:txbxContent>
                    <w:p w:rsidR="003754DD" w:rsidRDefault="002D288B" w:rsidP="00DC09FE">
                      <w:pPr>
                        <w:ind w:left="142"/>
                        <w:rPr>
                          <w:b/>
                        </w:rPr>
                      </w:pPr>
                      <w:r w:rsidRPr="00E27DF9">
                        <w:rPr>
                          <w:b/>
                        </w:rPr>
                        <w:t>О</w:t>
                      </w:r>
                      <w:r w:rsidR="00C95011">
                        <w:rPr>
                          <w:b/>
                        </w:rPr>
                        <w:t xml:space="preserve"> проект</w:t>
                      </w:r>
                      <w:r w:rsidR="00B4167D">
                        <w:rPr>
                          <w:b/>
                        </w:rPr>
                        <w:t>е</w:t>
                      </w:r>
                      <w:r w:rsidR="00C95011">
                        <w:rPr>
                          <w:b/>
                        </w:rPr>
                        <w:t xml:space="preserve"> закон</w:t>
                      </w:r>
                      <w:r w:rsidR="00B4167D">
                        <w:rPr>
                          <w:b/>
                        </w:rPr>
                        <w:t>а</w:t>
                      </w:r>
                      <w:r w:rsidR="00C95011">
                        <w:rPr>
                          <w:b/>
                        </w:rPr>
                        <w:t xml:space="preserve"> </w:t>
                      </w:r>
                      <w:r w:rsidR="003754DD">
                        <w:rPr>
                          <w:b/>
                        </w:rPr>
                        <w:t xml:space="preserve">Санкт-Петербурга </w:t>
                      </w:r>
                    </w:p>
                    <w:p w:rsidR="003754DD" w:rsidRDefault="003754DD" w:rsidP="00DC09FE">
                      <w:pPr>
                        <w:ind w:left="142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«О </w:t>
                      </w:r>
                      <w:r w:rsidR="004A595A">
                        <w:rPr>
                          <w:b/>
                        </w:rPr>
                        <w:t>порядке принятия решени</w:t>
                      </w:r>
                      <w:r w:rsidR="00AD2953">
                        <w:rPr>
                          <w:b/>
                        </w:rPr>
                        <w:t>й</w:t>
                      </w:r>
                      <w:r w:rsidR="002D288B" w:rsidRPr="00CC57A9">
                        <w:rPr>
                          <w:b/>
                        </w:rPr>
                        <w:t xml:space="preserve"> </w:t>
                      </w:r>
                    </w:p>
                    <w:p w:rsidR="00157821" w:rsidRDefault="002D288B" w:rsidP="002928AE">
                      <w:pPr>
                        <w:ind w:left="142"/>
                        <w:rPr>
                          <w:b/>
                        </w:rPr>
                      </w:pPr>
                      <w:r w:rsidRPr="00CC57A9">
                        <w:rPr>
                          <w:b/>
                        </w:rPr>
                        <w:t xml:space="preserve">о включении организации в реестр </w:t>
                      </w:r>
                    </w:p>
                    <w:p w:rsidR="00157821" w:rsidRDefault="002D288B" w:rsidP="002928AE">
                      <w:pPr>
                        <w:ind w:left="142"/>
                        <w:rPr>
                          <w:b/>
                        </w:rPr>
                      </w:pPr>
                      <w:r w:rsidRPr="00CC57A9">
                        <w:rPr>
                          <w:b/>
                        </w:rPr>
                        <w:t>участников региональных</w:t>
                      </w:r>
                    </w:p>
                    <w:p w:rsidR="00157821" w:rsidRDefault="002D288B" w:rsidP="002928AE">
                      <w:pPr>
                        <w:ind w:left="142"/>
                        <w:rPr>
                          <w:b/>
                        </w:rPr>
                      </w:pPr>
                      <w:r w:rsidRPr="00CC57A9">
                        <w:rPr>
                          <w:b/>
                        </w:rPr>
                        <w:t>инвестиционных</w:t>
                      </w:r>
                      <w:r w:rsidRPr="0084160E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CC57A9">
                        <w:rPr>
                          <w:b/>
                        </w:rPr>
                        <w:t>проектов</w:t>
                      </w:r>
                      <w:r w:rsidR="004A595A">
                        <w:rPr>
                          <w:b/>
                        </w:rPr>
                        <w:t xml:space="preserve">, а также </w:t>
                      </w:r>
                      <w:r w:rsidR="00485BF8">
                        <w:rPr>
                          <w:b/>
                        </w:rPr>
                        <w:br/>
                      </w:r>
                      <w:r w:rsidR="004A595A">
                        <w:rPr>
                          <w:b/>
                        </w:rPr>
                        <w:t xml:space="preserve">о </w:t>
                      </w:r>
                      <w:r w:rsidRPr="00CC57A9">
                        <w:rPr>
                          <w:b/>
                        </w:rPr>
                        <w:t>внесении изменений в реестр</w:t>
                      </w:r>
                      <w:r w:rsidR="004A595A">
                        <w:rPr>
                          <w:b/>
                        </w:rPr>
                        <w:t xml:space="preserve"> </w:t>
                      </w:r>
                    </w:p>
                    <w:p w:rsidR="00157821" w:rsidRDefault="00C12207" w:rsidP="002928AE">
                      <w:pPr>
                        <w:ind w:left="142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участников </w:t>
                      </w:r>
                      <w:r w:rsidR="004A595A">
                        <w:rPr>
                          <w:b/>
                        </w:rPr>
                        <w:t xml:space="preserve">региональных </w:t>
                      </w:r>
                    </w:p>
                    <w:p w:rsidR="005712D2" w:rsidRDefault="004A595A" w:rsidP="002928AE">
                      <w:pPr>
                        <w:ind w:left="142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инвестиционных проектов</w:t>
                      </w:r>
                      <w:r w:rsidR="00CA776A">
                        <w:rPr>
                          <w:b/>
                        </w:rPr>
                        <w:t>»</w:t>
                      </w:r>
                    </w:p>
                    <w:p w:rsidR="00157821" w:rsidRDefault="00157821" w:rsidP="002928AE">
                      <w:pPr>
                        <w:ind w:left="142"/>
                        <w:rPr>
                          <w:b/>
                        </w:rPr>
                      </w:pPr>
                    </w:p>
                    <w:p w:rsidR="00157821" w:rsidRPr="002928AE" w:rsidRDefault="00157821" w:rsidP="002928AE">
                      <w:pPr>
                        <w:ind w:left="142"/>
                        <w:rPr>
                          <w:b/>
                        </w:rPr>
                      </w:pP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0" b="0"/>
                <wp:wrapNone/>
                <wp:docPr id="1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712D2" w:rsidRDefault="005712D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w16se="http://schemas.microsoft.com/office/word/2015/wordml/symex" xmlns:w15="http://schemas.microsoft.com/office/word/2012/wordml" xmlns:cx="http://schemas.microsoft.com/office/drawing/2014/chartex">
            <w:pict>
              <v:rect id="OKUD_num" o:spid="_x0000_s1027" style="position:absolute;left:0;text-align:left;margin-left:442.8pt;margin-top:99.5pt;width:100pt;height:10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" o:allowincell="f" filled="f" stroked="f">
                <v:textbox inset="0,0,0,0">
                  <w:txbxContent>
                    <w:p w:rsidR="005712D2" w:rsidRDefault="005712D2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107950" distL="114300" distR="114300" simplePos="0" relativeHeight="251656704" behindDoc="0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099300" cy="2302510"/>
            <wp:effectExtent l="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0" cy="2302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776A">
        <w:t xml:space="preserve">    </w:t>
      </w:r>
      <w:r w:rsidR="00C65343">
        <w:t xml:space="preserve">    </w:t>
      </w:r>
    </w:p>
    <w:p w:rsidR="008E69D0" w:rsidRPr="002900B2" w:rsidRDefault="008E69D0" w:rsidP="00157821">
      <w:pPr>
        <w:spacing w:after="120"/>
        <w:ind w:firstLine="567"/>
        <w:jc w:val="both"/>
      </w:pPr>
      <w:r w:rsidRPr="002900B2">
        <w:t xml:space="preserve">Правительство Санкт-Петербурга </w:t>
      </w:r>
    </w:p>
    <w:p w:rsidR="008E69D0" w:rsidRPr="002900B2" w:rsidRDefault="008E69D0" w:rsidP="008E69D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8E69D0" w:rsidRDefault="008E69D0" w:rsidP="008E69D0">
      <w:pPr>
        <w:pStyle w:val="ConsPlusNormal"/>
        <w:jc w:val="both"/>
        <w:rPr>
          <w:rFonts w:ascii="Times New Roman" w:hAnsi="Times New Roman"/>
          <w:b/>
          <w:spacing w:val="40"/>
          <w:sz w:val="24"/>
          <w:szCs w:val="24"/>
        </w:rPr>
      </w:pPr>
      <w:r>
        <w:rPr>
          <w:rFonts w:ascii="Times New Roman" w:hAnsi="Times New Roman"/>
          <w:b/>
          <w:spacing w:val="40"/>
          <w:sz w:val="24"/>
          <w:szCs w:val="24"/>
        </w:rPr>
        <w:t>ПОСТАНОВЛЯЕ</w:t>
      </w:r>
      <w:r w:rsidRPr="008714A1">
        <w:rPr>
          <w:rFonts w:ascii="Times New Roman" w:hAnsi="Times New Roman"/>
          <w:b/>
          <w:sz w:val="24"/>
          <w:szCs w:val="24"/>
        </w:rPr>
        <w:t>Т:</w:t>
      </w:r>
      <w:r>
        <w:rPr>
          <w:rFonts w:ascii="Times New Roman" w:hAnsi="Times New Roman"/>
          <w:b/>
          <w:spacing w:val="40"/>
          <w:sz w:val="24"/>
          <w:szCs w:val="24"/>
        </w:rPr>
        <w:t xml:space="preserve"> </w:t>
      </w:r>
    </w:p>
    <w:p w:rsidR="008E69D0" w:rsidRDefault="008E69D0" w:rsidP="008E69D0">
      <w:pPr>
        <w:pStyle w:val="ConsPlusNormal"/>
        <w:jc w:val="both"/>
        <w:rPr>
          <w:rFonts w:ascii="Times New Roman" w:hAnsi="Times New Roman"/>
          <w:b/>
          <w:spacing w:val="40"/>
          <w:sz w:val="24"/>
          <w:szCs w:val="24"/>
        </w:rPr>
      </w:pPr>
    </w:p>
    <w:p w:rsidR="008E69D0" w:rsidRDefault="008E69D0" w:rsidP="006A2714">
      <w:pPr>
        <w:shd w:val="clear" w:color="auto" w:fill="FFFFFF"/>
        <w:ind w:firstLine="567"/>
        <w:jc w:val="both"/>
      </w:pPr>
      <w:r w:rsidRPr="0091150E">
        <w:t xml:space="preserve">1. </w:t>
      </w:r>
      <w:r w:rsidR="007359F2">
        <w:t xml:space="preserve"> </w:t>
      </w:r>
      <w:r>
        <w:t xml:space="preserve">Одобрить проект закона Санкт-Петербурга </w:t>
      </w:r>
      <w:r w:rsidRPr="0091150E">
        <w:t>«</w:t>
      </w:r>
      <w:r w:rsidRPr="00E07CD4">
        <w:t xml:space="preserve">О </w:t>
      </w:r>
      <w:r w:rsidR="000C22FF">
        <w:t xml:space="preserve">порядке </w:t>
      </w:r>
      <w:r w:rsidR="00E64D00">
        <w:t xml:space="preserve">принятия </w:t>
      </w:r>
      <w:r w:rsidR="00AD2953">
        <w:t>решений</w:t>
      </w:r>
      <w:r w:rsidR="000C22FF" w:rsidRPr="000C22FF">
        <w:t xml:space="preserve"> </w:t>
      </w:r>
      <w:r w:rsidR="000C22FF">
        <w:br/>
      </w:r>
      <w:r w:rsidR="000C22FF" w:rsidRPr="000C22FF">
        <w:t>о включении организации в реестр участников региональных инвестиционных</w:t>
      </w:r>
      <w:r w:rsidR="000C22FF" w:rsidRPr="000C22FF">
        <w:rPr>
          <w:sz w:val="28"/>
          <w:szCs w:val="28"/>
        </w:rPr>
        <w:t xml:space="preserve"> </w:t>
      </w:r>
      <w:r w:rsidR="000C22FF" w:rsidRPr="000C22FF">
        <w:t>проектов</w:t>
      </w:r>
      <w:r w:rsidR="00E64D00">
        <w:t xml:space="preserve">, </w:t>
      </w:r>
      <w:r w:rsidR="00A43634">
        <w:br/>
      </w:r>
      <w:r w:rsidR="00E64D00">
        <w:t xml:space="preserve">а также о </w:t>
      </w:r>
      <w:r w:rsidR="000C22FF" w:rsidRPr="000C22FF">
        <w:t>внесении изменений в реестр</w:t>
      </w:r>
      <w:r w:rsidR="00E64D00">
        <w:t xml:space="preserve"> </w:t>
      </w:r>
      <w:r w:rsidR="00C12207">
        <w:t xml:space="preserve">участников </w:t>
      </w:r>
      <w:r w:rsidR="00E64D00">
        <w:t>региональных инвестиционных проектов</w:t>
      </w:r>
      <w:r w:rsidR="00CA776A">
        <w:t>»</w:t>
      </w:r>
      <w:r w:rsidR="00A43634">
        <w:t xml:space="preserve"> (далее – проект закона)</w:t>
      </w:r>
      <w:r>
        <w:t xml:space="preserve"> согласно приложению.</w:t>
      </w:r>
    </w:p>
    <w:p w:rsidR="008E69D0" w:rsidRDefault="00A43634" w:rsidP="008E69D0">
      <w:pPr>
        <w:shd w:val="clear" w:color="auto" w:fill="FFFFFF"/>
        <w:ind w:firstLine="567"/>
        <w:jc w:val="both"/>
      </w:pPr>
      <w:r>
        <w:t>2</w:t>
      </w:r>
      <w:r w:rsidR="005C5084">
        <w:t xml:space="preserve">. </w:t>
      </w:r>
      <w:r w:rsidR="008E69D0">
        <w:t>Рекомендовать</w:t>
      </w:r>
      <w:r w:rsidR="008C3AF0">
        <w:t xml:space="preserve"> </w:t>
      </w:r>
      <w:r w:rsidR="008E69D0">
        <w:t>Губернатор</w:t>
      </w:r>
      <w:r w:rsidR="008D4FE4">
        <w:t xml:space="preserve">у </w:t>
      </w:r>
      <w:r w:rsidR="008E69D0">
        <w:t>Санкт-Петербурга внести проект закон</w:t>
      </w:r>
      <w:r w:rsidR="00024000">
        <w:t xml:space="preserve">а </w:t>
      </w:r>
      <w:r w:rsidR="00182106">
        <w:br/>
      </w:r>
      <w:r w:rsidR="008E69D0">
        <w:t>на рассмотрение Законодательного Собрания Санкт-Петербурга</w:t>
      </w:r>
      <w:r w:rsidR="008E69D0" w:rsidRPr="0091150E">
        <w:t>.</w:t>
      </w:r>
    </w:p>
    <w:p w:rsidR="008E69D0" w:rsidRPr="0091150E" w:rsidRDefault="00A17336" w:rsidP="008E69D0">
      <w:pPr>
        <w:shd w:val="clear" w:color="auto" w:fill="FFFFFF"/>
        <w:ind w:firstLine="567"/>
        <w:jc w:val="both"/>
      </w:pPr>
      <w:r>
        <w:t xml:space="preserve">3.  </w:t>
      </w:r>
      <w:r w:rsidR="008E69D0" w:rsidRPr="0091150E">
        <w:t>Контроль за выполнением постановления возложить на вице-губернатора</w:t>
      </w:r>
      <w:r w:rsidR="008E69D0">
        <w:t xml:space="preserve"> </w:t>
      </w:r>
      <w:r w:rsidR="008E69D0">
        <w:br/>
      </w:r>
      <w:r w:rsidR="008E69D0" w:rsidRPr="0091150E">
        <w:t>Санкт-Петербурга</w:t>
      </w:r>
      <w:r w:rsidR="008E69D0">
        <w:t xml:space="preserve"> </w:t>
      </w:r>
      <w:proofErr w:type="spellStart"/>
      <w:r w:rsidR="003816B9">
        <w:t>Елина</w:t>
      </w:r>
      <w:proofErr w:type="spellEnd"/>
      <w:r w:rsidR="003816B9">
        <w:t xml:space="preserve"> Е.И.</w:t>
      </w:r>
      <w:r w:rsidR="008E69D0" w:rsidRPr="0091150E">
        <w:t xml:space="preserve"> </w:t>
      </w:r>
    </w:p>
    <w:p w:rsidR="008E69D0" w:rsidRDefault="008E69D0" w:rsidP="008E69D0">
      <w:pPr>
        <w:tabs>
          <w:tab w:val="left" w:pos="2410"/>
          <w:tab w:val="left" w:pos="2694"/>
        </w:tabs>
        <w:ind w:firstLine="360"/>
        <w:rPr>
          <w:b/>
          <w:bCs/>
        </w:rPr>
      </w:pPr>
    </w:p>
    <w:p w:rsidR="008E69D0" w:rsidRDefault="008E69D0" w:rsidP="008E69D0">
      <w:pPr>
        <w:tabs>
          <w:tab w:val="left" w:pos="2410"/>
          <w:tab w:val="left" w:pos="2694"/>
        </w:tabs>
        <w:ind w:firstLine="360"/>
        <w:rPr>
          <w:b/>
          <w:bCs/>
        </w:rPr>
      </w:pPr>
    </w:p>
    <w:p w:rsidR="008E69D0" w:rsidRPr="0091150E" w:rsidRDefault="008E69D0" w:rsidP="008E69D0">
      <w:pPr>
        <w:tabs>
          <w:tab w:val="left" w:pos="2410"/>
          <w:tab w:val="left" w:pos="2694"/>
        </w:tabs>
        <w:ind w:firstLine="360"/>
        <w:rPr>
          <w:b/>
          <w:bCs/>
        </w:rPr>
      </w:pPr>
    </w:p>
    <w:p w:rsidR="007A412E" w:rsidRDefault="00D63084" w:rsidP="008E69D0">
      <w:pPr>
        <w:tabs>
          <w:tab w:val="left" w:pos="2410"/>
          <w:tab w:val="left" w:pos="2694"/>
        </w:tabs>
        <w:rPr>
          <w:b/>
          <w:bCs/>
        </w:rPr>
      </w:pPr>
      <w:r>
        <w:rPr>
          <w:b/>
          <w:bCs/>
        </w:rPr>
        <w:t xml:space="preserve">     </w:t>
      </w:r>
      <w:r w:rsidR="003D4D69">
        <w:rPr>
          <w:b/>
          <w:bCs/>
        </w:rPr>
        <w:t xml:space="preserve"> </w:t>
      </w:r>
      <w:r w:rsidR="008E69D0">
        <w:rPr>
          <w:b/>
          <w:bCs/>
        </w:rPr>
        <w:t>Губернатор</w:t>
      </w:r>
      <w:r>
        <w:rPr>
          <w:b/>
          <w:bCs/>
        </w:rPr>
        <w:t xml:space="preserve"> </w:t>
      </w:r>
    </w:p>
    <w:p w:rsidR="008E69D0" w:rsidRDefault="008E69D0" w:rsidP="003D4D69">
      <w:pPr>
        <w:tabs>
          <w:tab w:val="left" w:pos="2410"/>
          <w:tab w:val="left" w:pos="2694"/>
        </w:tabs>
        <w:ind w:left="-142" w:firstLine="142"/>
        <w:rPr>
          <w:b/>
          <w:bCs/>
        </w:rPr>
      </w:pPr>
      <w:r w:rsidRPr="0091150E">
        <w:rPr>
          <w:b/>
          <w:bCs/>
        </w:rPr>
        <w:t xml:space="preserve">Санкт-Петербурга </w:t>
      </w:r>
      <w:r w:rsidRPr="0091150E">
        <w:rPr>
          <w:b/>
          <w:bCs/>
        </w:rPr>
        <w:tab/>
      </w:r>
      <w:r w:rsidRPr="0091150E">
        <w:rPr>
          <w:b/>
          <w:bCs/>
        </w:rPr>
        <w:tab/>
      </w:r>
      <w:r w:rsidRPr="0091150E">
        <w:rPr>
          <w:b/>
          <w:bCs/>
        </w:rPr>
        <w:tab/>
        <w:t xml:space="preserve">            </w:t>
      </w:r>
      <w:r>
        <w:rPr>
          <w:b/>
          <w:bCs/>
        </w:rPr>
        <w:t xml:space="preserve">    </w:t>
      </w:r>
      <w:r w:rsidRPr="0091150E">
        <w:rPr>
          <w:b/>
          <w:bCs/>
        </w:rPr>
        <w:t xml:space="preserve">  </w:t>
      </w:r>
      <w:r w:rsidRPr="008E69D0">
        <w:rPr>
          <w:b/>
          <w:bCs/>
        </w:rPr>
        <w:t xml:space="preserve">          </w:t>
      </w:r>
      <w:r w:rsidR="003816B9">
        <w:rPr>
          <w:b/>
          <w:bCs/>
        </w:rPr>
        <w:t xml:space="preserve">     </w:t>
      </w:r>
      <w:r w:rsidR="007A412E">
        <w:rPr>
          <w:b/>
          <w:bCs/>
        </w:rPr>
        <w:t xml:space="preserve">                                              </w:t>
      </w:r>
      <w:r w:rsidR="003816B9">
        <w:rPr>
          <w:b/>
          <w:bCs/>
        </w:rPr>
        <w:t xml:space="preserve">       </w:t>
      </w:r>
      <w:r w:rsidRPr="008E69D0">
        <w:rPr>
          <w:b/>
          <w:bCs/>
        </w:rPr>
        <w:t xml:space="preserve"> </w:t>
      </w:r>
      <w:proofErr w:type="spellStart"/>
      <w:r w:rsidR="003816B9">
        <w:rPr>
          <w:b/>
          <w:bCs/>
        </w:rPr>
        <w:t>А.Д.Беглов</w:t>
      </w:r>
      <w:proofErr w:type="spellEnd"/>
    </w:p>
    <w:p w:rsidR="00275A7F" w:rsidRDefault="00275A7F" w:rsidP="009A4AF3">
      <w:pPr>
        <w:ind w:firstLine="567"/>
        <w:jc w:val="both"/>
        <w:sectPr w:rsidR="00275A7F" w:rsidSect="00EC3009">
          <w:headerReference w:type="even" r:id="rId10"/>
          <w:headerReference w:type="default" r:id="rId11"/>
          <w:type w:val="continuous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275A7F" w:rsidRPr="00275A7F" w:rsidRDefault="00275A7F" w:rsidP="00275A7F">
      <w:pPr>
        <w:ind w:right="-2" w:firstLine="5812"/>
      </w:pPr>
      <w:r w:rsidRPr="00275A7F">
        <w:lastRenderedPageBreak/>
        <w:t>Приложение</w:t>
      </w:r>
      <w:r w:rsidR="00024000">
        <w:t xml:space="preserve"> </w:t>
      </w:r>
    </w:p>
    <w:p w:rsidR="00275A7F" w:rsidRPr="00275A7F" w:rsidRDefault="00275A7F" w:rsidP="00275A7F">
      <w:pPr>
        <w:ind w:right="-2" w:firstLine="5812"/>
      </w:pPr>
      <w:r w:rsidRPr="00275A7F">
        <w:t>к постановлению</w:t>
      </w:r>
    </w:p>
    <w:p w:rsidR="00275A7F" w:rsidRPr="00275A7F" w:rsidRDefault="00275A7F" w:rsidP="00275A7F">
      <w:pPr>
        <w:ind w:right="-2" w:firstLine="5812"/>
      </w:pPr>
      <w:r w:rsidRPr="00275A7F">
        <w:t>Правительства Санкт-Петербурга</w:t>
      </w:r>
    </w:p>
    <w:p w:rsidR="00275A7F" w:rsidRPr="00275A7F" w:rsidRDefault="00275A7F" w:rsidP="00275A7F">
      <w:pPr>
        <w:ind w:right="-2" w:firstLine="5812"/>
      </w:pPr>
      <w:r w:rsidRPr="00275A7F">
        <w:t>от ________________ № _______</w:t>
      </w:r>
    </w:p>
    <w:p w:rsidR="00275A7F" w:rsidRPr="00275A7F" w:rsidRDefault="00275A7F" w:rsidP="00275A7F">
      <w:pPr>
        <w:ind w:right="-2" w:firstLine="5812"/>
      </w:pPr>
    </w:p>
    <w:p w:rsidR="00275A7F" w:rsidRPr="00275A7F" w:rsidRDefault="00275A7F" w:rsidP="00275A7F">
      <w:pPr>
        <w:ind w:right="-2" w:firstLine="5812"/>
      </w:pPr>
      <w:r w:rsidRPr="00275A7F">
        <w:t>Проект вносит</w:t>
      </w:r>
    </w:p>
    <w:p w:rsidR="00275A7F" w:rsidRPr="00275A7F" w:rsidRDefault="00275A7F" w:rsidP="00275A7F">
      <w:pPr>
        <w:ind w:right="-2" w:firstLine="5812"/>
      </w:pPr>
      <w:r w:rsidRPr="00275A7F">
        <w:t>Губернатор Санкт-Петербурга</w:t>
      </w:r>
    </w:p>
    <w:p w:rsidR="00702C9F" w:rsidRDefault="00702C9F" w:rsidP="00275A7F">
      <w:pPr>
        <w:ind w:right="-2"/>
        <w:jc w:val="center"/>
        <w:rPr>
          <w:b/>
        </w:rPr>
      </w:pPr>
    </w:p>
    <w:p w:rsidR="002200D5" w:rsidRDefault="002200D5" w:rsidP="00275A7F">
      <w:pPr>
        <w:ind w:right="-2"/>
        <w:jc w:val="center"/>
        <w:rPr>
          <w:b/>
        </w:rPr>
      </w:pPr>
    </w:p>
    <w:p w:rsidR="00275A7F" w:rsidRPr="00275A7F" w:rsidRDefault="00275A7F" w:rsidP="00275A7F">
      <w:pPr>
        <w:ind w:right="-2"/>
        <w:jc w:val="center"/>
        <w:rPr>
          <w:b/>
        </w:rPr>
      </w:pPr>
      <w:r w:rsidRPr="00275A7F">
        <w:rPr>
          <w:b/>
        </w:rPr>
        <w:t>ЗАКОН САНКТ-ПЕТЕРБУРГА</w:t>
      </w:r>
    </w:p>
    <w:p w:rsidR="002D376B" w:rsidRDefault="002D288B" w:rsidP="00B32DE4">
      <w:pPr>
        <w:jc w:val="center"/>
      </w:pPr>
      <w:r w:rsidRPr="00E27DF9">
        <w:rPr>
          <w:b/>
        </w:rPr>
        <w:t xml:space="preserve">О </w:t>
      </w:r>
      <w:r>
        <w:rPr>
          <w:b/>
        </w:rPr>
        <w:t>порядке принятия решени</w:t>
      </w:r>
      <w:r w:rsidR="00AD2953">
        <w:rPr>
          <w:b/>
        </w:rPr>
        <w:t>й</w:t>
      </w:r>
      <w:r w:rsidRPr="00CC57A9">
        <w:rPr>
          <w:b/>
        </w:rPr>
        <w:t xml:space="preserve"> о включении организации в реестр участников региональных инвестиционных</w:t>
      </w:r>
      <w:r w:rsidRPr="0084160E">
        <w:rPr>
          <w:b/>
          <w:sz w:val="28"/>
          <w:szCs w:val="28"/>
        </w:rPr>
        <w:t xml:space="preserve"> </w:t>
      </w:r>
      <w:r w:rsidRPr="00CC57A9">
        <w:rPr>
          <w:b/>
        </w:rPr>
        <w:t>проектов</w:t>
      </w:r>
      <w:r w:rsidR="00321F19">
        <w:rPr>
          <w:b/>
        </w:rPr>
        <w:t xml:space="preserve">, а также о внесении </w:t>
      </w:r>
      <w:r w:rsidRPr="00CC57A9">
        <w:rPr>
          <w:b/>
        </w:rPr>
        <w:t>изменений в реестр</w:t>
      </w:r>
      <w:r w:rsidR="00321F19">
        <w:rPr>
          <w:b/>
        </w:rPr>
        <w:t xml:space="preserve"> </w:t>
      </w:r>
      <w:r w:rsidR="00904F55">
        <w:rPr>
          <w:b/>
        </w:rPr>
        <w:t xml:space="preserve">участников </w:t>
      </w:r>
      <w:r w:rsidR="00321F19" w:rsidRPr="00CC57A9">
        <w:rPr>
          <w:b/>
        </w:rPr>
        <w:t>региональных инвестиционных</w:t>
      </w:r>
      <w:r w:rsidR="00321F19" w:rsidRPr="0084160E">
        <w:rPr>
          <w:b/>
          <w:sz w:val="28"/>
          <w:szCs w:val="28"/>
        </w:rPr>
        <w:t xml:space="preserve"> </w:t>
      </w:r>
      <w:r w:rsidR="00321F19" w:rsidRPr="00CC57A9">
        <w:rPr>
          <w:b/>
        </w:rPr>
        <w:t>проектов</w:t>
      </w:r>
      <w:r>
        <w:rPr>
          <w:b/>
        </w:rPr>
        <w:t xml:space="preserve"> </w:t>
      </w:r>
      <w:r>
        <w:rPr>
          <w:b/>
        </w:rPr>
        <w:br/>
      </w:r>
    </w:p>
    <w:p w:rsidR="002200D5" w:rsidRDefault="002200D5" w:rsidP="00275A7F">
      <w:pPr>
        <w:ind w:right="-2"/>
      </w:pPr>
    </w:p>
    <w:p w:rsidR="00026C7A" w:rsidRDefault="00275A7F" w:rsidP="00275A7F">
      <w:pPr>
        <w:ind w:right="-2"/>
      </w:pPr>
      <w:r w:rsidRPr="00275A7F">
        <w:t xml:space="preserve">Принят </w:t>
      </w:r>
    </w:p>
    <w:p w:rsidR="00026C7A" w:rsidRDefault="00275A7F" w:rsidP="00275A7F">
      <w:pPr>
        <w:ind w:right="-2"/>
      </w:pPr>
      <w:r w:rsidRPr="00275A7F">
        <w:t xml:space="preserve">Законодательным Собранием </w:t>
      </w:r>
    </w:p>
    <w:p w:rsidR="00275A7F" w:rsidRPr="00275A7F" w:rsidRDefault="00275A7F" w:rsidP="00275A7F">
      <w:pPr>
        <w:ind w:right="-2"/>
      </w:pPr>
      <w:r w:rsidRPr="00275A7F">
        <w:t>Санкт-Петербурга</w:t>
      </w:r>
      <w:r w:rsidR="00C12207">
        <w:t xml:space="preserve">  </w:t>
      </w:r>
      <w:r w:rsidRPr="00275A7F">
        <w:t xml:space="preserve">                                  </w:t>
      </w:r>
      <w:r w:rsidR="00026C7A">
        <w:t xml:space="preserve">                   </w:t>
      </w:r>
      <w:r w:rsidRPr="00275A7F">
        <w:t xml:space="preserve">               «____»______________ 20</w:t>
      </w:r>
      <w:r w:rsidR="002D376B">
        <w:t>20</w:t>
      </w:r>
      <w:r w:rsidRPr="00275A7F">
        <w:t xml:space="preserve"> года</w:t>
      </w:r>
    </w:p>
    <w:p w:rsidR="00275A7F" w:rsidRDefault="00275A7F" w:rsidP="00275A7F">
      <w:pPr>
        <w:ind w:right="-2"/>
      </w:pPr>
    </w:p>
    <w:p w:rsidR="00122AEC" w:rsidRPr="00275A7F" w:rsidRDefault="00122AEC" w:rsidP="00275A7F">
      <w:pPr>
        <w:ind w:right="-2"/>
      </w:pPr>
    </w:p>
    <w:p w:rsidR="006D19DB" w:rsidRDefault="00553C21" w:rsidP="00977646">
      <w:pPr>
        <w:ind w:firstLine="709"/>
        <w:jc w:val="center"/>
        <w:rPr>
          <w:b/>
        </w:rPr>
      </w:pPr>
      <w:r w:rsidRPr="004446F5">
        <w:rPr>
          <w:b/>
        </w:rPr>
        <w:t xml:space="preserve">Статья </w:t>
      </w:r>
      <w:r w:rsidR="00321F19">
        <w:rPr>
          <w:b/>
        </w:rPr>
        <w:t>1</w:t>
      </w:r>
    </w:p>
    <w:p w:rsidR="008A0225" w:rsidRDefault="008A0225" w:rsidP="002D288B">
      <w:pPr>
        <w:ind w:firstLine="709"/>
        <w:jc w:val="both"/>
        <w:rPr>
          <w:rFonts w:eastAsiaTheme="minorHAnsi"/>
          <w:b/>
          <w:lang w:eastAsia="en-US"/>
        </w:rPr>
      </w:pPr>
    </w:p>
    <w:p w:rsidR="00E92EF4" w:rsidRDefault="00833C9B" w:rsidP="008A0225">
      <w:pPr>
        <w:autoSpaceDE w:val="0"/>
        <w:autoSpaceDN w:val="0"/>
        <w:adjustRightInd w:val="0"/>
        <w:ind w:firstLine="709"/>
        <w:jc w:val="both"/>
      </w:pPr>
      <w:r>
        <w:rPr>
          <w:rFonts w:eastAsiaTheme="minorHAnsi"/>
          <w:lang w:eastAsia="en-US"/>
        </w:rPr>
        <w:t>Региональным инвестиционным</w:t>
      </w:r>
      <w:r w:rsidR="00977646">
        <w:rPr>
          <w:rFonts w:eastAsiaTheme="minorHAnsi"/>
          <w:lang w:eastAsia="en-US"/>
        </w:rPr>
        <w:t xml:space="preserve"> проектом для целей настоящего З</w:t>
      </w:r>
      <w:r>
        <w:rPr>
          <w:rFonts w:eastAsiaTheme="minorHAnsi"/>
          <w:lang w:eastAsia="en-US"/>
        </w:rPr>
        <w:t>акона</w:t>
      </w:r>
      <w:r w:rsidR="00977646">
        <w:rPr>
          <w:rFonts w:eastAsiaTheme="minorHAnsi"/>
          <w:lang w:eastAsia="en-US"/>
        </w:rPr>
        <w:t xml:space="preserve"> </w:t>
      </w:r>
      <w:r w:rsidR="00122AEC">
        <w:rPr>
          <w:rFonts w:eastAsiaTheme="minorHAnsi"/>
          <w:lang w:eastAsia="en-US"/>
        </w:rPr>
        <w:br/>
      </w:r>
      <w:r w:rsidR="00977646">
        <w:rPr>
          <w:rFonts w:eastAsiaTheme="minorHAnsi"/>
          <w:lang w:eastAsia="en-US"/>
        </w:rPr>
        <w:t>Санкт-Петербурга</w:t>
      </w:r>
      <w:r>
        <w:rPr>
          <w:rFonts w:eastAsiaTheme="minorHAnsi"/>
          <w:lang w:eastAsia="en-US"/>
        </w:rPr>
        <w:t xml:space="preserve"> признается инвестиционный проект, </w:t>
      </w:r>
      <w:r w:rsidR="00E92EF4">
        <w:t xml:space="preserve">который удовлетворяет одновременно требованиям, установленным </w:t>
      </w:r>
      <w:r w:rsidR="00977646">
        <w:t xml:space="preserve">подпунктами 1.1, 2, 4, 5 пункта 1 </w:t>
      </w:r>
      <w:r w:rsidR="00E92EF4">
        <w:t>стать</w:t>
      </w:r>
      <w:r w:rsidR="00977646">
        <w:t>и</w:t>
      </w:r>
      <w:r w:rsidR="00E92EF4">
        <w:t xml:space="preserve"> 25.8 Налогового кодекса Российской Федерации, </w:t>
      </w:r>
      <w:r w:rsidR="00510508">
        <w:t xml:space="preserve">и </w:t>
      </w:r>
      <w:r w:rsidR="00122AEC">
        <w:t>целью которого является производство товаров,</w:t>
      </w:r>
      <w:r w:rsidR="00E92EF4">
        <w:t xml:space="preserve"> указанных </w:t>
      </w:r>
      <w:r w:rsidR="00510508">
        <w:br/>
      </w:r>
      <w:r w:rsidR="00E92EF4">
        <w:t>в разделе С «Продукция обрабатывающих производств» Общероссийского классификатора продукции по видам экономической деятельности ОК 034-2014 (КПЕС 2008).</w:t>
      </w:r>
    </w:p>
    <w:p w:rsidR="00E92EF4" w:rsidRDefault="00E92EF4" w:rsidP="00E92EF4">
      <w:pPr>
        <w:autoSpaceDE w:val="0"/>
        <w:autoSpaceDN w:val="0"/>
        <w:adjustRightInd w:val="0"/>
        <w:jc w:val="both"/>
      </w:pPr>
    </w:p>
    <w:p w:rsidR="00833C9B" w:rsidRDefault="00833C9B" w:rsidP="00977646">
      <w:pPr>
        <w:ind w:firstLine="709"/>
        <w:jc w:val="center"/>
        <w:rPr>
          <w:rFonts w:eastAsiaTheme="minorHAnsi"/>
          <w:b/>
          <w:lang w:eastAsia="en-US"/>
        </w:rPr>
      </w:pPr>
      <w:r w:rsidRPr="004446F5">
        <w:rPr>
          <w:b/>
        </w:rPr>
        <w:t xml:space="preserve">Статья </w:t>
      </w:r>
      <w:r>
        <w:rPr>
          <w:b/>
        </w:rPr>
        <w:t>2</w:t>
      </w:r>
    </w:p>
    <w:p w:rsidR="00833C9B" w:rsidRDefault="00833C9B" w:rsidP="0038142F">
      <w:pPr>
        <w:autoSpaceDE w:val="0"/>
        <w:autoSpaceDN w:val="0"/>
        <w:adjustRightInd w:val="0"/>
        <w:ind w:firstLine="709"/>
        <w:jc w:val="both"/>
        <w:outlineLvl w:val="0"/>
        <w:rPr>
          <w:rFonts w:eastAsiaTheme="minorHAnsi"/>
          <w:b/>
          <w:lang w:eastAsia="en-US"/>
        </w:rPr>
      </w:pPr>
    </w:p>
    <w:p w:rsidR="00936C5B" w:rsidRDefault="00026C7A" w:rsidP="00CC71BC">
      <w:pPr>
        <w:pStyle w:val="a9"/>
        <w:autoSpaceDE w:val="0"/>
        <w:autoSpaceDN w:val="0"/>
        <w:adjustRightInd w:val="0"/>
        <w:ind w:left="0" w:firstLine="709"/>
        <w:jc w:val="both"/>
      </w:pPr>
      <w:r>
        <w:t>Р</w:t>
      </w:r>
      <w:r w:rsidR="00B63473">
        <w:t>ешени</w:t>
      </w:r>
      <w:r>
        <w:t>е</w:t>
      </w:r>
      <w:r w:rsidR="00B63473">
        <w:t xml:space="preserve"> о включении организации </w:t>
      </w:r>
      <w:r w:rsidR="00B63473" w:rsidRPr="0084160E">
        <w:t>в реестр</w:t>
      </w:r>
      <w:r w:rsidR="00B63473">
        <w:t xml:space="preserve"> </w:t>
      </w:r>
      <w:r w:rsidR="00B63473">
        <w:rPr>
          <w:rStyle w:val="grame"/>
        </w:rPr>
        <w:t>участников региональных инвестиционных проектов (далее – реестр) или об отказе во включении организации в реестр</w:t>
      </w:r>
      <w:r w:rsidR="00E57FCB">
        <w:rPr>
          <w:rStyle w:val="grame"/>
        </w:rPr>
        <w:t xml:space="preserve"> </w:t>
      </w:r>
      <w:r>
        <w:rPr>
          <w:rStyle w:val="grame"/>
        </w:rPr>
        <w:t>в случае</w:t>
      </w:r>
      <w:r w:rsidR="00E57FCB">
        <w:rPr>
          <w:rStyle w:val="grame"/>
        </w:rPr>
        <w:t xml:space="preserve"> несоблю</w:t>
      </w:r>
      <w:r w:rsidR="00B4381E">
        <w:rPr>
          <w:rStyle w:val="grame"/>
        </w:rPr>
        <w:t xml:space="preserve">дения требований, установленных </w:t>
      </w:r>
      <w:r w:rsidR="001724B0">
        <w:t xml:space="preserve">подпунктами 1.1, 2, 4, 5 пункта 1 статьи </w:t>
      </w:r>
      <w:r w:rsidR="00B4381E">
        <w:t>25.8 Налогового кодекса Российской Федерации</w:t>
      </w:r>
      <w:r w:rsidR="00B4381E">
        <w:rPr>
          <w:rStyle w:val="grame"/>
        </w:rPr>
        <w:t xml:space="preserve"> </w:t>
      </w:r>
      <w:r w:rsidR="008A0225">
        <w:rPr>
          <w:rStyle w:val="grame"/>
        </w:rPr>
        <w:t xml:space="preserve">и настоящим Законом </w:t>
      </w:r>
      <w:r w:rsidR="001724B0">
        <w:rPr>
          <w:rStyle w:val="grame"/>
        </w:rPr>
        <w:t xml:space="preserve">Санкт-Петербурга </w:t>
      </w:r>
      <w:r w:rsidR="001724B0">
        <w:rPr>
          <w:rStyle w:val="grame"/>
        </w:rPr>
        <w:br/>
      </w:r>
      <w:r w:rsidR="00E57FCB">
        <w:rPr>
          <w:rStyle w:val="grame"/>
        </w:rPr>
        <w:t xml:space="preserve">к региональным инвестиционным проектам, принимается уполномоченным Правительством </w:t>
      </w:r>
      <w:r w:rsidR="00E57FCB">
        <w:t>Санкт-Петербург</w:t>
      </w:r>
      <w:r w:rsidR="00936C5B">
        <w:t xml:space="preserve">а </w:t>
      </w:r>
      <w:r w:rsidR="00E57FCB">
        <w:t xml:space="preserve">исполнительным </w:t>
      </w:r>
      <w:r w:rsidR="00E57FCB" w:rsidRPr="00B4167D">
        <w:t>орган</w:t>
      </w:r>
      <w:r w:rsidR="00E57FCB">
        <w:t>ом</w:t>
      </w:r>
      <w:r w:rsidR="00E57FCB" w:rsidRPr="00B4167D">
        <w:t xml:space="preserve"> </w:t>
      </w:r>
      <w:r w:rsidR="00E57FCB">
        <w:t>государственной</w:t>
      </w:r>
      <w:r w:rsidR="00E57FCB" w:rsidRPr="00B4167D">
        <w:t xml:space="preserve"> власти Санкт-Петербурга</w:t>
      </w:r>
      <w:r w:rsidR="007534B0">
        <w:t xml:space="preserve"> (далее – уполномоченный орган)</w:t>
      </w:r>
      <w:r w:rsidR="003058C4">
        <w:t>.</w:t>
      </w:r>
    </w:p>
    <w:p w:rsidR="00936C5B" w:rsidRDefault="00936C5B" w:rsidP="00A90522">
      <w:pPr>
        <w:jc w:val="both"/>
      </w:pPr>
    </w:p>
    <w:p w:rsidR="00AF3723" w:rsidRDefault="00AF3723" w:rsidP="00977646">
      <w:pPr>
        <w:autoSpaceDE w:val="0"/>
        <w:autoSpaceDN w:val="0"/>
        <w:adjustRightInd w:val="0"/>
        <w:ind w:firstLine="709"/>
        <w:jc w:val="center"/>
        <w:outlineLvl w:val="0"/>
        <w:rPr>
          <w:rFonts w:eastAsiaTheme="minorHAnsi"/>
          <w:b/>
          <w:lang w:eastAsia="en-US"/>
        </w:rPr>
      </w:pPr>
      <w:r w:rsidRPr="00275A7F">
        <w:rPr>
          <w:rFonts w:eastAsiaTheme="minorHAnsi"/>
          <w:b/>
          <w:lang w:eastAsia="en-US"/>
        </w:rPr>
        <w:t xml:space="preserve">Статья </w:t>
      </w:r>
      <w:r w:rsidR="00833C9B">
        <w:rPr>
          <w:rFonts w:eastAsiaTheme="minorHAnsi"/>
          <w:b/>
          <w:lang w:eastAsia="en-US"/>
        </w:rPr>
        <w:t>3</w:t>
      </w:r>
    </w:p>
    <w:p w:rsidR="00A26192" w:rsidRDefault="00A26192" w:rsidP="00A26192">
      <w:pPr>
        <w:jc w:val="both"/>
      </w:pPr>
    </w:p>
    <w:p w:rsidR="00300042" w:rsidRPr="00F96B73" w:rsidRDefault="0022372F" w:rsidP="00300042">
      <w:pPr>
        <w:pStyle w:val="a9"/>
        <w:numPr>
          <w:ilvl w:val="0"/>
          <w:numId w:val="9"/>
        </w:numPr>
        <w:ind w:left="0" w:firstLine="709"/>
        <w:jc w:val="both"/>
        <w:rPr>
          <w:color w:val="000000" w:themeColor="text1"/>
          <w:shd w:val="clear" w:color="auto" w:fill="FFFFFF"/>
        </w:rPr>
      </w:pPr>
      <w:r>
        <w:rPr>
          <w:color w:val="000000" w:themeColor="text1"/>
          <w:shd w:val="clear" w:color="auto" w:fill="FFFFFF"/>
        </w:rPr>
        <w:t xml:space="preserve">Решение о внесении </w:t>
      </w:r>
      <w:r w:rsidR="002200D5">
        <w:rPr>
          <w:color w:val="000000" w:themeColor="text1"/>
          <w:shd w:val="clear" w:color="auto" w:fill="FFFFFF"/>
        </w:rPr>
        <w:t xml:space="preserve">в реестр изменений, не связанных с прекращением статуса участника регионального инвестиционного проекта (далее – решение о внесении изменений </w:t>
      </w:r>
      <w:r w:rsidR="002200D5">
        <w:rPr>
          <w:color w:val="000000" w:themeColor="text1"/>
          <w:shd w:val="clear" w:color="auto" w:fill="FFFFFF"/>
        </w:rPr>
        <w:br/>
        <w:t xml:space="preserve">в реестр), </w:t>
      </w:r>
      <w:r w:rsidR="00300042">
        <w:rPr>
          <w:rStyle w:val="grame"/>
        </w:rPr>
        <w:t xml:space="preserve">принимается уполномоченным </w:t>
      </w:r>
      <w:r w:rsidR="00300042" w:rsidRPr="004343B9">
        <w:rPr>
          <w:color w:val="000000" w:themeColor="text1"/>
          <w:shd w:val="clear" w:color="auto" w:fill="FFFFFF"/>
        </w:rPr>
        <w:t>органом</w:t>
      </w:r>
      <w:r w:rsidR="00300042" w:rsidRPr="00300042">
        <w:rPr>
          <w:color w:val="000000" w:themeColor="text1"/>
          <w:shd w:val="clear" w:color="auto" w:fill="FFFFFF"/>
        </w:rPr>
        <w:t xml:space="preserve"> </w:t>
      </w:r>
      <w:r w:rsidR="001724B0">
        <w:rPr>
          <w:color w:val="000000" w:themeColor="text1"/>
          <w:shd w:val="clear" w:color="auto" w:fill="FFFFFF"/>
        </w:rPr>
        <w:t xml:space="preserve">в случае внесения в инвестиционную декларацию изменений, касающихся условий реализации регионального инвестиционного проекта, </w:t>
      </w:r>
      <w:r w:rsidR="00300042">
        <w:rPr>
          <w:color w:val="000000" w:themeColor="text1"/>
          <w:shd w:val="clear" w:color="auto" w:fill="FFFFFF"/>
        </w:rPr>
        <w:t xml:space="preserve">при условии </w:t>
      </w:r>
      <w:r w:rsidR="00300042" w:rsidRPr="004343B9">
        <w:rPr>
          <w:color w:val="000000" w:themeColor="text1"/>
          <w:shd w:val="clear" w:color="auto" w:fill="FFFFFF"/>
        </w:rPr>
        <w:t xml:space="preserve">соблюдения требований, предъявляемых к региональным </w:t>
      </w:r>
      <w:r w:rsidR="00300042" w:rsidRPr="004343B9">
        <w:rPr>
          <w:color w:val="000000" w:themeColor="text1"/>
          <w:shd w:val="clear" w:color="auto" w:fill="FFFFFF"/>
        </w:rPr>
        <w:lastRenderedPageBreak/>
        <w:t xml:space="preserve">инвестиционным проектам и (или) их участникам, установленных </w:t>
      </w:r>
      <w:r w:rsidR="00300042">
        <w:t>Налогов</w:t>
      </w:r>
      <w:r w:rsidR="00FE07A4">
        <w:t>ым</w:t>
      </w:r>
      <w:r w:rsidR="00300042">
        <w:t xml:space="preserve"> кодекс</w:t>
      </w:r>
      <w:r w:rsidR="00FE07A4">
        <w:t>ом</w:t>
      </w:r>
      <w:r w:rsidR="00300042">
        <w:t xml:space="preserve"> Российской Федерации</w:t>
      </w:r>
      <w:r w:rsidR="00AD2953">
        <w:t xml:space="preserve"> и настоящим Законом</w:t>
      </w:r>
      <w:r w:rsidR="00122AEC">
        <w:t xml:space="preserve"> Санкт-Петербурга</w:t>
      </w:r>
      <w:r w:rsidR="00300042">
        <w:t>.</w:t>
      </w:r>
    </w:p>
    <w:p w:rsidR="007860E7" w:rsidRDefault="00300042" w:rsidP="00EE06A4">
      <w:pPr>
        <w:pStyle w:val="a9"/>
        <w:numPr>
          <w:ilvl w:val="0"/>
          <w:numId w:val="9"/>
        </w:numPr>
        <w:ind w:left="0" w:firstLine="709"/>
        <w:jc w:val="both"/>
        <w:rPr>
          <w:color w:val="000000" w:themeColor="text1"/>
          <w:shd w:val="clear" w:color="auto" w:fill="FFFFFF"/>
        </w:rPr>
      </w:pPr>
      <w:r>
        <w:rPr>
          <w:color w:val="000000" w:themeColor="text1"/>
          <w:shd w:val="clear" w:color="auto" w:fill="FFFFFF"/>
        </w:rPr>
        <w:t xml:space="preserve">Решение об отказе во внесении </w:t>
      </w:r>
      <w:r w:rsidR="00AD2953" w:rsidRPr="00190D74">
        <w:rPr>
          <w:color w:val="000000" w:themeColor="text1"/>
          <w:shd w:val="clear" w:color="auto" w:fill="FFFFFF"/>
        </w:rPr>
        <w:t>изменений</w:t>
      </w:r>
      <w:r w:rsidR="00AD2953">
        <w:rPr>
          <w:color w:val="000000" w:themeColor="text1"/>
          <w:shd w:val="clear" w:color="auto" w:fill="FFFFFF"/>
        </w:rPr>
        <w:t xml:space="preserve"> </w:t>
      </w:r>
      <w:r>
        <w:rPr>
          <w:color w:val="000000" w:themeColor="text1"/>
          <w:shd w:val="clear" w:color="auto" w:fill="FFFFFF"/>
        </w:rPr>
        <w:t>в инвестиционную декларацию</w:t>
      </w:r>
      <w:r w:rsidR="00AD2953">
        <w:rPr>
          <w:color w:val="000000" w:themeColor="text1"/>
          <w:shd w:val="clear" w:color="auto" w:fill="FFFFFF"/>
        </w:rPr>
        <w:t xml:space="preserve"> </w:t>
      </w:r>
      <w:r>
        <w:rPr>
          <w:rStyle w:val="grame"/>
        </w:rPr>
        <w:t xml:space="preserve">принимается уполномоченным </w:t>
      </w:r>
      <w:r w:rsidRPr="004343B9">
        <w:rPr>
          <w:color w:val="000000" w:themeColor="text1"/>
          <w:shd w:val="clear" w:color="auto" w:fill="FFFFFF"/>
        </w:rPr>
        <w:t>органом</w:t>
      </w:r>
      <w:r>
        <w:rPr>
          <w:color w:val="000000" w:themeColor="text1"/>
          <w:shd w:val="clear" w:color="auto" w:fill="FFFFFF"/>
        </w:rPr>
        <w:t xml:space="preserve"> </w:t>
      </w:r>
      <w:r w:rsidR="00CD23C5">
        <w:rPr>
          <w:color w:val="000000" w:themeColor="text1"/>
          <w:shd w:val="clear" w:color="auto" w:fill="FFFFFF"/>
        </w:rPr>
        <w:t xml:space="preserve">при наличии оснований для отказа во внесении </w:t>
      </w:r>
      <w:r w:rsidR="00CD23C5" w:rsidRPr="00190D74">
        <w:rPr>
          <w:color w:val="000000" w:themeColor="text1"/>
          <w:shd w:val="clear" w:color="auto" w:fill="FFFFFF"/>
        </w:rPr>
        <w:t>изменений</w:t>
      </w:r>
      <w:r w:rsidR="00CD23C5">
        <w:rPr>
          <w:color w:val="000000" w:themeColor="text1"/>
          <w:shd w:val="clear" w:color="auto" w:fill="FFFFFF"/>
        </w:rPr>
        <w:t xml:space="preserve"> в инвестиционную декларацию</w:t>
      </w:r>
      <w:r w:rsidR="003A617E">
        <w:rPr>
          <w:color w:val="000000" w:themeColor="text1"/>
          <w:shd w:val="clear" w:color="auto" w:fill="FFFFFF"/>
        </w:rPr>
        <w:t xml:space="preserve">, установленных </w:t>
      </w:r>
      <w:r w:rsidR="007860E7" w:rsidRPr="003A617E">
        <w:rPr>
          <w:color w:val="000000" w:themeColor="text1"/>
          <w:shd w:val="clear" w:color="auto" w:fill="FFFFFF"/>
        </w:rPr>
        <w:t>пункт</w:t>
      </w:r>
      <w:r w:rsidR="003A617E" w:rsidRPr="003A617E">
        <w:rPr>
          <w:color w:val="000000" w:themeColor="text1"/>
          <w:shd w:val="clear" w:color="auto" w:fill="FFFFFF"/>
        </w:rPr>
        <w:t>ом</w:t>
      </w:r>
      <w:r w:rsidR="007860E7" w:rsidRPr="003A617E">
        <w:rPr>
          <w:color w:val="000000" w:themeColor="text1"/>
          <w:shd w:val="clear" w:color="auto" w:fill="FFFFFF"/>
        </w:rPr>
        <w:t xml:space="preserve"> 3 </w:t>
      </w:r>
      <w:r w:rsidR="007860E7" w:rsidRPr="003A617E">
        <w:t>статьи 25.12 Налогового кодекса Российской Федерации.</w:t>
      </w:r>
      <w:r>
        <w:rPr>
          <w:color w:val="000000" w:themeColor="text1"/>
          <w:shd w:val="clear" w:color="auto" w:fill="FFFFFF"/>
        </w:rPr>
        <w:t xml:space="preserve"> </w:t>
      </w:r>
    </w:p>
    <w:p w:rsidR="00A90522" w:rsidRPr="00D829B7" w:rsidRDefault="005D6404" w:rsidP="00846F39">
      <w:pPr>
        <w:pStyle w:val="a9"/>
        <w:numPr>
          <w:ilvl w:val="0"/>
          <w:numId w:val="9"/>
        </w:numPr>
        <w:ind w:left="0" w:firstLine="709"/>
        <w:jc w:val="both"/>
        <w:rPr>
          <w:rStyle w:val="grame"/>
          <w:color w:val="000000" w:themeColor="text1"/>
          <w:shd w:val="clear" w:color="auto" w:fill="FFFFFF"/>
        </w:rPr>
      </w:pPr>
      <w:r w:rsidRPr="005D6404">
        <w:rPr>
          <w:color w:val="000000" w:themeColor="text1"/>
          <w:shd w:val="clear" w:color="auto" w:fill="FFFFFF"/>
        </w:rPr>
        <w:t xml:space="preserve">Решение о внесении изменений </w:t>
      </w:r>
      <w:r w:rsidR="00FE07A4">
        <w:rPr>
          <w:color w:val="000000" w:themeColor="text1"/>
          <w:shd w:val="clear" w:color="auto" w:fill="FFFFFF"/>
        </w:rPr>
        <w:t>в реестр</w:t>
      </w:r>
      <w:r w:rsidRPr="005D6404">
        <w:rPr>
          <w:color w:val="000000" w:themeColor="text1"/>
          <w:shd w:val="clear" w:color="auto" w:fill="FFFFFF"/>
        </w:rPr>
        <w:t xml:space="preserve"> или об отказе </w:t>
      </w:r>
      <w:r w:rsidR="00AD29E3">
        <w:rPr>
          <w:color w:val="000000" w:themeColor="text1"/>
          <w:shd w:val="clear" w:color="auto" w:fill="FFFFFF"/>
        </w:rPr>
        <w:br/>
      </w:r>
      <w:r w:rsidRPr="005D6404">
        <w:rPr>
          <w:color w:val="000000" w:themeColor="text1"/>
          <w:shd w:val="clear" w:color="auto" w:fill="FFFFFF"/>
        </w:rPr>
        <w:t xml:space="preserve">во внесении изменений в инвестиционную декларацию </w:t>
      </w:r>
      <w:r>
        <w:rPr>
          <w:rStyle w:val="grame"/>
        </w:rPr>
        <w:t xml:space="preserve">принимается уполномоченным </w:t>
      </w:r>
      <w:r w:rsidRPr="004343B9">
        <w:rPr>
          <w:color w:val="000000" w:themeColor="text1"/>
          <w:shd w:val="clear" w:color="auto" w:fill="FFFFFF"/>
        </w:rPr>
        <w:t>органом</w:t>
      </w:r>
      <w:r>
        <w:rPr>
          <w:color w:val="000000" w:themeColor="text1"/>
          <w:shd w:val="clear" w:color="auto" w:fill="FFFFFF"/>
        </w:rPr>
        <w:t xml:space="preserve"> в течение тридцати дней с</w:t>
      </w:r>
      <w:r w:rsidR="00C21317">
        <w:rPr>
          <w:color w:val="000000" w:themeColor="text1"/>
          <w:shd w:val="clear" w:color="auto" w:fill="FFFFFF"/>
        </w:rPr>
        <w:t>о</w:t>
      </w:r>
      <w:r>
        <w:rPr>
          <w:color w:val="000000" w:themeColor="text1"/>
          <w:shd w:val="clear" w:color="auto" w:fill="FFFFFF"/>
        </w:rPr>
        <w:t xml:space="preserve"> д</w:t>
      </w:r>
      <w:r w:rsidR="00C21317">
        <w:rPr>
          <w:color w:val="000000" w:themeColor="text1"/>
          <w:shd w:val="clear" w:color="auto" w:fill="FFFFFF"/>
        </w:rPr>
        <w:t xml:space="preserve">ня </w:t>
      </w:r>
      <w:r>
        <w:rPr>
          <w:color w:val="000000" w:themeColor="text1"/>
          <w:shd w:val="clear" w:color="auto" w:fill="FFFFFF"/>
        </w:rPr>
        <w:t xml:space="preserve">получения </w:t>
      </w:r>
      <w:r w:rsidR="00C21317">
        <w:rPr>
          <w:rStyle w:val="grame"/>
        </w:rPr>
        <w:t xml:space="preserve">уполномоченным </w:t>
      </w:r>
      <w:r w:rsidR="00C21317" w:rsidRPr="004343B9">
        <w:rPr>
          <w:color w:val="000000" w:themeColor="text1"/>
          <w:shd w:val="clear" w:color="auto" w:fill="FFFFFF"/>
        </w:rPr>
        <w:t>органом</w:t>
      </w:r>
      <w:r w:rsidR="00C21317">
        <w:rPr>
          <w:color w:val="000000" w:themeColor="text1"/>
          <w:shd w:val="clear" w:color="auto" w:fill="FFFFFF"/>
        </w:rPr>
        <w:t xml:space="preserve"> </w:t>
      </w:r>
      <w:r>
        <w:rPr>
          <w:color w:val="000000" w:themeColor="text1"/>
          <w:shd w:val="clear" w:color="auto" w:fill="FFFFFF"/>
        </w:rPr>
        <w:t xml:space="preserve">заявления </w:t>
      </w:r>
      <w:r>
        <w:rPr>
          <w:rStyle w:val="grame"/>
        </w:rPr>
        <w:t>участника регионального инвестиционного проекта</w:t>
      </w:r>
      <w:r w:rsidR="00855D06">
        <w:rPr>
          <w:rStyle w:val="grame"/>
        </w:rPr>
        <w:t xml:space="preserve">, </w:t>
      </w:r>
      <w:r w:rsidR="007860E7">
        <w:rPr>
          <w:rStyle w:val="grame"/>
        </w:rPr>
        <w:t>содержащего обоснование необходимости внесения таких изменений.</w:t>
      </w:r>
    </w:p>
    <w:p w:rsidR="00D829B7" w:rsidRPr="005D6404" w:rsidRDefault="00D829B7" w:rsidP="00D829B7">
      <w:pPr>
        <w:pStyle w:val="a9"/>
        <w:ind w:left="709"/>
        <w:jc w:val="both"/>
        <w:rPr>
          <w:color w:val="000000" w:themeColor="text1"/>
          <w:shd w:val="clear" w:color="auto" w:fill="FFFFFF"/>
        </w:rPr>
      </w:pPr>
    </w:p>
    <w:p w:rsidR="00381E41" w:rsidRDefault="00381E41" w:rsidP="00813B8C">
      <w:pPr>
        <w:autoSpaceDE w:val="0"/>
        <w:autoSpaceDN w:val="0"/>
        <w:adjustRightInd w:val="0"/>
        <w:ind w:firstLine="709"/>
        <w:jc w:val="center"/>
        <w:outlineLvl w:val="0"/>
        <w:rPr>
          <w:rFonts w:eastAsiaTheme="minorHAnsi"/>
          <w:b/>
          <w:lang w:eastAsia="en-US"/>
        </w:rPr>
      </w:pPr>
      <w:r w:rsidRPr="00275A7F">
        <w:rPr>
          <w:rFonts w:eastAsiaTheme="minorHAnsi"/>
          <w:b/>
          <w:lang w:eastAsia="en-US"/>
        </w:rPr>
        <w:t xml:space="preserve">Статья </w:t>
      </w:r>
      <w:r w:rsidR="00833C9B">
        <w:rPr>
          <w:rFonts w:eastAsiaTheme="minorHAnsi"/>
          <w:b/>
          <w:lang w:eastAsia="en-US"/>
        </w:rPr>
        <w:t>4</w:t>
      </w:r>
    </w:p>
    <w:p w:rsidR="00E36E8D" w:rsidRDefault="002C7963" w:rsidP="007A412E">
      <w:pPr>
        <w:ind w:firstLine="709"/>
        <w:jc w:val="both"/>
      </w:pPr>
      <w:r>
        <w:t xml:space="preserve">   </w:t>
      </w:r>
      <w:r w:rsidR="00111F84">
        <w:t xml:space="preserve">   </w:t>
      </w:r>
    </w:p>
    <w:p w:rsidR="00D606A5" w:rsidRDefault="00643194" w:rsidP="0030165F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lang w:val="ru-RU"/>
        </w:rPr>
      </w:pPr>
      <w:r w:rsidRPr="00584087">
        <w:rPr>
          <w:rStyle w:val="normaltextrun"/>
          <w:lang w:val="ru-RU"/>
        </w:rPr>
        <w:t xml:space="preserve">Настоящий Закон </w:t>
      </w:r>
      <w:r w:rsidR="00D606A5" w:rsidRPr="00D606A5">
        <w:rPr>
          <w:lang w:val="ru-RU"/>
        </w:rPr>
        <w:t>Сан</w:t>
      </w:r>
      <w:r w:rsidR="00702C9F">
        <w:rPr>
          <w:lang w:val="ru-RU"/>
        </w:rPr>
        <w:t>кт-Петербурга вступает в силу со</w:t>
      </w:r>
      <w:r w:rsidR="00D606A5" w:rsidRPr="00D606A5">
        <w:rPr>
          <w:lang w:val="ru-RU"/>
        </w:rPr>
        <w:t xml:space="preserve"> дня его официального опубликования.</w:t>
      </w:r>
    </w:p>
    <w:p w:rsidR="00D606A5" w:rsidRDefault="00D606A5" w:rsidP="00643194">
      <w:pPr>
        <w:pStyle w:val="paragraph"/>
        <w:spacing w:before="0" w:beforeAutospacing="0" w:after="0" w:afterAutospacing="0"/>
        <w:ind w:firstLine="467"/>
        <w:jc w:val="both"/>
        <w:textAlignment w:val="baseline"/>
        <w:rPr>
          <w:lang w:val="ru-RU"/>
        </w:rPr>
      </w:pPr>
    </w:p>
    <w:p w:rsidR="00317AEC" w:rsidRDefault="0022500A" w:rsidP="0022500A">
      <w:pPr>
        <w:tabs>
          <w:tab w:val="left" w:pos="7371"/>
        </w:tabs>
        <w:ind w:right="-2"/>
        <w:rPr>
          <w:b/>
        </w:rPr>
      </w:pPr>
      <w:r w:rsidRPr="00275A7F">
        <w:rPr>
          <w:b/>
        </w:rPr>
        <w:t xml:space="preserve">     </w:t>
      </w:r>
    </w:p>
    <w:p w:rsidR="00813B8C" w:rsidRDefault="00813B8C" w:rsidP="0022500A">
      <w:pPr>
        <w:tabs>
          <w:tab w:val="left" w:pos="7371"/>
        </w:tabs>
        <w:ind w:right="-2"/>
        <w:rPr>
          <w:b/>
        </w:rPr>
      </w:pPr>
      <w:r>
        <w:rPr>
          <w:b/>
        </w:rPr>
        <w:t xml:space="preserve">     </w:t>
      </w:r>
      <w:r w:rsidR="0022500A" w:rsidRPr="00275A7F">
        <w:rPr>
          <w:b/>
        </w:rPr>
        <w:t xml:space="preserve">Губернатор </w:t>
      </w:r>
    </w:p>
    <w:p w:rsidR="0022500A" w:rsidRPr="00275A7F" w:rsidRDefault="0022500A" w:rsidP="0022500A">
      <w:pPr>
        <w:tabs>
          <w:tab w:val="left" w:pos="7371"/>
        </w:tabs>
        <w:ind w:right="-2"/>
        <w:rPr>
          <w:b/>
        </w:rPr>
      </w:pPr>
      <w:r w:rsidRPr="00275A7F">
        <w:rPr>
          <w:b/>
        </w:rPr>
        <w:t xml:space="preserve">Санкт-Петербурга </w:t>
      </w:r>
      <w:r w:rsidRPr="00275A7F">
        <w:rPr>
          <w:b/>
        </w:rPr>
        <w:tab/>
        <w:t xml:space="preserve">                 </w:t>
      </w:r>
      <w:proofErr w:type="spellStart"/>
      <w:r w:rsidRPr="00275A7F">
        <w:rPr>
          <w:b/>
        </w:rPr>
        <w:t>А.Д.Беглов</w:t>
      </w:r>
      <w:proofErr w:type="spellEnd"/>
    </w:p>
    <w:p w:rsidR="0022500A" w:rsidRPr="00275A7F" w:rsidRDefault="0022500A" w:rsidP="0022500A">
      <w:pPr>
        <w:tabs>
          <w:tab w:val="left" w:pos="7371"/>
        </w:tabs>
        <w:ind w:right="-2"/>
        <w:rPr>
          <w:b/>
        </w:rPr>
      </w:pPr>
    </w:p>
    <w:p w:rsidR="0022500A" w:rsidRPr="00813B8C" w:rsidRDefault="0022500A" w:rsidP="0022500A">
      <w:pPr>
        <w:tabs>
          <w:tab w:val="left" w:pos="7371"/>
        </w:tabs>
        <w:ind w:right="-2"/>
      </w:pPr>
      <w:r w:rsidRPr="00813B8C">
        <w:t>Санкт-Петербург</w:t>
      </w:r>
    </w:p>
    <w:p w:rsidR="0022500A" w:rsidRPr="00813B8C" w:rsidRDefault="0022500A" w:rsidP="0022500A">
      <w:pPr>
        <w:ind w:right="-2"/>
      </w:pPr>
      <w:r w:rsidRPr="00813B8C">
        <w:t>« __ » _____________ 2020 года</w:t>
      </w:r>
    </w:p>
    <w:p w:rsidR="008E69D0" w:rsidRPr="00813B8C" w:rsidRDefault="0022500A" w:rsidP="00317AEC">
      <w:pPr>
        <w:spacing w:after="160" w:line="259" w:lineRule="auto"/>
        <w:ind w:right="-2"/>
        <w:rPr>
          <w:rFonts w:eastAsiaTheme="minorHAnsi"/>
          <w:lang w:eastAsia="en-US"/>
        </w:rPr>
      </w:pPr>
      <w:r w:rsidRPr="00813B8C">
        <w:rPr>
          <w:rFonts w:eastAsiaTheme="minorHAnsi"/>
          <w:lang w:eastAsia="en-US"/>
        </w:rPr>
        <w:t>№ ________</w:t>
      </w:r>
    </w:p>
    <w:sectPr w:rsidR="008E69D0" w:rsidRPr="00813B8C" w:rsidSect="00702C9F">
      <w:headerReference w:type="default" r:id="rId12"/>
      <w:pgSz w:w="11906" w:h="16838"/>
      <w:pgMar w:top="1276" w:right="849" w:bottom="2268" w:left="1418" w:header="340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1C96" w:rsidRDefault="00691C96">
      <w:r>
        <w:separator/>
      </w:r>
    </w:p>
  </w:endnote>
  <w:endnote w:type="continuationSeparator" w:id="0">
    <w:p w:rsidR="00691C96" w:rsidRDefault="00691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1C96" w:rsidRDefault="00691C96">
      <w:r>
        <w:separator/>
      </w:r>
    </w:p>
  </w:footnote>
  <w:footnote w:type="continuationSeparator" w:id="0">
    <w:p w:rsidR="00691C96" w:rsidRDefault="00691C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4AF3" w:rsidRDefault="009A4AF3" w:rsidP="006C2535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143480">
      <w:rPr>
        <w:rStyle w:val="a6"/>
        <w:noProof/>
      </w:rPr>
      <w:t>4</w:t>
    </w:r>
    <w:r>
      <w:rPr>
        <w:rStyle w:val="a6"/>
      </w:rPr>
      <w:fldChar w:fldCharType="end"/>
    </w:r>
  </w:p>
  <w:p w:rsidR="0093455E" w:rsidRDefault="00823FF0" w:rsidP="00823FF0">
    <w:pPr>
      <w:pStyle w:val="a3"/>
      <w:jc w:val="right"/>
    </w:pPr>
    <w:r>
      <w:t>3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4AF3" w:rsidRDefault="009A4AF3" w:rsidP="006C2535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EC3009">
      <w:rPr>
        <w:rStyle w:val="a6"/>
        <w:noProof/>
      </w:rPr>
      <w:t>1</w:t>
    </w:r>
    <w:r>
      <w:rPr>
        <w:rStyle w:val="a6"/>
      </w:rPr>
      <w:fldChar w:fldCharType="end"/>
    </w:r>
  </w:p>
  <w:p w:rsidR="0093455E" w:rsidRDefault="0093455E" w:rsidP="00EC3009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22900387"/>
      <w:docPartObj>
        <w:docPartGallery w:val="Page Numbers (Top of Page)"/>
        <w:docPartUnique/>
      </w:docPartObj>
    </w:sdtPr>
    <w:sdtEndPr/>
    <w:sdtContent>
      <w:p w:rsidR="00143480" w:rsidRDefault="0014348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2B24">
          <w:rPr>
            <w:noProof/>
          </w:rPr>
          <w:t>2</w:t>
        </w:r>
        <w:r>
          <w:fldChar w:fldCharType="end"/>
        </w:r>
      </w:p>
    </w:sdtContent>
  </w:sdt>
  <w:p w:rsidR="00B9484F" w:rsidRPr="00E014AD" w:rsidRDefault="00691C96" w:rsidP="00521F63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B0A0C"/>
    <w:multiLevelType w:val="multilevel"/>
    <w:tmpl w:val="3D0EC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847A71"/>
    <w:multiLevelType w:val="multilevel"/>
    <w:tmpl w:val="1138E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545061F"/>
    <w:multiLevelType w:val="hybridMultilevel"/>
    <w:tmpl w:val="D0D88DCE"/>
    <w:lvl w:ilvl="0" w:tplc="9A3C83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72435D0"/>
    <w:multiLevelType w:val="hybridMultilevel"/>
    <w:tmpl w:val="E6C8144A"/>
    <w:lvl w:ilvl="0" w:tplc="E962FAEC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CCD5B5B"/>
    <w:multiLevelType w:val="hybridMultilevel"/>
    <w:tmpl w:val="78D4FF52"/>
    <w:lvl w:ilvl="0" w:tplc="088ADF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D2B130D"/>
    <w:multiLevelType w:val="hybridMultilevel"/>
    <w:tmpl w:val="0B562772"/>
    <w:lvl w:ilvl="0" w:tplc="EE84BD2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5D2D54CF"/>
    <w:multiLevelType w:val="hybridMultilevel"/>
    <w:tmpl w:val="549C7F5A"/>
    <w:lvl w:ilvl="0" w:tplc="955A2D96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F0013F5"/>
    <w:multiLevelType w:val="hybridMultilevel"/>
    <w:tmpl w:val="68BEDA22"/>
    <w:lvl w:ilvl="0" w:tplc="F6A23D9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7E2B78A5"/>
    <w:multiLevelType w:val="hybridMultilevel"/>
    <w:tmpl w:val="549C7F5A"/>
    <w:lvl w:ilvl="0" w:tplc="955A2D96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5"/>
  </w:num>
  <w:num w:numId="3">
    <w:abstractNumId w:val="8"/>
  </w:num>
  <w:num w:numId="4">
    <w:abstractNumId w:val="0"/>
  </w:num>
  <w:num w:numId="5">
    <w:abstractNumId w:val="6"/>
  </w:num>
  <w:num w:numId="6">
    <w:abstractNumId w:val="1"/>
  </w:num>
  <w:num w:numId="7">
    <w:abstractNumId w:val="3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BossProviderVariable" w:val="25_01_2006!418025e6-9134-446a-9e72-a06d83511499"/>
    <w:docVar w:name="SPD_Blank" w:val="857576368"/>
    <w:docVar w:name="SPD_BlankDefautVid" w:val="857500061"/>
    <w:docVar w:name="SPD_BlankDefautVidName" w:val="Постановление правительства СПб"/>
    <w:docVar w:name="SPD_BlankName" w:val="+ПОСТАНОВЛЕНИЕ ПРАВИТЕЛЬСТВА САНКТ-ПЕТЕРБУРГА (НОВЫЙ БЛАНК)+"/>
  </w:docVars>
  <w:rsids>
    <w:rsidRoot w:val="004A643C"/>
    <w:rsid w:val="00013147"/>
    <w:rsid w:val="00015023"/>
    <w:rsid w:val="000163C4"/>
    <w:rsid w:val="00017F5E"/>
    <w:rsid w:val="00024000"/>
    <w:rsid w:val="00025B92"/>
    <w:rsid w:val="00026C7A"/>
    <w:rsid w:val="00032CBA"/>
    <w:rsid w:val="00035253"/>
    <w:rsid w:val="000377EB"/>
    <w:rsid w:val="00042465"/>
    <w:rsid w:val="00045885"/>
    <w:rsid w:val="00047B13"/>
    <w:rsid w:val="000515C3"/>
    <w:rsid w:val="00055DEB"/>
    <w:rsid w:val="0006075B"/>
    <w:rsid w:val="0006430A"/>
    <w:rsid w:val="00065E92"/>
    <w:rsid w:val="00080DD7"/>
    <w:rsid w:val="00081D43"/>
    <w:rsid w:val="00081FE5"/>
    <w:rsid w:val="000A227E"/>
    <w:rsid w:val="000A76D8"/>
    <w:rsid w:val="000B27F6"/>
    <w:rsid w:val="000B36B4"/>
    <w:rsid w:val="000B6B2D"/>
    <w:rsid w:val="000C21B8"/>
    <w:rsid w:val="000C22FF"/>
    <w:rsid w:val="000D593C"/>
    <w:rsid w:val="000E1010"/>
    <w:rsid w:val="000E713F"/>
    <w:rsid w:val="000F2B8A"/>
    <w:rsid w:val="000F485B"/>
    <w:rsid w:val="00105B60"/>
    <w:rsid w:val="00110D5A"/>
    <w:rsid w:val="00111F84"/>
    <w:rsid w:val="001125F7"/>
    <w:rsid w:val="00114115"/>
    <w:rsid w:val="00114A4D"/>
    <w:rsid w:val="00122AEC"/>
    <w:rsid w:val="001341CC"/>
    <w:rsid w:val="001355C1"/>
    <w:rsid w:val="0013687B"/>
    <w:rsid w:val="00142F22"/>
    <w:rsid w:val="00143480"/>
    <w:rsid w:val="0014375A"/>
    <w:rsid w:val="00151250"/>
    <w:rsid w:val="00157821"/>
    <w:rsid w:val="0016332D"/>
    <w:rsid w:val="0016379F"/>
    <w:rsid w:val="001724B0"/>
    <w:rsid w:val="00174467"/>
    <w:rsid w:val="00175617"/>
    <w:rsid w:val="00181D3E"/>
    <w:rsid w:val="00182106"/>
    <w:rsid w:val="00183CBD"/>
    <w:rsid w:val="00187302"/>
    <w:rsid w:val="00190D74"/>
    <w:rsid w:val="001914F4"/>
    <w:rsid w:val="00192C6B"/>
    <w:rsid w:val="001A060F"/>
    <w:rsid w:val="001B54BD"/>
    <w:rsid w:val="001E0D32"/>
    <w:rsid w:val="001E4915"/>
    <w:rsid w:val="001E73B1"/>
    <w:rsid w:val="001F79BD"/>
    <w:rsid w:val="001F7A2E"/>
    <w:rsid w:val="00210B67"/>
    <w:rsid w:val="00211C0D"/>
    <w:rsid w:val="0021237D"/>
    <w:rsid w:val="002144CD"/>
    <w:rsid w:val="00217122"/>
    <w:rsid w:val="002200D5"/>
    <w:rsid w:val="002201E1"/>
    <w:rsid w:val="0022372F"/>
    <w:rsid w:val="0022500A"/>
    <w:rsid w:val="0023409F"/>
    <w:rsid w:val="002341B0"/>
    <w:rsid w:val="00240E61"/>
    <w:rsid w:val="00242270"/>
    <w:rsid w:val="002472EB"/>
    <w:rsid w:val="00251482"/>
    <w:rsid w:val="00251B42"/>
    <w:rsid w:val="00260183"/>
    <w:rsid w:val="00264078"/>
    <w:rsid w:val="00264AAD"/>
    <w:rsid w:val="0027328A"/>
    <w:rsid w:val="00275A7F"/>
    <w:rsid w:val="00285054"/>
    <w:rsid w:val="00286C8C"/>
    <w:rsid w:val="002928AE"/>
    <w:rsid w:val="002958B4"/>
    <w:rsid w:val="002A0B4C"/>
    <w:rsid w:val="002A0C11"/>
    <w:rsid w:val="002A2961"/>
    <w:rsid w:val="002A6036"/>
    <w:rsid w:val="002A63EF"/>
    <w:rsid w:val="002A65F5"/>
    <w:rsid w:val="002B066D"/>
    <w:rsid w:val="002C2C35"/>
    <w:rsid w:val="002C41EE"/>
    <w:rsid w:val="002C4E8E"/>
    <w:rsid w:val="002C7015"/>
    <w:rsid w:val="002C76E2"/>
    <w:rsid w:val="002C7963"/>
    <w:rsid w:val="002C7B9A"/>
    <w:rsid w:val="002D288B"/>
    <w:rsid w:val="002D376B"/>
    <w:rsid w:val="002D637A"/>
    <w:rsid w:val="002E2B24"/>
    <w:rsid w:val="002F2283"/>
    <w:rsid w:val="002F4616"/>
    <w:rsid w:val="002F67D8"/>
    <w:rsid w:val="00300042"/>
    <w:rsid w:val="0030165F"/>
    <w:rsid w:val="003058C4"/>
    <w:rsid w:val="00311075"/>
    <w:rsid w:val="00314328"/>
    <w:rsid w:val="00316B77"/>
    <w:rsid w:val="00317AEC"/>
    <w:rsid w:val="00320E0F"/>
    <w:rsid w:val="0032192F"/>
    <w:rsid w:val="00321F19"/>
    <w:rsid w:val="003223AF"/>
    <w:rsid w:val="00324780"/>
    <w:rsid w:val="0032698D"/>
    <w:rsid w:val="003369B3"/>
    <w:rsid w:val="0033785D"/>
    <w:rsid w:val="003456A8"/>
    <w:rsid w:val="0035159B"/>
    <w:rsid w:val="00352D40"/>
    <w:rsid w:val="00353CAB"/>
    <w:rsid w:val="00364355"/>
    <w:rsid w:val="003754DD"/>
    <w:rsid w:val="0038142F"/>
    <w:rsid w:val="003816B9"/>
    <w:rsid w:val="00381E41"/>
    <w:rsid w:val="003871F9"/>
    <w:rsid w:val="00394094"/>
    <w:rsid w:val="003A299B"/>
    <w:rsid w:val="003A4EB3"/>
    <w:rsid w:val="003A617E"/>
    <w:rsid w:val="003A77CE"/>
    <w:rsid w:val="003B0CA6"/>
    <w:rsid w:val="003B5CCE"/>
    <w:rsid w:val="003B7D08"/>
    <w:rsid w:val="003B7ED8"/>
    <w:rsid w:val="003C2E03"/>
    <w:rsid w:val="003C799B"/>
    <w:rsid w:val="003D4D69"/>
    <w:rsid w:val="003E68BF"/>
    <w:rsid w:val="003F01E7"/>
    <w:rsid w:val="003F1290"/>
    <w:rsid w:val="00402CAC"/>
    <w:rsid w:val="0040400B"/>
    <w:rsid w:val="00406925"/>
    <w:rsid w:val="00406E7F"/>
    <w:rsid w:val="00411B26"/>
    <w:rsid w:val="00412544"/>
    <w:rsid w:val="004262C2"/>
    <w:rsid w:val="004277DF"/>
    <w:rsid w:val="004343B9"/>
    <w:rsid w:val="00440949"/>
    <w:rsid w:val="00440989"/>
    <w:rsid w:val="004411AB"/>
    <w:rsid w:val="0045622D"/>
    <w:rsid w:val="0046277D"/>
    <w:rsid w:val="00462BCB"/>
    <w:rsid w:val="00463617"/>
    <w:rsid w:val="0046629C"/>
    <w:rsid w:val="00471132"/>
    <w:rsid w:val="00476B78"/>
    <w:rsid w:val="00485BF8"/>
    <w:rsid w:val="0048667B"/>
    <w:rsid w:val="00487E7B"/>
    <w:rsid w:val="00490CEE"/>
    <w:rsid w:val="00495F78"/>
    <w:rsid w:val="004A0378"/>
    <w:rsid w:val="004A595A"/>
    <w:rsid w:val="004A643C"/>
    <w:rsid w:val="004B3E4F"/>
    <w:rsid w:val="004B6425"/>
    <w:rsid w:val="004B7967"/>
    <w:rsid w:val="004C648D"/>
    <w:rsid w:val="004D265A"/>
    <w:rsid w:val="004E07CF"/>
    <w:rsid w:val="004E755C"/>
    <w:rsid w:val="004F28BF"/>
    <w:rsid w:val="004F42F1"/>
    <w:rsid w:val="004F6450"/>
    <w:rsid w:val="005014DE"/>
    <w:rsid w:val="00502AE4"/>
    <w:rsid w:val="00502BCF"/>
    <w:rsid w:val="00507301"/>
    <w:rsid w:val="00507469"/>
    <w:rsid w:val="00510508"/>
    <w:rsid w:val="00511845"/>
    <w:rsid w:val="00522D97"/>
    <w:rsid w:val="00526A93"/>
    <w:rsid w:val="00526B4D"/>
    <w:rsid w:val="00536F59"/>
    <w:rsid w:val="005400D6"/>
    <w:rsid w:val="0054059C"/>
    <w:rsid w:val="00553C21"/>
    <w:rsid w:val="005712D2"/>
    <w:rsid w:val="005719F5"/>
    <w:rsid w:val="0057453C"/>
    <w:rsid w:val="00577DE8"/>
    <w:rsid w:val="00584D15"/>
    <w:rsid w:val="00586879"/>
    <w:rsid w:val="005877B9"/>
    <w:rsid w:val="00594B09"/>
    <w:rsid w:val="005A59E4"/>
    <w:rsid w:val="005A68E0"/>
    <w:rsid w:val="005A6C79"/>
    <w:rsid w:val="005B5CF3"/>
    <w:rsid w:val="005B5EAB"/>
    <w:rsid w:val="005C0C78"/>
    <w:rsid w:val="005C5084"/>
    <w:rsid w:val="005D177E"/>
    <w:rsid w:val="005D2122"/>
    <w:rsid w:val="005D28B3"/>
    <w:rsid w:val="005D6404"/>
    <w:rsid w:val="005D6583"/>
    <w:rsid w:val="005E35C7"/>
    <w:rsid w:val="005E4D61"/>
    <w:rsid w:val="005F1514"/>
    <w:rsid w:val="005F55E7"/>
    <w:rsid w:val="005F5C29"/>
    <w:rsid w:val="0060427D"/>
    <w:rsid w:val="00610CA8"/>
    <w:rsid w:val="00610CC4"/>
    <w:rsid w:val="006249CC"/>
    <w:rsid w:val="00630A0F"/>
    <w:rsid w:val="00630C46"/>
    <w:rsid w:val="006318B9"/>
    <w:rsid w:val="00631DB3"/>
    <w:rsid w:val="00643194"/>
    <w:rsid w:val="00647194"/>
    <w:rsid w:val="006503F0"/>
    <w:rsid w:val="00651341"/>
    <w:rsid w:val="0066275D"/>
    <w:rsid w:val="00662BE8"/>
    <w:rsid w:val="00666532"/>
    <w:rsid w:val="006708D0"/>
    <w:rsid w:val="00670E03"/>
    <w:rsid w:val="00673C45"/>
    <w:rsid w:val="00674ACC"/>
    <w:rsid w:val="006863AF"/>
    <w:rsid w:val="0069178F"/>
    <w:rsid w:val="00691C96"/>
    <w:rsid w:val="006A1C52"/>
    <w:rsid w:val="006A2714"/>
    <w:rsid w:val="006A3E20"/>
    <w:rsid w:val="006B41B6"/>
    <w:rsid w:val="006B4859"/>
    <w:rsid w:val="006B698B"/>
    <w:rsid w:val="006C0C9B"/>
    <w:rsid w:val="006C2535"/>
    <w:rsid w:val="006C7506"/>
    <w:rsid w:val="006D19DB"/>
    <w:rsid w:val="006D2C23"/>
    <w:rsid w:val="006D3239"/>
    <w:rsid w:val="006D4DCE"/>
    <w:rsid w:val="006E1386"/>
    <w:rsid w:val="006E59B6"/>
    <w:rsid w:val="006F22CF"/>
    <w:rsid w:val="006F4A37"/>
    <w:rsid w:val="006F6AAB"/>
    <w:rsid w:val="00702C9F"/>
    <w:rsid w:val="0070607F"/>
    <w:rsid w:val="00706B98"/>
    <w:rsid w:val="0071117D"/>
    <w:rsid w:val="007114C0"/>
    <w:rsid w:val="007116ED"/>
    <w:rsid w:val="0071753C"/>
    <w:rsid w:val="00723EA7"/>
    <w:rsid w:val="00731989"/>
    <w:rsid w:val="007359F2"/>
    <w:rsid w:val="0073712D"/>
    <w:rsid w:val="00742FBB"/>
    <w:rsid w:val="007522D6"/>
    <w:rsid w:val="007534B0"/>
    <w:rsid w:val="00755E03"/>
    <w:rsid w:val="0075606A"/>
    <w:rsid w:val="00765E48"/>
    <w:rsid w:val="007661BE"/>
    <w:rsid w:val="00772D22"/>
    <w:rsid w:val="0077557A"/>
    <w:rsid w:val="00777AC5"/>
    <w:rsid w:val="00777F3D"/>
    <w:rsid w:val="007860E7"/>
    <w:rsid w:val="00793008"/>
    <w:rsid w:val="007A412E"/>
    <w:rsid w:val="007A4801"/>
    <w:rsid w:val="007A49FE"/>
    <w:rsid w:val="007B3623"/>
    <w:rsid w:val="007B67C5"/>
    <w:rsid w:val="007C4344"/>
    <w:rsid w:val="007D0ADB"/>
    <w:rsid w:val="007D0C51"/>
    <w:rsid w:val="007D198B"/>
    <w:rsid w:val="007D3A73"/>
    <w:rsid w:val="007D42E3"/>
    <w:rsid w:val="007D6A12"/>
    <w:rsid w:val="007E5DF9"/>
    <w:rsid w:val="007F6A48"/>
    <w:rsid w:val="0080083A"/>
    <w:rsid w:val="00800CD7"/>
    <w:rsid w:val="0080169E"/>
    <w:rsid w:val="00813B8C"/>
    <w:rsid w:val="00815CA9"/>
    <w:rsid w:val="00817EC3"/>
    <w:rsid w:val="00823FF0"/>
    <w:rsid w:val="00825784"/>
    <w:rsid w:val="008311D3"/>
    <w:rsid w:val="00831228"/>
    <w:rsid w:val="00833C9B"/>
    <w:rsid w:val="00835485"/>
    <w:rsid w:val="00835597"/>
    <w:rsid w:val="00836264"/>
    <w:rsid w:val="00855D06"/>
    <w:rsid w:val="008577C8"/>
    <w:rsid w:val="00862498"/>
    <w:rsid w:val="00863932"/>
    <w:rsid w:val="00870EDC"/>
    <w:rsid w:val="008714A1"/>
    <w:rsid w:val="00876CF7"/>
    <w:rsid w:val="00883125"/>
    <w:rsid w:val="00891CFE"/>
    <w:rsid w:val="008A0225"/>
    <w:rsid w:val="008C3AF0"/>
    <w:rsid w:val="008C6A40"/>
    <w:rsid w:val="008D3519"/>
    <w:rsid w:val="008D4FE4"/>
    <w:rsid w:val="008E2C08"/>
    <w:rsid w:val="008E40FF"/>
    <w:rsid w:val="008E49EF"/>
    <w:rsid w:val="008E69D0"/>
    <w:rsid w:val="008F2483"/>
    <w:rsid w:val="008F4996"/>
    <w:rsid w:val="008F5FC6"/>
    <w:rsid w:val="008F610B"/>
    <w:rsid w:val="008F7B9C"/>
    <w:rsid w:val="009038BF"/>
    <w:rsid w:val="00904F55"/>
    <w:rsid w:val="0090612D"/>
    <w:rsid w:val="00912BDB"/>
    <w:rsid w:val="00915E22"/>
    <w:rsid w:val="009224A7"/>
    <w:rsid w:val="009244A2"/>
    <w:rsid w:val="009340FD"/>
    <w:rsid w:val="0093455E"/>
    <w:rsid w:val="00935859"/>
    <w:rsid w:val="00936C5B"/>
    <w:rsid w:val="009400C5"/>
    <w:rsid w:val="009402C4"/>
    <w:rsid w:val="009411F8"/>
    <w:rsid w:val="00946C4A"/>
    <w:rsid w:val="00962C97"/>
    <w:rsid w:val="00965598"/>
    <w:rsid w:val="00966892"/>
    <w:rsid w:val="00971F10"/>
    <w:rsid w:val="00975E7F"/>
    <w:rsid w:val="00977646"/>
    <w:rsid w:val="00985A9A"/>
    <w:rsid w:val="00994509"/>
    <w:rsid w:val="00994680"/>
    <w:rsid w:val="009960C9"/>
    <w:rsid w:val="009A3B6F"/>
    <w:rsid w:val="009A4564"/>
    <w:rsid w:val="009A4AF3"/>
    <w:rsid w:val="009B01A0"/>
    <w:rsid w:val="009B792B"/>
    <w:rsid w:val="009C2525"/>
    <w:rsid w:val="009C491B"/>
    <w:rsid w:val="009C7544"/>
    <w:rsid w:val="009D095E"/>
    <w:rsid w:val="009D4B82"/>
    <w:rsid w:val="009D5F4E"/>
    <w:rsid w:val="009E2D13"/>
    <w:rsid w:val="009F3264"/>
    <w:rsid w:val="009F32BB"/>
    <w:rsid w:val="00A022B1"/>
    <w:rsid w:val="00A0265A"/>
    <w:rsid w:val="00A05729"/>
    <w:rsid w:val="00A05A23"/>
    <w:rsid w:val="00A12E93"/>
    <w:rsid w:val="00A15561"/>
    <w:rsid w:val="00A17336"/>
    <w:rsid w:val="00A22D90"/>
    <w:rsid w:val="00A26192"/>
    <w:rsid w:val="00A35551"/>
    <w:rsid w:val="00A43634"/>
    <w:rsid w:val="00A45B5F"/>
    <w:rsid w:val="00A45DFF"/>
    <w:rsid w:val="00A548E7"/>
    <w:rsid w:val="00A5711E"/>
    <w:rsid w:val="00A61B42"/>
    <w:rsid w:val="00A74DDA"/>
    <w:rsid w:val="00A76DFC"/>
    <w:rsid w:val="00A849A3"/>
    <w:rsid w:val="00A86FC8"/>
    <w:rsid w:val="00A87263"/>
    <w:rsid w:val="00A90522"/>
    <w:rsid w:val="00A95C02"/>
    <w:rsid w:val="00A963F0"/>
    <w:rsid w:val="00AA30A2"/>
    <w:rsid w:val="00AB3B9F"/>
    <w:rsid w:val="00AC0F8C"/>
    <w:rsid w:val="00AC665B"/>
    <w:rsid w:val="00AC7691"/>
    <w:rsid w:val="00AD2613"/>
    <w:rsid w:val="00AD2953"/>
    <w:rsid w:val="00AD29E3"/>
    <w:rsid w:val="00AE13DD"/>
    <w:rsid w:val="00AE2613"/>
    <w:rsid w:val="00AE2773"/>
    <w:rsid w:val="00AE51DC"/>
    <w:rsid w:val="00AE6E01"/>
    <w:rsid w:val="00AF0717"/>
    <w:rsid w:val="00AF3723"/>
    <w:rsid w:val="00AF5B8F"/>
    <w:rsid w:val="00AF75FB"/>
    <w:rsid w:val="00B01485"/>
    <w:rsid w:val="00B02FBA"/>
    <w:rsid w:val="00B114A8"/>
    <w:rsid w:val="00B11BDB"/>
    <w:rsid w:val="00B26B65"/>
    <w:rsid w:val="00B32DE4"/>
    <w:rsid w:val="00B3362B"/>
    <w:rsid w:val="00B340EF"/>
    <w:rsid w:val="00B4167D"/>
    <w:rsid w:val="00B422BC"/>
    <w:rsid w:val="00B4381E"/>
    <w:rsid w:val="00B514DF"/>
    <w:rsid w:val="00B54A78"/>
    <w:rsid w:val="00B63473"/>
    <w:rsid w:val="00B71E05"/>
    <w:rsid w:val="00B94B0E"/>
    <w:rsid w:val="00B95C70"/>
    <w:rsid w:val="00BA7D56"/>
    <w:rsid w:val="00BB37B8"/>
    <w:rsid w:val="00BB5859"/>
    <w:rsid w:val="00BC3118"/>
    <w:rsid w:val="00BC454B"/>
    <w:rsid w:val="00BC5A3B"/>
    <w:rsid w:val="00BC630D"/>
    <w:rsid w:val="00BC7CEE"/>
    <w:rsid w:val="00BD21E4"/>
    <w:rsid w:val="00BF01DC"/>
    <w:rsid w:val="00C007E4"/>
    <w:rsid w:val="00C03323"/>
    <w:rsid w:val="00C1190D"/>
    <w:rsid w:val="00C12207"/>
    <w:rsid w:val="00C13E87"/>
    <w:rsid w:val="00C21317"/>
    <w:rsid w:val="00C32964"/>
    <w:rsid w:val="00C40073"/>
    <w:rsid w:val="00C46BAC"/>
    <w:rsid w:val="00C51B71"/>
    <w:rsid w:val="00C57406"/>
    <w:rsid w:val="00C60F9F"/>
    <w:rsid w:val="00C62F81"/>
    <w:rsid w:val="00C63A0B"/>
    <w:rsid w:val="00C65343"/>
    <w:rsid w:val="00C82D08"/>
    <w:rsid w:val="00C90AD7"/>
    <w:rsid w:val="00C91056"/>
    <w:rsid w:val="00C95011"/>
    <w:rsid w:val="00C95D2C"/>
    <w:rsid w:val="00C97199"/>
    <w:rsid w:val="00CA1594"/>
    <w:rsid w:val="00CA776A"/>
    <w:rsid w:val="00CB3EA1"/>
    <w:rsid w:val="00CB5FEB"/>
    <w:rsid w:val="00CC57A9"/>
    <w:rsid w:val="00CC71BC"/>
    <w:rsid w:val="00CD23C5"/>
    <w:rsid w:val="00CD56EA"/>
    <w:rsid w:val="00CD5D3B"/>
    <w:rsid w:val="00CD740C"/>
    <w:rsid w:val="00CD7EF1"/>
    <w:rsid w:val="00CE4CC8"/>
    <w:rsid w:val="00CF2AE9"/>
    <w:rsid w:val="00CF5055"/>
    <w:rsid w:val="00D03DB3"/>
    <w:rsid w:val="00D14A67"/>
    <w:rsid w:val="00D21ED3"/>
    <w:rsid w:val="00D22398"/>
    <w:rsid w:val="00D4035F"/>
    <w:rsid w:val="00D42188"/>
    <w:rsid w:val="00D50712"/>
    <w:rsid w:val="00D53F5E"/>
    <w:rsid w:val="00D56CED"/>
    <w:rsid w:val="00D606A5"/>
    <w:rsid w:val="00D63084"/>
    <w:rsid w:val="00D647D2"/>
    <w:rsid w:val="00D65B55"/>
    <w:rsid w:val="00D674EF"/>
    <w:rsid w:val="00D75813"/>
    <w:rsid w:val="00D829B7"/>
    <w:rsid w:val="00D92157"/>
    <w:rsid w:val="00DA1CEC"/>
    <w:rsid w:val="00DA24F4"/>
    <w:rsid w:val="00DA4B0C"/>
    <w:rsid w:val="00DA6841"/>
    <w:rsid w:val="00DB6D2A"/>
    <w:rsid w:val="00DB7A0E"/>
    <w:rsid w:val="00DC09FE"/>
    <w:rsid w:val="00DC6F22"/>
    <w:rsid w:val="00DD167A"/>
    <w:rsid w:val="00DD214D"/>
    <w:rsid w:val="00DD231D"/>
    <w:rsid w:val="00DD39A6"/>
    <w:rsid w:val="00DD3D81"/>
    <w:rsid w:val="00DE1788"/>
    <w:rsid w:val="00DE658E"/>
    <w:rsid w:val="00DF5407"/>
    <w:rsid w:val="00E03FCD"/>
    <w:rsid w:val="00E17261"/>
    <w:rsid w:val="00E24E3B"/>
    <w:rsid w:val="00E25B17"/>
    <w:rsid w:val="00E26C5B"/>
    <w:rsid w:val="00E26F20"/>
    <w:rsid w:val="00E277A9"/>
    <w:rsid w:val="00E30296"/>
    <w:rsid w:val="00E321D6"/>
    <w:rsid w:val="00E323B3"/>
    <w:rsid w:val="00E331BF"/>
    <w:rsid w:val="00E35486"/>
    <w:rsid w:val="00E36E8D"/>
    <w:rsid w:val="00E40825"/>
    <w:rsid w:val="00E45C7C"/>
    <w:rsid w:val="00E57FCB"/>
    <w:rsid w:val="00E6435D"/>
    <w:rsid w:val="00E64750"/>
    <w:rsid w:val="00E64D00"/>
    <w:rsid w:val="00E65B8A"/>
    <w:rsid w:val="00E734E8"/>
    <w:rsid w:val="00E742B5"/>
    <w:rsid w:val="00E75876"/>
    <w:rsid w:val="00E76768"/>
    <w:rsid w:val="00E9168E"/>
    <w:rsid w:val="00E92EF4"/>
    <w:rsid w:val="00E935E4"/>
    <w:rsid w:val="00E97166"/>
    <w:rsid w:val="00EA5052"/>
    <w:rsid w:val="00EB1A25"/>
    <w:rsid w:val="00EB41E4"/>
    <w:rsid w:val="00EB7310"/>
    <w:rsid w:val="00EC3009"/>
    <w:rsid w:val="00EC358C"/>
    <w:rsid w:val="00EC485B"/>
    <w:rsid w:val="00ED0C48"/>
    <w:rsid w:val="00ED3190"/>
    <w:rsid w:val="00ED7BBD"/>
    <w:rsid w:val="00EE06A4"/>
    <w:rsid w:val="00EE1DD9"/>
    <w:rsid w:val="00EF151B"/>
    <w:rsid w:val="00EF3560"/>
    <w:rsid w:val="00EF5446"/>
    <w:rsid w:val="00EF78B0"/>
    <w:rsid w:val="00F03045"/>
    <w:rsid w:val="00F05581"/>
    <w:rsid w:val="00F11794"/>
    <w:rsid w:val="00F131EB"/>
    <w:rsid w:val="00F25E68"/>
    <w:rsid w:val="00F33397"/>
    <w:rsid w:val="00F412C5"/>
    <w:rsid w:val="00F41709"/>
    <w:rsid w:val="00F537F1"/>
    <w:rsid w:val="00F53CE1"/>
    <w:rsid w:val="00F56BA9"/>
    <w:rsid w:val="00F60FAB"/>
    <w:rsid w:val="00F65A5C"/>
    <w:rsid w:val="00F67F66"/>
    <w:rsid w:val="00F73F2D"/>
    <w:rsid w:val="00F80722"/>
    <w:rsid w:val="00F832B5"/>
    <w:rsid w:val="00F869EE"/>
    <w:rsid w:val="00F8757A"/>
    <w:rsid w:val="00F96B73"/>
    <w:rsid w:val="00FA3290"/>
    <w:rsid w:val="00FB0C91"/>
    <w:rsid w:val="00FB149B"/>
    <w:rsid w:val="00FB22DD"/>
    <w:rsid w:val="00FB4A0E"/>
    <w:rsid w:val="00FC070F"/>
    <w:rsid w:val="00FC1839"/>
    <w:rsid w:val="00FC291F"/>
    <w:rsid w:val="00FC43AF"/>
    <w:rsid w:val="00FC59FE"/>
    <w:rsid w:val="00FC680A"/>
    <w:rsid w:val="00FC796E"/>
    <w:rsid w:val="00FD2549"/>
    <w:rsid w:val="00FE07A4"/>
    <w:rsid w:val="00FE2224"/>
    <w:rsid w:val="00FE25FC"/>
    <w:rsid w:val="00FE7A33"/>
    <w:rsid w:val="00FF3053"/>
    <w:rsid w:val="00FF4171"/>
    <w:rsid w:val="00FF5381"/>
    <w:rsid w:val="00FF607E"/>
    <w:rsid w:val="00FF7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A49FE"/>
    <w:pPr>
      <w:keepNext/>
      <w:widowControl w:val="0"/>
      <w:spacing w:line="360" w:lineRule="auto"/>
      <w:outlineLvl w:val="0"/>
    </w:pPr>
    <w:rPr>
      <w:b/>
      <w:sz w:val="3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link w:val="a4"/>
    <w:uiPriority w:val="99"/>
    <w:rsid w:val="005712D2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5712D2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9A4AF3"/>
  </w:style>
  <w:style w:type="paragraph" w:customStyle="1" w:styleId="ConsPlusNormal">
    <w:name w:val="ConsPlusNormal"/>
    <w:rsid w:val="008E69D0"/>
    <w:pPr>
      <w:autoSpaceDE w:val="0"/>
      <w:autoSpaceDN w:val="0"/>
      <w:adjustRightInd w:val="0"/>
    </w:pPr>
    <w:rPr>
      <w:rFonts w:ascii="Arial" w:eastAsia="Calibri" w:hAnsi="Arial" w:cs="Arial"/>
    </w:rPr>
  </w:style>
  <w:style w:type="paragraph" w:styleId="a7">
    <w:name w:val="Balloon Text"/>
    <w:basedOn w:val="a"/>
    <w:link w:val="a8"/>
    <w:rsid w:val="008E69D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rsid w:val="008E69D0"/>
    <w:rPr>
      <w:rFonts w:ascii="Segoe UI" w:hAnsi="Segoe UI" w:cs="Segoe UI"/>
      <w:sz w:val="18"/>
      <w:szCs w:val="18"/>
    </w:rPr>
  </w:style>
  <w:style w:type="character" w:customStyle="1" w:styleId="a4">
    <w:name w:val="Верхний колонтитул Знак"/>
    <w:basedOn w:val="a0"/>
    <w:link w:val="a3"/>
    <w:uiPriority w:val="99"/>
    <w:rsid w:val="00143480"/>
    <w:rPr>
      <w:sz w:val="24"/>
      <w:szCs w:val="24"/>
    </w:rPr>
  </w:style>
  <w:style w:type="paragraph" w:styleId="a9">
    <w:name w:val="List Paragraph"/>
    <w:basedOn w:val="a"/>
    <w:uiPriority w:val="34"/>
    <w:qFormat/>
    <w:rsid w:val="00151250"/>
    <w:pPr>
      <w:ind w:left="720"/>
      <w:contextualSpacing/>
    </w:pPr>
  </w:style>
  <w:style w:type="character" w:styleId="aa">
    <w:name w:val="Hyperlink"/>
    <w:basedOn w:val="a0"/>
    <w:rsid w:val="00264AAD"/>
    <w:rPr>
      <w:color w:val="0563C1" w:themeColor="hyperlink"/>
      <w:u w:val="single"/>
    </w:rPr>
  </w:style>
  <w:style w:type="character" w:customStyle="1" w:styleId="grame">
    <w:name w:val="grame"/>
    <w:basedOn w:val="a0"/>
    <w:rsid w:val="0038142F"/>
  </w:style>
  <w:style w:type="character" w:customStyle="1" w:styleId="normaltextrun">
    <w:name w:val="normaltextrun"/>
    <w:basedOn w:val="a0"/>
    <w:rsid w:val="00314328"/>
  </w:style>
  <w:style w:type="character" w:customStyle="1" w:styleId="eop">
    <w:name w:val="eop"/>
    <w:basedOn w:val="a0"/>
    <w:rsid w:val="00314328"/>
  </w:style>
  <w:style w:type="character" w:customStyle="1" w:styleId="10">
    <w:name w:val="Заголовок 1 Знак"/>
    <w:basedOn w:val="a0"/>
    <w:link w:val="1"/>
    <w:rsid w:val="007A49FE"/>
    <w:rPr>
      <w:b/>
      <w:sz w:val="30"/>
    </w:rPr>
  </w:style>
  <w:style w:type="paragraph" w:customStyle="1" w:styleId="paragraph">
    <w:name w:val="paragraph"/>
    <w:basedOn w:val="a"/>
    <w:rsid w:val="007A49FE"/>
    <w:pPr>
      <w:spacing w:before="100" w:beforeAutospacing="1" w:after="100" w:afterAutospacing="1"/>
    </w:pPr>
    <w:rPr>
      <w:lang w:val="en-GB" w:eastAsia="en-GB"/>
    </w:rPr>
  </w:style>
  <w:style w:type="paragraph" w:customStyle="1" w:styleId="consplusnormal0">
    <w:name w:val="consplusnormal"/>
    <w:basedOn w:val="a"/>
    <w:rsid w:val="00553C21"/>
    <w:pPr>
      <w:spacing w:before="100" w:beforeAutospacing="1" w:after="100" w:afterAutospacing="1"/>
    </w:pPr>
  </w:style>
  <w:style w:type="character" w:customStyle="1" w:styleId="extended-textshort">
    <w:name w:val="extended-text__short"/>
    <w:basedOn w:val="a0"/>
    <w:rsid w:val="004F28B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A49FE"/>
    <w:pPr>
      <w:keepNext/>
      <w:widowControl w:val="0"/>
      <w:spacing w:line="360" w:lineRule="auto"/>
      <w:outlineLvl w:val="0"/>
    </w:pPr>
    <w:rPr>
      <w:b/>
      <w:sz w:val="3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link w:val="a4"/>
    <w:uiPriority w:val="99"/>
    <w:rsid w:val="005712D2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5712D2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9A4AF3"/>
  </w:style>
  <w:style w:type="paragraph" w:customStyle="1" w:styleId="ConsPlusNormal">
    <w:name w:val="ConsPlusNormal"/>
    <w:rsid w:val="008E69D0"/>
    <w:pPr>
      <w:autoSpaceDE w:val="0"/>
      <w:autoSpaceDN w:val="0"/>
      <w:adjustRightInd w:val="0"/>
    </w:pPr>
    <w:rPr>
      <w:rFonts w:ascii="Arial" w:eastAsia="Calibri" w:hAnsi="Arial" w:cs="Arial"/>
    </w:rPr>
  </w:style>
  <w:style w:type="paragraph" w:styleId="a7">
    <w:name w:val="Balloon Text"/>
    <w:basedOn w:val="a"/>
    <w:link w:val="a8"/>
    <w:rsid w:val="008E69D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rsid w:val="008E69D0"/>
    <w:rPr>
      <w:rFonts w:ascii="Segoe UI" w:hAnsi="Segoe UI" w:cs="Segoe UI"/>
      <w:sz w:val="18"/>
      <w:szCs w:val="18"/>
    </w:rPr>
  </w:style>
  <w:style w:type="character" w:customStyle="1" w:styleId="a4">
    <w:name w:val="Верхний колонтитул Знак"/>
    <w:basedOn w:val="a0"/>
    <w:link w:val="a3"/>
    <w:uiPriority w:val="99"/>
    <w:rsid w:val="00143480"/>
    <w:rPr>
      <w:sz w:val="24"/>
      <w:szCs w:val="24"/>
    </w:rPr>
  </w:style>
  <w:style w:type="paragraph" w:styleId="a9">
    <w:name w:val="List Paragraph"/>
    <w:basedOn w:val="a"/>
    <w:uiPriority w:val="34"/>
    <w:qFormat/>
    <w:rsid w:val="00151250"/>
    <w:pPr>
      <w:ind w:left="720"/>
      <w:contextualSpacing/>
    </w:pPr>
  </w:style>
  <w:style w:type="character" w:styleId="aa">
    <w:name w:val="Hyperlink"/>
    <w:basedOn w:val="a0"/>
    <w:rsid w:val="00264AAD"/>
    <w:rPr>
      <w:color w:val="0563C1" w:themeColor="hyperlink"/>
      <w:u w:val="single"/>
    </w:rPr>
  </w:style>
  <w:style w:type="character" w:customStyle="1" w:styleId="grame">
    <w:name w:val="grame"/>
    <w:basedOn w:val="a0"/>
    <w:rsid w:val="0038142F"/>
  </w:style>
  <w:style w:type="character" w:customStyle="1" w:styleId="normaltextrun">
    <w:name w:val="normaltextrun"/>
    <w:basedOn w:val="a0"/>
    <w:rsid w:val="00314328"/>
  </w:style>
  <w:style w:type="character" w:customStyle="1" w:styleId="eop">
    <w:name w:val="eop"/>
    <w:basedOn w:val="a0"/>
    <w:rsid w:val="00314328"/>
  </w:style>
  <w:style w:type="character" w:customStyle="1" w:styleId="10">
    <w:name w:val="Заголовок 1 Знак"/>
    <w:basedOn w:val="a0"/>
    <w:link w:val="1"/>
    <w:rsid w:val="007A49FE"/>
    <w:rPr>
      <w:b/>
      <w:sz w:val="30"/>
    </w:rPr>
  </w:style>
  <w:style w:type="paragraph" w:customStyle="1" w:styleId="paragraph">
    <w:name w:val="paragraph"/>
    <w:basedOn w:val="a"/>
    <w:rsid w:val="007A49FE"/>
    <w:pPr>
      <w:spacing w:before="100" w:beforeAutospacing="1" w:after="100" w:afterAutospacing="1"/>
    </w:pPr>
    <w:rPr>
      <w:lang w:val="en-GB" w:eastAsia="en-GB"/>
    </w:rPr>
  </w:style>
  <w:style w:type="paragraph" w:customStyle="1" w:styleId="consplusnormal0">
    <w:name w:val="consplusnormal"/>
    <w:basedOn w:val="a"/>
    <w:rsid w:val="00553C21"/>
    <w:pPr>
      <w:spacing w:before="100" w:beforeAutospacing="1" w:after="100" w:afterAutospacing="1"/>
    </w:pPr>
  </w:style>
  <w:style w:type="character" w:customStyle="1" w:styleId="extended-textshort">
    <w:name w:val="extended-text__short"/>
    <w:basedOn w:val="a0"/>
    <w:rsid w:val="004F28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edorova\AppData\Local\Temp\bdttmp\fc8b2efb-d2af-41c3-a188-dc835ba7c81d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021D0A-9970-4897-AA6E-B321EEBA6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fc8b2efb-d2af-41c3-a188-dc835ba7c81d</Template>
  <TotalTime>1</TotalTime>
  <Pages>3</Pages>
  <Words>540</Words>
  <Characters>3080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3613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Федорова Екатерина Юрьевна</dc:creator>
  <cp:lastModifiedBy>Alexandra</cp:lastModifiedBy>
  <cp:revision>2</cp:revision>
  <cp:lastPrinted>2020-07-15T13:36:00Z</cp:lastPrinted>
  <dcterms:created xsi:type="dcterms:W3CDTF">2020-07-28T13:04:00Z</dcterms:created>
  <dcterms:modified xsi:type="dcterms:W3CDTF">2020-07-28T13:04:00Z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418025e6-9134-446a-9e72-a06d83511499</vt:lpwstr>
  </property>
</Properties>
</file>