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F03225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56924729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225" w:rsidRDefault="00F032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F03225" w:rsidRDefault="00F0322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70A38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154940</wp:posOffset>
                </wp:positionV>
                <wp:extent cx="3751580" cy="738505"/>
                <wp:effectExtent l="0" t="0" r="1270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58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225" w:rsidRPr="00170A38" w:rsidRDefault="00F03225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 xml:space="preserve">внесении изменений в постановления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1481F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 xml:space="preserve">10.08.2010 № 1058,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F03225" w:rsidRDefault="00F03225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2.2pt;width:295.4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99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" o:allowincell="f" filled="f" stroked="f">
                <v:textbox inset="0,0,0,0">
                  <w:txbxContent>
                    <w:p w:rsidR="00F03225" w:rsidRPr="00170A38" w:rsidRDefault="00F03225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 xml:space="preserve">внесении изменений в постановления Правительства Санкт-Петербурга </w:t>
                      </w:r>
                      <w:r>
                        <w:rPr>
                          <w:b/>
                        </w:rPr>
                        <w:br/>
                      </w:r>
                      <w:r w:rsidRPr="00D1481F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 xml:space="preserve">10.08.2010 № 1058,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F03225" w:rsidRDefault="00F03225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0A3ED2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Pr="00FB09D5">
        <w:t>пункт</w:t>
      </w:r>
      <w:r w:rsidR="004C587F" w:rsidRPr="00FB09D5">
        <w:t>ом</w:t>
      </w:r>
      <w:r w:rsidRPr="00FB09D5">
        <w:t xml:space="preserve"> 2 статьи 21 Закона Санкт-Петербурга </w:t>
      </w:r>
      <w:r w:rsidR="00037737" w:rsidRPr="00FB09D5">
        <w:t>от 2</w:t>
      </w:r>
      <w:r w:rsidR="0040672D">
        <w:t>7</w:t>
      </w:r>
      <w:r w:rsidR="00037737" w:rsidRPr="00FB09D5">
        <w:t>.11.201</w:t>
      </w:r>
      <w:r w:rsidR="0040672D">
        <w:t>9</w:t>
      </w:r>
      <w:r w:rsidR="00037737" w:rsidRPr="00FB09D5">
        <w:t xml:space="preserve"> № </w:t>
      </w:r>
      <w:r w:rsidR="0040672D">
        <w:t>614</w:t>
      </w:r>
      <w:r w:rsidR="00037737" w:rsidRPr="00FB09D5">
        <w:t>-1</w:t>
      </w:r>
      <w:r w:rsidR="0040672D">
        <w:t>32</w:t>
      </w:r>
      <w:r w:rsidR="00037737" w:rsidRPr="00FB09D5">
        <w:t xml:space="preserve"> «О бюджете </w:t>
      </w:r>
      <w:r w:rsidR="00037737" w:rsidRPr="00FB09D5">
        <w:br/>
        <w:t>Санкт-Петербурга на 20</w:t>
      </w:r>
      <w:r w:rsidR="0040672D">
        <w:t>20</w:t>
      </w:r>
      <w:r w:rsidR="00037737" w:rsidRPr="00FB09D5">
        <w:t xml:space="preserve"> год и на плановый период 202</w:t>
      </w:r>
      <w:r w:rsidR="0040672D">
        <w:t>1</w:t>
      </w:r>
      <w:r w:rsidR="00037737" w:rsidRPr="00FB09D5">
        <w:t xml:space="preserve"> и 202</w:t>
      </w:r>
      <w:r w:rsidR="0040672D">
        <w:t>2</w:t>
      </w:r>
      <w:r w:rsidR="00037737" w:rsidRPr="00FB09D5">
        <w:t xml:space="preserve"> годов»</w:t>
      </w:r>
      <w:r w:rsidRPr="00FB09D5">
        <w:t xml:space="preserve"> </w:t>
      </w:r>
      <w:r w:rsidR="004C587F" w:rsidRPr="00FB09D5">
        <w:t>и</w:t>
      </w:r>
      <w:r w:rsidRPr="00FB09D5">
        <w:t xml:space="preserve"> </w:t>
      </w:r>
      <w:hyperlink r:id="rId14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</w:t>
      </w:r>
      <w:r w:rsidR="004C587F" w:rsidRPr="00FB09D5">
        <w:br/>
      </w:r>
      <w:r w:rsidR="00816E59" w:rsidRPr="00FB09D5">
        <w:t xml:space="preserve">о разработке государственных программ Санкт-Петербурга, формирования, реализации </w:t>
      </w:r>
      <w:r w:rsidR="004C587F" w:rsidRPr="00FB09D5">
        <w:br/>
      </w:r>
      <w:r w:rsidR="00816E59" w:rsidRPr="00FB09D5">
        <w:t>и проведения оценки эффективности их реализации» Правительство 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B8546B" w:rsidRPr="00FB09D5" w:rsidRDefault="0054206D" w:rsidP="00B8546B">
      <w:pPr>
        <w:ind w:firstLine="709"/>
        <w:jc w:val="both"/>
      </w:pPr>
      <w:r>
        <w:t>1</w:t>
      </w:r>
      <w:r w:rsidR="00B8546B" w:rsidRPr="00FB09D5">
        <w:t xml:space="preserve">. Внести в постановление Правительства Санкт-Петербурга от 10.08.2010 № 1058 </w:t>
      </w:r>
      <w:r w:rsidR="003741FF" w:rsidRPr="00FB09D5">
        <w:br/>
      </w:r>
      <w:r w:rsidR="00B8546B" w:rsidRPr="00FB09D5">
        <w:t xml:space="preserve">«Об утверждении долгосрочной целевой программы Санкт-Петербурга </w:t>
      </w:r>
      <w:r w:rsidR="00B8546B" w:rsidRPr="00FB09D5">
        <w:br/>
        <w:t xml:space="preserve">«Об энергосбережении и о повышении энергетической эффективности в системах наружного освещения при строительстве и реконструкции парков, садов и скверов, расположенных </w:t>
      </w:r>
      <w:r w:rsidR="008E5483" w:rsidRPr="00FB09D5">
        <w:br/>
      </w:r>
      <w:r w:rsidR="00B8546B" w:rsidRPr="00FB09D5">
        <w:t>на территории Санкт-Петербурга, на период до 2020 года»</w:t>
      </w:r>
      <w:r w:rsidR="003741FF" w:rsidRPr="00FB09D5">
        <w:t xml:space="preserve"> </w:t>
      </w:r>
      <w:r w:rsidR="00B8546B" w:rsidRPr="00FB09D5">
        <w:t>следующие изменения:</w:t>
      </w:r>
    </w:p>
    <w:p w:rsidR="0054206D" w:rsidRDefault="00B8546B" w:rsidP="0054206D">
      <w:pPr>
        <w:pStyle w:val="af1"/>
        <w:numPr>
          <w:ilvl w:val="1"/>
          <w:numId w:val="7"/>
        </w:numPr>
        <w:tabs>
          <w:tab w:val="left" w:pos="851"/>
          <w:tab w:val="left" w:pos="1134"/>
        </w:tabs>
        <w:ind w:left="0" w:firstLine="709"/>
        <w:jc w:val="both"/>
      </w:pPr>
      <w:r w:rsidRPr="00FB09D5">
        <w:t>В приложении к постановлению:</w:t>
      </w:r>
    </w:p>
    <w:p w:rsidR="00B8546B" w:rsidRDefault="0054206D" w:rsidP="0054206D">
      <w:pPr>
        <w:pStyle w:val="af1"/>
        <w:tabs>
          <w:tab w:val="left" w:pos="851"/>
          <w:tab w:val="left" w:pos="1134"/>
        </w:tabs>
        <w:ind w:left="709"/>
        <w:jc w:val="both"/>
      </w:pPr>
      <w:r>
        <w:t xml:space="preserve">1.1.1. </w:t>
      </w:r>
      <w:r w:rsidR="00B8546B" w:rsidRPr="00FB09D5">
        <w:t>Таблицу 2 раздела 5 изложить в следующей редакции:</w:t>
      </w:r>
    </w:p>
    <w:p w:rsidR="00B8546B" w:rsidRDefault="0054206D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right"/>
        <w:outlineLvl w:val="2"/>
      </w:pPr>
      <w:r w:rsidRPr="00FB09D5">
        <w:t xml:space="preserve"> </w:t>
      </w:r>
      <w:r w:rsidR="00B8546B" w:rsidRPr="00FB09D5">
        <w:t>«Таблица 2</w:t>
      </w:r>
    </w:p>
    <w:p w:rsidR="0054206D" w:rsidRPr="00FB09D5" w:rsidRDefault="0054206D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right"/>
        <w:outlineLvl w:val="2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977"/>
        <w:gridCol w:w="1134"/>
        <w:gridCol w:w="992"/>
        <w:gridCol w:w="992"/>
        <w:gridCol w:w="992"/>
        <w:gridCol w:w="851"/>
        <w:gridCol w:w="992"/>
        <w:gridCol w:w="425"/>
      </w:tblGrid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2-й этап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B8546B" w:rsidRPr="00FB09D5" w:rsidRDefault="00B8546B" w:rsidP="0054206D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 xml:space="preserve">Объемы финансирования по годам, </w:t>
            </w:r>
            <w:r w:rsidRPr="00FB09D5">
              <w:rPr>
                <w:b/>
                <w:sz w:val="20"/>
                <w:szCs w:val="20"/>
              </w:rPr>
              <w:br/>
              <w:t>млн</w:t>
            </w:r>
            <w:r w:rsidR="0054206D">
              <w:rPr>
                <w:b/>
                <w:sz w:val="20"/>
                <w:szCs w:val="20"/>
              </w:rPr>
              <w:t xml:space="preserve"> </w:t>
            </w:r>
            <w:r w:rsidRPr="00FB09D5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2016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2017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2018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2019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2020 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Проектирование</w:t>
            </w: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12,3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10,3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131BB9" w:rsidP="0054206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23,</w:t>
            </w:r>
            <w:r w:rsidR="0054206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73B1" w:rsidRPr="00985716" w:rsidRDefault="00985716" w:rsidP="00D54FF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985716" w:rsidRDefault="00985716" w:rsidP="0054206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144,7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B23A8" w:rsidRPr="00FB09D5" w:rsidRDefault="005273B1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Строительство наружного освещения парков, садов </w:t>
            </w:r>
            <w:r w:rsidRPr="00FB09D5">
              <w:rPr>
                <w:sz w:val="20"/>
                <w:szCs w:val="20"/>
              </w:rPr>
              <w:br/>
              <w:t>и скверов с внедрением светодиодных светильников</w:t>
            </w:r>
          </w:p>
          <w:p w:rsidR="00FF1AF6" w:rsidRDefault="00FF1AF6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  <w:p w:rsidR="000D7E9E" w:rsidRDefault="000D7E9E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  <w:p w:rsidR="000D7E9E" w:rsidRDefault="000D7E9E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  <w:p w:rsidR="000D7E9E" w:rsidRPr="00FB09D5" w:rsidRDefault="000D7E9E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184,5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229,5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137,1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4206D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267,0</w:t>
            </w:r>
          </w:p>
        </w:tc>
        <w:tc>
          <w:tcPr>
            <w:tcW w:w="851" w:type="dxa"/>
            <w:shd w:val="clear" w:color="auto" w:fill="auto"/>
          </w:tcPr>
          <w:p w:rsidR="005273B1" w:rsidRPr="00985716" w:rsidRDefault="00985716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148,4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985716" w:rsidRDefault="00985716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966,5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Реконструкция наружного освещения парков, садов </w:t>
            </w:r>
            <w:r w:rsidRPr="00FB09D5">
              <w:rPr>
                <w:sz w:val="20"/>
                <w:szCs w:val="20"/>
              </w:rPr>
              <w:br/>
              <w:t>и скверов с внедрением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117,9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168,9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113,7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4206D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233,5</w:t>
            </w:r>
          </w:p>
        </w:tc>
        <w:tc>
          <w:tcPr>
            <w:tcW w:w="851" w:type="dxa"/>
            <w:shd w:val="clear" w:color="auto" w:fill="auto"/>
          </w:tcPr>
          <w:p w:rsidR="005273B1" w:rsidRPr="00985716" w:rsidRDefault="00985716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113,0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985716" w:rsidRDefault="00985716" w:rsidP="00131BB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747,0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5273B1" w:rsidRPr="00FB09D5" w:rsidRDefault="005273B1" w:rsidP="007D100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9162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Всего по 2-му этапу</w:t>
            </w:r>
          </w:p>
        </w:tc>
        <w:tc>
          <w:tcPr>
            <w:tcW w:w="1134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314,3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410,7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261,1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0A3ED2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523,7</w:t>
            </w:r>
          </w:p>
        </w:tc>
        <w:tc>
          <w:tcPr>
            <w:tcW w:w="851" w:type="dxa"/>
            <w:shd w:val="clear" w:color="auto" w:fill="auto"/>
          </w:tcPr>
          <w:p w:rsidR="00E91625" w:rsidRPr="00985716" w:rsidRDefault="00985716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 w:rsidRPr="00985716">
              <w:rPr>
                <w:rFonts w:eastAsia="Calibri"/>
                <w:sz w:val="20"/>
                <w:szCs w:val="20"/>
              </w:rPr>
              <w:t>34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985716">
              <w:rPr>
                <w:rFonts w:eastAsia="Calibri"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91625" w:rsidRPr="00985716" w:rsidRDefault="00985716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1858,2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1625" w:rsidRPr="00FB09D5" w:rsidRDefault="00E91625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».</w:t>
            </w:r>
          </w:p>
        </w:tc>
      </w:tr>
    </w:tbl>
    <w:p w:rsidR="00B8546B" w:rsidRDefault="00B8546B" w:rsidP="00B8546B">
      <w:pPr>
        <w:ind w:left="284"/>
        <w:jc w:val="right"/>
        <w:rPr>
          <w:highlight w:val="yellow"/>
        </w:rPr>
      </w:pPr>
    </w:p>
    <w:p w:rsidR="0054206D" w:rsidRDefault="0054206D" w:rsidP="00B8546B">
      <w:pPr>
        <w:ind w:left="284"/>
        <w:jc w:val="right"/>
        <w:rPr>
          <w:highlight w:val="yellow"/>
        </w:rPr>
      </w:pPr>
    </w:p>
    <w:p w:rsidR="0054206D" w:rsidRDefault="0054206D" w:rsidP="00B8546B">
      <w:pPr>
        <w:ind w:left="284"/>
        <w:jc w:val="right"/>
        <w:rPr>
          <w:highlight w:val="yellow"/>
        </w:rPr>
      </w:pPr>
    </w:p>
    <w:p w:rsidR="0054206D" w:rsidRPr="00FB09D5" w:rsidRDefault="0054206D" w:rsidP="00B8546B">
      <w:pPr>
        <w:ind w:left="284"/>
        <w:jc w:val="right"/>
        <w:rPr>
          <w:highlight w:val="yellow"/>
        </w:rPr>
      </w:pPr>
    </w:p>
    <w:p w:rsidR="00B8546B" w:rsidRPr="00FB09D5" w:rsidRDefault="00B8546B" w:rsidP="00351115">
      <w:pPr>
        <w:pStyle w:val="af1"/>
        <w:numPr>
          <w:ilvl w:val="2"/>
          <w:numId w:val="8"/>
        </w:numPr>
        <w:tabs>
          <w:tab w:val="left" w:pos="851"/>
          <w:tab w:val="left" w:pos="1134"/>
        </w:tabs>
        <w:ind w:left="0" w:firstLine="709"/>
        <w:jc w:val="both"/>
      </w:pPr>
      <w:r w:rsidRPr="00FB09D5">
        <w:lastRenderedPageBreak/>
        <w:t>Таблицу 2 раздела 7 изложить в следующей редакции:</w:t>
      </w:r>
    </w:p>
    <w:p w:rsidR="00B8546B" w:rsidRPr="00FB09D5" w:rsidRDefault="00B8546B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left="709" w:hanging="709"/>
        <w:contextualSpacing/>
        <w:jc w:val="right"/>
        <w:outlineLvl w:val="2"/>
      </w:pPr>
      <w:r w:rsidRPr="00FB09D5">
        <w:t xml:space="preserve">  «Таблица 2</w:t>
      </w:r>
    </w:p>
    <w:tbl>
      <w:tblPr>
        <w:tblW w:w="10206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372"/>
        <w:gridCol w:w="849"/>
        <w:gridCol w:w="850"/>
        <w:gridCol w:w="992"/>
        <w:gridCol w:w="850"/>
        <w:gridCol w:w="851"/>
        <w:gridCol w:w="992"/>
        <w:gridCol w:w="425"/>
      </w:tblGrid>
      <w:tr w:rsidR="00FB09D5" w:rsidRPr="00FB09D5" w:rsidTr="000A3ED2">
        <w:trPr>
          <w:trHeight w:val="71"/>
        </w:trPr>
        <w:tc>
          <w:tcPr>
            <w:tcW w:w="25" w:type="dxa"/>
            <w:vMerge w:val="restart"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2-й этап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45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D54F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Объемы финансирования по годам, млн</w:t>
            </w:r>
            <w:r w:rsidR="00D54FF0">
              <w:rPr>
                <w:b/>
                <w:sz w:val="20"/>
                <w:szCs w:val="20"/>
              </w:rPr>
              <w:t xml:space="preserve"> </w:t>
            </w:r>
            <w:r w:rsidRPr="00FB09D5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23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207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85716" w:rsidRPr="00FB09D5" w:rsidTr="000A3ED2">
        <w:trPr>
          <w:trHeight w:val="879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985716" w:rsidRPr="00FB09D5" w:rsidRDefault="00985716" w:rsidP="0098571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5716" w:rsidRPr="00FB09D5" w:rsidRDefault="00985716" w:rsidP="0098571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Средства бюджета Санкт-Петербурга </w:t>
            </w:r>
            <w:r w:rsidRPr="00FB09D5">
              <w:rPr>
                <w:sz w:val="20"/>
                <w:szCs w:val="20"/>
              </w:rPr>
              <w:br/>
              <w:t xml:space="preserve">в форме бюджетных инвестиций в объекты государственной собственности </w:t>
            </w:r>
            <w:r w:rsidRPr="00FB09D5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5716" w:rsidRPr="00FB09D5" w:rsidRDefault="00985716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314,3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5716" w:rsidRPr="00FB09D5" w:rsidRDefault="00985716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410,7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5716" w:rsidRPr="00FB09D5" w:rsidRDefault="00985716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5716" w:rsidRPr="00FB09D5" w:rsidRDefault="00985716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523,7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5716" w:rsidRPr="00985716" w:rsidRDefault="00985716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 w:rsidRPr="00985716">
              <w:rPr>
                <w:rFonts w:eastAsia="Calibri"/>
                <w:sz w:val="20"/>
                <w:szCs w:val="20"/>
              </w:rPr>
              <w:t>34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985716">
              <w:rPr>
                <w:rFonts w:eastAsia="Calibri"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5716" w:rsidRPr="00985716" w:rsidRDefault="00985716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1858,2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85716" w:rsidRPr="00FB09D5" w:rsidRDefault="00985716" w:rsidP="00985716">
            <w:pPr>
              <w:jc w:val="center"/>
              <w:rPr>
                <w:sz w:val="20"/>
                <w:szCs w:val="20"/>
              </w:rPr>
            </w:pPr>
          </w:p>
          <w:p w:rsidR="00985716" w:rsidRPr="00FB09D5" w:rsidRDefault="00985716" w:rsidP="00985716">
            <w:pPr>
              <w:jc w:val="center"/>
              <w:rPr>
                <w:sz w:val="20"/>
                <w:szCs w:val="20"/>
              </w:rPr>
            </w:pPr>
          </w:p>
          <w:p w:rsidR="00985716" w:rsidRPr="00FB09D5" w:rsidRDefault="00985716" w:rsidP="00985716">
            <w:pPr>
              <w:jc w:val="center"/>
              <w:rPr>
                <w:sz w:val="20"/>
                <w:szCs w:val="20"/>
              </w:rPr>
            </w:pPr>
          </w:p>
          <w:p w:rsidR="00985716" w:rsidRPr="00FB09D5" w:rsidRDefault="00985716" w:rsidP="00985716">
            <w:pPr>
              <w:jc w:val="center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».</w:t>
            </w:r>
          </w:p>
        </w:tc>
      </w:tr>
    </w:tbl>
    <w:p w:rsidR="000C3A8C" w:rsidRPr="00FB09D5" w:rsidRDefault="000C3A8C" w:rsidP="00C85910">
      <w:pPr>
        <w:ind w:firstLine="709"/>
        <w:jc w:val="both"/>
        <w:rPr>
          <w:rFonts w:eastAsiaTheme="minorHAnsi"/>
        </w:rPr>
      </w:pPr>
    </w:p>
    <w:p w:rsidR="00816E59" w:rsidRDefault="00351115" w:rsidP="00DB11C9">
      <w:pPr>
        <w:tabs>
          <w:tab w:val="left" w:pos="709"/>
          <w:tab w:val="left" w:pos="1134"/>
        </w:tabs>
        <w:ind w:firstLine="709"/>
        <w:contextualSpacing/>
        <w:jc w:val="both"/>
      </w:pPr>
      <w:r>
        <w:t>2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351115" w:rsidRDefault="00351115" w:rsidP="00351115">
      <w:pPr>
        <w:ind w:firstLine="709"/>
        <w:jc w:val="both"/>
      </w:pPr>
      <w:r>
        <w:t xml:space="preserve">2.1. </w:t>
      </w:r>
      <w:r w:rsidRPr="00E73FA6">
        <w:t>В приложении к постановлению:</w:t>
      </w:r>
    </w:p>
    <w:p w:rsidR="00351115" w:rsidRDefault="00351115" w:rsidP="00351115">
      <w:pPr>
        <w:ind w:firstLine="709"/>
        <w:jc w:val="both"/>
      </w:pPr>
      <w:r>
        <w:t>2.1.1. В графе 3 пункта 9 раздела 1:</w:t>
      </w:r>
    </w:p>
    <w:p w:rsidR="00351115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2.1.1.1. </w:t>
      </w:r>
      <w:r>
        <w:t xml:space="preserve">В абзаце первом </w:t>
      </w:r>
      <w:r>
        <w:rPr>
          <w:szCs w:val="24"/>
        </w:rPr>
        <w:t>число «</w:t>
      </w:r>
      <w:r w:rsidR="00B56F70">
        <w:rPr>
          <w:szCs w:val="24"/>
        </w:rPr>
        <w:t>422 005 235,3</w:t>
      </w:r>
      <w:r>
        <w:rPr>
          <w:szCs w:val="24"/>
        </w:rPr>
        <w:t>» заменить числом «</w:t>
      </w:r>
      <w:r w:rsidR="00985716">
        <w:rPr>
          <w:szCs w:val="24"/>
        </w:rPr>
        <w:t>435 129</w:t>
      </w:r>
      <w:r w:rsidR="00280C64">
        <w:rPr>
          <w:szCs w:val="24"/>
        </w:rPr>
        <w:t> 134,2</w:t>
      </w:r>
      <w:r w:rsidRPr="000643BE">
        <w:rPr>
          <w:szCs w:val="24"/>
        </w:rPr>
        <w:t>».</w:t>
      </w:r>
    </w:p>
    <w:p w:rsidR="00351115" w:rsidRPr="000643BE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2.1.1.2. В абзаце третьем число «</w:t>
      </w:r>
      <w:r w:rsidR="00B56F70">
        <w:rPr>
          <w:szCs w:val="24"/>
        </w:rPr>
        <w:t>73 881 134,1</w:t>
      </w:r>
      <w:r>
        <w:rPr>
          <w:szCs w:val="24"/>
        </w:rPr>
        <w:t>» заменить числом «</w:t>
      </w:r>
      <w:r w:rsidR="00985716">
        <w:rPr>
          <w:szCs w:val="24"/>
        </w:rPr>
        <w:t>69 739 724,</w:t>
      </w:r>
      <w:r w:rsidR="00280C64">
        <w:rPr>
          <w:szCs w:val="24"/>
        </w:rPr>
        <w:t>9</w:t>
      </w:r>
      <w:r>
        <w:rPr>
          <w:szCs w:val="24"/>
        </w:rPr>
        <w:t>».</w:t>
      </w:r>
    </w:p>
    <w:p w:rsidR="00351115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2.1.1.3. </w:t>
      </w:r>
      <w:r w:rsidRPr="000643BE">
        <w:t xml:space="preserve">В абзаце </w:t>
      </w:r>
      <w:r>
        <w:t>четвертом</w:t>
      </w:r>
      <w:r w:rsidRPr="000643BE">
        <w:t xml:space="preserve"> </w:t>
      </w:r>
      <w:r w:rsidRPr="000643BE">
        <w:rPr>
          <w:szCs w:val="24"/>
        </w:rPr>
        <w:t>число «</w:t>
      </w:r>
      <w:r w:rsidR="00B56F70">
        <w:rPr>
          <w:szCs w:val="24"/>
        </w:rPr>
        <w:t>70 117 390,3</w:t>
      </w:r>
      <w:r w:rsidRPr="000643BE">
        <w:rPr>
          <w:szCs w:val="24"/>
        </w:rPr>
        <w:t xml:space="preserve">» </w:t>
      </w:r>
      <w:r>
        <w:rPr>
          <w:szCs w:val="24"/>
        </w:rPr>
        <w:t>заменить числом</w:t>
      </w:r>
      <w:r w:rsidRPr="000643BE">
        <w:rPr>
          <w:szCs w:val="24"/>
        </w:rPr>
        <w:t xml:space="preserve"> «</w:t>
      </w:r>
      <w:r w:rsidR="00B56F70">
        <w:rPr>
          <w:szCs w:val="24"/>
        </w:rPr>
        <w:t>82 592 565,7</w:t>
      </w:r>
      <w:r w:rsidRPr="000643BE">
        <w:rPr>
          <w:szCs w:val="24"/>
        </w:rPr>
        <w:t>».</w:t>
      </w:r>
    </w:p>
    <w:p w:rsidR="00351115" w:rsidRPr="00D445EC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2.1.1.4. </w:t>
      </w:r>
      <w:r w:rsidRPr="000643BE">
        <w:t xml:space="preserve">В абзаце </w:t>
      </w:r>
      <w:r>
        <w:t xml:space="preserve">пятом </w:t>
      </w:r>
      <w:r w:rsidRPr="000643BE">
        <w:rPr>
          <w:szCs w:val="24"/>
        </w:rPr>
        <w:t>число «</w:t>
      </w:r>
      <w:r w:rsidR="00B56F70">
        <w:rPr>
          <w:szCs w:val="24"/>
        </w:rPr>
        <w:t>64 657 293,2</w:t>
      </w:r>
      <w:r w:rsidRPr="00D445EC">
        <w:rPr>
          <w:szCs w:val="24"/>
        </w:rPr>
        <w:t>» заменить числом «</w:t>
      </w:r>
      <w:r w:rsidR="00B56F70">
        <w:rPr>
          <w:szCs w:val="24"/>
        </w:rPr>
        <w:t>69 447 425,9</w:t>
      </w:r>
      <w:r w:rsidRPr="00D445EC">
        <w:rPr>
          <w:szCs w:val="24"/>
        </w:rPr>
        <w:t>».</w:t>
      </w:r>
    </w:p>
    <w:p w:rsidR="00351115" w:rsidRPr="000643BE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2.1.1.5. </w:t>
      </w:r>
      <w:r>
        <w:t xml:space="preserve">В абзаце </w:t>
      </w:r>
      <w:r w:rsidR="00862C79">
        <w:t>девятом</w:t>
      </w:r>
      <w:r>
        <w:t xml:space="preserve"> </w:t>
      </w:r>
      <w:r>
        <w:rPr>
          <w:szCs w:val="24"/>
        </w:rPr>
        <w:t>число «</w:t>
      </w:r>
      <w:r w:rsidR="00B56F70">
        <w:rPr>
          <w:szCs w:val="24"/>
        </w:rPr>
        <w:t>140 641 830,3</w:t>
      </w:r>
      <w:r>
        <w:rPr>
          <w:szCs w:val="24"/>
        </w:rPr>
        <w:t>» заменить числом «</w:t>
      </w:r>
      <w:r w:rsidR="00C91F37">
        <w:rPr>
          <w:szCs w:val="24"/>
        </w:rPr>
        <w:t>136 156 0</w:t>
      </w:r>
      <w:r w:rsidR="00280C64">
        <w:rPr>
          <w:szCs w:val="24"/>
        </w:rPr>
        <w:t>15</w:t>
      </w:r>
      <w:r w:rsidR="00C91F37">
        <w:rPr>
          <w:szCs w:val="24"/>
        </w:rPr>
        <w:t>,</w:t>
      </w:r>
      <w:r w:rsidR="00280C64">
        <w:rPr>
          <w:szCs w:val="24"/>
        </w:rPr>
        <w:t>7</w:t>
      </w:r>
      <w:r w:rsidRPr="000643BE">
        <w:rPr>
          <w:szCs w:val="24"/>
        </w:rPr>
        <w:t>».</w:t>
      </w:r>
    </w:p>
    <w:p w:rsidR="00351115" w:rsidRDefault="00862C79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</w:t>
      </w:r>
      <w:r w:rsidR="00351115">
        <w:rPr>
          <w:szCs w:val="24"/>
        </w:rPr>
        <w:t>.1.1.</w:t>
      </w:r>
      <w:r>
        <w:rPr>
          <w:szCs w:val="24"/>
        </w:rPr>
        <w:t>6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351115">
        <w:t>одиннадцатом</w:t>
      </w:r>
      <w:r w:rsidR="00351115" w:rsidRPr="000643BE">
        <w:t xml:space="preserve"> </w:t>
      </w:r>
      <w:r w:rsidR="00351115" w:rsidRPr="000643BE">
        <w:rPr>
          <w:szCs w:val="24"/>
        </w:rPr>
        <w:t>число «</w:t>
      </w:r>
      <w:r w:rsidR="00B56F70">
        <w:rPr>
          <w:szCs w:val="24"/>
        </w:rPr>
        <w:t>25 652 198,7</w:t>
      </w:r>
      <w:r w:rsidR="00351115" w:rsidRPr="000643BE">
        <w:rPr>
          <w:szCs w:val="24"/>
        </w:rPr>
        <w:t xml:space="preserve">» </w:t>
      </w:r>
      <w:r w:rsidR="00351115">
        <w:rPr>
          <w:szCs w:val="24"/>
        </w:rPr>
        <w:t>заменить числом</w:t>
      </w:r>
      <w:r w:rsidR="00351115" w:rsidRPr="000643BE">
        <w:rPr>
          <w:szCs w:val="24"/>
        </w:rPr>
        <w:t xml:space="preserve"> «</w:t>
      </w:r>
      <w:r w:rsidR="00B56F70">
        <w:rPr>
          <w:szCs w:val="24"/>
        </w:rPr>
        <w:t>21 084</w:t>
      </w:r>
      <w:r w:rsidR="00280C64">
        <w:rPr>
          <w:szCs w:val="24"/>
        </w:rPr>
        <w:t> 859,0</w:t>
      </w:r>
      <w:r w:rsidR="00351115" w:rsidRPr="000643BE">
        <w:rPr>
          <w:szCs w:val="24"/>
        </w:rPr>
        <w:t>».</w:t>
      </w:r>
    </w:p>
    <w:p w:rsidR="00351115" w:rsidRPr="00D445EC" w:rsidRDefault="00862C79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</w:t>
      </w:r>
      <w:r w:rsidR="00351115">
        <w:rPr>
          <w:szCs w:val="24"/>
        </w:rPr>
        <w:t>.1.1.</w:t>
      </w:r>
      <w:r>
        <w:rPr>
          <w:szCs w:val="24"/>
        </w:rPr>
        <w:t>7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351115">
        <w:t xml:space="preserve">двенадцатом </w:t>
      </w:r>
      <w:r w:rsidR="00351115" w:rsidRPr="000643BE">
        <w:rPr>
          <w:szCs w:val="24"/>
        </w:rPr>
        <w:t>число «</w:t>
      </w:r>
      <w:r w:rsidR="00B56F70">
        <w:rPr>
          <w:szCs w:val="24"/>
        </w:rPr>
        <w:t>24 915 804,3</w:t>
      </w:r>
      <w:r w:rsidR="00351115" w:rsidRPr="00D445EC">
        <w:rPr>
          <w:szCs w:val="24"/>
        </w:rPr>
        <w:t>» заменить числом «</w:t>
      </w:r>
      <w:r w:rsidR="00B56F70">
        <w:rPr>
          <w:szCs w:val="24"/>
        </w:rPr>
        <w:t>25 026 921,1</w:t>
      </w:r>
      <w:r w:rsidR="00351115" w:rsidRPr="00D445EC">
        <w:rPr>
          <w:szCs w:val="24"/>
        </w:rPr>
        <w:t>».</w:t>
      </w:r>
    </w:p>
    <w:p w:rsidR="00351115" w:rsidRDefault="00862C79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</w:t>
      </w:r>
      <w:r w:rsidR="00351115">
        <w:rPr>
          <w:szCs w:val="24"/>
        </w:rPr>
        <w:t>.1.1.</w:t>
      </w:r>
      <w:r>
        <w:rPr>
          <w:szCs w:val="24"/>
        </w:rPr>
        <w:t>8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351115">
        <w:t>тринадцатом</w:t>
      </w:r>
      <w:r w:rsidR="00351115" w:rsidRPr="000643BE">
        <w:t xml:space="preserve"> </w:t>
      </w:r>
      <w:r w:rsidR="00351115" w:rsidRPr="000643BE">
        <w:rPr>
          <w:szCs w:val="24"/>
        </w:rPr>
        <w:t>число «</w:t>
      </w:r>
      <w:r w:rsidR="00B56F70">
        <w:rPr>
          <w:szCs w:val="24"/>
        </w:rPr>
        <w:t>20 564 561,5</w:t>
      </w:r>
      <w:r w:rsidR="00351115" w:rsidRPr="000643BE">
        <w:rPr>
          <w:szCs w:val="24"/>
        </w:rPr>
        <w:t xml:space="preserve">» </w:t>
      </w:r>
      <w:r w:rsidR="00351115">
        <w:rPr>
          <w:szCs w:val="24"/>
        </w:rPr>
        <w:t xml:space="preserve">заменить числом </w:t>
      </w:r>
      <w:r w:rsidR="00351115" w:rsidRPr="000643BE">
        <w:rPr>
          <w:szCs w:val="24"/>
        </w:rPr>
        <w:t>«</w:t>
      </w:r>
      <w:r w:rsidR="00B56F70">
        <w:rPr>
          <w:szCs w:val="24"/>
        </w:rPr>
        <w:t>20 534 969,9</w:t>
      </w:r>
      <w:r w:rsidR="00351115" w:rsidRPr="000643BE">
        <w:rPr>
          <w:szCs w:val="24"/>
        </w:rPr>
        <w:t>».</w:t>
      </w:r>
    </w:p>
    <w:p w:rsidR="00B56F70" w:rsidRDefault="00D54FF0" w:rsidP="00B56F70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2.1.1.9. </w:t>
      </w:r>
      <w:r w:rsidR="00B56F70" w:rsidRPr="000643BE">
        <w:t xml:space="preserve">В абзаце </w:t>
      </w:r>
      <w:r w:rsidR="00B56F70">
        <w:t>двадцать третьем</w:t>
      </w:r>
      <w:r w:rsidR="00B56F70" w:rsidRPr="000643BE">
        <w:t xml:space="preserve"> </w:t>
      </w:r>
      <w:r w:rsidR="00B56F70" w:rsidRPr="000643BE">
        <w:rPr>
          <w:szCs w:val="24"/>
        </w:rPr>
        <w:t>число «</w:t>
      </w:r>
      <w:r w:rsidR="00B56F70">
        <w:rPr>
          <w:szCs w:val="24"/>
        </w:rPr>
        <w:t>281 045 405,0</w:t>
      </w:r>
      <w:r w:rsidR="00B56F70" w:rsidRPr="000643BE">
        <w:rPr>
          <w:szCs w:val="24"/>
        </w:rPr>
        <w:t xml:space="preserve">» </w:t>
      </w:r>
      <w:r w:rsidR="00B56F70">
        <w:rPr>
          <w:szCs w:val="24"/>
        </w:rPr>
        <w:t xml:space="preserve">заменить числом </w:t>
      </w:r>
      <w:r w:rsidR="00B56F70" w:rsidRPr="000643BE">
        <w:rPr>
          <w:szCs w:val="24"/>
        </w:rPr>
        <w:t>«</w:t>
      </w:r>
      <w:r w:rsidR="00C91F37">
        <w:rPr>
          <w:szCs w:val="24"/>
        </w:rPr>
        <w:t>298 655 118,5</w:t>
      </w:r>
      <w:r w:rsidR="00B56F70" w:rsidRPr="000643BE">
        <w:rPr>
          <w:szCs w:val="24"/>
        </w:rPr>
        <w:t>».</w:t>
      </w:r>
    </w:p>
    <w:p w:rsidR="00B56F70" w:rsidRDefault="00B56F70" w:rsidP="00B56F70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2.1.1.10. </w:t>
      </w:r>
      <w:r w:rsidRPr="000643BE">
        <w:t xml:space="preserve">В абзаце </w:t>
      </w:r>
      <w:r w:rsidR="00A91D70">
        <w:t xml:space="preserve">двадцать пятом </w:t>
      </w:r>
      <w:r w:rsidRPr="000643BE">
        <w:rPr>
          <w:szCs w:val="24"/>
        </w:rPr>
        <w:t>число «</w:t>
      </w:r>
      <w:r w:rsidR="00A91D70">
        <w:rPr>
          <w:szCs w:val="24"/>
        </w:rPr>
        <w:t>48 199 335,4</w:t>
      </w:r>
      <w:r w:rsidRPr="000643BE">
        <w:rPr>
          <w:szCs w:val="24"/>
        </w:rPr>
        <w:t xml:space="preserve">» </w:t>
      </w:r>
      <w:r>
        <w:rPr>
          <w:szCs w:val="24"/>
        </w:rPr>
        <w:t xml:space="preserve">заменить числом </w:t>
      </w:r>
      <w:r w:rsidRPr="000643BE">
        <w:rPr>
          <w:szCs w:val="24"/>
        </w:rPr>
        <w:t>«</w:t>
      </w:r>
      <w:r w:rsidR="00C91F37">
        <w:rPr>
          <w:szCs w:val="24"/>
        </w:rPr>
        <w:t>48 625 265,9</w:t>
      </w:r>
      <w:r w:rsidRPr="000643BE">
        <w:rPr>
          <w:szCs w:val="24"/>
        </w:rPr>
        <w:t>».</w:t>
      </w:r>
    </w:p>
    <w:p w:rsidR="00B56F70" w:rsidRDefault="00B56F70" w:rsidP="00B56F70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2.1.1.11. </w:t>
      </w:r>
      <w:r w:rsidRPr="000643BE">
        <w:t xml:space="preserve">В абзаце </w:t>
      </w:r>
      <w:r w:rsidR="00A91D70">
        <w:t>двадцать шестом</w:t>
      </w:r>
      <w:r w:rsidRPr="000643BE">
        <w:t xml:space="preserve"> </w:t>
      </w:r>
      <w:r w:rsidRPr="000643BE">
        <w:rPr>
          <w:szCs w:val="24"/>
        </w:rPr>
        <w:t>число «</w:t>
      </w:r>
      <w:r w:rsidR="00A91D70">
        <w:rPr>
          <w:szCs w:val="24"/>
        </w:rPr>
        <w:t>45 142 386,0</w:t>
      </w:r>
      <w:r w:rsidRPr="000643BE">
        <w:rPr>
          <w:szCs w:val="24"/>
        </w:rPr>
        <w:t xml:space="preserve">» </w:t>
      </w:r>
      <w:r>
        <w:rPr>
          <w:szCs w:val="24"/>
        </w:rPr>
        <w:t xml:space="preserve">заменить числом </w:t>
      </w:r>
      <w:r w:rsidRPr="000643BE">
        <w:rPr>
          <w:szCs w:val="24"/>
        </w:rPr>
        <w:t>«</w:t>
      </w:r>
      <w:r w:rsidR="00A91D70">
        <w:rPr>
          <w:szCs w:val="24"/>
        </w:rPr>
        <w:t>57 506 444,6</w:t>
      </w:r>
      <w:r w:rsidRPr="000643BE">
        <w:rPr>
          <w:szCs w:val="24"/>
        </w:rPr>
        <w:t>».</w:t>
      </w:r>
    </w:p>
    <w:p w:rsidR="00B56F70" w:rsidRDefault="00B56F70" w:rsidP="00B56F70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2.1.1.12. </w:t>
      </w:r>
      <w:r w:rsidRPr="000643BE">
        <w:t xml:space="preserve">В абзаце </w:t>
      </w:r>
      <w:r w:rsidR="00A91D70">
        <w:t>двадцать седьмом</w:t>
      </w:r>
      <w:r w:rsidRPr="000643BE">
        <w:t xml:space="preserve"> </w:t>
      </w:r>
      <w:r w:rsidRPr="000643BE">
        <w:rPr>
          <w:szCs w:val="24"/>
        </w:rPr>
        <w:t>число «</w:t>
      </w:r>
      <w:r w:rsidR="00A91D70">
        <w:rPr>
          <w:szCs w:val="24"/>
        </w:rPr>
        <w:t>44 045 931,7</w:t>
      </w:r>
      <w:r w:rsidRPr="000643BE">
        <w:rPr>
          <w:szCs w:val="24"/>
        </w:rPr>
        <w:t xml:space="preserve">» </w:t>
      </w:r>
      <w:r>
        <w:rPr>
          <w:szCs w:val="24"/>
        </w:rPr>
        <w:t xml:space="preserve">заменить числом </w:t>
      </w:r>
      <w:r w:rsidRPr="000643BE">
        <w:rPr>
          <w:szCs w:val="24"/>
        </w:rPr>
        <w:t>«</w:t>
      </w:r>
      <w:r w:rsidR="00A91D70">
        <w:rPr>
          <w:szCs w:val="24"/>
        </w:rPr>
        <w:t>48 865 656,1</w:t>
      </w:r>
      <w:r w:rsidRPr="000643BE">
        <w:rPr>
          <w:szCs w:val="24"/>
        </w:rPr>
        <w:t>».</w:t>
      </w:r>
    </w:p>
    <w:p w:rsidR="00A91D70" w:rsidRPr="00FB09D5" w:rsidRDefault="00862C79" w:rsidP="00A91D70">
      <w:pPr>
        <w:autoSpaceDE w:val="0"/>
        <w:autoSpaceDN w:val="0"/>
        <w:adjustRightInd w:val="0"/>
        <w:ind w:firstLine="709"/>
        <w:jc w:val="both"/>
      </w:pPr>
      <w:r>
        <w:t>2</w:t>
      </w:r>
      <w:r w:rsidR="00ED5487" w:rsidRPr="00FB09D5">
        <w:t>.</w:t>
      </w:r>
      <w:r w:rsidR="0037723D">
        <w:t>1.</w:t>
      </w:r>
      <w:r w:rsidR="00A91D70">
        <w:t>2</w:t>
      </w:r>
      <w:r>
        <w:t>.</w:t>
      </w:r>
      <w:r w:rsidR="00ED5487" w:rsidRPr="00FB09D5">
        <w:t xml:space="preserve"> </w:t>
      </w:r>
      <w:r w:rsidR="00A91D70">
        <w:t>Т</w:t>
      </w:r>
      <w:hyperlink r:id="rId15" w:history="1">
        <w:r w:rsidR="001E173B" w:rsidRPr="00FB09D5">
          <w:t>аблиц</w:t>
        </w:r>
        <w:r w:rsidR="00A91D70">
          <w:t>у</w:t>
        </w:r>
        <w:r w:rsidR="001E173B" w:rsidRPr="00FB09D5">
          <w:t xml:space="preserve"> 4 </w:t>
        </w:r>
        <w:r w:rsidR="003715BE" w:rsidRPr="00FB09D5">
          <w:t>пункта</w:t>
        </w:r>
        <w:r w:rsidR="001E173B" w:rsidRPr="00FB09D5">
          <w:t xml:space="preserve"> </w:t>
        </w:r>
      </w:hyperlink>
      <w:r w:rsidR="001E173B" w:rsidRPr="00FB09D5">
        <w:t>10.1</w:t>
      </w:r>
      <w:r w:rsidR="003715BE" w:rsidRPr="00FB09D5">
        <w:t xml:space="preserve"> раздела 10</w:t>
      </w:r>
      <w:r w:rsidR="00A91D70">
        <w:t xml:space="preserve"> </w:t>
      </w:r>
      <w:r w:rsidR="00A91D70" w:rsidRPr="00FB09D5">
        <w:t>изложить в следующей редакции:</w:t>
      </w:r>
    </w:p>
    <w:p w:rsidR="001E173B" w:rsidRPr="00FB09D5" w:rsidRDefault="001E173B" w:rsidP="00DB11C9">
      <w:pPr>
        <w:autoSpaceDE w:val="0"/>
        <w:autoSpaceDN w:val="0"/>
        <w:adjustRightInd w:val="0"/>
        <w:ind w:firstLine="709"/>
        <w:jc w:val="both"/>
      </w:pPr>
    </w:p>
    <w:p w:rsidR="001E173B" w:rsidRPr="00FB09D5" w:rsidRDefault="001E173B" w:rsidP="00651DD6">
      <w:pPr>
        <w:autoSpaceDE w:val="0"/>
        <w:autoSpaceDN w:val="0"/>
        <w:adjustRightInd w:val="0"/>
        <w:ind w:left="540"/>
        <w:jc w:val="both"/>
        <w:sectPr w:rsidR="001E173B" w:rsidRPr="00FB09D5" w:rsidSect="003279EF">
          <w:headerReference w:type="default" r:id="rId16"/>
          <w:headerReference w:type="first" r:id="rId17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Default="001E173B" w:rsidP="001E173B">
      <w:pPr>
        <w:autoSpaceDE w:val="0"/>
        <w:autoSpaceDN w:val="0"/>
        <w:adjustRightInd w:val="0"/>
        <w:ind w:left="-426"/>
        <w:jc w:val="both"/>
      </w:pPr>
      <w:r w:rsidRPr="00FB09D5">
        <w:lastRenderedPageBreak/>
        <w:t>«</w:t>
      </w: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504"/>
        <w:gridCol w:w="1739"/>
        <w:gridCol w:w="1762"/>
        <w:gridCol w:w="1431"/>
        <w:gridCol w:w="1026"/>
        <w:gridCol w:w="1335"/>
        <w:gridCol w:w="1276"/>
        <w:gridCol w:w="1276"/>
        <w:gridCol w:w="1276"/>
        <w:gridCol w:w="1275"/>
        <w:gridCol w:w="1276"/>
        <w:gridCol w:w="1418"/>
      </w:tblGrid>
      <w:tr w:rsidR="00A91D70" w:rsidRPr="00922A13" w:rsidTr="00A91D70">
        <w:trPr>
          <w:trHeight w:val="302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 xml:space="preserve">Часть перечня мероприятий  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Вид</w:t>
            </w:r>
          </w:p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расходов</w:t>
            </w:r>
          </w:p>
        </w:tc>
        <w:tc>
          <w:tcPr>
            <w:tcW w:w="7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Объем финансирования по годам,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A91D70" w:rsidRPr="00922A13" w:rsidTr="00A91D70">
        <w:trPr>
          <w:trHeight w:val="56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 xml:space="preserve">2019 </w:t>
            </w:r>
            <w:r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 xml:space="preserve">2020 </w:t>
            </w:r>
            <w:r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 xml:space="preserve">2021 </w:t>
            </w:r>
            <w:r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 xml:space="preserve">2022 </w:t>
            </w:r>
            <w:r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 xml:space="preserve">2023 </w:t>
            </w:r>
            <w:r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 xml:space="preserve">2024 </w:t>
            </w:r>
            <w:r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91D70" w:rsidRPr="004E421C" w:rsidRDefault="00A91D70" w:rsidP="00A91D70">
      <w:pPr>
        <w:spacing w:line="14" w:lineRule="exact"/>
        <w:rPr>
          <w:sz w:val="2"/>
          <w:szCs w:val="2"/>
        </w:rPr>
      </w:pP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504"/>
        <w:gridCol w:w="1739"/>
        <w:gridCol w:w="1762"/>
        <w:gridCol w:w="1431"/>
        <w:gridCol w:w="1026"/>
        <w:gridCol w:w="11"/>
        <w:gridCol w:w="1324"/>
        <w:gridCol w:w="1276"/>
        <w:gridCol w:w="1276"/>
        <w:gridCol w:w="1276"/>
        <w:gridCol w:w="1275"/>
        <w:gridCol w:w="1276"/>
        <w:gridCol w:w="1418"/>
      </w:tblGrid>
      <w:tr w:rsidR="00A91D70" w:rsidRPr="00922A13" w:rsidTr="00A91D70">
        <w:trPr>
          <w:trHeight w:val="315"/>
          <w:tblHeader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A13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A91D70" w:rsidRPr="00922A13" w:rsidTr="00A91D70">
        <w:trPr>
          <w:trHeight w:val="166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4E9C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16 188 239,8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4E9C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19 022 760,6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C74E9C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14</w:t>
            </w:r>
            <w:r w:rsidR="00C74E9C">
              <w:rPr>
                <w:color w:val="000000"/>
                <w:sz w:val="20"/>
                <w:szCs w:val="20"/>
              </w:rPr>
              <w:t> 217 468,0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4E9C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99 456 836,9</w:t>
            </w:r>
          </w:p>
        </w:tc>
      </w:tr>
      <w:tr w:rsidR="00C74E9C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9C" w:rsidRPr="00922A13" w:rsidRDefault="00C74E9C" w:rsidP="00C74E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E9C" w:rsidRPr="00922A13" w:rsidRDefault="00C74E9C" w:rsidP="00C74E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E9C" w:rsidRPr="00922A13" w:rsidRDefault="00C74E9C" w:rsidP="00C74E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E9C" w:rsidRPr="00922A13" w:rsidRDefault="00C74E9C" w:rsidP="00C74E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16 188 239,8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19 022 760,6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</w:rPr>
              <w:t> 217 468,0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922A13" w:rsidRDefault="00C74E9C" w:rsidP="00C74E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99 456 836,9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6 070 896,1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4E9C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4 896 61</w:t>
            </w:r>
            <w:r w:rsidR="000F575B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,</w:t>
            </w:r>
            <w:r w:rsidR="000F575B">
              <w:rPr>
                <w:color w:val="000000"/>
                <w:sz w:val="20"/>
                <w:szCs w:val="20"/>
              </w:rPr>
              <w:t>2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4E9C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6 004 160,5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4E9C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6 317 501,9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C91F37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6 573</w:t>
            </w:r>
            <w:r w:rsidR="00C91F37">
              <w:rPr>
                <w:color w:val="000000"/>
                <w:sz w:val="20"/>
                <w:szCs w:val="20"/>
              </w:rPr>
              <w:t> 529,9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20BE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36 699</w:t>
            </w:r>
            <w:r w:rsidR="000F575B">
              <w:rPr>
                <w:color w:val="000000"/>
                <w:sz w:val="20"/>
                <w:szCs w:val="20"/>
              </w:rPr>
              <w:t> 178,8</w:t>
            </w:r>
          </w:p>
        </w:tc>
      </w:tr>
      <w:tr w:rsidR="00A91D70" w:rsidRPr="00922A13" w:rsidTr="00A91D70">
        <w:trPr>
          <w:trHeight w:val="7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21 987 737,9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20BE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21 084 85</w:t>
            </w:r>
            <w:r w:rsidR="000F575B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,</w:t>
            </w:r>
            <w:r w:rsidR="000F57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25 026 921,1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20 534 969,9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22 026 649,0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25 494 878,9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C720BE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136 156</w:t>
            </w:r>
            <w:r w:rsidR="000F575B">
              <w:rPr>
                <w:color w:val="000000"/>
                <w:sz w:val="20"/>
                <w:szCs w:val="20"/>
              </w:rPr>
              <w:t> 015,7</w:t>
            </w:r>
          </w:p>
        </w:tc>
      </w:tr>
      <w:tr w:rsidR="00A91D70" w:rsidRPr="00922A13" w:rsidTr="00A91D70">
        <w:trPr>
          <w:trHeight w:val="2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318 000,0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318 000,0  </w:t>
            </w:r>
          </w:p>
        </w:tc>
      </w:tr>
      <w:tr w:rsidR="00A91D70" w:rsidRPr="00922A13" w:rsidTr="00A91D70">
        <w:trPr>
          <w:trHeight w:val="10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48 625 265,9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57 506 444,6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48 865 656,1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298 655 118,5</w:t>
            </w:r>
          </w:p>
        </w:tc>
      </w:tr>
      <w:tr w:rsidR="00C720BE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48 625 265,9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57 506 444,6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48 865 656,1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298 655 118,5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C720BE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48 625 265,9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57 506 444,6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48 865 656,1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298 655 118,5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64 813 505,7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76 529 205,2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63 083 124,0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398 111 955,4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C720BE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64 813 505,7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76 529 205,2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63 083 124,0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BE" w:rsidRPr="00922A13" w:rsidRDefault="00C720BE" w:rsidP="00C720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398 111 955,4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6 190 896,1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4 926</w:t>
            </w:r>
            <w:r w:rsidR="000F575B">
              <w:rPr>
                <w:color w:val="000000"/>
                <w:sz w:val="20"/>
                <w:szCs w:val="20"/>
              </w:rPr>
              <w:t> 219,2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6 063 360,5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6 364 301,9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6 635 929,9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37 017</w:t>
            </w:r>
            <w:r w:rsidR="000F575B">
              <w:rPr>
                <w:color w:val="000000"/>
                <w:sz w:val="20"/>
                <w:szCs w:val="20"/>
              </w:rPr>
              <w:t> 178,8</w:t>
            </w:r>
          </w:p>
        </w:tc>
      </w:tr>
      <w:tr w:rsidR="00A91D70" w:rsidRPr="00922A13" w:rsidTr="00A91D70">
        <w:trPr>
          <w:trHeight w:val="39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68 814 583,1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720BE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69 739 724,</w:t>
            </w:r>
            <w:r w:rsidR="000F575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82 592 565,7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69 447 425,9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69 099 100,2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75 435 734,4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435 129</w:t>
            </w:r>
            <w:r w:rsidR="000F575B">
              <w:rPr>
                <w:color w:val="000000"/>
                <w:sz w:val="20"/>
                <w:szCs w:val="20"/>
              </w:rPr>
              <w:t> 134,2</w:t>
            </w:r>
          </w:p>
        </w:tc>
      </w:tr>
      <w:tr w:rsidR="00A91D70" w:rsidRPr="00922A13" w:rsidTr="00A91D70">
        <w:trPr>
          <w:trHeight w:val="37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</w:t>
            </w:r>
            <w:r w:rsidRPr="00922A13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6 005 411,7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5 876 211,3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6 189 135,7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5 734 819,2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5 047 193,7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5 872 798,1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34 725 569,7</w:t>
            </w:r>
          </w:p>
        </w:tc>
      </w:tr>
      <w:tr w:rsidR="00CA0AB2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B2" w:rsidRPr="00922A13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AB2" w:rsidRPr="00922A13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AB2" w:rsidRPr="00922A13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AB2" w:rsidRPr="00922A13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6 005 411,7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5 876 211,3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6 189 135,7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5 734 819,2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5 047 193,7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5 872 798,1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34 725 569,7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781 969,6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479 729,7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481 745,2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482 273,2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367 457,6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268 962,7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2 862 138,0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6 787 381,3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6 355 941,0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6 670 880,9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6 217 092,4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5 414 651,3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6 141 760,8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37 587 707,7</w:t>
            </w:r>
          </w:p>
        </w:tc>
      </w:tr>
      <w:tr w:rsidR="00A91D70" w:rsidRPr="00922A13" w:rsidTr="00A91D70">
        <w:trPr>
          <w:trHeight w:val="33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8 230 800,0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922A13" w:rsidRDefault="00AC6179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12 281 705,8</w:t>
            </w:r>
            <w:r w:rsidR="00A91D70"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922A13" w:rsidRDefault="00AC6179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11 965 949,2</w:t>
            </w:r>
            <w:r w:rsidR="00A91D70"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922A13" w:rsidRDefault="00AC6179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8 350 093,6</w:t>
            </w:r>
            <w:r w:rsidR="00A91D70"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8 263 859,0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922A13" w:rsidRDefault="00A91D70" w:rsidP="00A91D70">
            <w:pPr>
              <w:jc w:val="right"/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8 335 594,4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AB2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922A13" w:rsidRDefault="00AC6179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57 428 002,1</w:t>
            </w:r>
            <w:r w:rsidR="00A91D70" w:rsidRPr="00922A13">
              <w:rPr>
                <w:sz w:val="20"/>
                <w:szCs w:val="20"/>
              </w:rPr>
              <w:t xml:space="preserve">  </w:t>
            </w:r>
          </w:p>
        </w:tc>
      </w:tr>
      <w:tr w:rsidR="00AC6179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8 230 800,0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12 281 705,8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11 965 949,2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8 350 093,6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8 263 859,0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8 335 594,4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57 428 002,1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</w:tr>
      <w:tr w:rsidR="00AC6179" w:rsidRPr="00922A13" w:rsidTr="004549E7">
        <w:trPr>
          <w:trHeight w:val="25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8 230 800,0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12 281 705,8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11 965 949,2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8 350 093,6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8 263 859,0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8 335 594,4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57 428 002,1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14 236 211,7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C6179" w:rsidP="00A91D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18 157 917,1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C6179" w:rsidP="00A91D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18 155 084,9</w:t>
            </w:r>
            <w:r w:rsidR="00A91D70"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C6179" w:rsidP="00A91D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14 084 912,8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13 311 052,7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91D70" w:rsidP="00A91D70">
            <w:pPr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14 208 392,5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92 153 571,8</w:t>
            </w:r>
          </w:p>
        </w:tc>
      </w:tr>
      <w:tr w:rsidR="00AC6179" w:rsidRPr="00922A13" w:rsidTr="00A91D70">
        <w:trPr>
          <w:trHeight w:val="11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14 236 211,7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18 157 917,1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18 155 084,9</w:t>
            </w:r>
            <w:r w:rsidRPr="00922A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14 084 912,8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13 311 052,7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rPr>
                <w:sz w:val="20"/>
                <w:szCs w:val="20"/>
              </w:rPr>
            </w:pPr>
            <w:r w:rsidRPr="00922A13">
              <w:rPr>
                <w:sz w:val="20"/>
                <w:szCs w:val="20"/>
              </w:rPr>
              <w:t xml:space="preserve">14 208 392,5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922A13" w:rsidRDefault="00AC6179" w:rsidP="00AC6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92 153 571,8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781 969,6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479 729,7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481 745,2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482 273,2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367 457,6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268 962,7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2 862 138,0</w:t>
            </w:r>
          </w:p>
        </w:tc>
      </w:tr>
      <w:tr w:rsidR="00A91D70" w:rsidRPr="00922A13" w:rsidTr="00A91D70">
        <w:trPr>
          <w:trHeight w:val="9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15 018 181,3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18 637 646,8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18 636 830,1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14 567 186,0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13 678 510,3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14 477 355,2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95 015 709,8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2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6 719 329,1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8 425 038,9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7 350 429,9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4 388 964,9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6 038 255,6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8 136 172,8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41 058 191,1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C6179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6 719 329,1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8 425 038,9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7 350 429,9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4 388 964,9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6 038 255,6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8 136 172,8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922A13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41 058 191,1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884 815,7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925 072,2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962 075,0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986 852,9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1 026 326,6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4 966 757,4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7 604 144,8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8 606 653,9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8 275 502,1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5 351 039,9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 025 108,5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9 162 499,4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46 024 948,5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8 625 420,1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11 991 134,1</w:t>
            </w:r>
            <w:r w:rsidR="00A91D70"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72 697 770,7</w:t>
            </w:r>
          </w:p>
        </w:tc>
      </w:tr>
      <w:tr w:rsidR="004549E7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8 625 420,1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11 991 134,1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72 697 770,7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4549E7" w:rsidRPr="00922A13" w:rsidTr="00A91D70">
        <w:trPr>
          <w:trHeight w:val="27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922A13" w:rsidRDefault="004549E7" w:rsidP="004549E7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8 625 420,1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11 991 134,1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9E7" w:rsidRPr="00257DF9" w:rsidRDefault="004549E7" w:rsidP="004549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72 697 770,7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257DF9" w:rsidRDefault="00A91D70" w:rsidP="00A91D70">
            <w:pPr>
              <w:jc w:val="right"/>
              <w:rPr>
                <w:sz w:val="20"/>
                <w:szCs w:val="20"/>
              </w:rPr>
            </w:pPr>
            <w:r w:rsidRPr="00257DF9">
              <w:rPr>
                <w:sz w:val="20"/>
                <w:szCs w:val="20"/>
              </w:rPr>
              <w:t xml:space="preserve">15 704 853,1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257DF9" w:rsidRDefault="00045275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17 050 459,0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257DF9" w:rsidRDefault="00045275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22 069 692,4</w:t>
            </w:r>
            <w:r w:rsidR="00A91D70" w:rsidRPr="00257D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257DF9" w:rsidRDefault="00045275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16 380 099,0</w:t>
            </w:r>
            <w:r w:rsidR="00A91D70" w:rsidRPr="00257D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257DF9" w:rsidRDefault="00A91D70" w:rsidP="00A91D70">
            <w:pPr>
              <w:jc w:val="right"/>
              <w:rPr>
                <w:sz w:val="20"/>
                <w:szCs w:val="20"/>
              </w:rPr>
            </w:pPr>
            <w:r w:rsidRPr="00257DF9">
              <w:rPr>
                <w:sz w:val="20"/>
                <w:szCs w:val="20"/>
              </w:rPr>
              <w:t xml:space="preserve">19 667 135,6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257DF9" w:rsidRDefault="00A91D70" w:rsidP="00A91D70">
            <w:pPr>
              <w:jc w:val="right"/>
              <w:rPr>
                <w:sz w:val="20"/>
                <w:szCs w:val="20"/>
              </w:rPr>
            </w:pPr>
            <w:r w:rsidRPr="00257DF9">
              <w:rPr>
                <w:sz w:val="20"/>
                <w:szCs w:val="20"/>
              </w:rPr>
              <w:t xml:space="preserve">22 883 722,8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257DF9" w:rsidRDefault="00045275" w:rsidP="00A91D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113 755 961,8</w:t>
            </w:r>
          </w:p>
        </w:tc>
      </w:tr>
      <w:tr w:rsidR="00045275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75" w:rsidRPr="00922A13" w:rsidRDefault="00045275" w:rsidP="00045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75" w:rsidRPr="00922A13" w:rsidRDefault="00045275" w:rsidP="00045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75" w:rsidRPr="00922A13" w:rsidRDefault="00045275" w:rsidP="00045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75" w:rsidRPr="00257DF9" w:rsidRDefault="00045275" w:rsidP="00045275">
            <w:pPr>
              <w:jc w:val="right"/>
              <w:rPr>
                <w:sz w:val="20"/>
                <w:szCs w:val="20"/>
              </w:rPr>
            </w:pPr>
            <w:r w:rsidRPr="00257DF9">
              <w:rPr>
                <w:sz w:val="20"/>
                <w:szCs w:val="20"/>
              </w:rPr>
              <w:t xml:space="preserve">15 704 853,1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75" w:rsidRPr="00257DF9" w:rsidRDefault="00045275" w:rsidP="00045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17 050 459,0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75" w:rsidRPr="00257DF9" w:rsidRDefault="00045275" w:rsidP="00045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22 069 692,4</w:t>
            </w:r>
            <w:r w:rsidRPr="00257D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75" w:rsidRPr="00257DF9" w:rsidRDefault="00045275" w:rsidP="00045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16 380 099,0</w:t>
            </w:r>
            <w:r w:rsidRPr="00257D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75" w:rsidRPr="00257DF9" w:rsidRDefault="00045275" w:rsidP="00045275">
            <w:pPr>
              <w:jc w:val="right"/>
              <w:rPr>
                <w:sz w:val="20"/>
                <w:szCs w:val="20"/>
              </w:rPr>
            </w:pPr>
            <w:r w:rsidRPr="00257DF9">
              <w:rPr>
                <w:sz w:val="20"/>
                <w:szCs w:val="20"/>
              </w:rPr>
              <w:t xml:space="preserve">19 667 135,6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75" w:rsidRPr="00257DF9" w:rsidRDefault="00045275" w:rsidP="00045275">
            <w:pPr>
              <w:jc w:val="right"/>
              <w:rPr>
                <w:sz w:val="20"/>
                <w:szCs w:val="20"/>
              </w:rPr>
            </w:pPr>
            <w:r w:rsidRPr="00257DF9">
              <w:rPr>
                <w:sz w:val="20"/>
                <w:szCs w:val="20"/>
              </w:rPr>
              <w:t xml:space="preserve">22 883 722,8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75" w:rsidRPr="00257DF9" w:rsidRDefault="00045275" w:rsidP="00045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113 755 961,8</w:t>
            </w:r>
          </w:p>
        </w:tc>
      </w:tr>
      <w:tr w:rsidR="00045275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75" w:rsidRPr="00922A13" w:rsidRDefault="00045275" w:rsidP="00045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75" w:rsidRPr="00922A13" w:rsidRDefault="00045275" w:rsidP="00045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884 815,7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925 072,2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962 075,0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986 852,9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1 026 326,6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922A13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4 966 757,4</w:t>
            </w:r>
          </w:p>
        </w:tc>
      </w:tr>
      <w:tr w:rsidR="00A91D70" w:rsidRPr="00922A13" w:rsidTr="00A91D70">
        <w:trPr>
          <w:trHeight w:val="39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16 589 668,8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5E133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17 232 074,0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5E133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22 994 764,6</w:t>
            </w:r>
            <w:r w:rsidR="00A91D70"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5E133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17 342 174,0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20 653 988,5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23 910 049,4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5E1337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118 722 719,2</w:t>
            </w:r>
          </w:p>
        </w:tc>
      </w:tr>
      <w:tr w:rsidR="00A91D70" w:rsidRPr="00922A13" w:rsidTr="00A91D70">
        <w:trPr>
          <w:trHeight w:val="333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3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14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27 872 377,2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25 266 340,0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28 812 502,9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26 480 498,3</w:t>
            </w:r>
            <w:r w:rsidR="00A91D70"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23 566 507,4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25 235 569,3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257DF9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157 233 795,1</w:t>
            </w:r>
            <w:r w:rsidR="00A91D70"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27 872 377,2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25 266 340,0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28 812 502,9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26 480 498,3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23 566 507,4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25 235 569,3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157 233 795,1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27 872 377,2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25 266 340,0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28 812 502,9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26 480 498,3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23 566 507,4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25 235 569,3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157 233 795,1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27 872 377,2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25 266 340,0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28 812 502,9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26 480 498,3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23 566 507,4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25 235 569,3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157 233 795,1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27 872 377,2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25 266 340,0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28 812 502,9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26 480 498,3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23 566 507,4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25 235 569,3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157 233 795,1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C2451" w:rsidRPr="00922A13" w:rsidTr="00A91D70">
        <w:trPr>
          <w:trHeight w:val="39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27 872 377,2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25 266 340,0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28 812 502,9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26 480 498,3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23 566 507,4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257DF9">
              <w:rPr>
                <w:color w:val="000000"/>
                <w:sz w:val="20"/>
                <w:szCs w:val="20"/>
              </w:rPr>
              <w:t xml:space="preserve">25 235 569,3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257DF9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157 233 795,1</w:t>
            </w:r>
            <w:r w:rsidRPr="00257DF9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534 825,8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262 090,8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1 116 814,7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1 007 600,8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1 156 105,5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1 271 716,1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5 349 153,7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534 825,8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262 090,8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1 116 814,7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1 007 600,8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1 156 105,5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1 271 716,1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5 349 153,7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59 583,7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219 700,0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301 700,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164 050,0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69 367,3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928 901,0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A5BBD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A5BBD">
              <w:rPr>
                <w:color w:val="000000"/>
                <w:sz w:val="20"/>
                <w:szCs w:val="20"/>
              </w:rPr>
              <w:t xml:space="preserve">594 409,5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A5BBD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376 590,8</w:t>
            </w:r>
            <w:r w:rsidR="00A91D70" w:rsidRPr="005A5BBD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A5BBD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1 336 514,7</w:t>
            </w:r>
            <w:r w:rsidR="00A91D70" w:rsidRPr="005A5BBD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A5BBD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1 309 300,8</w:t>
            </w:r>
            <w:r w:rsidR="00A91D70" w:rsidRPr="005A5BBD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A5BBD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A5BBD">
              <w:rPr>
                <w:color w:val="000000"/>
                <w:sz w:val="20"/>
                <w:szCs w:val="20"/>
              </w:rPr>
              <w:t xml:space="preserve">1 320 155,5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A5BBD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A5BBD">
              <w:rPr>
                <w:color w:val="000000"/>
                <w:sz w:val="20"/>
                <w:szCs w:val="20"/>
              </w:rPr>
              <w:t xml:space="preserve">1 341 083,4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A5BBD" w:rsidRDefault="00A91D70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A5BBD">
              <w:rPr>
                <w:color w:val="000000"/>
                <w:sz w:val="20"/>
                <w:szCs w:val="20"/>
              </w:rPr>
              <w:t>6</w:t>
            </w:r>
            <w:r w:rsidR="00AC2451">
              <w:rPr>
                <w:color w:val="000000"/>
                <w:sz w:val="20"/>
                <w:szCs w:val="20"/>
              </w:rPr>
              <w:t> 278 054,7</w:t>
            </w:r>
            <w:r w:rsidRPr="005A5BBD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318 000,0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318 000,0  </w:t>
            </w:r>
          </w:p>
        </w:tc>
      </w:tr>
      <w:tr w:rsidR="00A91D70" w:rsidRPr="00922A13" w:rsidTr="00A91D70">
        <w:trPr>
          <w:trHeight w:val="7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14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2 008 730,0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2 043 930,0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11 295 550,6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2 008 730,0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2 043 930,0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11 295 550,6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2 008 730,0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2 043 930,0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11 295 550,6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2 152 969,8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2 713 890,8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3 125 544,7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3 051 530,8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2 706 910,3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2 893 857,9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16 644 704,3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C2451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922A13" w:rsidRDefault="00AC2451" w:rsidP="00AC2451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2 152 969,8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2 713 890,8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3 125 544,7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3 051 530,8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2 706 910,3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2 893 857,9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16 644 704,3</w:t>
            </w:r>
            <w:r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179 583,7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144 100,0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278 900,0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348 500,0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226 450,0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69 367,3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1 246 901,0</w:t>
            </w:r>
          </w:p>
        </w:tc>
      </w:tr>
      <w:tr w:rsidR="00A91D70" w:rsidRPr="00922A13" w:rsidTr="00A91D70">
        <w:trPr>
          <w:trHeight w:val="39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2 332 553,5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2 857 990,8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3 404 444,7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3 400 030,8</w:t>
            </w:r>
            <w:r w:rsidR="00A91D70" w:rsidRPr="003179B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2 933 360,3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3179B6">
              <w:rPr>
                <w:color w:val="000000"/>
                <w:sz w:val="20"/>
                <w:szCs w:val="20"/>
              </w:rPr>
              <w:t xml:space="preserve">2 963 225,2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3179B6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17 891 605,3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5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96 582,3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83 285,4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22A13">
              <w:rPr>
                <w:color w:val="000000"/>
                <w:sz w:val="20"/>
                <w:szCs w:val="20"/>
              </w:rPr>
              <w:t xml:space="preserve">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394 223,1</w:t>
            </w:r>
          </w:p>
        </w:tc>
      </w:tr>
      <w:tr w:rsidR="002F74E2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96 582,3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83 285,4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22A13">
              <w:rPr>
                <w:color w:val="000000"/>
                <w:sz w:val="20"/>
                <w:szCs w:val="20"/>
              </w:rPr>
              <w:t xml:space="preserve">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394 223,1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16 029,9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2 520,8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18 551,2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154 355,9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112 612,2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22 520,8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83 285,4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20 000,0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412 774,3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96 582,3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83 285,4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22A13">
              <w:rPr>
                <w:color w:val="000000"/>
                <w:sz w:val="20"/>
                <w:szCs w:val="20"/>
              </w:rPr>
              <w:t xml:space="preserve">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394 223,1</w:t>
            </w:r>
          </w:p>
        </w:tc>
      </w:tr>
      <w:tr w:rsidR="002F74E2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96 582,3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83 285,4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22A13">
              <w:rPr>
                <w:color w:val="000000"/>
                <w:sz w:val="20"/>
                <w:szCs w:val="20"/>
              </w:rPr>
              <w:t xml:space="preserve">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394 223,1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16 029,9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2 520,8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18 551,2</w:t>
            </w:r>
          </w:p>
        </w:tc>
      </w:tr>
      <w:tr w:rsidR="00A91D70" w:rsidRPr="00922A13" w:rsidTr="00A91D70">
        <w:trPr>
          <w:trHeight w:val="39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154 355,9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112 612,2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22 520,8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83 285,4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20 000,0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412 774,3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6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1 528 316,5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4 346 380,3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3 066 083,1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3 128 278,9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3 357 720,7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17 929 699,3</w:t>
            </w:r>
          </w:p>
        </w:tc>
      </w:tr>
      <w:tr w:rsidR="002F74E2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1 528 316,5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4 346 380,3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3 066 083,1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3 128 278,9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3 357 720,7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17 929 699,3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4 038 889,0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3 793 042,5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4 044 543,8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4 226 941,6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4 684 792,8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5 087 106,3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25 875 316,0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6 541 808,8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5 321 359,0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8 390 924,1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7 293 024,7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 813 071,7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8 444 827,0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43 805 015,3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1 528 316,5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4 346 380,3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3 066 083,1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3 128 278,9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3 357 720,7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17 929 699,3</w:t>
            </w:r>
          </w:p>
        </w:tc>
      </w:tr>
      <w:tr w:rsidR="002F74E2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1 528 316,5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4 346 380,3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3 066 083,1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3 128 278,9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3 357 720,7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922A13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17 929 699,3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4 038 889,0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3 793 042,5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4 044 543,8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4 226 941,6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4 684 792,8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5 087 106,3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25 875 316,0</w:t>
            </w:r>
          </w:p>
        </w:tc>
      </w:tr>
      <w:tr w:rsidR="00A91D70" w:rsidRPr="00922A13" w:rsidTr="00A91D70">
        <w:trPr>
          <w:trHeight w:val="39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6 541 808,8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5 321 359,0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8 390 924,1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7 293 024,7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 813 071,7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8 444 827,0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43 805 015,3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Подпрограмма  7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ind w:left="-57"/>
              <w:jc w:val="center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Бюджет </w:t>
            </w:r>
            <w:r>
              <w:rPr>
                <w:color w:val="000000"/>
                <w:sz w:val="20"/>
                <w:szCs w:val="20"/>
              </w:rPr>
              <w:br/>
            </w:r>
            <w:r w:rsidRPr="00922A13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6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2F74E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</w:t>
            </w:r>
            <w:r w:rsidR="000F575B">
              <w:rPr>
                <w:color w:val="000000"/>
                <w:sz w:val="20"/>
                <w:szCs w:val="20"/>
              </w:rPr>
              <w:t> 702,1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384 708,3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EA66F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2 047</w:t>
            </w:r>
            <w:r w:rsidR="000F575B">
              <w:rPr>
                <w:color w:val="000000"/>
                <w:sz w:val="20"/>
                <w:szCs w:val="20"/>
              </w:rPr>
              <w:t> 515,2</w:t>
            </w:r>
            <w:r w:rsidR="00A91D70"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A66F2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</w:t>
            </w:r>
            <w:r w:rsidR="000F575B">
              <w:rPr>
                <w:color w:val="000000"/>
                <w:sz w:val="20"/>
                <w:szCs w:val="20"/>
              </w:rPr>
              <w:t> 702,1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384 708,3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2 047</w:t>
            </w:r>
            <w:r w:rsidR="000F575B">
              <w:rPr>
                <w:color w:val="000000"/>
                <w:sz w:val="20"/>
                <w:szCs w:val="20"/>
              </w:rPr>
              <w:t> 515,2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922A13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EA66F2" w:rsidRPr="00922A13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</w:t>
            </w:r>
            <w:r w:rsidR="000F575B">
              <w:rPr>
                <w:color w:val="000000"/>
                <w:sz w:val="20"/>
                <w:szCs w:val="20"/>
              </w:rPr>
              <w:t> 702,1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384 708,3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2 047</w:t>
            </w:r>
            <w:r w:rsidR="000F575B">
              <w:rPr>
                <w:color w:val="000000"/>
                <w:sz w:val="20"/>
                <w:szCs w:val="20"/>
              </w:rPr>
              <w:t> 515,2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A66F2" w:rsidRPr="00922A13" w:rsidTr="00A91D70">
        <w:trPr>
          <w:trHeight w:val="39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</w:t>
            </w:r>
            <w:r w:rsidR="000F575B">
              <w:rPr>
                <w:color w:val="000000"/>
                <w:sz w:val="20"/>
                <w:szCs w:val="20"/>
              </w:rPr>
              <w:t> 702,1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922A13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384 708,3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922A13" w:rsidRDefault="00EA66F2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2 047</w:t>
            </w:r>
            <w:r w:rsidR="000F575B">
              <w:rPr>
                <w:color w:val="000000"/>
                <w:sz w:val="20"/>
                <w:szCs w:val="20"/>
              </w:rPr>
              <w:t> 515,2</w:t>
            </w:r>
            <w:r w:rsidRPr="00922A13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0A3ED2" w:rsidRDefault="00C74E9C" w:rsidP="00C74E9C">
      <w:pPr>
        <w:autoSpaceDE w:val="0"/>
        <w:autoSpaceDN w:val="0"/>
        <w:adjustRightInd w:val="0"/>
        <w:ind w:left="-426"/>
        <w:jc w:val="right"/>
      </w:pPr>
      <w:r>
        <w:t>».</w:t>
      </w:r>
    </w:p>
    <w:p w:rsidR="008A5F40" w:rsidRDefault="008A5F40" w:rsidP="001E173B">
      <w:pPr>
        <w:autoSpaceDE w:val="0"/>
        <w:autoSpaceDN w:val="0"/>
        <w:adjustRightInd w:val="0"/>
        <w:ind w:firstLine="567"/>
        <w:jc w:val="both"/>
      </w:pPr>
    </w:p>
    <w:p w:rsidR="001E173B" w:rsidRPr="00FB09D5" w:rsidRDefault="009A10BF" w:rsidP="001E173B">
      <w:pPr>
        <w:autoSpaceDE w:val="0"/>
        <w:autoSpaceDN w:val="0"/>
        <w:adjustRightInd w:val="0"/>
        <w:ind w:firstLine="567"/>
        <w:jc w:val="both"/>
      </w:pPr>
      <w:r>
        <w:t>2</w:t>
      </w:r>
      <w:r w:rsidR="001E173B" w:rsidRPr="00FB09D5">
        <w:t>.</w:t>
      </w:r>
      <w:r w:rsidR="0037723D">
        <w:t>1.</w:t>
      </w:r>
      <w:r w:rsidR="0062682A">
        <w:t>3</w:t>
      </w:r>
      <w:r w:rsidR="003715BE" w:rsidRPr="00FB09D5">
        <w:t>.</w:t>
      </w:r>
      <w:r w:rsidR="001E173B" w:rsidRPr="00FB09D5">
        <w:t xml:space="preserve"> В </w:t>
      </w:r>
      <w:hyperlink r:id="rId18" w:history="1">
        <w:r w:rsidR="001E173B" w:rsidRPr="00FB09D5">
          <w:t xml:space="preserve">таблице 5 </w:t>
        </w:r>
        <w:r w:rsidR="003715BE" w:rsidRPr="00FB09D5">
          <w:t>пункта</w:t>
        </w:r>
        <w:r w:rsidR="001E173B" w:rsidRPr="00FB09D5">
          <w:t xml:space="preserve"> </w:t>
        </w:r>
      </w:hyperlink>
      <w:r w:rsidR="001E173B" w:rsidRPr="00FB09D5">
        <w:t>10.2</w:t>
      </w:r>
      <w:r w:rsidR="003715BE" w:rsidRPr="00FB09D5">
        <w:t xml:space="preserve"> раздела 10</w:t>
      </w:r>
      <w:r w:rsidR="001E173B" w:rsidRPr="00FB09D5">
        <w:t>:</w:t>
      </w:r>
    </w:p>
    <w:p w:rsidR="001E173B" w:rsidRDefault="009A10BF" w:rsidP="001E173B">
      <w:pPr>
        <w:autoSpaceDE w:val="0"/>
        <w:autoSpaceDN w:val="0"/>
        <w:adjustRightInd w:val="0"/>
        <w:ind w:firstLine="567"/>
        <w:jc w:val="both"/>
      </w:pPr>
      <w:r>
        <w:t>2</w:t>
      </w:r>
      <w:r w:rsidR="001E173B" w:rsidRPr="00FB09D5">
        <w:t>.</w:t>
      </w:r>
      <w:r w:rsidR="0037723D">
        <w:t>1</w:t>
      </w:r>
      <w:r w:rsidR="001E173B" w:rsidRPr="00FB09D5">
        <w:t>.</w:t>
      </w:r>
      <w:r w:rsidR="0062682A">
        <w:t>3</w:t>
      </w:r>
      <w:r w:rsidR="001E173B" w:rsidRPr="00FB09D5">
        <w:t>.</w:t>
      </w:r>
      <w:r>
        <w:t>1.</w:t>
      </w:r>
      <w:r w:rsidR="001E173B" w:rsidRPr="00FB09D5">
        <w:t xml:space="preserve"> Пункты </w:t>
      </w:r>
      <w:r w:rsidR="007453F6" w:rsidRPr="00FB09D5">
        <w:t>1 -</w:t>
      </w:r>
      <w:r w:rsidR="0062682A">
        <w:t xml:space="preserve"> 1.6</w:t>
      </w:r>
      <w:r w:rsidR="001E173B" w:rsidRPr="00FB09D5">
        <w:t xml:space="preserve"> изложить в следующей редакции:</w:t>
      </w:r>
    </w:p>
    <w:p w:rsidR="00B22204" w:rsidRPr="00FB09D5" w:rsidRDefault="001E173B" w:rsidP="001E173B">
      <w:pPr>
        <w:ind w:left="-284" w:right="-314"/>
      </w:pPr>
      <w:r w:rsidRPr="00FB09D5">
        <w:t>«</w:t>
      </w:r>
    </w:p>
    <w:tbl>
      <w:tblPr>
        <w:tblW w:w="154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126"/>
        <w:gridCol w:w="2527"/>
        <w:gridCol w:w="1439"/>
        <w:gridCol w:w="1439"/>
        <w:gridCol w:w="1439"/>
        <w:gridCol w:w="1439"/>
        <w:gridCol w:w="1447"/>
        <w:gridCol w:w="1439"/>
        <w:gridCol w:w="1585"/>
      </w:tblGrid>
      <w:tr w:rsidR="00B22204" w:rsidRPr="009C090B" w:rsidTr="00483619">
        <w:trPr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КЭиИО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  <w:r w:rsidR="00000D36">
              <w:rPr>
                <w:color w:val="000000"/>
                <w:sz w:val="22"/>
                <w:szCs w:val="22"/>
              </w:rPr>
              <w:br/>
            </w: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  <w:p w:rsidR="00000D36" w:rsidRPr="009C090B" w:rsidRDefault="00000D36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19 582 921,7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17 837</w:t>
            </w:r>
            <w:r w:rsidR="000F575B" w:rsidRPr="009C090B">
              <w:rPr>
                <w:color w:val="000000"/>
                <w:sz w:val="22"/>
                <w:szCs w:val="22"/>
              </w:rPr>
              <w:t> 630,2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24 081 848,9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19 552 894,9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20 956 510,7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24 448 552,3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126 441 807,</w:t>
            </w:r>
            <w:r w:rsidR="000F575B" w:rsidRPr="009C090B">
              <w:rPr>
                <w:color w:val="000000"/>
                <w:sz w:val="22"/>
                <w:szCs w:val="22"/>
              </w:rPr>
              <w:t>9</w:t>
            </w:r>
          </w:p>
        </w:tc>
      </w:tr>
      <w:tr w:rsidR="00B22204" w:rsidRPr="009C090B" w:rsidTr="00000D36">
        <w:trPr>
          <w:trHeight w:val="498"/>
        </w:trPr>
        <w:tc>
          <w:tcPr>
            <w:tcW w:w="568" w:type="dxa"/>
            <w:vMerge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120 000,0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29 600,0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59 200,0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62 400,0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-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318 000,0  </w:t>
            </w:r>
          </w:p>
        </w:tc>
      </w:tr>
      <w:tr w:rsidR="00B22204" w:rsidRPr="009C090B" w:rsidTr="00000D36">
        <w:trPr>
          <w:trHeight w:val="515"/>
        </w:trPr>
        <w:tc>
          <w:tcPr>
            <w:tcW w:w="568" w:type="dxa"/>
            <w:vMerge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19 702 921,7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17 867</w:t>
            </w:r>
            <w:r w:rsidR="000F575B" w:rsidRPr="009C090B">
              <w:rPr>
                <w:color w:val="000000"/>
                <w:sz w:val="22"/>
                <w:szCs w:val="22"/>
              </w:rPr>
              <w:t> 230,2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24 141 048,9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19 599 694,9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21 018 910,7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24 448 552,3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126 759 807,</w:t>
            </w:r>
            <w:r w:rsidR="000F575B" w:rsidRPr="009C090B">
              <w:rPr>
                <w:color w:val="000000"/>
                <w:sz w:val="22"/>
                <w:szCs w:val="22"/>
              </w:rPr>
              <w:t>9</w:t>
            </w:r>
          </w:p>
        </w:tc>
      </w:tr>
      <w:tr w:rsidR="00B22204" w:rsidRPr="009C090B" w:rsidTr="00483619">
        <w:trPr>
          <w:trHeight w:val="256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  <w:r w:rsidR="00000D36">
              <w:rPr>
                <w:color w:val="000000"/>
                <w:sz w:val="22"/>
                <w:szCs w:val="22"/>
              </w:rPr>
              <w:br/>
            </w: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5 287 381,3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3 355 941,0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6 670 880,9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6 217 092,4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5 414 651,3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6 141 760,8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33 087 707,7  </w:t>
            </w:r>
          </w:p>
        </w:tc>
      </w:tr>
      <w:tr w:rsidR="00B22204" w:rsidRPr="009C090B" w:rsidTr="00483619">
        <w:trPr>
          <w:trHeight w:val="330"/>
        </w:trPr>
        <w:tc>
          <w:tcPr>
            <w:tcW w:w="568" w:type="dxa"/>
            <w:vMerge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5 287 381,3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3 355 941,0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6 670 880,9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6 217 092,4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5 414 651,3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6 141 760,8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33 087 707,7  </w:t>
            </w:r>
          </w:p>
        </w:tc>
      </w:tr>
      <w:tr w:rsidR="00B22204" w:rsidRPr="009C090B" w:rsidTr="00483619">
        <w:trPr>
          <w:trHeight w:val="364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  <w:r w:rsidR="00000D36">
              <w:rPr>
                <w:color w:val="000000"/>
                <w:sz w:val="22"/>
                <w:szCs w:val="22"/>
              </w:rPr>
              <w:br/>
            </w: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6 719 329,1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8 425 038,9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7 350 429,9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4 388 964,9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6 038 255,6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8 136 172,8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41 058 191,1  </w:t>
            </w:r>
          </w:p>
        </w:tc>
      </w:tr>
      <w:tr w:rsidR="00B22204" w:rsidRPr="009C090B" w:rsidTr="00483619">
        <w:trPr>
          <w:trHeight w:val="330"/>
        </w:trPr>
        <w:tc>
          <w:tcPr>
            <w:tcW w:w="568" w:type="dxa"/>
            <w:vMerge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6 719 329,1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8 425 038,9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7 350 429,9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4 388 964,9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6 038 255,6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8 136 172,8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41 058 191,1  </w:t>
            </w:r>
          </w:p>
        </w:tc>
      </w:tr>
      <w:tr w:rsidR="004B21D0" w:rsidRPr="009C090B" w:rsidTr="00000D36">
        <w:trPr>
          <w:trHeight w:val="56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lastRenderedPageBreak/>
              <w:t>1.3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000D36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594 409,5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376 590,8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1 336 514,7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1 309 300,8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1 320 155,5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1 341 083,4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6 278 054,7  </w:t>
            </w:r>
          </w:p>
        </w:tc>
      </w:tr>
      <w:tr w:rsidR="004B21D0" w:rsidRPr="009C090B" w:rsidTr="00000D36">
        <w:trPr>
          <w:trHeight w:val="464"/>
        </w:trPr>
        <w:tc>
          <w:tcPr>
            <w:tcW w:w="568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120 000,0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29 600,0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59 200,0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62 400,0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318 000,0  </w:t>
            </w:r>
          </w:p>
        </w:tc>
      </w:tr>
      <w:tr w:rsidR="004B21D0" w:rsidRPr="009C090B" w:rsidTr="00000D36">
        <w:trPr>
          <w:trHeight w:val="454"/>
        </w:trPr>
        <w:tc>
          <w:tcPr>
            <w:tcW w:w="568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714 409,5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406 190,8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1 395 714,7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1 356 100,8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1 382 555,5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1 341 083,4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6 596 054,7  </w:t>
            </w:r>
          </w:p>
        </w:tc>
      </w:tr>
      <w:tr w:rsidR="004B21D0" w:rsidRPr="009C090B" w:rsidTr="00000D36">
        <w:trPr>
          <w:trHeight w:val="60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000D36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134 355,4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46 998,4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2 520,8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165 323,9  </w:t>
            </w:r>
          </w:p>
        </w:tc>
      </w:tr>
      <w:tr w:rsidR="004B21D0" w:rsidRPr="009C090B" w:rsidTr="00000D36">
        <w:trPr>
          <w:trHeight w:val="513"/>
        </w:trPr>
        <w:tc>
          <w:tcPr>
            <w:tcW w:w="568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134 355,4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46 998,4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2 520,8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165 323,9  </w:t>
            </w:r>
          </w:p>
        </w:tc>
      </w:tr>
      <w:tr w:rsidR="004B21D0" w:rsidRPr="009C090B" w:rsidTr="00483619">
        <w:trPr>
          <w:trHeight w:val="362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6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6 541 808,8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5 321 359,0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8 390 924,1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7 293 024,7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7 813 071,7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8 444 827,0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43 805 015,3  </w:t>
            </w:r>
          </w:p>
        </w:tc>
      </w:tr>
      <w:tr w:rsidR="004B21D0" w:rsidRPr="009C090B" w:rsidTr="00483619">
        <w:trPr>
          <w:trHeight w:val="276"/>
        </w:trPr>
        <w:tc>
          <w:tcPr>
            <w:tcW w:w="568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6 541 808,8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5 321 359,0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8 390 924,1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7 293 024,7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7 813 071,7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8 444 827,0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43 805 015,3  </w:t>
            </w:r>
          </w:p>
        </w:tc>
      </w:tr>
      <w:tr w:rsidR="004B21D0" w:rsidRPr="009C090B" w:rsidTr="00483619">
        <w:trPr>
          <w:trHeight w:val="276"/>
        </w:trPr>
        <w:tc>
          <w:tcPr>
            <w:tcW w:w="568" w:type="dxa"/>
            <w:vMerge w:val="restart"/>
            <w:vAlign w:val="center"/>
          </w:tcPr>
          <w:p w:rsidR="004B21D0" w:rsidRPr="009C090B" w:rsidRDefault="004B21D0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2126" w:type="dxa"/>
            <w:vMerge w:val="restart"/>
            <w:vAlign w:val="center"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7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305 637,6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9C090B" w:rsidRDefault="004316EF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311</w:t>
            </w:r>
            <w:r w:rsidR="000F575B" w:rsidRPr="009C090B">
              <w:rPr>
                <w:color w:val="000000"/>
                <w:sz w:val="22"/>
                <w:szCs w:val="22"/>
              </w:rPr>
              <w:t> 702,1</w:t>
            </w:r>
            <w:r w:rsidR="004B21D0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330 578,5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344 512,1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370 376,6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384 708,3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9C090B" w:rsidRDefault="004316EF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2 047</w:t>
            </w:r>
            <w:r w:rsidR="000F575B" w:rsidRPr="009C090B">
              <w:rPr>
                <w:color w:val="000000"/>
                <w:sz w:val="22"/>
                <w:szCs w:val="22"/>
              </w:rPr>
              <w:t> 515,2</w:t>
            </w:r>
            <w:r w:rsidR="004B21D0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4316EF" w:rsidRPr="009C090B" w:rsidTr="00483619">
        <w:trPr>
          <w:trHeight w:val="276"/>
        </w:trPr>
        <w:tc>
          <w:tcPr>
            <w:tcW w:w="568" w:type="dxa"/>
            <w:vMerge/>
            <w:vAlign w:val="center"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305 637,6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9C090B" w:rsidRDefault="004316EF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311</w:t>
            </w:r>
            <w:r w:rsidR="000F575B" w:rsidRPr="009C090B">
              <w:rPr>
                <w:color w:val="000000"/>
                <w:sz w:val="22"/>
                <w:szCs w:val="22"/>
              </w:rPr>
              <w:t> 702,1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330 578,5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344 512,1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370 376,6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384 708,3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316EF" w:rsidRPr="009C090B" w:rsidRDefault="004316EF" w:rsidP="000F575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2 047</w:t>
            </w:r>
            <w:r w:rsidR="000F575B" w:rsidRPr="009C090B">
              <w:rPr>
                <w:color w:val="000000"/>
                <w:sz w:val="22"/>
                <w:szCs w:val="22"/>
              </w:rPr>
              <w:t> 515,2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1E173B" w:rsidRPr="00FB09D5" w:rsidRDefault="00565F31" w:rsidP="00B22204">
      <w:pPr>
        <w:ind w:right="-144"/>
        <w:jc w:val="right"/>
      </w:pPr>
      <w:r w:rsidRPr="00FB09D5">
        <w:t xml:space="preserve"> </w:t>
      </w:r>
      <w:r w:rsidR="001E173B" w:rsidRPr="00FB09D5">
        <w:t>».</w:t>
      </w:r>
    </w:p>
    <w:p w:rsidR="001E173B" w:rsidRPr="00FB09D5" w:rsidRDefault="00C953DC" w:rsidP="00E33F05">
      <w:pPr>
        <w:autoSpaceDE w:val="0"/>
        <w:autoSpaceDN w:val="0"/>
        <w:adjustRightInd w:val="0"/>
        <w:ind w:firstLine="567"/>
        <w:jc w:val="both"/>
      </w:pPr>
      <w:r>
        <w:t>2</w:t>
      </w:r>
      <w:r w:rsidRPr="00FB09D5">
        <w:t>.</w:t>
      </w:r>
      <w:r w:rsidR="0037723D">
        <w:t>1</w:t>
      </w:r>
      <w:r w:rsidRPr="00FB09D5">
        <w:t>.</w:t>
      </w:r>
      <w:r w:rsidR="004316EF">
        <w:t>3</w:t>
      </w:r>
      <w:r w:rsidRPr="00FB09D5">
        <w:t>.</w:t>
      </w:r>
      <w:r>
        <w:t>2.</w:t>
      </w:r>
      <w:r w:rsidR="001E173B" w:rsidRPr="00FB09D5">
        <w:t xml:space="preserve"> Пункты </w:t>
      </w:r>
      <w:r w:rsidR="004316EF">
        <w:t>3</w:t>
      </w:r>
      <w:r>
        <w:t xml:space="preserve"> – </w:t>
      </w:r>
      <w:r w:rsidR="004316EF">
        <w:t>24.1</w:t>
      </w:r>
      <w:r w:rsidR="001E173B" w:rsidRPr="00FB09D5">
        <w:t xml:space="preserve"> изложить в следующей редакции:</w:t>
      </w:r>
    </w:p>
    <w:p w:rsidR="004316EF" w:rsidRPr="00FB09D5" w:rsidRDefault="001E173B" w:rsidP="00E33F05">
      <w:pPr>
        <w:autoSpaceDE w:val="0"/>
        <w:autoSpaceDN w:val="0"/>
        <w:adjustRightInd w:val="0"/>
        <w:ind w:left="-284"/>
        <w:jc w:val="both"/>
      </w:pPr>
      <w:r w:rsidRPr="00FB09D5">
        <w:t>«</w:t>
      </w:r>
    </w:p>
    <w:tbl>
      <w:tblPr>
        <w:tblW w:w="154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2659"/>
        <w:gridCol w:w="2835"/>
        <w:gridCol w:w="1418"/>
        <w:gridCol w:w="1276"/>
        <w:gridCol w:w="1275"/>
        <w:gridCol w:w="1276"/>
        <w:gridCol w:w="1276"/>
        <w:gridCol w:w="1417"/>
        <w:gridCol w:w="1414"/>
      </w:tblGrid>
      <w:tr w:rsidR="009C090B" w:rsidRPr="009C090B" w:rsidTr="009C090B">
        <w:trPr>
          <w:trHeight w:val="192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КС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65 613,8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83 285,4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228 899,2</w:t>
            </w:r>
          </w:p>
        </w:tc>
      </w:tr>
      <w:tr w:rsidR="009C090B" w:rsidRPr="009C090B" w:rsidTr="009C090B">
        <w:trPr>
          <w:trHeight w:val="181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65 613,8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83 285,4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228 899,2</w:t>
            </w:r>
          </w:p>
        </w:tc>
      </w:tr>
      <w:tr w:rsidR="009C090B" w:rsidRPr="009C090B" w:rsidTr="009C090B">
        <w:trPr>
          <w:trHeight w:val="289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65 613,8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83 285,4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228 899,2</w:t>
            </w:r>
          </w:p>
        </w:tc>
      </w:tr>
      <w:tr w:rsidR="009C090B" w:rsidRPr="009C090B" w:rsidTr="009C090B">
        <w:trPr>
          <w:trHeight w:val="261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65 613,8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83 285,4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20 000,0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228 899,2</w:t>
            </w:r>
          </w:p>
        </w:tc>
      </w:tr>
      <w:tr w:rsidR="009C090B" w:rsidRPr="009C090B" w:rsidTr="009C090B">
        <w:trPr>
          <w:trHeight w:val="364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83619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Адмиралтейского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17 802,4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3 446,6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18 514,5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19 255,1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20 025,3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20 826,3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99 870,2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17 802,4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3 446,6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18 514,5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19 255,1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20 025,3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20 826,3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99 870,2  </w:t>
            </w:r>
          </w:p>
        </w:tc>
      </w:tr>
      <w:tr w:rsidR="009C090B" w:rsidRPr="009C090B" w:rsidTr="009C090B">
        <w:trPr>
          <w:trHeight w:val="360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17 802,4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3 446,6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18 514,5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19 255,1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20 025,3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20 826,3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99 870,2  </w:t>
            </w:r>
          </w:p>
        </w:tc>
      </w:tr>
      <w:tr w:rsidR="009C090B" w:rsidRPr="009C090B" w:rsidTr="009C090B">
        <w:trPr>
          <w:trHeight w:val="137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83619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17 802,4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3 446,6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18 514,5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19 255,1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20 025,3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20 826,3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99 870,2  </w:t>
            </w:r>
          </w:p>
        </w:tc>
      </w:tr>
      <w:tr w:rsidR="009C090B" w:rsidRPr="009C090B" w:rsidTr="009C090B">
        <w:trPr>
          <w:trHeight w:val="311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83619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Василеостровского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22 985,2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4 680,7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23 904,6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24 860,8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25 855,2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26 889,4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129 176,0  </w:t>
            </w:r>
          </w:p>
        </w:tc>
      </w:tr>
      <w:tr w:rsidR="009C090B" w:rsidRPr="009C090B" w:rsidTr="009C090B">
        <w:trPr>
          <w:trHeight w:val="415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22 985,2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4 680,7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23 904,6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24 860,8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25 855,2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26 889,4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129 176,0  </w:t>
            </w:r>
          </w:p>
        </w:tc>
      </w:tr>
      <w:tr w:rsidR="009C090B" w:rsidRPr="009C090B" w:rsidTr="009C090B">
        <w:trPr>
          <w:trHeight w:val="279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22 985,2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4 680,7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23 904,6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24 860,8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25 855,2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26 889,4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129 176,0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22 985,2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4 680,7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23 904,6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24 860,8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25 855,2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26 889,4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129 176,0  </w:t>
            </w:r>
          </w:p>
        </w:tc>
      </w:tr>
      <w:tr w:rsidR="009C090B" w:rsidRPr="009C090B" w:rsidTr="009C090B">
        <w:trPr>
          <w:trHeight w:val="359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9C090B">
              <w:rPr>
                <w:color w:val="000000"/>
                <w:sz w:val="22"/>
                <w:szCs w:val="22"/>
              </w:rPr>
              <w:lastRenderedPageBreak/>
              <w:t xml:space="preserve">Выборгского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lastRenderedPageBreak/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62 144,0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22 109,4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64 629,8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67 215,0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69 903,6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72 699,7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358 701,5  </w:t>
            </w:r>
          </w:p>
        </w:tc>
      </w:tr>
      <w:tr w:rsidR="009C090B" w:rsidRPr="009C090B" w:rsidTr="009C090B">
        <w:trPr>
          <w:trHeight w:val="260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62 144,0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22 109,4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64 629,8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67 215,0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69 903,6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72 699,7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358 701,5  </w:t>
            </w:r>
          </w:p>
        </w:tc>
      </w:tr>
      <w:tr w:rsidR="009C090B" w:rsidRPr="009C090B" w:rsidTr="009C090B">
        <w:trPr>
          <w:trHeight w:val="283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62 144,0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22 109,4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64 629,8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67 215,0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69 903,6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72 699,7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358 701,5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62 144,0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22 109,4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64 629,8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67 215,0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69 903,6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72 699,7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358 701,5  </w:t>
            </w:r>
          </w:p>
        </w:tc>
      </w:tr>
      <w:tr w:rsidR="009C090B" w:rsidRPr="009C090B" w:rsidTr="009C090B">
        <w:trPr>
          <w:trHeight w:val="364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Калининского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71 454,8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24 270,6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74 313,0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77 285,5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80 376,9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83 592,0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411 292,8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71 454,8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24 270,6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74 313,0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77 285,5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80 376,9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83 592,0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411 292,8  </w:t>
            </w:r>
          </w:p>
        </w:tc>
      </w:tr>
      <w:tr w:rsidR="009C090B" w:rsidRPr="009C090B" w:rsidTr="009C090B">
        <w:trPr>
          <w:trHeight w:val="360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71 454,8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24 270,6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74 313,0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77 285,5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80 376,9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83 592,0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411 292,8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71 454,8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24 270,6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74 313,0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77 285,5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80 376,9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83 592,0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4316EF" w:rsidRPr="009C090B" w:rsidRDefault="004316EF" w:rsidP="004316EF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411 292,8  </w:t>
            </w:r>
          </w:p>
        </w:tc>
      </w:tr>
      <w:tr w:rsidR="009C090B" w:rsidRPr="009C090B" w:rsidTr="009C090B">
        <w:trPr>
          <w:trHeight w:val="691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Кировского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80 103,4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12 084,9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83 307,5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86 639,8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90 105,4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93 709,6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445 950,6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80 103,4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12 084,9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83 307,5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86 639,8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90 105,4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93 709,6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445 950,6  </w:t>
            </w:r>
          </w:p>
        </w:tc>
      </w:tr>
      <w:tr w:rsidR="009C090B" w:rsidRPr="009C090B" w:rsidTr="009C090B">
        <w:trPr>
          <w:trHeight w:val="362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80 103,4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12 084,9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83 307,5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86 639,8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90 105,4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93 709,6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445 950,6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80 103,4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12 084,9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83 307,5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86 639,8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90 105,4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93 709,6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445 950,6  </w:t>
            </w:r>
          </w:p>
        </w:tc>
      </w:tr>
      <w:tr w:rsidR="009C090B" w:rsidRPr="009C090B" w:rsidTr="009C090B">
        <w:trPr>
          <w:trHeight w:val="372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Колпинского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29 594,3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10 071,3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30 778,1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32 009,2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33 289,6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34 621,2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170 363,6  </w:t>
            </w:r>
          </w:p>
        </w:tc>
      </w:tr>
      <w:tr w:rsidR="009C090B" w:rsidRPr="009C090B" w:rsidTr="009C090B">
        <w:trPr>
          <w:trHeight w:val="272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29 594,3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10 071,3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30 778,1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32 009,2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33 289,6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34 621,2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170 363,6  </w:t>
            </w:r>
          </w:p>
        </w:tc>
      </w:tr>
      <w:tr w:rsidR="009C090B" w:rsidRPr="009C090B" w:rsidTr="009C090B">
        <w:trPr>
          <w:trHeight w:val="268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29 594,3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10 071,3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30 778,1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32 009,2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33 289,6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34 621,2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170 363,6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29 594,3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10 071,3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30 778,1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32 009,2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33 289,6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34 621,2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170 363,6  </w:t>
            </w:r>
          </w:p>
        </w:tc>
      </w:tr>
      <w:tr w:rsidR="009C090B" w:rsidRPr="009C090B" w:rsidTr="009C090B">
        <w:trPr>
          <w:trHeight w:val="348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Красногвардейского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60 530,7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15 622,0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62 951,9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65 470,0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68 088,8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70 812,4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343 475,8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60 530,7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15 622,0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62 951,9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65 470,0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68 088,8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70 812,4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343 475,8  </w:t>
            </w:r>
          </w:p>
        </w:tc>
      </w:tr>
      <w:tr w:rsidR="009C090B" w:rsidRPr="009C090B" w:rsidTr="009C090B">
        <w:trPr>
          <w:trHeight w:val="315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60 530,7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15 622,0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62 951,9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65 470,0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68 088,8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70 812,4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343 475,8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60 530,7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15 622,0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62 951,9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65 470,0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68 088,8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70 812,4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343 475,8  </w:t>
            </w:r>
          </w:p>
        </w:tc>
      </w:tr>
      <w:tr w:rsidR="009C090B" w:rsidRPr="009C090B" w:rsidTr="009C090B">
        <w:trPr>
          <w:trHeight w:val="267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Красносельского района </w:t>
            </w:r>
            <w:r w:rsidR="008A5F40" w:rsidRPr="009C090B">
              <w:rPr>
                <w:color w:val="000000"/>
                <w:sz w:val="22"/>
                <w:szCs w:val="22"/>
              </w:rPr>
              <w:br/>
            </w:r>
            <w:r w:rsidRPr="009C090B">
              <w:rPr>
                <w:color w:val="000000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70 365,8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13 034,1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73 180,4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76 107,6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79 151,9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82 318,0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394 157,8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70 365,8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13 034,1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73 180,4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76 107,6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79 151,9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82 318,0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394 157,8  </w:t>
            </w:r>
          </w:p>
        </w:tc>
      </w:tr>
      <w:tr w:rsidR="009C090B" w:rsidRPr="009C090B" w:rsidTr="009C090B">
        <w:trPr>
          <w:trHeight w:val="277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70 365,8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13 034,1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73 180,4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76 107,6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79 151,9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82 318,0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394 157,8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70 365,8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13 034,1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73 180,4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76 107,6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79 151,9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82 318,0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394 157,8  </w:t>
            </w:r>
          </w:p>
        </w:tc>
      </w:tr>
      <w:tr w:rsidR="009C090B" w:rsidRPr="009C090B" w:rsidTr="009C090B">
        <w:trPr>
          <w:trHeight w:val="357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Кронштадтского района </w:t>
            </w:r>
            <w:r w:rsidR="008A5F40" w:rsidRPr="009C090B">
              <w:rPr>
                <w:color w:val="000000"/>
                <w:sz w:val="22"/>
                <w:szCs w:val="22"/>
              </w:rPr>
              <w:br/>
            </w:r>
            <w:r w:rsidRPr="009C090B">
              <w:rPr>
                <w:color w:val="000000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12 862,3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1 519,1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13 376,8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13 911,9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9 985,0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10 384,4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62 039,5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12 862,3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1 519,1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13 376,8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13 911,9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9 985,0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10 384,4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62 039,5  </w:t>
            </w:r>
          </w:p>
        </w:tc>
      </w:tr>
      <w:tr w:rsidR="009C090B" w:rsidRPr="009C090B" w:rsidTr="009C090B">
        <w:trPr>
          <w:trHeight w:val="354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lastRenderedPageBreak/>
              <w:t>12.1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12 862,3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1 519,1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13 376,8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13 911,9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9 985,0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10 384,4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62 039,5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12 862,3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1 519,1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13 376,8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13 911,9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9 985,0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10 384,4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62 039,5  </w:t>
            </w:r>
          </w:p>
        </w:tc>
      </w:tr>
      <w:tr w:rsidR="009C090B" w:rsidRPr="009C090B" w:rsidTr="009C090B">
        <w:trPr>
          <w:trHeight w:val="364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483619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Курортного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6 497,8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2 571,0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6 757,7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7 028,0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7 303,3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7 595,4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37 753,2  </w:t>
            </w:r>
          </w:p>
        </w:tc>
      </w:tr>
      <w:tr w:rsidR="009C090B" w:rsidRPr="009C090B" w:rsidTr="009C090B">
        <w:trPr>
          <w:trHeight w:val="269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6 497,8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2 571,0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6 757,7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7 028,0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7 303,3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7 595,4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37 753,2  </w:t>
            </w:r>
          </w:p>
        </w:tc>
      </w:tr>
      <w:tr w:rsidR="009C090B" w:rsidRPr="009C090B" w:rsidTr="009C090B">
        <w:trPr>
          <w:trHeight w:val="287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13.1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6 497,8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2 571,0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6 757,7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7 028,0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7 303,3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7 595,4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37 753,2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6 497,8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2 571,0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6 757,7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7 028,0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7 303,3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7 595,4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37 753,2  </w:t>
            </w:r>
          </w:p>
        </w:tc>
      </w:tr>
      <w:tr w:rsidR="009C090B" w:rsidRPr="009C090B" w:rsidTr="009C090B">
        <w:trPr>
          <w:trHeight w:val="339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8A5F40" w:rsidRPr="009C090B" w:rsidRDefault="008A5F40" w:rsidP="00610372">
            <w:pPr>
              <w:rPr>
                <w:color w:val="000000"/>
                <w:sz w:val="22"/>
                <w:szCs w:val="22"/>
              </w:rPr>
            </w:pPr>
          </w:p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Московского района Санкт-Петербурга </w:t>
            </w:r>
          </w:p>
          <w:p w:rsidR="008A5F40" w:rsidRPr="009C090B" w:rsidRDefault="008A5F40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74 848,6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24 225,5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77 842,5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80 956,2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84 194,4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87 562,2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429 629,5  </w:t>
            </w:r>
          </w:p>
        </w:tc>
      </w:tr>
      <w:tr w:rsidR="009C090B" w:rsidRPr="009C090B" w:rsidTr="009C090B">
        <w:trPr>
          <w:trHeight w:val="288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74 848,6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24 225,5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77 842,5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80 956,2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84 194,4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87 562,2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429 629,5  </w:t>
            </w:r>
          </w:p>
        </w:tc>
      </w:tr>
      <w:tr w:rsidR="009C090B" w:rsidRPr="009C090B" w:rsidTr="009C090B">
        <w:trPr>
          <w:trHeight w:val="407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74 848,6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24 225,5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77 842,5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80 956,2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84 194,4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87 562,2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429 629,5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74 848,6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24 225,5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77 842,5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80 956,2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84 194,4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87 562,2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429 629,5  </w:t>
            </w:r>
          </w:p>
        </w:tc>
      </w:tr>
      <w:tr w:rsidR="009C090B" w:rsidRPr="009C090B" w:rsidTr="009C090B">
        <w:trPr>
          <w:trHeight w:val="428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Невского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95 940,3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24 837,9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99 777,9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103 769,0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107 919,8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112 236,6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544 481,4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95 940,3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24 837,9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99 777,9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103 769,0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107 919,8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112 236,6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544 481,4  </w:t>
            </w:r>
          </w:p>
        </w:tc>
      </w:tr>
      <w:tr w:rsidR="009C090B" w:rsidRPr="009C090B" w:rsidTr="009C090B">
        <w:trPr>
          <w:trHeight w:val="362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15.1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95 940,3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24 837,9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99 777,9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103 769,0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107 919,8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112 236,6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544 481,4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95 940,3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24 837,9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99 777,9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103 769,0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107 919,8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112 236,6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544 481,4  </w:t>
            </w:r>
          </w:p>
        </w:tc>
      </w:tr>
      <w:tr w:rsidR="009C090B" w:rsidRPr="009C090B" w:rsidTr="009C090B">
        <w:trPr>
          <w:trHeight w:val="393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Петроградского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18 831,6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4 287,2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21 922,7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22 799,6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23 711,6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24 660,0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116 212,7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18 831,6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4 287,2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21 922,7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22 799,6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23 711,6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24 660,0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116 212,7  </w:t>
            </w:r>
          </w:p>
        </w:tc>
      </w:tr>
      <w:tr w:rsidR="009C090B" w:rsidRPr="009C090B" w:rsidTr="009C090B">
        <w:trPr>
          <w:trHeight w:val="326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16.1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18 831,6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4 287,2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21 922,7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22 799,6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23 711,6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24 660,0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116 212,7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18 831,6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4 287,2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21 922,7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22 799,6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23 711,6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24 660,0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116 212,7  </w:t>
            </w:r>
          </w:p>
        </w:tc>
      </w:tr>
      <w:tr w:rsidR="009C090B" w:rsidRPr="009C090B" w:rsidTr="009C090B">
        <w:trPr>
          <w:trHeight w:val="363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Администрация Петродворцового района Санкт-Петербурга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25 235,0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6 162,0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28 770,5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29 921,3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25 702,9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26 730,6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142 522,3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25 235,0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6 162,0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28 770,5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29 921,3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25 702,9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26 730,6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142 522,3  </w:t>
            </w:r>
          </w:p>
        </w:tc>
      </w:tr>
      <w:tr w:rsidR="009C090B" w:rsidRPr="009C090B" w:rsidTr="009C090B">
        <w:trPr>
          <w:trHeight w:val="359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25 235,0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6 162,0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28 770,5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29 921,3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25 702,9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26 730,6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142 522,3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25 235,0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6 162,0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28 770,5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29 921,3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25 702,9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26 730,6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142 522,3  </w:t>
            </w:r>
          </w:p>
        </w:tc>
      </w:tr>
      <w:tr w:rsidR="009C090B" w:rsidRPr="009C090B" w:rsidTr="009C090B">
        <w:trPr>
          <w:trHeight w:val="355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Администрация Приморского района Санкт-Петербурга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101 835,3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-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105 908,7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110 145,0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114 550,8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119 132,8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551 572,6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101 835,3  </w:t>
            </w:r>
          </w:p>
        </w:tc>
        <w:tc>
          <w:tcPr>
            <w:tcW w:w="1276" w:type="dxa"/>
            <w:shd w:val="clear" w:color="auto" w:fill="auto"/>
            <w:hideMark/>
          </w:tcPr>
          <w:p w:rsidR="00372D23" w:rsidRPr="009C090B" w:rsidRDefault="00372D23" w:rsidP="00372D23">
            <w:pPr>
              <w:jc w:val="right"/>
              <w:rPr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105 908,7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110 145,0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114 550,8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119 132,8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551 572,6  </w:t>
            </w:r>
          </w:p>
        </w:tc>
      </w:tr>
      <w:tr w:rsidR="009C090B" w:rsidRPr="009C090B" w:rsidTr="009C090B">
        <w:trPr>
          <w:trHeight w:val="366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lastRenderedPageBreak/>
              <w:t>18.1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101 835,3  </w:t>
            </w:r>
          </w:p>
        </w:tc>
        <w:tc>
          <w:tcPr>
            <w:tcW w:w="1276" w:type="dxa"/>
            <w:shd w:val="clear" w:color="auto" w:fill="auto"/>
            <w:hideMark/>
          </w:tcPr>
          <w:p w:rsidR="00372D23" w:rsidRPr="009C090B" w:rsidRDefault="00372D23" w:rsidP="00372D23">
            <w:pPr>
              <w:jc w:val="right"/>
              <w:rPr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105 908,7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110 145,0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114 550,8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119 132,8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551 572,6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101 835,3  </w:t>
            </w:r>
          </w:p>
        </w:tc>
        <w:tc>
          <w:tcPr>
            <w:tcW w:w="1276" w:type="dxa"/>
            <w:shd w:val="clear" w:color="auto" w:fill="auto"/>
            <w:hideMark/>
          </w:tcPr>
          <w:p w:rsidR="00372D23" w:rsidRPr="009C090B" w:rsidRDefault="00372D23" w:rsidP="00372D23">
            <w:pPr>
              <w:jc w:val="right"/>
              <w:rPr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105 908,7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110 145,0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114 550,8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119 132,8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372D23" w:rsidRPr="009C090B" w:rsidRDefault="00372D23" w:rsidP="00372D23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551 572,6  </w:t>
            </w:r>
          </w:p>
        </w:tc>
      </w:tr>
      <w:tr w:rsidR="009C090B" w:rsidRPr="009C090B" w:rsidTr="009C090B">
        <w:trPr>
          <w:trHeight w:val="348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Администрация Пушкинского района Санкт-Петербурга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37 884,9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2 879,8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39 400,3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40 976,3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38 814,7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40 367,3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200 323,3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37 884,9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2 879,8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39 400,3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40 976,3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38 814,7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40 367,3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200 323,3  </w:t>
            </w:r>
          </w:p>
        </w:tc>
      </w:tr>
      <w:tr w:rsidR="009C090B" w:rsidRPr="009C090B" w:rsidTr="009C090B">
        <w:trPr>
          <w:trHeight w:val="215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19.1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37 884,9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2 879,8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39 400,3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40 976,3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38 814,7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40 367,3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200 323,3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37 884,9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2 879,8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39 400,3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40 976,3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38 814,7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40 367,3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200 323,3  </w:t>
            </w:r>
          </w:p>
        </w:tc>
      </w:tr>
      <w:tr w:rsidR="009C090B" w:rsidRPr="009C090B" w:rsidTr="009C090B">
        <w:trPr>
          <w:trHeight w:val="351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8A5F40" w:rsidRPr="009C090B" w:rsidRDefault="008A5F40" w:rsidP="00610372">
            <w:pPr>
              <w:rPr>
                <w:color w:val="000000"/>
                <w:sz w:val="22"/>
                <w:szCs w:val="22"/>
              </w:rPr>
            </w:pPr>
          </w:p>
          <w:p w:rsidR="008A5F40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Администрация Фрунзенского района Санкт-Петербурга</w:t>
            </w:r>
          </w:p>
          <w:p w:rsidR="008A5F40" w:rsidRPr="009C090B" w:rsidRDefault="008A5F40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66 961,8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-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69 640,3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72 425,9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75 322,9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78 335,9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362 686,8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66 961,8  </w:t>
            </w:r>
          </w:p>
        </w:tc>
        <w:tc>
          <w:tcPr>
            <w:tcW w:w="1276" w:type="dxa"/>
            <w:shd w:val="clear" w:color="auto" w:fill="auto"/>
            <w:hideMark/>
          </w:tcPr>
          <w:p w:rsidR="00610372" w:rsidRPr="009C090B" w:rsidRDefault="00610372" w:rsidP="00610372">
            <w:pPr>
              <w:jc w:val="right"/>
              <w:rPr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69 640,3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72 425,9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75 322,9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78 335,9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362 686,8  </w:t>
            </w:r>
          </w:p>
        </w:tc>
      </w:tr>
      <w:tr w:rsidR="009C090B" w:rsidRPr="009C090B" w:rsidTr="009C090B">
        <w:trPr>
          <w:trHeight w:val="361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20.1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66 961,8  </w:t>
            </w:r>
          </w:p>
        </w:tc>
        <w:tc>
          <w:tcPr>
            <w:tcW w:w="1276" w:type="dxa"/>
            <w:shd w:val="clear" w:color="auto" w:fill="auto"/>
            <w:hideMark/>
          </w:tcPr>
          <w:p w:rsidR="00610372" w:rsidRPr="009C090B" w:rsidRDefault="00610372" w:rsidP="00610372">
            <w:pPr>
              <w:jc w:val="right"/>
              <w:rPr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69 640,3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72 425,9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75 322,9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78 335,9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362 686,8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66 961,8  </w:t>
            </w:r>
          </w:p>
        </w:tc>
        <w:tc>
          <w:tcPr>
            <w:tcW w:w="1276" w:type="dxa"/>
            <w:shd w:val="clear" w:color="auto" w:fill="auto"/>
            <w:hideMark/>
          </w:tcPr>
          <w:p w:rsidR="00610372" w:rsidRPr="009C090B" w:rsidRDefault="00610372" w:rsidP="00610372">
            <w:pPr>
              <w:jc w:val="right"/>
              <w:rPr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69 640,3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72 425,9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75 322,9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78 335,9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362 686,8  </w:t>
            </w:r>
          </w:p>
        </w:tc>
      </w:tr>
      <w:tr w:rsidR="009C090B" w:rsidRPr="009C090B" w:rsidTr="009C090B">
        <w:trPr>
          <w:trHeight w:val="216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Администрация Центрального района Санкт-Петербурга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28 937,5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9 812,9 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30 095,0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31 298,8 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32 550,8 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33 852,8 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166 547,7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28 937,5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9 812,9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30 095,0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31 298,8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32 550,8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33 852,8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166 547,7  </w:t>
            </w:r>
          </w:p>
        </w:tc>
      </w:tr>
      <w:tr w:rsidR="009C090B" w:rsidRPr="009C090B" w:rsidTr="009C090B">
        <w:trPr>
          <w:trHeight w:val="338"/>
        </w:trPr>
        <w:tc>
          <w:tcPr>
            <w:tcW w:w="602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21.1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28 937,5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9 812,9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30 095,0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31 298,8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32 550,8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33 852,8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166 547,7  </w:t>
            </w:r>
          </w:p>
        </w:tc>
      </w:tr>
      <w:tr w:rsidR="009C090B" w:rsidRPr="009C090B" w:rsidTr="009C090B">
        <w:trPr>
          <w:trHeight w:val="330"/>
        </w:trPr>
        <w:tc>
          <w:tcPr>
            <w:tcW w:w="602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28 937,5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9 812,9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30 095,0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31 298,8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32 550,8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33 852,8  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166 547,7  </w:t>
            </w:r>
          </w:p>
        </w:tc>
      </w:tr>
      <w:tr w:rsidR="009C090B" w:rsidRPr="009C090B" w:rsidTr="009C090B">
        <w:tblPrEx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02" w:type="dxa"/>
            <w:vAlign w:val="center"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59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ГУП «ТЭК СПб»</w:t>
            </w:r>
          </w:p>
        </w:tc>
        <w:tc>
          <w:tcPr>
            <w:tcW w:w="2835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8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4 546 945,8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6 215 066,8  </w:t>
            </w:r>
          </w:p>
        </w:tc>
        <w:tc>
          <w:tcPr>
            <w:tcW w:w="1275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6 359 460,9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4 509 957,8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4 474 078,1  </w:t>
            </w:r>
          </w:p>
        </w:tc>
        <w:tc>
          <w:tcPr>
            <w:tcW w:w="1417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4 648 761,3  </w:t>
            </w:r>
          </w:p>
        </w:tc>
        <w:tc>
          <w:tcPr>
            <w:tcW w:w="1414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30 754 270,7  </w:t>
            </w:r>
          </w:p>
        </w:tc>
      </w:tr>
      <w:tr w:rsidR="009C090B" w:rsidRPr="009C090B" w:rsidTr="009C090B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602" w:type="dxa"/>
            <w:vAlign w:val="center"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22.1</w:t>
            </w:r>
          </w:p>
        </w:tc>
        <w:tc>
          <w:tcPr>
            <w:tcW w:w="2659" w:type="dxa"/>
            <w:vAlign w:val="center"/>
          </w:tcPr>
          <w:p w:rsidR="00610372" w:rsidRPr="009C090B" w:rsidRDefault="00610372" w:rsidP="00483619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835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8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4 546 945,8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6 215 066,8  </w:t>
            </w:r>
          </w:p>
        </w:tc>
        <w:tc>
          <w:tcPr>
            <w:tcW w:w="1275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6 359 460,9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4 509 957,8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4 474 078,1  </w:t>
            </w:r>
          </w:p>
        </w:tc>
        <w:tc>
          <w:tcPr>
            <w:tcW w:w="1417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4 648 761,3  </w:t>
            </w:r>
          </w:p>
        </w:tc>
        <w:tc>
          <w:tcPr>
            <w:tcW w:w="1414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30 754 270,7  </w:t>
            </w:r>
          </w:p>
        </w:tc>
      </w:tr>
      <w:tr w:rsidR="009C090B" w:rsidRPr="009C090B" w:rsidTr="009C090B">
        <w:tblPrEx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602" w:type="dxa"/>
            <w:vAlign w:val="center"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59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АО «Теплосеть </w:t>
            </w:r>
            <w:r w:rsidRPr="009C090B">
              <w:rPr>
                <w:color w:val="000000"/>
                <w:sz w:val="22"/>
                <w:szCs w:val="22"/>
              </w:rPr>
              <w:br/>
              <w:t>Санкт-Петербурга»</w:t>
            </w:r>
          </w:p>
        </w:tc>
        <w:tc>
          <w:tcPr>
            <w:tcW w:w="2835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8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3 475 123,7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2 721 711,1  </w:t>
            </w:r>
          </w:p>
        </w:tc>
        <w:tc>
          <w:tcPr>
            <w:tcW w:w="1275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3 884 563,2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2 947 076,8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2 765 252,9  </w:t>
            </w:r>
          </w:p>
        </w:tc>
        <w:tc>
          <w:tcPr>
            <w:tcW w:w="1417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2 897 411,0  </w:t>
            </w:r>
          </w:p>
        </w:tc>
        <w:tc>
          <w:tcPr>
            <w:tcW w:w="1414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18 691 138,7  </w:t>
            </w:r>
          </w:p>
        </w:tc>
      </w:tr>
      <w:tr w:rsidR="009C090B" w:rsidRPr="009C090B" w:rsidTr="009C090B">
        <w:tblPrEx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602" w:type="dxa"/>
            <w:vAlign w:val="center"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23.1</w:t>
            </w:r>
          </w:p>
        </w:tc>
        <w:tc>
          <w:tcPr>
            <w:tcW w:w="2659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835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8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3 475 123,7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2 721 711,1  </w:t>
            </w:r>
          </w:p>
        </w:tc>
        <w:tc>
          <w:tcPr>
            <w:tcW w:w="1275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3 884 563,2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2 947 076,8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2 765 252,9  </w:t>
            </w:r>
          </w:p>
        </w:tc>
        <w:tc>
          <w:tcPr>
            <w:tcW w:w="1417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2 897 411,0  </w:t>
            </w:r>
          </w:p>
        </w:tc>
        <w:tc>
          <w:tcPr>
            <w:tcW w:w="1414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18 691 138,7  </w:t>
            </w:r>
          </w:p>
        </w:tc>
      </w:tr>
      <w:tr w:rsidR="009C090B" w:rsidRPr="009C090B" w:rsidTr="009C090B">
        <w:tblPrEx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02" w:type="dxa"/>
            <w:vAlign w:val="center"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59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ООО «Петербуртеплоэнерго»</w:t>
            </w:r>
          </w:p>
        </w:tc>
        <w:tc>
          <w:tcPr>
            <w:tcW w:w="2835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8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208 730,5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364 936,7  </w:t>
            </w:r>
          </w:p>
        </w:tc>
        <w:tc>
          <w:tcPr>
            <w:tcW w:w="1275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474 533,7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181 615,0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168 735,8  </w:t>
            </w:r>
          </w:p>
        </w:tc>
        <w:tc>
          <w:tcPr>
            <w:tcW w:w="1417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168 735,8  </w:t>
            </w:r>
          </w:p>
        </w:tc>
        <w:tc>
          <w:tcPr>
            <w:tcW w:w="1414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1 567 287,5  </w:t>
            </w:r>
          </w:p>
        </w:tc>
      </w:tr>
      <w:tr w:rsidR="009C090B" w:rsidRPr="009C090B" w:rsidTr="009C090B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602" w:type="dxa"/>
            <w:vAlign w:val="center"/>
          </w:tcPr>
          <w:p w:rsidR="00610372" w:rsidRPr="009C090B" w:rsidRDefault="00610372" w:rsidP="00610372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24.1</w:t>
            </w:r>
          </w:p>
        </w:tc>
        <w:tc>
          <w:tcPr>
            <w:tcW w:w="2659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835" w:type="dxa"/>
            <w:vAlign w:val="center"/>
          </w:tcPr>
          <w:p w:rsidR="00610372" w:rsidRPr="009C090B" w:rsidRDefault="00610372" w:rsidP="00610372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8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208 730,5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364 936,7  </w:t>
            </w:r>
          </w:p>
        </w:tc>
        <w:tc>
          <w:tcPr>
            <w:tcW w:w="1275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474 533,7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181 615,0  </w:t>
            </w:r>
          </w:p>
        </w:tc>
        <w:tc>
          <w:tcPr>
            <w:tcW w:w="1276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168 735,8  </w:t>
            </w:r>
          </w:p>
        </w:tc>
        <w:tc>
          <w:tcPr>
            <w:tcW w:w="1417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168 735,8  </w:t>
            </w:r>
          </w:p>
        </w:tc>
        <w:tc>
          <w:tcPr>
            <w:tcW w:w="1414" w:type="dxa"/>
            <w:vAlign w:val="center"/>
          </w:tcPr>
          <w:p w:rsidR="00610372" w:rsidRPr="009C090B" w:rsidRDefault="00610372" w:rsidP="00610372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1 567 287,5  </w:t>
            </w:r>
          </w:p>
        </w:tc>
      </w:tr>
    </w:tbl>
    <w:p w:rsidR="007453F6" w:rsidRDefault="007453F6" w:rsidP="004316EF">
      <w:pPr>
        <w:autoSpaceDE w:val="0"/>
        <w:autoSpaceDN w:val="0"/>
        <w:adjustRightInd w:val="0"/>
        <w:ind w:left="540" w:right="-144"/>
        <w:jc w:val="right"/>
      </w:pPr>
      <w:r w:rsidRPr="00FB09D5">
        <w:t>».</w:t>
      </w:r>
    </w:p>
    <w:p w:rsidR="00000D36" w:rsidRDefault="00000D36" w:rsidP="001A0A2C">
      <w:pPr>
        <w:autoSpaceDE w:val="0"/>
        <w:autoSpaceDN w:val="0"/>
        <w:adjustRightInd w:val="0"/>
        <w:ind w:firstLine="567"/>
        <w:jc w:val="both"/>
      </w:pPr>
    </w:p>
    <w:p w:rsidR="001A0A2C" w:rsidRDefault="001A0A2C" w:rsidP="001A0A2C">
      <w:pPr>
        <w:autoSpaceDE w:val="0"/>
        <w:autoSpaceDN w:val="0"/>
        <w:adjustRightInd w:val="0"/>
        <w:ind w:firstLine="567"/>
        <w:jc w:val="both"/>
      </w:pPr>
      <w:r>
        <w:lastRenderedPageBreak/>
        <w:t>2.1.</w:t>
      </w:r>
      <w:r w:rsidR="00DA08B1">
        <w:t>3.3</w:t>
      </w:r>
      <w:r>
        <w:t xml:space="preserve">. </w:t>
      </w:r>
      <w:r w:rsidRPr="00FB09D5">
        <w:t>Пункт</w:t>
      </w:r>
      <w:r>
        <w:t xml:space="preserve">ы </w:t>
      </w:r>
      <w:r w:rsidR="00DA08B1">
        <w:t>26</w:t>
      </w:r>
      <w:r w:rsidR="00D55A82">
        <w:t xml:space="preserve"> – </w:t>
      </w:r>
      <w:r w:rsidR="00DA08B1">
        <w:t>29</w:t>
      </w:r>
      <w:r w:rsidR="00D55A82">
        <w:t>.1</w:t>
      </w:r>
      <w:r>
        <w:t xml:space="preserve"> </w:t>
      </w:r>
      <w:r w:rsidRPr="00FB09D5">
        <w:t>изложить в следующей редакции:</w:t>
      </w:r>
    </w:p>
    <w:p w:rsidR="00DA08B1" w:rsidRDefault="00D55A82" w:rsidP="00483619">
      <w:pPr>
        <w:autoSpaceDE w:val="0"/>
        <w:autoSpaceDN w:val="0"/>
        <w:adjustRightInd w:val="0"/>
        <w:ind w:left="-426"/>
        <w:jc w:val="both"/>
      </w:pPr>
      <w:r>
        <w:t>«</w:t>
      </w:r>
    </w:p>
    <w:tbl>
      <w:tblPr>
        <w:tblW w:w="154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2091"/>
        <w:gridCol w:w="2552"/>
        <w:gridCol w:w="1417"/>
        <w:gridCol w:w="1418"/>
        <w:gridCol w:w="1417"/>
        <w:gridCol w:w="1418"/>
        <w:gridCol w:w="1559"/>
        <w:gridCol w:w="1418"/>
        <w:gridCol w:w="1555"/>
      </w:tblGrid>
      <w:tr w:rsidR="009C090B" w:rsidRPr="009C090B" w:rsidTr="009C090B">
        <w:trPr>
          <w:trHeight w:val="476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ГУП «Водоканал СПб»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8 985 524,0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8 615 004,6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14 581 010,6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11 896 808,8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13 523 890,0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14 638 560,0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72 240 798,0  </w:t>
            </w:r>
          </w:p>
        </w:tc>
      </w:tr>
      <w:tr w:rsidR="009C090B" w:rsidRPr="009C090B" w:rsidTr="009C090B">
        <w:trPr>
          <w:trHeight w:val="476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26.1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8 985 524,0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8 615 004,6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14 581 010,6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11 896 808,8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13 523 890,0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14 638 560,0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72 240 798,0  </w:t>
            </w:r>
          </w:p>
        </w:tc>
      </w:tr>
      <w:tr w:rsidR="009C090B" w:rsidRPr="009C090B" w:rsidTr="009C090B">
        <w:trPr>
          <w:trHeight w:val="476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АО «ГСР Водоканал»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10 415,5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138 251,9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94 325,3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104 990,0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108 990,0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456 972,7  </w:t>
            </w:r>
          </w:p>
        </w:tc>
      </w:tr>
      <w:tr w:rsidR="009C090B" w:rsidRPr="009C090B" w:rsidTr="009C090B">
        <w:trPr>
          <w:trHeight w:val="476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27.1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10 415,5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138 251,9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94 325,3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104 990,0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108 990,0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456 972,7  </w:t>
            </w:r>
          </w:p>
        </w:tc>
      </w:tr>
      <w:tr w:rsidR="009C090B" w:rsidRPr="009C090B" w:rsidTr="009C090B">
        <w:trPr>
          <w:trHeight w:val="476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ПАО «Ленэнерго»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27 872 377,2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25 266 340,0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28 812 502,9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26 480 498,3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23 566 507,4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25 235 569,3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157 233 795,2  </w:t>
            </w:r>
          </w:p>
        </w:tc>
      </w:tr>
      <w:tr w:rsidR="009C090B" w:rsidRPr="009C090B" w:rsidTr="009C090B">
        <w:trPr>
          <w:trHeight w:val="476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28.1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27 872 377,2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25 266 340,0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28 812 502,9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26 480 498,3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23 566 507,4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25 235 569,3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157 233 795,2  </w:t>
            </w:r>
          </w:p>
        </w:tc>
      </w:tr>
      <w:tr w:rsidR="009C090B" w:rsidRPr="009C090B" w:rsidTr="009C090B">
        <w:trPr>
          <w:trHeight w:val="567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ООО «ПетербургГаз»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1 618 144,0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2 451 800,0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2 008 730,0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2 043 930,0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1 550 804,8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1 622 141,8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11 295 550,6  </w:t>
            </w:r>
          </w:p>
        </w:tc>
      </w:tr>
      <w:tr w:rsidR="009C090B" w:rsidRPr="009C090B" w:rsidTr="009C090B">
        <w:trPr>
          <w:trHeight w:val="358"/>
        </w:trPr>
        <w:tc>
          <w:tcPr>
            <w:tcW w:w="603" w:type="dxa"/>
            <w:vAlign w:val="center"/>
          </w:tcPr>
          <w:p w:rsidR="00DA08B1" w:rsidRPr="009C090B" w:rsidRDefault="00DA08B1" w:rsidP="00DA08B1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29.1</w:t>
            </w:r>
          </w:p>
        </w:tc>
        <w:tc>
          <w:tcPr>
            <w:tcW w:w="2091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:rsidR="00DA08B1" w:rsidRPr="009C090B" w:rsidRDefault="00DA08B1" w:rsidP="00DA08B1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 внебюджетные средства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1 618 144,0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2 451 800,0  </w:t>
            </w:r>
          </w:p>
        </w:tc>
        <w:tc>
          <w:tcPr>
            <w:tcW w:w="1417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2 008 730,0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2 043 930,0  </w:t>
            </w:r>
          </w:p>
        </w:tc>
        <w:tc>
          <w:tcPr>
            <w:tcW w:w="1559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1 550 804,8  </w:t>
            </w:r>
          </w:p>
        </w:tc>
        <w:tc>
          <w:tcPr>
            <w:tcW w:w="1418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1 622 141,8  </w:t>
            </w:r>
          </w:p>
        </w:tc>
        <w:tc>
          <w:tcPr>
            <w:tcW w:w="1555" w:type="dxa"/>
            <w:vAlign w:val="center"/>
          </w:tcPr>
          <w:p w:rsidR="00DA08B1" w:rsidRPr="009C090B" w:rsidRDefault="00DA08B1" w:rsidP="00DA08B1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11 295 550,6  </w:t>
            </w:r>
          </w:p>
        </w:tc>
      </w:tr>
    </w:tbl>
    <w:p w:rsidR="001A0A2C" w:rsidRDefault="00D55A82" w:rsidP="00DA08B1">
      <w:pPr>
        <w:autoSpaceDE w:val="0"/>
        <w:autoSpaceDN w:val="0"/>
        <w:adjustRightInd w:val="0"/>
        <w:ind w:right="-144"/>
        <w:jc w:val="right"/>
      </w:pPr>
      <w:r>
        <w:t>».</w:t>
      </w:r>
    </w:p>
    <w:p w:rsidR="00160A3B" w:rsidRPr="00155851" w:rsidRDefault="00CF07D3" w:rsidP="00CF07D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</w:t>
      </w:r>
      <w:r w:rsidR="001E173B" w:rsidRPr="00155851">
        <w:t>.</w:t>
      </w:r>
      <w:r w:rsidR="007453F6" w:rsidRPr="00155851">
        <w:t>1</w:t>
      </w:r>
      <w:r w:rsidRPr="00155851">
        <w:t>.</w:t>
      </w:r>
      <w:r w:rsidR="00693FE4" w:rsidRPr="00155851">
        <w:t>4</w:t>
      </w:r>
      <w:r w:rsidR="001E173B" w:rsidRPr="00155851">
        <w:t>.</w:t>
      </w:r>
      <w:r w:rsidR="00160A3B" w:rsidRPr="00155851">
        <w:t xml:space="preserve"> </w:t>
      </w:r>
      <w:r w:rsidR="00160A3B" w:rsidRPr="00155851">
        <w:rPr>
          <w:rFonts w:eastAsia="Calibri"/>
          <w:lang w:eastAsia="en-US"/>
        </w:rPr>
        <w:t xml:space="preserve">В подразделе </w:t>
      </w:r>
      <w:r w:rsidR="00693FE4" w:rsidRPr="00155851">
        <w:rPr>
          <w:rFonts w:eastAsia="Calibri"/>
          <w:lang w:eastAsia="en-US"/>
        </w:rPr>
        <w:t>8</w:t>
      </w:r>
      <w:r w:rsidR="00160A3B" w:rsidRPr="00155851">
        <w:rPr>
          <w:rFonts w:eastAsia="Calibri"/>
          <w:lang w:eastAsia="en-US"/>
        </w:rPr>
        <w:t xml:space="preserve">.1 </w:t>
      </w:r>
      <w:hyperlink r:id="rId19" w:history="1">
        <w:r w:rsidR="00160A3B" w:rsidRPr="00155851">
          <w:rPr>
            <w:rFonts w:eastAsia="Calibri"/>
            <w:lang w:eastAsia="en-US"/>
          </w:rPr>
          <w:t>раздела</w:t>
        </w:r>
      </w:hyperlink>
      <w:r w:rsidR="00160A3B" w:rsidRPr="00155851">
        <w:rPr>
          <w:rFonts w:eastAsia="Calibri"/>
          <w:lang w:eastAsia="en-US"/>
        </w:rPr>
        <w:t xml:space="preserve"> </w:t>
      </w:r>
      <w:r w:rsidR="00693FE4" w:rsidRPr="00155851">
        <w:rPr>
          <w:rFonts w:eastAsia="Calibri"/>
          <w:lang w:eastAsia="en-US"/>
        </w:rPr>
        <w:t>8</w:t>
      </w:r>
      <w:r w:rsidR="00160A3B" w:rsidRPr="00155851">
        <w:rPr>
          <w:rFonts w:eastAsia="Calibri"/>
          <w:lang w:eastAsia="en-US"/>
        </w:rPr>
        <w:t>:</w:t>
      </w:r>
    </w:p>
    <w:p w:rsidR="001E173B" w:rsidRPr="00FB09D5" w:rsidRDefault="00CF07D3" w:rsidP="00E4045F">
      <w:pPr>
        <w:autoSpaceDE w:val="0"/>
        <w:autoSpaceDN w:val="0"/>
        <w:adjustRightInd w:val="0"/>
        <w:ind w:firstLine="567"/>
        <w:jc w:val="both"/>
      </w:pPr>
      <w:r w:rsidRPr="00155851">
        <w:t>2</w:t>
      </w:r>
      <w:r w:rsidR="00160A3B" w:rsidRPr="00155851">
        <w:t>.</w:t>
      </w:r>
      <w:r w:rsidR="00F312C7" w:rsidRPr="00155851">
        <w:t>1</w:t>
      </w:r>
      <w:r w:rsidR="00160A3B" w:rsidRPr="00155851">
        <w:t>.</w:t>
      </w:r>
      <w:r w:rsidR="00693FE4" w:rsidRPr="00155851">
        <w:t>4</w:t>
      </w:r>
      <w:r w:rsidR="00160A3B" w:rsidRPr="00155851">
        <w:t>.1. В</w:t>
      </w:r>
      <w:r w:rsidR="001E173B" w:rsidRPr="00FB09D5">
        <w:t xml:space="preserve"> абзаце первом графы 3 пункта 6 число «</w:t>
      </w:r>
      <w:r w:rsidR="00693FE4">
        <w:t>94 555 604,1</w:t>
      </w:r>
      <w:r w:rsidR="001E173B" w:rsidRPr="00FB09D5">
        <w:t xml:space="preserve">» </w:t>
      </w:r>
      <w:r w:rsidR="003715BE" w:rsidRPr="00FB09D5">
        <w:t xml:space="preserve">заменить </w:t>
      </w:r>
      <w:r w:rsidR="001E173B" w:rsidRPr="00FB09D5">
        <w:t>число</w:t>
      </w:r>
      <w:r w:rsidR="003715BE" w:rsidRPr="00FB09D5">
        <w:t>м</w:t>
      </w:r>
      <w:r w:rsidR="001E173B" w:rsidRPr="00FB09D5">
        <w:t xml:space="preserve"> «</w:t>
      </w:r>
      <w:r w:rsidR="00693FE4">
        <w:t>95 015 709,8</w:t>
      </w:r>
      <w:r w:rsidR="001E173B" w:rsidRPr="00FB09D5">
        <w:t>».</w:t>
      </w:r>
    </w:p>
    <w:p w:rsidR="001E173B" w:rsidRDefault="00CF07D3" w:rsidP="001E173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</w:t>
      </w:r>
      <w:r w:rsidR="00160A3B" w:rsidRPr="00FB09D5">
        <w:t>.</w:t>
      </w:r>
      <w:r w:rsidR="00F312C7" w:rsidRPr="00FB09D5">
        <w:t>1</w:t>
      </w:r>
      <w:r w:rsidR="00160A3B" w:rsidRPr="00FB09D5">
        <w:t>.</w:t>
      </w:r>
      <w:r w:rsidR="00693FE4">
        <w:t>4</w:t>
      </w:r>
      <w:r w:rsidR="00160A3B" w:rsidRPr="00FB09D5">
        <w:t xml:space="preserve">.2. </w:t>
      </w:r>
      <w:r w:rsidR="001E173B" w:rsidRPr="00FB09D5">
        <w:t xml:space="preserve">В абзаце </w:t>
      </w:r>
      <w:r w:rsidR="003715BE" w:rsidRPr="00FB09D5">
        <w:t>третьем</w:t>
      </w:r>
      <w:r w:rsidR="001E173B" w:rsidRPr="00FB09D5">
        <w:t xml:space="preserve"> графы 3 пункта 6 </w:t>
      </w:r>
      <w:r w:rsidR="001E173B" w:rsidRPr="00FB09D5">
        <w:rPr>
          <w:szCs w:val="24"/>
        </w:rPr>
        <w:t>число «</w:t>
      </w:r>
      <w:r w:rsidR="00693FE4">
        <w:rPr>
          <w:szCs w:val="24"/>
        </w:rPr>
        <w:t>20 218 815,7</w:t>
      </w:r>
      <w:r w:rsidR="001E173B" w:rsidRPr="00FB09D5">
        <w:rPr>
          <w:szCs w:val="24"/>
        </w:rPr>
        <w:t xml:space="preserve">» </w:t>
      </w:r>
      <w:r w:rsidR="003715BE" w:rsidRPr="00FB09D5">
        <w:rPr>
          <w:szCs w:val="24"/>
        </w:rPr>
        <w:t xml:space="preserve">заменить числом </w:t>
      </w:r>
      <w:r w:rsidR="001E173B" w:rsidRPr="00FB09D5">
        <w:rPr>
          <w:szCs w:val="24"/>
        </w:rPr>
        <w:t>«</w:t>
      </w:r>
      <w:r w:rsidR="00693FE4">
        <w:rPr>
          <w:szCs w:val="24"/>
        </w:rPr>
        <w:t>18 637 646,8</w:t>
      </w:r>
      <w:r w:rsidR="001E173B" w:rsidRPr="00FB09D5">
        <w:rPr>
          <w:szCs w:val="24"/>
        </w:rPr>
        <w:t>».</w:t>
      </w:r>
    </w:p>
    <w:p w:rsidR="00CF07D3" w:rsidRPr="00FB09D5" w:rsidRDefault="00CF07D3" w:rsidP="001E173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</w:t>
      </w:r>
      <w:r w:rsidR="00693FE4">
        <w:rPr>
          <w:szCs w:val="24"/>
        </w:rPr>
        <w:t>4</w:t>
      </w:r>
      <w:r>
        <w:rPr>
          <w:szCs w:val="24"/>
        </w:rPr>
        <w:t xml:space="preserve">.3. В абзаце </w:t>
      </w:r>
      <w:r w:rsidR="00C935AB">
        <w:rPr>
          <w:szCs w:val="24"/>
        </w:rPr>
        <w:t>четвертом</w:t>
      </w:r>
      <w:r>
        <w:rPr>
          <w:szCs w:val="24"/>
        </w:rPr>
        <w:t xml:space="preserve"> графы 3 пункта 6 число «</w:t>
      </w:r>
      <w:r w:rsidR="00C935AB">
        <w:rPr>
          <w:szCs w:val="24"/>
        </w:rPr>
        <w:t>16 617 081,7</w:t>
      </w:r>
      <w:r>
        <w:rPr>
          <w:szCs w:val="24"/>
        </w:rPr>
        <w:t>» заменить числом «</w:t>
      </w:r>
      <w:r w:rsidR="00C935AB">
        <w:rPr>
          <w:szCs w:val="24"/>
        </w:rPr>
        <w:t>18 636 830,1</w:t>
      </w:r>
      <w:r>
        <w:rPr>
          <w:szCs w:val="24"/>
        </w:rPr>
        <w:t>».</w:t>
      </w:r>
    </w:p>
    <w:p w:rsidR="001E173B" w:rsidRPr="00FB09D5" w:rsidRDefault="00CF07D3" w:rsidP="001E173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</w:t>
      </w:r>
      <w:r w:rsidR="00160A3B" w:rsidRPr="00FB09D5">
        <w:t>.</w:t>
      </w:r>
      <w:r w:rsidR="00F312C7" w:rsidRPr="00FB09D5">
        <w:t>1</w:t>
      </w:r>
      <w:r w:rsidR="00160A3B" w:rsidRPr="00FB09D5">
        <w:t>.</w:t>
      </w:r>
      <w:r w:rsidR="00693FE4">
        <w:t>4</w:t>
      </w:r>
      <w:r w:rsidR="00160A3B" w:rsidRPr="00FB09D5">
        <w:t>.</w:t>
      </w:r>
      <w:r>
        <w:t>4</w:t>
      </w:r>
      <w:r w:rsidR="00160A3B" w:rsidRPr="00FB09D5">
        <w:t xml:space="preserve">. </w:t>
      </w:r>
      <w:r w:rsidR="001E173B" w:rsidRPr="00FB09D5">
        <w:t xml:space="preserve">В абзаце </w:t>
      </w:r>
      <w:r w:rsidR="00C935AB">
        <w:t>пятом</w:t>
      </w:r>
      <w:r w:rsidR="001E173B" w:rsidRPr="00FB09D5">
        <w:t xml:space="preserve"> графы 3 пункта 6 </w:t>
      </w:r>
      <w:r w:rsidR="001E173B" w:rsidRPr="00FB09D5">
        <w:rPr>
          <w:szCs w:val="24"/>
        </w:rPr>
        <w:t>число «</w:t>
      </w:r>
      <w:r w:rsidR="00C935AB">
        <w:rPr>
          <w:szCs w:val="24"/>
        </w:rPr>
        <w:t>14 545 659,9</w:t>
      </w:r>
      <w:r w:rsidR="001E173B" w:rsidRPr="00FB09D5">
        <w:rPr>
          <w:szCs w:val="24"/>
        </w:rPr>
        <w:t xml:space="preserve">» </w:t>
      </w:r>
      <w:r w:rsidR="003715BE" w:rsidRPr="00FB09D5">
        <w:rPr>
          <w:szCs w:val="24"/>
        </w:rPr>
        <w:t xml:space="preserve">заменить числом </w:t>
      </w:r>
      <w:r w:rsidR="001E173B" w:rsidRPr="00FB09D5">
        <w:rPr>
          <w:szCs w:val="24"/>
        </w:rPr>
        <w:t>«</w:t>
      </w:r>
      <w:r w:rsidR="00C935AB">
        <w:rPr>
          <w:szCs w:val="24"/>
        </w:rPr>
        <w:t>14 567 186,0</w:t>
      </w:r>
      <w:r w:rsidR="001E173B" w:rsidRPr="00FB09D5">
        <w:rPr>
          <w:szCs w:val="24"/>
        </w:rPr>
        <w:t>».</w:t>
      </w:r>
    </w:p>
    <w:p w:rsidR="00B106D7" w:rsidRDefault="00CF07D3" w:rsidP="00B106D7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</w:t>
      </w:r>
      <w:r w:rsidR="00160A3B" w:rsidRPr="00FB09D5">
        <w:t>.</w:t>
      </w:r>
      <w:r w:rsidR="00F312C7" w:rsidRPr="00FB09D5">
        <w:t>1</w:t>
      </w:r>
      <w:r w:rsidR="00160A3B" w:rsidRPr="00FB09D5">
        <w:t>.</w:t>
      </w:r>
      <w:r w:rsidR="00693FE4">
        <w:t>4</w:t>
      </w:r>
      <w:r w:rsidR="00160A3B" w:rsidRPr="00FB09D5">
        <w:t>.</w:t>
      </w:r>
      <w:r>
        <w:t>5.</w:t>
      </w:r>
      <w:r w:rsidR="00160A3B" w:rsidRPr="00FB09D5">
        <w:t xml:space="preserve"> </w:t>
      </w:r>
      <w:r w:rsidR="00B106D7" w:rsidRPr="00FB09D5">
        <w:t xml:space="preserve">В абзаце </w:t>
      </w:r>
      <w:r w:rsidR="00C935AB">
        <w:t>девятом</w:t>
      </w:r>
      <w:r w:rsidR="00B106D7" w:rsidRPr="00FB09D5">
        <w:t xml:space="preserve"> графы 3 пункта 6 </w:t>
      </w:r>
      <w:r w:rsidR="00B106D7" w:rsidRPr="00FB09D5">
        <w:rPr>
          <w:szCs w:val="24"/>
        </w:rPr>
        <w:t>число «</w:t>
      </w:r>
      <w:r w:rsidR="00C935AB">
        <w:rPr>
          <w:szCs w:val="24"/>
        </w:rPr>
        <w:t>38 858 592,1</w:t>
      </w:r>
      <w:r w:rsidR="00B106D7" w:rsidRPr="00FB09D5">
        <w:rPr>
          <w:szCs w:val="24"/>
        </w:rPr>
        <w:t xml:space="preserve">» </w:t>
      </w:r>
      <w:r w:rsidR="003715BE" w:rsidRPr="00FB09D5">
        <w:rPr>
          <w:szCs w:val="24"/>
        </w:rPr>
        <w:t xml:space="preserve">заменить числом </w:t>
      </w:r>
      <w:r w:rsidR="00B106D7" w:rsidRPr="00FB09D5">
        <w:rPr>
          <w:szCs w:val="24"/>
        </w:rPr>
        <w:t>«</w:t>
      </w:r>
      <w:r w:rsidR="00C935AB">
        <w:rPr>
          <w:szCs w:val="24"/>
        </w:rPr>
        <w:t>37 587 707,7</w:t>
      </w:r>
      <w:r w:rsidR="00B106D7" w:rsidRPr="00FB09D5">
        <w:rPr>
          <w:szCs w:val="24"/>
        </w:rPr>
        <w:t>».</w:t>
      </w:r>
    </w:p>
    <w:p w:rsidR="00CF07D3" w:rsidRDefault="00CF07D3" w:rsidP="00CF07D3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</w:t>
      </w:r>
      <w:r w:rsidR="00693FE4">
        <w:rPr>
          <w:szCs w:val="24"/>
        </w:rPr>
        <w:t>4</w:t>
      </w:r>
      <w:r>
        <w:rPr>
          <w:szCs w:val="24"/>
        </w:rPr>
        <w:t xml:space="preserve">.6. </w:t>
      </w:r>
      <w:r w:rsidRPr="00FB09D5">
        <w:t xml:space="preserve">В абзаце </w:t>
      </w:r>
      <w:r w:rsidR="00C935AB">
        <w:t>одиннадцатом</w:t>
      </w:r>
      <w:r>
        <w:t xml:space="preserve">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 w:rsidR="00C935AB">
        <w:rPr>
          <w:szCs w:val="24"/>
        </w:rPr>
        <w:t>7 727 711,1</w:t>
      </w:r>
      <w:r w:rsidRPr="00FB09D5">
        <w:rPr>
          <w:szCs w:val="24"/>
        </w:rPr>
        <w:t>» заменить числом «</w:t>
      </w:r>
      <w:r w:rsidR="00C935AB">
        <w:rPr>
          <w:szCs w:val="24"/>
        </w:rPr>
        <w:t>6 355 941,0</w:t>
      </w:r>
      <w:r w:rsidRPr="00FB09D5">
        <w:rPr>
          <w:szCs w:val="24"/>
        </w:rPr>
        <w:t>».</w:t>
      </w:r>
    </w:p>
    <w:p w:rsidR="00C935AB" w:rsidRDefault="00C935AB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2.1.4.7. </w:t>
      </w:r>
      <w:r w:rsidRPr="00FB09D5">
        <w:t xml:space="preserve">В абзаце </w:t>
      </w:r>
      <w:r>
        <w:t xml:space="preserve">двенадцатом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6 587 894,6</w:t>
      </w:r>
      <w:r w:rsidRPr="00FB09D5">
        <w:rPr>
          <w:szCs w:val="24"/>
        </w:rPr>
        <w:t>» заменить числом «</w:t>
      </w:r>
      <w:r>
        <w:rPr>
          <w:szCs w:val="24"/>
        </w:rPr>
        <w:t>6 670 880,9</w:t>
      </w:r>
      <w:r w:rsidRPr="00FB09D5">
        <w:rPr>
          <w:szCs w:val="24"/>
        </w:rPr>
        <w:t>».</w:t>
      </w:r>
    </w:p>
    <w:p w:rsidR="00C935AB" w:rsidRDefault="00C935AB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2.1.4.8. </w:t>
      </w:r>
      <w:r w:rsidRPr="00FB09D5">
        <w:t xml:space="preserve">В абзаце </w:t>
      </w:r>
      <w:r>
        <w:t xml:space="preserve">тринадцатом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6 199 192,4</w:t>
      </w:r>
      <w:r w:rsidRPr="00FB09D5">
        <w:rPr>
          <w:szCs w:val="24"/>
        </w:rPr>
        <w:t>» заменить числом «</w:t>
      </w:r>
      <w:r>
        <w:rPr>
          <w:szCs w:val="24"/>
        </w:rPr>
        <w:t>6 217 092,4</w:t>
      </w:r>
      <w:r w:rsidRPr="00FB09D5">
        <w:rPr>
          <w:szCs w:val="24"/>
        </w:rPr>
        <w:t>».</w:t>
      </w:r>
    </w:p>
    <w:p w:rsidR="00C935AB" w:rsidRDefault="00C935AB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2.1.4.9. </w:t>
      </w:r>
      <w:r w:rsidRPr="00FB09D5">
        <w:t xml:space="preserve">В абзаце </w:t>
      </w:r>
      <w:r>
        <w:t xml:space="preserve">шестнадцатом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55 697 012,0</w:t>
      </w:r>
      <w:r w:rsidRPr="00FB09D5">
        <w:rPr>
          <w:szCs w:val="24"/>
        </w:rPr>
        <w:t>» заменить числом «</w:t>
      </w:r>
      <w:r w:rsidR="005C5196">
        <w:rPr>
          <w:szCs w:val="24"/>
        </w:rPr>
        <w:t>57 428 002,1</w:t>
      </w:r>
      <w:r w:rsidRPr="00FB09D5">
        <w:rPr>
          <w:szCs w:val="24"/>
        </w:rPr>
        <w:t>».</w:t>
      </w:r>
    </w:p>
    <w:p w:rsidR="00C935AB" w:rsidRDefault="00C935AB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2.1.4.10. </w:t>
      </w:r>
      <w:r w:rsidRPr="00FB09D5">
        <w:t xml:space="preserve">В абзаце </w:t>
      </w:r>
      <w:r w:rsidR="005C5196">
        <w:t>восемнадцатом</w:t>
      </w:r>
      <w:r>
        <w:t xml:space="preserve">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 w:rsidR="005C5196">
        <w:rPr>
          <w:szCs w:val="24"/>
        </w:rPr>
        <w:t>12 491 104,0</w:t>
      </w:r>
      <w:r w:rsidRPr="00FB09D5">
        <w:rPr>
          <w:szCs w:val="24"/>
        </w:rPr>
        <w:t>» заменить числом «</w:t>
      </w:r>
      <w:r w:rsidR="005C5196">
        <w:rPr>
          <w:szCs w:val="24"/>
        </w:rPr>
        <w:t>12 281 705,8</w:t>
      </w:r>
      <w:r w:rsidRPr="00FB09D5">
        <w:rPr>
          <w:szCs w:val="24"/>
        </w:rPr>
        <w:t>».</w:t>
      </w:r>
    </w:p>
    <w:p w:rsidR="00C935AB" w:rsidRDefault="00C935AB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2.1.4.11. </w:t>
      </w:r>
      <w:r w:rsidRPr="00FB09D5">
        <w:t xml:space="preserve">В абзаце </w:t>
      </w:r>
      <w:r w:rsidR="005C5196">
        <w:t>девятнадцатом</w:t>
      </w:r>
      <w:r>
        <w:t xml:space="preserve">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 w:rsidR="005C5196">
        <w:rPr>
          <w:szCs w:val="24"/>
        </w:rPr>
        <w:t>10 029 187,1</w:t>
      </w:r>
      <w:r w:rsidRPr="00FB09D5">
        <w:rPr>
          <w:szCs w:val="24"/>
        </w:rPr>
        <w:t>» заменить числом «</w:t>
      </w:r>
      <w:r w:rsidR="005C5196">
        <w:rPr>
          <w:szCs w:val="24"/>
        </w:rPr>
        <w:t>11 965 949,2</w:t>
      </w:r>
      <w:r w:rsidRPr="00FB09D5">
        <w:rPr>
          <w:szCs w:val="24"/>
        </w:rPr>
        <w:t>».</w:t>
      </w:r>
    </w:p>
    <w:p w:rsidR="00C935AB" w:rsidRDefault="00C935AB" w:rsidP="00C935AB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2.1.4.12. </w:t>
      </w:r>
      <w:r w:rsidRPr="00FB09D5">
        <w:t xml:space="preserve">В абзаце </w:t>
      </w:r>
      <w:r w:rsidR="005C5196">
        <w:t>двадцатом</w:t>
      </w:r>
      <w:r>
        <w:t xml:space="preserve">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 w:rsidR="005C5196">
        <w:rPr>
          <w:szCs w:val="24"/>
        </w:rPr>
        <w:t>8 346 467,5</w:t>
      </w:r>
      <w:r w:rsidRPr="00FB09D5">
        <w:rPr>
          <w:szCs w:val="24"/>
        </w:rPr>
        <w:t>» заменить числом «</w:t>
      </w:r>
      <w:r w:rsidR="005C5196">
        <w:rPr>
          <w:szCs w:val="24"/>
        </w:rPr>
        <w:t>8 350 093,6</w:t>
      </w:r>
      <w:r w:rsidRPr="00FB09D5">
        <w:rPr>
          <w:szCs w:val="24"/>
        </w:rPr>
        <w:t>».</w:t>
      </w:r>
    </w:p>
    <w:p w:rsidR="005C5196" w:rsidRPr="00FB09D5" w:rsidRDefault="00CF07D3" w:rsidP="005C519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2.1.</w:t>
      </w:r>
      <w:r w:rsidR="005C5196">
        <w:t>5</w:t>
      </w:r>
      <w:r>
        <w:t xml:space="preserve">. </w:t>
      </w:r>
      <w:r w:rsidR="003765EE" w:rsidRPr="00D07654">
        <w:t xml:space="preserve">В </w:t>
      </w:r>
      <w:hyperlink r:id="rId20" w:history="1">
        <w:r w:rsidR="003765EE" w:rsidRPr="00D07654">
          <w:t xml:space="preserve">таблице </w:t>
        </w:r>
        <w:r w:rsidR="005C5196">
          <w:t>8</w:t>
        </w:r>
        <w:r w:rsidR="003765EE" w:rsidRPr="00D07654">
          <w:t xml:space="preserve"> </w:t>
        </w:r>
      </w:hyperlink>
      <w:r w:rsidR="005C5196" w:rsidRPr="005C5196">
        <w:rPr>
          <w:rFonts w:eastAsia="Calibri"/>
          <w:lang w:eastAsia="en-US"/>
        </w:rPr>
        <w:t xml:space="preserve"> </w:t>
      </w:r>
      <w:r w:rsidR="005C5196" w:rsidRPr="00FB09D5">
        <w:rPr>
          <w:rFonts w:eastAsia="Calibri"/>
          <w:lang w:eastAsia="en-US"/>
        </w:rPr>
        <w:t>подраздел</w:t>
      </w:r>
      <w:r w:rsidR="00C82C00">
        <w:rPr>
          <w:rFonts w:eastAsia="Calibri"/>
          <w:lang w:eastAsia="en-US"/>
        </w:rPr>
        <w:t>а</w:t>
      </w:r>
      <w:r w:rsidR="005C5196" w:rsidRPr="00FB09D5">
        <w:rPr>
          <w:rFonts w:eastAsia="Calibri"/>
          <w:lang w:eastAsia="en-US"/>
        </w:rPr>
        <w:t xml:space="preserve"> </w:t>
      </w:r>
      <w:r w:rsidR="005C5196">
        <w:rPr>
          <w:rFonts w:eastAsia="Calibri"/>
          <w:lang w:eastAsia="en-US"/>
        </w:rPr>
        <w:t>8</w:t>
      </w:r>
      <w:r w:rsidR="005C5196" w:rsidRPr="00FB09D5">
        <w:rPr>
          <w:rFonts w:eastAsia="Calibri"/>
          <w:lang w:eastAsia="en-US"/>
        </w:rPr>
        <w:t xml:space="preserve">.1 </w:t>
      </w:r>
      <w:hyperlink r:id="rId21" w:history="1">
        <w:r w:rsidR="005C5196" w:rsidRPr="00FB09D5">
          <w:rPr>
            <w:rFonts w:eastAsia="Calibri"/>
            <w:lang w:eastAsia="en-US"/>
          </w:rPr>
          <w:t>раздела</w:t>
        </w:r>
      </w:hyperlink>
      <w:r w:rsidR="005C5196" w:rsidRPr="00FB09D5">
        <w:rPr>
          <w:rFonts w:eastAsia="Calibri"/>
          <w:lang w:eastAsia="en-US"/>
        </w:rPr>
        <w:t xml:space="preserve"> </w:t>
      </w:r>
      <w:r w:rsidR="005C5196">
        <w:rPr>
          <w:rFonts w:eastAsia="Calibri"/>
          <w:lang w:eastAsia="en-US"/>
        </w:rPr>
        <w:t>8</w:t>
      </w:r>
      <w:r w:rsidR="005C5196" w:rsidRPr="00FB09D5">
        <w:rPr>
          <w:rFonts w:eastAsia="Calibri"/>
          <w:lang w:eastAsia="en-US"/>
        </w:rPr>
        <w:t>:</w:t>
      </w:r>
    </w:p>
    <w:p w:rsidR="003765EE" w:rsidRDefault="00FC7364" w:rsidP="003765EE">
      <w:pPr>
        <w:autoSpaceDE w:val="0"/>
        <w:autoSpaceDN w:val="0"/>
        <w:adjustRightInd w:val="0"/>
        <w:ind w:firstLine="567"/>
        <w:jc w:val="both"/>
      </w:pPr>
      <w:r>
        <w:t>2.1.</w:t>
      </w:r>
      <w:r w:rsidR="005C5196">
        <w:t>5</w:t>
      </w:r>
      <w:r>
        <w:t>.1.</w:t>
      </w:r>
      <w:r w:rsidR="003765EE">
        <w:t xml:space="preserve"> </w:t>
      </w:r>
      <w:r>
        <w:t>П</w:t>
      </w:r>
      <w:r w:rsidR="003765EE">
        <w:t>ункт</w:t>
      </w:r>
      <w:r w:rsidR="005C5196">
        <w:t>ы</w:t>
      </w:r>
      <w:r w:rsidR="003765EE">
        <w:t xml:space="preserve"> </w:t>
      </w:r>
      <w:r w:rsidR="005C5196">
        <w:t>1 – 1.4</w:t>
      </w:r>
      <w:r w:rsidR="003765EE" w:rsidRPr="0056626D">
        <w:t xml:space="preserve"> изложить в следующей редакции:</w:t>
      </w:r>
    </w:p>
    <w:p w:rsidR="00000D36" w:rsidRDefault="00000D36" w:rsidP="005C5196">
      <w:pPr>
        <w:autoSpaceDE w:val="0"/>
        <w:autoSpaceDN w:val="0"/>
        <w:adjustRightInd w:val="0"/>
        <w:ind w:left="-284"/>
        <w:jc w:val="both"/>
        <w:rPr>
          <w:sz w:val="22"/>
        </w:rPr>
      </w:pPr>
    </w:p>
    <w:p w:rsidR="005C5196" w:rsidRPr="002C67F5" w:rsidRDefault="003765EE" w:rsidP="005C5196">
      <w:pPr>
        <w:autoSpaceDE w:val="0"/>
        <w:autoSpaceDN w:val="0"/>
        <w:adjustRightInd w:val="0"/>
        <w:ind w:left="-284"/>
        <w:jc w:val="both"/>
        <w:rPr>
          <w:sz w:val="22"/>
        </w:rPr>
      </w:pPr>
      <w:r w:rsidRPr="002C67F5">
        <w:rPr>
          <w:sz w:val="22"/>
        </w:rPr>
        <w:lastRenderedPageBreak/>
        <w:t>«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567"/>
        <w:gridCol w:w="850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5C5196" w:rsidRPr="00FA358B" w:rsidTr="005C5196">
        <w:trPr>
          <w:trHeight w:val="390"/>
        </w:trPr>
        <w:tc>
          <w:tcPr>
            <w:tcW w:w="510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5C5196" w:rsidRPr="00D01C95" w:rsidRDefault="005C5196" w:rsidP="005C5196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D01C95">
              <w:rPr>
                <w:rFonts w:ascii="Times New Roman" w:hAnsi="Times New Roman"/>
                <w:bCs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6 005 411,7</w:t>
            </w:r>
          </w:p>
        </w:tc>
        <w:tc>
          <w:tcPr>
            <w:tcW w:w="992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5 876 211,3</w:t>
            </w:r>
          </w:p>
        </w:tc>
        <w:tc>
          <w:tcPr>
            <w:tcW w:w="992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6 189 135,7</w:t>
            </w:r>
          </w:p>
        </w:tc>
        <w:tc>
          <w:tcPr>
            <w:tcW w:w="992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5 734 819,2</w:t>
            </w:r>
          </w:p>
        </w:tc>
        <w:tc>
          <w:tcPr>
            <w:tcW w:w="993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5 047 193,7</w:t>
            </w:r>
          </w:p>
        </w:tc>
        <w:tc>
          <w:tcPr>
            <w:tcW w:w="1134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5 872 798,1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34 725 569,7</w:t>
            </w:r>
          </w:p>
        </w:tc>
        <w:tc>
          <w:tcPr>
            <w:tcW w:w="956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5C5196" w:rsidRPr="00FA358B" w:rsidTr="005C5196">
        <w:trPr>
          <w:trHeight w:val="851"/>
        </w:trPr>
        <w:tc>
          <w:tcPr>
            <w:tcW w:w="510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Проектирование строительства и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>(или) реконструкции объектов теплоснабжения</w:t>
            </w:r>
          </w:p>
        </w:tc>
        <w:tc>
          <w:tcPr>
            <w:tcW w:w="709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C5196" w:rsidRPr="00FA358B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5C5196" w:rsidRPr="00092426" w:rsidRDefault="005C5196" w:rsidP="005C5196">
            <w:pPr>
              <w:rPr>
                <w:rFonts w:ascii="Times New Roman" w:hAnsi="Times New Roman"/>
                <w:sz w:val="12"/>
                <w:szCs w:val="14"/>
              </w:rPr>
            </w:pPr>
            <w:r w:rsidRPr="00092426">
              <w:rPr>
                <w:rFonts w:ascii="Times New Roman" w:hAnsi="Times New Roman"/>
                <w:sz w:val="12"/>
                <w:szCs w:val="14"/>
              </w:rPr>
              <w:t>Проектно-изыскательские работы (далее –ПИР)</w:t>
            </w:r>
          </w:p>
        </w:tc>
        <w:tc>
          <w:tcPr>
            <w:tcW w:w="567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2016-2024</w:t>
            </w:r>
          </w:p>
        </w:tc>
        <w:tc>
          <w:tcPr>
            <w:tcW w:w="992" w:type="dxa"/>
            <w:noWrap/>
          </w:tcPr>
          <w:p w:rsidR="005C5196" w:rsidRPr="00FA358B" w:rsidRDefault="005C5196" w:rsidP="005C519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5C5196" w:rsidRPr="00FA358B" w:rsidRDefault="005C5196" w:rsidP="005C519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164 868,5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228 024,5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857 923,3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425 989,1  </w:t>
            </w:r>
          </w:p>
        </w:tc>
        <w:tc>
          <w:tcPr>
            <w:tcW w:w="993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358 900,0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430 680,0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2 466 385,4  </w:t>
            </w:r>
          </w:p>
        </w:tc>
        <w:tc>
          <w:tcPr>
            <w:tcW w:w="956" w:type="dxa"/>
            <w:noWrap/>
            <w:hideMark/>
          </w:tcPr>
          <w:p w:rsidR="005C5196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5C5196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5C5196" w:rsidRPr="00FA358B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876030" w:rsidRPr="00FA358B" w:rsidTr="005C5196">
        <w:trPr>
          <w:trHeight w:val="437"/>
        </w:trPr>
        <w:tc>
          <w:tcPr>
            <w:tcW w:w="510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1475" w:type="dxa"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9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76030" w:rsidRPr="00092426" w:rsidRDefault="00876030" w:rsidP="00876030">
            <w:pPr>
              <w:rPr>
                <w:rFonts w:ascii="Times New Roman" w:hAnsi="Times New Roman"/>
                <w:sz w:val="12"/>
                <w:szCs w:val="14"/>
              </w:rPr>
            </w:pPr>
            <w:r w:rsidRPr="00092426">
              <w:rPr>
                <w:rFonts w:ascii="Times New Roman" w:hAnsi="Times New Roman"/>
                <w:bCs/>
                <w:sz w:val="10"/>
                <w:szCs w:val="14"/>
              </w:rPr>
              <w:t>Строительно</w:t>
            </w:r>
            <w:r w:rsidRPr="00092426">
              <w:rPr>
                <w:rFonts w:ascii="Times New Roman" w:hAnsi="Times New Roman"/>
                <w:sz w:val="10"/>
                <w:szCs w:val="14"/>
              </w:rPr>
              <w:t>-</w:t>
            </w:r>
            <w:r w:rsidRPr="00092426">
              <w:rPr>
                <w:rFonts w:ascii="Times New Roman" w:hAnsi="Times New Roman"/>
                <w:bCs/>
                <w:sz w:val="10"/>
                <w:szCs w:val="14"/>
              </w:rPr>
              <w:t>монтажные</w:t>
            </w:r>
            <w:r w:rsidRPr="00092426">
              <w:rPr>
                <w:rFonts w:ascii="Times New Roman" w:hAnsi="Times New Roman"/>
                <w:sz w:val="10"/>
                <w:szCs w:val="14"/>
              </w:rPr>
              <w:t xml:space="preserve"> </w:t>
            </w:r>
            <w:r w:rsidRPr="00092426">
              <w:rPr>
                <w:rFonts w:ascii="Times New Roman" w:hAnsi="Times New Roman"/>
                <w:bCs/>
                <w:sz w:val="10"/>
                <w:szCs w:val="14"/>
              </w:rPr>
              <w:t>работы (далее –</w:t>
            </w:r>
            <w:r w:rsidRPr="00092426">
              <w:rPr>
                <w:rFonts w:ascii="Times New Roman" w:hAnsi="Times New Roman"/>
                <w:sz w:val="10"/>
                <w:szCs w:val="14"/>
              </w:rPr>
              <w:t>СМР)</w:t>
            </w:r>
          </w:p>
        </w:tc>
        <w:tc>
          <w:tcPr>
            <w:tcW w:w="567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2015-2024</w:t>
            </w:r>
          </w:p>
        </w:tc>
        <w:tc>
          <w:tcPr>
            <w:tcW w:w="992" w:type="dxa"/>
            <w:noWrap/>
          </w:tcPr>
          <w:p w:rsidR="00876030" w:rsidRPr="00FA358B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76030" w:rsidRPr="00FA358B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3 955 620,0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2 173 526,6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4 200 663,1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2 707 982,0  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3 000 000,0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3 372 196,5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19 409 988,2  </w:t>
            </w:r>
          </w:p>
        </w:tc>
        <w:tc>
          <w:tcPr>
            <w:tcW w:w="956" w:type="dxa"/>
            <w:noWrap/>
            <w:hideMark/>
          </w:tcPr>
          <w:p w:rsidR="00876030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876030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876030" w:rsidRPr="00FA358B" w:rsidTr="000E6898">
        <w:trPr>
          <w:trHeight w:val="236"/>
        </w:trPr>
        <w:tc>
          <w:tcPr>
            <w:tcW w:w="510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1.3</w:t>
            </w:r>
          </w:p>
        </w:tc>
        <w:tc>
          <w:tcPr>
            <w:tcW w:w="1475" w:type="dxa"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Строительство тепловых сетей</w:t>
            </w:r>
          </w:p>
        </w:tc>
        <w:tc>
          <w:tcPr>
            <w:tcW w:w="709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876030" w:rsidRPr="00092426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</w:tcPr>
          <w:p w:rsidR="00876030" w:rsidRPr="00FA358B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76030" w:rsidRPr="00FA358B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512 276,2  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340 026,7  </w:t>
            </w:r>
          </w:p>
        </w:tc>
        <w:tc>
          <w:tcPr>
            <w:tcW w:w="1134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374 029,4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1 226 332,3  </w:t>
            </w:r>
          </w:p>
        </w:tc>
        <w:tc>
          <w:tcPr>
            <w:tcW w:w="956" w:type="dxa"/>
            <w:noWrap/>
            <w:hideMark/>
          </w:tcPr>
          <w:p w:rsidR="00876030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876030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876030" w:rsidRPr="00FA358B" w:rsidTr="000E6898">
        <w:trPr>
          <w:trHeight w:val="276"/>
        </w:trPr>
        <w:tc>
          <w:tcPr>
            <w:tcW w:w="510" w:type="dxa"/>
            <w:vMerge w:val="restart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1.4</w:t>
            </w:r>
          </w:p>
        </w:tc>
        <w:tc>
          <w:tcPr>
            <w:tcW w:w="1475" w:type="dxa"/>
            <w:vMerge w:val="restart"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Строительство Софийской тепломагистрали</w:t>
            </w:r>
          </w:p>
        </w:tc>
        <w:tc>
          <w:tcPr>
            <w:tcW w:w="709" w:type="dxa"/>
            <w:vMerge w:val="restart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:rsidR="00876030" w:rsidRPr="00B604CF" w:rsidRDefault="00876030" w:rsidP="0087603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2021</w:t>
            </w:r>
          </w:p>
        </w:tc>
        <w:tc>
          <w:tcPr>
            <w:tcW w:w="992" w:type="dxa"/>
            <w:noWrap/>
            <w:vAlign w:val="bottom"/>
            <w:hideMark/>
          </w:tcPr>
          <w:p w:rsidR="00876030" w:rsidRPr="00B604CF" w:rsidRDefault="00876030" w:rsidP="0087603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                                     54 118,4   </w:t>
            </w:r>
          </w:p>
        </w:tc>
        <w:tc>
          <w:tcPr>
            <w:tcW w:w="993" w:type="dxa"/>
            <w:noWrap/>
            <w:vAlign w:val="bottom"/>
            <w:hideMark/>
          </w:tcPr>
          <w:p w:rsidR="00876030" w:rsidRPr="00B604CF" w:rsidRDefault="00876030" w:rsidP="0087603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                                         54 118,4   </w:t>
            </w:r>
          </w:p>
        </w:tc>
        <w:tc>
          <w:tcPr>
            <w:tcW w:w="708" w:type="dxa"/>
            <w:vMerge w:val="restart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876030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54 118,3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876030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876030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54 118,4  </w:t>
            </w:r>
          </w:p>
        </w:tc>
        <w:tc>
          <w:tcPr>
            <w:tcW w:w="956" w:type="dxa"/>
            <w:vMerge w:val="restart"/>
            <w:noWrap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876030" w:rsidRPr="00FA358B" w:rsidTr="000E6898">
        <w:trPr>
          <w:trHeight w:val="265"/>
        </w:trPr>
        <w:tc>
          <w:tcPr>
            <w:tcW w:w="510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876030" w:rsidRPr="00B604CF" w:rsidRDefault="00876030" w:rsidP="0087603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992" w:type="dxa"/>
            <w:noWrap/>
            <w:vAlign w:val="bottom"/>
            <w:hideMark/>
          </w:tcPr>
          <w:p w:rsidR="00876030" w:rsidRPr="00B604CF" w:rsidRDefault="00876030" w:rsidP="0087603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                               2 865 797,3   </w:t>
            </w:r>
          </w:p>
        </w:tc>
        <w:tc>
          <w:tcPr>
            <w:tcW w:w="993" w:type="dxa"/>
            <w:noWrap/>
            <w:vAlign w:val="bottom"/>
            <w:hideMark/>
          </w:tcPr>
          <w:p w:rsidR="00876030" w:rsidRPr="00B604CF" w:rsidRDefault="00876030" w:rsidP="0087603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                                   2 865 797,3   </w:t>
            </w:r>
          </w:p>
        </w:tc>
        <w:tc>
          <w:tcPr>
            <w:tcW w:w="708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186 579,8  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454 757,7  </w:t>
            </w:r>
          </w:p>
        </w:tc>
        <w:tc>
          <w:tcPr>
            <w:tcW w:w="1134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500 233,5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1 141 571,0  </w:t>
            </w:r>
          </w:p>
        </w:tc>
        <w:tc>
          <w:tcPr>
            <w:tcW w:w="956" w:type="dxa"/>
            <w:vMerge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76030" w:rsidRPr="00FA358B" w:rsidTr="000E6898">
        <w:trPr>
          <w:trHeight w:val="152"/>
        </w:trPr>
        <w:tc>
          <w:tcPr>
            <w:tcW w:w="510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876030" w:rsidRPr="00B604CF" w:rsidRDefault="00876030" w:rsidP="0087603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B604CF" w:rsidRDefault="00876030" w:rsidP="0087603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2 919 915,7  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B604CF" w:rsidRDefault="00876030" w:rsidP="0087603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2 919 915,7  </w:t>
            </w:r>
          </w:p>
        </w:tc>
        <w:tc>
          <w:tcPr>
            <w:tcW w:w="708" w:type="dxa"/>
            <w:vMerge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54 118,3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186 579,8  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454 757,7  </w:t>
            </w:r>
          </w:p>
        </w:tc>
        <w:tc>
          <w:tcPr>
            <w:tcW w:w="1134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500 233,5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1 195 689,4  </w:t>
            </w:r>
          </w:p>
        </w:tc>
        <w:tc>
          <w:tcPr>
            <w:tcW w:w="956" w:type="dxa"/>
            <w:vMerge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3765EE" w:rsidRPr="002C67F5" w:rsidRDefault="003765EE" w:rsidP="005C5196">
      <w:pPr>
        <w:pStyle w:val="af1"/>
        <w:tabs>
          <w:tab w:val="left" w:pos="142"/>
          <w:tab w:val="left" w:pos="851"/>
        </w:tabs>
        <w:ind w:left="567" w:right="-144"/>
        <w:jc w:val="right"/>
        <w:rPr>
          <w:sz w:val="22"/>
        </w:rPr>
      </w:pPr>
      <w:r w:rsidRPr="002C67F5">
        <w:rPr>
          <w:sz w:val="22"/>
        </w:rPr>
        <w:t xml:space="preserve">     »</w:t>
      </w:r>
      <w:r w:rsidR="00FC7364" w:rsidRPr="002C67F5">
        <w:rPr>
          <w:sz w:val="22"/>
        </w:rPr>
        <w:t>.</w:t>
      </w:r>
    </w:p>
    <w:p w:rsidR="000E6898" w:rsidRDefault="000E6898" w:rsidP="000E6898">
      <w:pPr>
        <w:autoSpaceDE w:val="0"/>
        <w:autoSpaceDN w:val="0"/>
        <w:adjustRightInd w:val="0"/>
        <w:ind w:firstLine="567"/>
        <w:jc w:val="both"/>
      </w:pPr>
      <w:r>
        <w:t>2.1.5.2. Пункты 1.6 – 1.7</w:t>
      </w:r>
      <w:r w:rsidRPr="0056626D">
        <w:t xml:space="preserve"> изложить в следующей редакции:</w:t>
      </w:r>
    </w:p>
    <w:p w:rsidR="000E6898" w:rsidRPr="002C67F5" w:rsidRDefault="000E6898" w:rsidP="000E6898">
      <w:pPr>
        <w:pStyle w:val="ConsPlusNormal"/>
        <w:ind w:left="-284"/>
        <w:jc w:val="both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0E6898" w:rsidRPr="00FA358B" w:rsidTr="000E6898">
        <w:trPr>
          <w:trHeight w:val="555"/>
        </w:trPr>
        <w:tc>
          <w:tcPr>
            <w:tcW w:w="510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1.6</w:t>
            </w:r>
          </w:p>
        </w:tc>
        <w:tc>
          <w:tcPr>
            <w:tcW w:w="1475" w:type="dxa"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234 920,9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433 327,7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231 449,3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433 373,8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1 533 071,7  </w:t>
            </w:r>
          </w:p>
        </w:tc>
        <w:tc>
          <w:tcPr>
            <w:tcW w:w="956" w:type="dxa"/>
            <w:noWrap/>
            <w:hideMark/>
          </w:tcPr>
          <w:p w:rsidR="000E6898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6898" w:rsidRPr="00FA358B" w:rsidTr="000E6898">
        <w:trPr>
          <w:trHeight w:val="1350"/>
        </w:trPr>
        <w:tc>
          <w:tcPr>
            <w:tcW w:w="510" w:type="dxa"/>
            <w:noWrap/>
            <w:hideMark/>
          </w:tcPr>
          <w:p w:rsidR="000E6898" w:rsidRPr="00FA4F8C" w:rsidRDefault="000E6898" w:rsidP="000E6898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1.7</w:t>
            </w:r>
          </w:p>
        </w:tc>
        <w:tc>
          <w:tcPr>
            <w:tcW w:w="1475" w:type="dxa"/>
            <w:hideMark/>
          </w:tcPr>
          <w:p w:rsidR="000E6898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Реконструкция котельных, в том числе встроенных и пристроенных котельных, подвальных, газовых, угольных, дизельных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E6898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E6898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2015-2024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0E6898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147 567,3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39 649,7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243 000,0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680 217,0  </w:t>
            </w:r>
          </w:p>
        </w:tc>
        <w:tc>
          <w:tcPr>
            <w:tcW w:w="956" w:type="dxa"/>
            <w:noWrap/>
            <w:hideMark/>
          </w:tcPr>
          <w:p w:rsidR="000E6898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76030" w:rsidRPr="002C67F5" w:rsidRDefault="000E6898" w:rsidP="002C67F5">
      <w:pPr>
        <w:pStyle w:val="ConsPlusNormal"/>
        <w:ind w:left="-284" w:right="-144"/>
        <w:jc w:val="right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».</w:t>
      </w:r>
    </w:p>
    <w:p w:rsidR="000E6898" w:rsidRDefault="000E6898" w:rsidP="002C67F5">
      <w:pPr>
        <w:autoSpaceDE w:val="0"/>
        <w:autoSpaceDN w:val="0"/>
        <w:adjustRightInd w:val="0"/>
        <w:ind w:firstLine="567"/>
        <w:jc w:val="both"/>
      </w:pPr>
      <w:r>
        <w:t>2.1.5.3. Пункты 1.9 и 1.11</w:t>
      </w:r>
      <w:r w:rsidRPr="0056626D">
        <w:t xml:space="preserve"> изложить в следующей редакции:</w:t>
      </w:r>
    </w:p>
    <w:p w:rsidR="000E6898" w:rsidRPr="002C67F5" w:rsidRDefault="000E6898" w:rsidP="000E6898">
      <w:pPr>
        <w:pStyle w:val="ConsPlusNormal"/>
        <w:ind w:left="-284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0E6898" w:rsidRPr="00FA358B" w:rsidTr="000E6898">
        <w:trPr>
          <w:trHeight w:val="1669"/>
        </w:trPr>
        <w:tc>
          <w:tcPr>
            <w:tcW w:w="510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1.9</w:t>
            </w:r>
          </w:p>
        </w:tc>
        <w:tc>
          <w:tcPr>
            <w:tcW w:w="1475" w:type="dxa"/>
            <w:hideMark/>
          </w:tcPr>
          <w:p w:rsidR="000E6898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 xml:space="preserve">Реконструкция объектов теплоснабжения для переключения социальных объектов от ведомственных котельных на альтернативные 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>сточники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2020-2021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0E689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1 682,2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137 904,8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24 304,1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163 891,1  </w:t>
            </w:r>
          </w:p>
        </w:tc>
        <w:tc>
          <w:tcPr>
            <w:tcW w:w="956" w:type="dxa"/>
            <w:noWrap/>
            <w:hideMark/>
          </w:tcPr>
          <w:p w:rsidR="000E6898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6898" w:rsidRPr="00FA358B" w:rsidTr="000E6898">
        <w:trPr>
          <w:trHeight w:val="1601"/>
        </w:trPr>
        <w:tc>
          <w:tcPr>
            <w:tcW w:w="510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lastRenderedPageBreak/>
              <w:t>1.10</w:t>
            </w:r>
          </w:p>
        </w:tc>
        <w:tc>
          <w:tcPr>
            <w:tcW w:w="1475" w:type="dxa"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Строительство объектов теплоснабжения для переключения социальных объектов от ведомственных котельных на альтернативные источники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</w:pPr>
            <w:r w:rsidRPr="00D614D5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</w:pPr>
            <w:r w:rsidRPr="00D614D5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0E6898" w:rsidRDefault="000E6898" w:rsidP="000E6898">
            <w:pPr>
              <w:jc w:val="right"/>
            </w:pPr>
            <w:r w:rsidRPr="00D614D5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466 244,0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476 244,0  </w:t>
            </w:r>
          </w:p>
        </w:tc>
        <w:tc>
          <w:tcPr>
            <w:tcW w:w="956" w:type="dxa"/>
            <w:noWrap/>
            <w:hideMark/>
          </w:tcPr>
          <w:p w:rsidR="000E6898" w:rsidRPr="00FA358B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0E6898" w:rsidRPr="00FA358B" w:rsidTr="000E6898">
        <w:trPr>
          <w:trHeight w:val="275"/>
        </w:trPr>
        <w:tc>
          <w:tcPr>
            <w:tcW w:w="510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1.11</w:t>
            </w:r>
          </w:p>
        </w:tc>
        <w:tc>
          <w:tcPr>
            <w:tcW w:w="1475" w:type="dxa"/>
            <w:vMerge w:val="restart"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 xml:space="preserve">Реконструкция котельной </w:t>
            </w:r>
            <w:r>
              <w:rPr>
                <w:rFonts w:ascii="Times New Roman" w:hAnsi="Times New Roman"/>
                <w:sz w:val="14"/>
                <w:szCs w:val="14"/>
              </w:rPr>
              <w:t>«Северомуринская»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 с увеличением мощности и инженерными сетями по адресу: Мурино, д. 11, 1-я очередь</w:t>
            </w:r>
          </w:p>
        </w:tc>
        <w:tc>
          <w:tcPr>
            <w:tcW w:w="709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0E6898" w:rsidRPr="004156D9" w:rsidRDefault="000E6898" w:rsidP="000E68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/>
                <w:color w:val="000000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0E6898" w:rsidRDefault="000E6898" w:rsidP="000E6898">
            <w:pPr>
              <w:jc w:val="right"/>
            </w:pPr>
            <w:r w:rsidRPr="003B35BB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</w:pPr>
            <w:r w:rsidRPr="003B35BB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</w:pPr>
            <w:r w:rsidRPr="003B35BB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</w:pPr>
            <w:r w:rsidRPr="003B35BB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  <w:hideMark/>
          </w:tcPr>
          <w:p w:rsidR="000E6898" w:rsidRDefault="000E6898" w:rsidP="000E6898">
            <w:pPr>
              <w:jc w:val="right"/>
            </w:pPr>
            <w:r w:rsidRPr="003B35BB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1134" w:type="dxa"/>
            <w:noWrap/>
            <w:hideMark/>
          </w:tcPr>
          <w:p w:rsidR="000E6898" w:rsidRDefault="000E6898" w:rsidP="000E6898">
            <w:pPr>
              <w:jc w:val="right"/>
            </w:pPr>
            <w:r w:rsidRPr="003B35BB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</w:pPr>
            <w:r w:rsidRPr="003B35BB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56" w:type="dxa"/>
            <w:vMerge w:val="restart"/>
            <w:noWrap/>
            <w:hideMark/>
          </w:tcPr>
          <w:p w:rsidR="000E6898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6898" w:rsidRPr="00FA358B" w:rsidTr="000E6898">
        <w:trPr>
          <w:trHeight w:val="563"/>
        </w:trPr>
        <w:tc>
          <w:tcPr>
            <w:tcW w:w="510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E6898" w:rsidRPr="004156D9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0E6898" w:rsidRPr="00B604CF" w:rsidRDefault="000E6898" w:rsidP="000E68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B604CF" w:rsidRDefault="000E6898" w:rsidP="000E689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B604CF" w:rsidRDefault="000E6898" w:rsidP="000E689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708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0E6898" w:rsidRDefault="000E6898" w:rsidP="000E6898">
            <w:pPr>
              <w:jc w:val="right"/>
            </w:pPr>
            <w:r w:rsidRPr="006E3758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</w:pPr>
            <w:r w:rsidRPr="006E3758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95 000,0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450 000,0  </w:t>
            </w:r>
          </w:p>
        </w:tc>
        <w:tc>
          <w:tcPr>
            <w:tcW w:w="956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6898" w:rsidRPr="00FA358B" w:rsidTr="000E6898">
        <w:trPr>
          <w:trHeight w:val="600"/>
        </w:trPr>
        <w:tc>
          <w:tcPr>
            <w:tcW w:w="510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E6898" w:rsidRPr="004156D9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0E6898" w:rsidRPr="00B604CF" w:rsidRDefault="000E6898" w:rsidP="000E68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B604CF" w:rsidRDefault="000E6898" w:rsidP="000E689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B604CF" w:rsidRDefault="000E6898" w:rsidP="000E689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708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0E6898" w:rsidRDefault="000E6898" w:rsidP="000E6898">
            <w:pPr>
              <w:jc w:val="right"/>
            </w:pPr>
            <w:r w:rsidRPr="006E3758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hideMark/>
          </w:tcPr>
          <w:p w:rsidR="000E6898" w:rsidRDefault="000E6898" w:rsidP="000E6898">
            <w:pPr>
              <w:jc w:val="right"/>
            </w:pPr>
            <w:r w:rsidRPr="006E3758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95 000,0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450 000,0  </w:t>
            </w:r>
          </w:p>
        </w:tc>
        <w:tc>
          <w:tcPr>
            <w:tcW w:w="956" w:type="dxa"/>
            <w:vMerge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0E6898" w:rsidRPr="002C67F5" w:rsidRDefault="000E6898" w:rsidP="000E6898">
      <w:pPr>
        <w:pStyle w:val="ConsPlusNormal"/>
        <w:ind w:left="-284" w:right="-144"/>
        <w:jc w:val="right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».</w:t>
      </w:r>
    </w:p>
    <w:p w:rsidR="000E6898" w:rsidRDefault="000E6898" w:rsidP="000E6898">
      <w:pPr>
        <w:autoSpaceDE w:val="0"/>
        <w:autoSpaceDN w:val="0"/>
        <w:adjustRightInd w:val="0"/>
        <w:ind w:firstLine="567"/>
        <w:jc w:val="both"/>
      </w:pPr>
      <w:r>
        <w:t>2.1.5.4. Пункты 1.14 – 1.15</w:t>
      </w:r>
      <w:r w:rsidRPr="0056626D">
        <w:t xml:space="preserve"> изложить в следующей редакции:</w:t>
      </w:r>
    </w:p>
    <w:p w:rsidR="000E6898" w:rsidRPr="002C67F5" w:rsidRDefault="000E6898" w:rsidP="000E6898">
      <w:pPr>
        <w:pStyle w:val="ConsPlusNormal"/>
        <w:ind w:left="-284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0E6898" w:rsidRPr="00FA358B" w:rsidTr="000E6898">
        <w:trPr>
          <w:trHeight w:val="420"/>
        </w:trPr>
        <w:tc>
          <w:tcPr>
            <w:tcW w:w="510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1.14</w:t>
            </w:r>
          </w:p>
        </w:tc>
        <w:tc>
          <w:tcPr>
            <w:tcW w:w="1475" w:type="dxa"/>
            <w:vMerge w:val="restart"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 xml:space="preserve">Реконструкция 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>«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>4-й Кировской</w:t>
            </w:r>
            <w:r>
              <w:rPr>
                <w:rFonts w:ascii="Times New Roman" w:hAnsi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 квартальной котельной по адресу: Санкт-Петербург, Двинская ул., д. 14, корп. 2, литера А, с переводом на основное топливо - природный газ</w:t>
            </w:r>
          </w:p>
        </w:tc>
        <w:tc>
          <w:tcPr>
            <w:tcW w:w="709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0E6898" w:rsidRPr="004156D9" w:rsidRDefault="000E6898" w:rsidP="000E6898">
            <w:pPr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4156D9">
              <w:rPr>
                <w:rFonts w:ascii="Times New Roman" w:hAnsi="Times New Roman"/>
                <w:color w:val="000000"/>
                <w:sz w:val="14"/>
              </w:rPr>
              <w:t>97,8 Гкал/час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56" w:type="dxa"/>
            <w:vMerge w:val="restart"/>
            <w:noWrap/>
            <w:hideMark/>
          </w:tcPr>
          <w:p w:rsidR="000E6898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477DE4" w:rsidRPr="00FA358B" w:rsidTr="00C82C00">
        <w:trPr>
          <w:trHeight w:val="675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477DE4" w:rsidRPr="004156D9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2019-202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679 273,7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678 076,5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1 197,2  </w:t>
            </w:r>
          </w:p>
        </w:tc>
        <w:tc>
          <w:tcPr>
            <w:tcW w:w="992" w:type="dxa"/>
            <w:noWrap/>
            <w:hideMark/>
          </w:tcPr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108 802,7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109 999,9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477DE4" w:rsidRPr="00FA358B" w:rsidTr="00C82C00">
        <w:trPr>
          <w:trHeight w:val="1005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477DE4" w:rsidRPr="004156D9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2019-202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679 273,7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678 076,5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1 197,2  </w:t>
            </w:r>
          </w:p>
        </w:tc>
        <w:tc>
          <w:tcPr>
            <w:tcW w:w="992" w:type="dxa"/>
            <w:noWrap/>
            <w:hideMark/>
          </w:tcPr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108 802,7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109 999,9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6898" w:rsidRPr="00FA358B" w:rsidTr="000E6898">
        <w:trPr>
          <w:trHeight w:val="391"/>
        </w:trPr>
        <w:tc>
          <w:tcPr>
            <w:tcW w:w="510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1.15</w:t>
            </w:r>
          </w:p>
        </w:tc>
        <w:tc>
          <w:tcPr>
            <w:tcW w:w="1475" w:type="dxa"/>
            <w:vMerge w:val="restart"/>
            <w:hideMark/>
          </w:tcPr>
          <w:p w:rsidR="000E6898" w:rsidRPr="00FA358B" w:rsidRDefault="000E6898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Реконструкция с увеличением мощности (с установкой водогрейного котла КВГМ-180) Приморской котельной по адресу: Санкт-Петербург, Приморский район, ул. Оптиков, д. 6, литера А</w:t>
            </w:r>
          </w:p>
        </w:tc>
        <w:tc>
          <w:tcPr>
            <w:tcW w:w="709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0E6898" w:rsidRPr="004156D9" w:rsidRDefault="000E6898" w:rsidP="000E6898">
            <w:pPr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4156D9">
              <w:rPr>
                <w:rFonts w:ascii="Times New Roman" w:hAnsi="Times New Roman"/>
                <w:color w:val="000000"/>
                <w:sz w:val="14"/>
              </w:rPr>
              <w:t>618,3 Гкал/час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56" w:type="dxa"/>
            <w:vMerge w:val="restart"/>
            <w:noWrap/>
            <w:hideMark/>
          </w:tcPr>
          <w:p w:rsidR="000E6898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477DE4" w:rsidRPr="00FA358B" w:rsidTr="00C82C00">
        <w:trPr>
          <w:trHeight w:val="765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2018-202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1 542 965,8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1 538 461,8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442 965,8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331 595,8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251 197,3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544 298,6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1 570 057,7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477DE4" w:rsidRPr="00FA358B" w:rsidTr="00C82C00">
        <w:trPr>
          <w:trHeight w:val="930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2018-202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1 542 965,8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1 538 461,8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442 965,8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331 595,8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251 197,3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544 298,6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1 570 057,7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0E6898" w:rsidRPr="002C67F5" w:rsidRDefault="000E6898" w:rsidP="000E6898">
      <w:pPr>
        <w:pStyle w:val="ConsPlusNormal"/>
        <w:ind w:left="-284" w:right="-144"/>
        <w:jc w:val="right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».</w:t>
      </w:r>
    </w:p>
    <w:p w:rsidR="00477DE4" w:rsidRDefault="00477DE4" w:rsidP="00477DE4">
      <w:pPr>
        <w:autoSpaceDE w:val="0"/>
        <w:autoSpaceDN w:val="0"/>
        <w:adjustRightInd w:val="0"/>
        <w:ind w:firstLine="567"/>
        <w:jc w:val="both"/>
      </w:pPr>
      <w:r>
        <w:t>2.1.5.5. Пункт 1.17</w:t>
      </w:r>
      <w:r w:rsidRPr="0056626D">
        <w:t xml:space="preserve"> изложить в следующей редакции:</w:t>
      </w:r>
    </w:p>
    <w:p w:rsidR="00477DE4" w:rsidRPr="002C67F5" w:rsidRDefault="00477DE4" w:rsidP="00477DE4">
      <w:pPr>
        <w:pStyle w:val="ConsPlusNormal"/>
        <w:ind w:left="-284" w:right="-144"/>
        <w:jc w:val="both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477DE4" w:rsidRPr="00FA358B" w:rsidTr="00C82C00">
        <w:trPr>
          <w:trHeight w:val="555"/>
        </w:trPr>
        <w:tc>
          <w:tcPr>
            <w:tcW w:w="510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1.17</w:t>
            </w:r>
          </w:p>
        </w:tc>
        <w:tc>
          <w:tcPr>
            <w:tcW w:w="1475" w:type="dxa"/>
            <w:vMerge w:val="restart"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 xml:space="preserve">Строительство газовой котельной для </w:t>
            </w:r>
            <w:r w:rsidRPr="00FA358B">
              <w:rPr>
                <w:rFonts w:ascii="Times New Roman" w:hAnsi="Times New Roman"/>
                <w:sz w:val="14"/>
                <w:szCs w:val="14"/>
              </w:rPr>
              <w:lastRenderedPageBreak/>
              <w:t>государственного общеобразовательн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ого учреждения школы-интерната 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>№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 357 Приморского района Санкт-Петербурга </w:t>
            </w:r>
            <w:r>
              <w:rPr>
                <w:rFonts w:ascii="Times New Roman" w:hAnsi="Times New Roman"/>
                <w:sz w:val="14"/>
                <w:szCs w:val="14"/>
              </w:rPr>
              <w:t>«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>Олимпийские надежды</w:t>
            </w:r>
            <w:r>
              <w:rPr>
                <w:rFonts w:ascii="Times New Roman" w:hAnsi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 по адресу: Ленинградская область, пос. Тарасово, база отдыха </w:t>
            </w:r>
            <w:r>
              <w:rPr>
                <w:rFonts w:ascii="Times New Roman" w:hAnsi="Times New Roman"/>
                <w:sz w:val="14"/>
                <w:szCs w:val="14"/>
              </w:rPr>
              <w:t>«Маяк»</w:t>
            </w:r>
          </w:p>
        </w:tc>
        <w:tc>
          <w:tcPr>
            <w:tcW w:w="709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5 МВт</w:t>
            </w: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-2020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7 158,0 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6 110,9   </w:t>
            </w:r>
          </w:p>
        </w:tc>
        <w:tc>
          <w:tcPr>
            <w:tcW w:w="708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1 047,1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77DE4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7 158,0  </w:t>
            </w:r>
          </w:p>
        </w:tc>
        <w:tc>
          <w:tcPr>
            <w:tcW w:w="956" w:type="dxa"/>
            <w:vMerge w:val="restart"/>
            <w:noWrap/>
            <w:hideMark/>
          </w:tcPr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477DE4" w:rsidRPr="00FA358B" w:rsidTr="00C82C00">
        <w:trPr>
          <w:trHeight w:val="840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201 792,5 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201 792,5 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77DE4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171 434,0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477DE4" w:rsidRPr="00FA358B" w:rsidTr="00C82C00">
        <w:trPr>
          <w:trHeight w:val="1215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208 950,5 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207 903,4 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1 047,1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16 110,8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77DE4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178 592,0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0E6898" w:rsidRPr="002C67F5" w:rsidRDefault="00477DE4" w:rsidP="00477DE4">
      <w:pPr>
        <w:pStyle w:val="ConsPlusNormal"/>
        <w:ind w:left="-284" w:right="-144"/>
        <w:jc w:val="right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».</w:t>
      </w:r>
    </w:p>
    <w:p w:rsidR="00477DE4" w:rsidRDefault="00B16548" w:rsidP="000E6898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B16548">
        <w:rPr>
          <w:rFonts w:ascii="Times New Roman" w:hAnsi="Times New Roman" w:cs="Times New Roman"/>
          <w:sz w:val="24"/>
        </w:rPr>
        <w:t>2.1.</w:t>
      </w:r>
      <w:r w:rsidR="00477DE4">
        <w:rPr>
          <w:rFonts w:ascii="Times New Roman" w:hAnsi="Times New Roman" w:cs="Times New Roman"/>
          <w:sz w:val="24"/>
        </w:rPr>
        <w:t>5</w:t>
      </w:r>
      <w:r w:rsidRPr="00B16548">
        <w:rPr>
          <w:rFonts w:ascii="Times New Roman" w:hAnsi="Times New Roman" w:cs="Times New Roman"/>
          <w:sz w:val="24"/>
        </w:rPr>
        <w:t>.</w:t>
      </w:r>
      <w:r w:rsidR="00477DE4">
        <w:rPr>
          <w:rFonts w:ascii="Times New Roman" w:hAnsi="Times New Roman" w:cs="Times New Roman"/>
          <w:sz w:val="24"/>
        </w:rPr>
        <w:t>6</w:t>
      </w:r>
      <w:r w:rsidRPr="00B16548">
        <w:rPr>
          <w:rFonts w:ascii="Times New Roman" w:hAnsi="Times New Roman" w:cs="Times New Roman"/>
          <w:sz w:val="24"/>
        </w:rPr>
        <w:t>.</w:t>
      </w:r>
      <w:r w:rsidR="00477DE4">
        <w:rPr>
          <w:rFonts w:ascii="Times New Roman" w:hAnsi="Times New Roman" w:cs="Times New Roman"/>
          <w:sz w:val="24"/>
        </w:rPr>
        <w:t xml:space="preserve"> Пункты </w:t>
      </w:r>
      <w:r w:rsidR="00477DE4" w:rsidRPr="00477DE4">
        <w:rPr>
          <w:rFonts w:ascii="Times New Roman" w:hAnsi="Times New Roman" w:cs="Times New Roman"/>
          <w:sz w:val="24"/>
          <w:szCs w:val="24"/>
        </w:rPr>
        <w:t>2 – 2.1, строку «</w:t>
      </w:r>
      <w:r w:rsidR="00477DE4" w:rsidRPr="00477DE4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строку </w:t>
      </w:r>
      <w:r w:rsidR="00477DE4">
        <w:rPr>
          <w:rFonts w:ascii="Times New Roman" w:hAnsi="Times New Roman" w:cs="Times New Roman"/>
          <w:bCs/>
          <w:sz w:val="24"/>
          <w:szCs w:val="24"/>
        </w:rPr>
        <w:t>«</w:t>
      </w:r>
      <w:r w:rsidR="00477DE4" w:rsidRPr="00477DE4">
        <w:rPr>
          <w:rFonts w:ascii="Times New Roman" w:hAnsi="Times New Roman" w:cs="Times New Roman"/>
          <w:bCs/>
          <w:sz w:val="24"/>
          <w:szCs w:val="24"/>
        </w:rPr>
        <w:t>ВСЕГО проектная часть подпрограммы 1</w:t>
      </w:r>
      <w:r w:rsidR="00477DE4">
        <w:rPr>
          <w:rFonts w:ascii="Times New Roman" w:hAnsi="Times New Roman" w:cs="Times New Roman"/>
          <w:bCs/>
          <w:sz w:val="24"/>
          <w:szCs w:val="24"/>
        </w:rPr>
        <w:t>»</w:t>
      </w:r>
      <w:r w:rsidR="00477DE4" w:rsidRPr="00477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DE4" w:rsidRPr="00477DE4">
        <w:rPr>
          <w:rFonts w:ascii="Times New Roman" w:hAnsi="Times New Roman" w:cs="Times New Roman"/>
          <w:sz w:val="24"/>
        </w:rPr>
        <w:t xml:space="preserve">изложить </w:t>
      </w:r>
      <w:r w:rsidR="00477DE4">
        <w:rPr>
          <w:rFonts w:ascii="Times New Roman" w:hAnsi="Times New Roman" w:cs="Times New Roman"/>
          <w:sz w:val="24"/>
        </w:rPr>
        <w:br/>
      </w:r>
      <w:r w:rsidR="00477DE4" w:rsidRPr="00477DE4">
        <w:rPr>
          <w:rFonts w:ascii="Times New Roman" w:hAnsi="Times New Roman" w:cs="Times New Roman"/>
          <w:sz w:val="24"/>
        </w:rPr>
        <w:t>в следующей редакции</w:t>
      </w:r>
      <w:r w:rsidR="00477DE4">
        <w:rPr>
          <w:rFonts w:ascii="Times New Roman" w:hAnsi="Times New Roman" w:cs="Times New Roman"/>
          <w:sz w:val="24"/>
        </w:rPr>
        <w:t>:</w:t>
      </w:r>
    </w:p>
    <w:p w:rsidR="00477DE4" w:rsidRPr="002C67F5" w:rsidRDefault="00477DE4" w:rsidP="00477DE4">
      <w:pPr>
        <w:pStyle w:val="ConsPlusNormal"/>
        <w:ind w:left="-284"/>
        <w:jc w:val="both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477DE4" w:rsidRPr="00FA358B" w:rsidTr="00477DE4">
        <w:trPr>
          <w:trHeight w:val="390"/>
        </w:trPr>
        <w:tc>
          <w:tcPr>
            <w:tcW w:w="510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75" w:type="dxa"/>
            <w:hideMark/>
          </w:tcPr>
          <w:p w:rsidR="00477DE4" w:rsidRPr="00FA4F8C" w:rsidRDefault="00477DE4" w:rsidP="00C82C00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FA4F8C">
              <w:rPr>
                <w:rFonts w:ascii="Times New Roman" w:hAnsi="Times New Roman"/>
                <w:bCs/>
                <w:sz w:val="14"/>
                <w:szCs w:val="14"/>
              </w:rPr>
              <w:t>РАЗДЕЛ 2</w:t>
            </w:r>
          </w:p>
        </w:tc>
        <w:tc>
          <w:tcPr>
            <w:tcW w:w="709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156D9" w:rsidRDefault="00477DE4" w:rsidP="00C82C0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8 230 800,0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156D9" w:rsidRDefault="00477DE4" w:rsidP="00B054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281</w:t>
            </w:r>
            <w:r w:rsidR="00B054C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705,8</w:t>
            </w:r>
            <w:r w:rsidRPr="004156D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156D9" w:rsidRDefault="00477DE4" w:rsidP="00B054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11 965</w:t>
            </w:r>
            <w:r w:rsidR="00B054C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949,2</w:t>
            </w:r>
            <w:r w:rsidRPr="004156D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156D9" w:rsidRDefault="00477DE4" w:rsidP="00B054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8 350</w:t>
            </w:r>
            <w:r w:rsidR="00B054C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093,6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156D9" w:rsidRDefault="00477DE4" w:rsidP="00C82C0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8 263 859,0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156D9" w:rsidRDefault="00477DE4" w:rsidP="00C82C0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8 335 594,4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156D9" w:rsidRDefault="00477DE4" w:rsidP="00C82C0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57 428 006,7</w:t>
            </w:r>
          </w:p>
        </w:tc>
        <w:tc>
          <w:tcPr>
            <w:tcW w:w="956" w:type="dxa"/>
            <w:noWrap/>
            <w:hideMark/>
          </w:tcPr>
          <w:p w:rsidR="00477DE4" w:rsidRPr="00FA358B" w:rsidRDefault="00477DE4" w:rsidP="00C82C0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477DE4" w:rsidRPr="00FA358B" w:rsidTr="00477DE4">
        <w:trPr>
          <w:trHeight w:val="3113"/>
        </w:trPr>
        <w:tc>
          <w:tcPr>
            <w:tcW w:w="510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в сфере теплоснабжения 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FA358B">
              <w:rPr>
                <w:rFonts w:ascii="Times New Roman" w:hAnsi="Times New Roman"/>
                <w:sz w:val="14"/>
                <w:szCs w:val="14"/>
              </w:rPr>
              <w:t>на территории Санкт-Петербурга</w:t>
            </w:r>
          </w:p>
        </w:tc>
        <w:tc>
          <w:tcPr>
            <w:tcW w:w="709" w:type="dxa"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Организации, осуществляющие регулируемые виды деятельности в сфере теплоснабжения на территории Санкт-Петербурга</w:t>
            </w:r>
          </w:p>
        </w:tc>
        <w:tc>
          <w:tcPr>
            <w:tcW w:w="708" w:type="dxa"/>
            <w:noWrap/>
            <w:hideMark/>
          </w:tcPr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477DE4" w:rsidRPr="00FA358B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8 230 800,0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B054CB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12 281</w:t>
            </w:r>
            <w:r w:rsidR="00B054CB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705,8</w:t>
            </w: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B054CB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11 965</w:t>
            </w:r>
            <w:r w:rsidR="00B054CB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949,2</w:t>
            </w: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B054CB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8 350</w:t>
            </w:r>
            <w:r w:rsidR="00B054CB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093,6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8 263 859,0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8 335 594,4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57 428 006,7</w:t>
            </w:r>
          </w:p>
        </w:tc>
        <w:tc>
          <w:tcPr>
            <w:tcW w:w="956" w:type="dxa"/>
            <w:noWrap/>
            <w:hideMark/>
          </w:tcPr>
          <w:p w:rsidR="00477DE4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477DE4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477DE4" w:rsidRPr="00B8168A" w:rsidTr="00C82C00">
        <w:trPr>
          <w:trHeight w:val="258"/>
        </w:trPr>
        <w:tc>
          <w:tcPr>
            <w:tcW w:w="7371" w:type="dxa"/>
            <w:gridSpan w:val="9"/>
            <w:shd w:val="clear" w:color="auto" w:fill="FFFFFF" w:themeFill="background1"/>
            <w:noWrap/>
            <w:hideMark/>
          </w:tcPr>
          <w:p w:rsidR="00477DE4" w:rsidRPr="00B604CF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sz w:val="14"/>
                <w:szCs w:val="14"/>
              </w:rPr>
              <w:t> </w:t>
            </w:r>
            <w:r w:rsidRPr="00B604CF">
              <w:rPr>
                <w:rFonts w:ascii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14 236 211,7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18 157 917,1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18 155 084,9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14 084 912,8  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13 311 052,7 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14 208 392,5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92 153 571,8  </w:t>
            </w:r>
          </w:p>
        </w:tc>
        <w:tc>
          <w:tcPr>
            <w:tcW w:w="956" w:type="dxa"/>
            <w:shd w:val="clear" w:color="auto" w:fill="FFFFFF" w:themeFill="background1"/>
            <w:noWrap/>
            <w:hideMark/>
          </w:tcPr>
          <w:p w:rsidR="00477DE4" w:rsidRPr="00B604CF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477DE4" w:rsidRPr="00FA358B" w:rsidTr="00477DE4">
        <w:trPr>
          <w:trHeight w:val="207"/>
        </w:trPr>
        <w:tc>
          <w:tcPr>
            <w:tcW w:w="7371" w:type="dxa"/>
            <w:gridSpan w:val="9"/>
            <w:noWrap/>
          </w:tcPr>
          <w:p w:rsidR="00477DE4" w:rsidRPr="00B604CF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3" w:type="dxa"/>
            <w:noWrap/>
            <w:vAlign w:val="center"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14 236 211,7  </w:t>
            </w:r>
          </w:p>
        </w:tc>
        <w:tc>
          <w:tcPr>
            <w:tcW w:w="992" w:type="dxa"/>
            <w:noWrap/>
            <w:vAlign w:val="center"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18 157 917,1  </w:t>
            </w:r>
          </w:p>
        </w:tc>
        <w:tc>
          <w:tcPr>
            <w:tcW w:w="992" w:type="dxa"/>
            <w:noWrap/>
            <w:vAlign w:val="center"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18 155 084,9  </w:t>
            </w:r>
          </w:p>
        </w:tc>
        <w:tc>
          <w:tcPr>
            <w:tcW w:w="992" w:type="dxa"/>
            <w:noWrap/>
            <w:vAlign w:val="center"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14 084 912,8  </w:t>
            </w:r>
          </w:p>
        </w:tc>
        <w:tc>
          <w:tcPr>
            <w:tcW w:w="993" w:type="dxa"/>
            <w:noWrap/>
            <w:vAlign w:val="center"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13 311 052,7  </w:t>
            </w:r>
          </w:p>
        </w:tc>
        <w:tc>
          <w:tcPr>
            <w:tcW w:w="1134" w:type="dxa"/>
            <w:noWrap/>
            <w:vAlign w:val="center"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14 208 392,5  </w:t>
            </w:r>
          </w:p>
        </w:tc>
        <w:tc>
          <w:tcPr>
            <w:tcW w:w="992" w:type="dxa"/>
            <w:noWrap/>
            <w:vAlign w:val="center"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92 153 571,8  </w:t>
            </w:r>
          </w:p>
        </w:tc>
        <w:tc>
          <w:tcPr>
            <w:tcW w:w="956" w:type="dxa"/>
            <w:noWrap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477DE4" w:rsidRDefault="00477DE4" w:rsidP="00592BE5">
      <w:pPr>
        <w:pStyle w:val="ConsPlusNormal"/>
        <w:ind w:left="-284" w:right="-144"/>
        <w:jc w:val="right"/>
        <w:rPr>
          <w:rFonts w:ascii="Times New Roman" w:hAnsi="Times New Roman" w:cs="Times New Roman"/>
          <w:sz w:val="24"/>
        </w:rPr>
      </w:pPr>
      <w:r w:rsidRPr="002C67F5">
        <w:rPr>
          <w:rFonts w:ascii="Times New Roman" w:hAnsi="Times New Roman" w:cs="Times New Roman"/>
        </w:rPr>
        <w:t>».</w:t>
      </w:r>
    </w:p>
    <w:p w:rsidR="002C67F5" w:rsidRPr="00FB09D5" w:rsidRDefault="00CF07D3" w:rsidP="00592BE5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</w:t>
      </w:r>
      <w:r w:rsidR="00160A3B" w:rsidRPr="00FB09D5">
        <w:t>.</w:t>
      </w:r>
      <w:r w:rsidR="00F312C7" w:rsidRPr="00FB09D5">
        <w:t>1</w:t>
      </w:r>
      <w:r w:rsidR="00160A3B" w:rsidRPr="00FB09D5">
        <w:t>.</w:t>
      </w:r>
      <w:r w:rsidR="002C67F5">
        <w:t>6</w:t>
      </w:r>
      <w:r w:rsidR="00160A3B" w:rsidRPr="00FB09D5">
        <w:t xml:space="preserve">. </w:t>
      </w:r>
      <w:r w:rsidR="002C67F5" w:rsidRPr="00D07654">
        <w:t xml:space="preserve">В </w:t>
      </w:r>
      <w:hyperlink r:id="rId22" w:history="1">
        <w:r w:rsidR="002C67F5" w:rsidRPr="00D07654">
          <w:t xml:space="preserve">таблице </w:t>
        </w:r>
        <w:r w:rsidR="002C67F5">
          <w:t>8-1</w:t>
        </w:r>
        <w:r w:rsidR="002C67F5" w:rsidRPr="00D07654">
          <w:t xml:space="preserve"> </w:t>
        </w:r>
      </w:hyperlink>
      <w:r w:rsidR="002C67F5" w:rsidRPr="005C5196">
        <w:rPr>
          <w:rFonts w:eastAsia="Calibri"/>
          <w:lang w:eastAsia="en-US"/>
        </w:rPr>
        <w:t xml:space="preserve"> </w:t>
      </w:r>
      <w:r w:rsidR="002C67F5" w:rsidRPr="00FB09D5">
        <w:rPr>
          <w:rFonts w:eastAsia="Calibri"/>
          <w:lang w:eastAsia="en-US"/>
        </w:rPr>
        <w:t xml:space="preserve">подразделе </w:t>
      </w:r>
      <w:r w:rsidR="002C67F5">
        <w:rPr>
          <w:rFonts w:eastAsia="Calibri"/>
          <w:lang w:eastAsia="en-US"/>
        </w:rPr>
        <w:t>8</w:t>
      </w:r>
      <w:r w:rsidR="002C67F5" w:rsidRPr="00FB09D5">
        <w:rPr>
          <w:rFonts w:eastAsia="Calibri"/>
          <w:lang w:eastAsia="en-US"/>
        </w:rPr>
        <w:t xml:space="preserve">.1 </w:t>
      </w:r>
      <w:hyperlink r:id="rId23" w:history="1">
        <w:r w:rsidR="002C67F5" w:rsidRPr="00FB09D5">
          <w:rPr>
            <w:rFonts w:eastAsia="Calibri"/>
            <w:lang w:eastAsia="en-US"/>
          </w:rPr>
          <w:t>раздела</w:t>
        </w:r>
      </w:hyperlink>
      <w:r w:rsidR="002C67F5" w:rsidRPr="00FB09D5">
        <w:rPr>
          <w:rFonts w:eastAsia="Calibri"/>
          <w:lang w:eastAsia="en-US"/>
        </w:rPr>
        <w:t xml:space="preserve"> </w:t>
      </w:r>
      <w:r w:rsidR="002C67F5">
        <w:rPr>
          <w:rFonts w:eastAsia="Calibri"/>
          <w:lang w:eastAsia="en-US"/>
        </w:rPr>
        <w:t>8</w:t>
      </w:r>
      <w:r w:rsidR="002C67F5" w:rsidRPr="00FB09D5">
        <w:rPr>
          <w:rFonts w:eastAsia="Calibri"/>
          <w:lang w:eastAsia="en-US"/>
        </w:rPr>
        <w:t>:</w:t>
      </w:r>
    </w:p>
    <w:p w:rsidR="002C67F5" w:rsidRDefault="002C67F5" w:rsidP="00592BE5">
      <w:pPr>
        <w:autoSpaceDE w:val="0"/>
        <w:autoSpaceDN w:val="0"/>
        <w:adjustRightInd w:val="0"/>
        <w:ind w:firstLine="567"/>
        <w:jc w:val="both"/>
      </w:pPr>
      <w:r>
        <w:t>2.1.6.1. Пункт 3</w:t>
      </w:r>
      <w:r w:rsidRPr="0056626D">
        <w:t xml:space="preserve"> изложить в следующей редакции:</w:t>
      </w:r>
    </w:p>
    <w:p w:rsidR="002C67F5" w:rsidRPr="00FB09D5" w:rsidRDefault="002C67F5" w:rsidP="00592BE5">
      <w:pPr>
        <w:pStyle w:val="af1"/>
        <w:tabs>
          <w:tab w:val="left" w:pos="142"/>
          <w:tab w:val="left" w:pos="851"/>
        </w:tabs>
        <w:ind w:left="-284"/>
        <w:jc w:val="both"/>
      </w:pPr>
      <w:r w:rsidRPr="00FB09D5">
        <w:rPr>
          <w:sz w:val="22"/>
        </w:rPr>
        <w:t xml:space="preserve"> </w:t>
      </w:r>
      <w:r w:rsidR="00B106D7" w:rsidRPr="00FB09D5">
        <w:rPr>
          <w:sz w:val="22"/>
        </w:rPr>
        <w:t>«</w:t>
      </w:r>
    </w:p>
    <w:tbl>
      <w:tblPr>
        <w:tblStyle w:val="a8"/>
        <w:tblW w:w="15452" w:type="dxa"/>
        <w:tblInd w:w="-176" w:type="dxa"/>
        <w:tblLook w:val="04A0" w:firstRow="1" w:lastRow="0" w:firstColumn="1" w:lastColumn="0" w:noHBand="0" w:noVBand="1"/>
      </w:tblPr>
      <w:tblGrid>
        <w:gridCol w:w="533"/>
        <w:gridCol w:w="3153"/>
        <w:gridCol w:w="855"/>
        <w:gridCol w:w="1761"/>
        <w:gridCol w:w="1072"/>
        <w:gridCol w:w="992"/>
        <w:gridCol w:w="1134"/>
        <w:gridCol w:w="993"/>
        <w:gridCol w:w="1134"/>
        <w:gridCol w:w="1134"/>
        <w:gridCol w:w="1134"/>
        <w:gridCol w:w="1557"/>
      </w:tblGrid>
      <w:tr w:rsidR="002C67F5" w:rsidRPr="00311316" w:rsidTr="00982B46">
        <w:trPr>
          <w:trHeight w:val="977"/>
        </w:trPr>
        <w:tc>
          <w:tcPr>
            <w:tcW w:w="533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153" w:type="dxa"/>
            <w:hideMark/>
          </w:tcPr>
          <w:p w:rsidR="002C67F5" w:rsidRPr="00311316" w:rsidRDefault="002C67F5" w:rsidP="00C82C0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Предоставление субсидий на возмещение недополученных доходов организациям, осуществляющим реализацию твердого топлива населению на территории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br/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Санкт-Петербурга</w:t>
            </w:r>
          </w:p>
        </w:tc>
        <w:tc>
          <w:tcPr>
            <w:tcW w:w="855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21 761,5  </w:t>
            </w:r>
          </w:p>
        </w:tc>
        <w:tc>
          <w:tcPr>
            <w:tcW w:w="992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20 552,5</w:t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22 516,9  </w:t>
            </w:r>
          </w:p>
        </w:tc>
        <w:tc>
          <w:tcPr>
            <w:tcW w:w="993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22 521,8  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23 470,9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24 458,5</w:t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135 282,1</w:t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557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sz w:val="16"/>
                <w:szCs w:val="16"/>
              </w:rPr>
              <w:t>-</w:t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1E173B" w:rsidRPr="00FB09D5" w:rsidRDefault="00B106D7" w:rsidP="002C67F5">
      <w:pPr>
        <w:pStyle w:val="af1"/>
        <w:tabs>
          <w:tab w:val="left" w:pos="142"/>
          <w:tab w:val="left" w:pos="851"/>
        </w:tabs>
        <w:ind w:left="567" w:right="-142"/>
        <w:jc w:val="right"/>
        <w:rPr>
          <w:szCs w:val="24"/>
        </w:rPr>
      </w:pPr>
      <w:r w:rsidRPr="00FB09D5">
        <w:rPr>
          <w:sz w:val="20"/>
          <w:szCs w:val="24"/>
        </w:rPr>
        <w:t>».</w:t>
      </w:r>
    </w:p>
    <w:p w:rsidR="00F752D8" w:rsidRDefault="00F752D8" w:rsidP="00F752D8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2.1.6.2. </w:t>
      </w:r>
      <w:r w:rsidRPr="00F752D8">
        <w:t>Строку «</w:t>
      </w:r>
      <w:r w:rsidRPr="00F752D8">
        <w:rPr>
          <w:bCs/>
          <w:color w:val="000000" w:themeColor="text1"/>
        </w:rPr>
        <w:t>ВСЕГО процессная часть подпрограммы 1</w:t>
      </w:r>
      <w:r w:rsidRPr="00F752D8">
        <w:t>» и строку «</w:t>
      </w:r>
      <w:r w:rsidRPr="00F752D8">
        <w:rPr>
          <w:bCs/>
          <w:color w:val="000000" w:themeColor="text1"/>
        </w:rPr>
        <w:t>ВСЕГО финансирование подпрограммы 1</w:t>
      </w:r>
      <w:r w:rsidRPr="00F752D8">
        <w:t>» изложить в следующей</w:t>
      </w:r>
      <w:r w:rsidRPr="0056626D">
        <w:t xml:space="preserve"> редакции:</w:t>
      </w:r>
    </w:p>
    <w:p w:rsidR="00F752D8" w:rsidRPr="00F752D8" w:rsidRDefault="00F752D8" w:rsidP="00F752D8">
      <w:pPr>
        <w:autoSpaceDE w:val="0"/>
        <w:autoSpaceDN w:val="0"/>
        <w:adjustRightInd w:val="0"/>
        <w:ind w:left="-284"/>
        <w:jc w:val="both"/>
        <w:rPr>
          <w:sz w:val="22"/>
        </w:rPr>
      </w:pPr>
      <w:r w:rsidRPr="00F752D8">
        <w:rPr>
          <w:sz w:val="22"/>
        </w:rPr>
        <w:t>«</w:t>
      </w:r>
    </w:p>
    <w:tbl>
      <w:tblPr>
        <w:tblStyle w:val="a8"/>
        <w:tblW w:w="15452" w:type="dxa"/>
        <w:tblInd w:w="-176" w:type="dxa"/>
        <w:tblLook w:val="04A0" w:firstRow="1" w:lastRow="0" w:firstColumn="1" w:lastColumn="0" w:noHBand="0" w:noVBand="1"/>
      </w:tblPr>
      <w:tblGrid>
        <w:gridCol w:w="6441"/>
        <w:gridCol w:w="1072"/>
        <w:gridCol w:w="992"/>
        <w:gridCol w:w="1134"/>
        <w:gridCol w:w="993"/>
        <w:gridCol w:w="1134"/>
        <w:gridCol w:w="1134"/>
        <w:gridCol w:w="1134"/>
        <w:gridCol w:w="1418"/>
      </w:tblGrid>
      <w:tr w:rsidR="00F752D8" w:rsidRPr="00311316" w:rsidTr="00982B46">
        <w:trPr>
          <w:trHeight w:val="165"/>
        </w:trPr>
        <w:tc>
          <w:tcPr>
            <w:tcW w:w="6441" w:type="dxa"/>
            <w:noWrap/>
            <w:hideMark/>
          </w:tcPr>
          <w:p w:rsidR="00F752D8" w:rsidRPr="00311316" w:rsidRDefault="00F752D8" w:rsidP="00C82C00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72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781 969,6  </w:t>
            </w:r>
          </w:p>
        </w:tc>
        <w:tc>
          <w:tcPr>
            <w:tcW w:w="992" w:type="dxa"/>
            <w:noWrap/>
            <w:hideMark/>
          </w:tcPr>
          <w:p w:rsidR="00F752D8" w:rsidRPr="00B054CB" w:rsidRDefault="00F752D8" w:rsidP="004B559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479</w:t>
            </w:r>
            <w:r w:rsidR="004B5598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 </w:t>
            </w: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729</w:t>
            </w:r>
            <w:r w:rsidR="004B5598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,7</w:t>
            </w: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481 745,2  </w:t>
            </w:r>
          </w:p>
        </w:tc>
        <w:tc>
          <w:tcPr>
            <w:tcW w:w="993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482 273,2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367 457,6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268 962,7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F752D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2 862 138,0  </w:t>
            </w:r>
          </w:p>
        </w:tc>
        <w:tc>
          <w:tcPr>
            <w:tcW w:w="1418" w:type="dxa"/>
            <w:noWrap/>
            <w:hideMark/>
          </w:tcPr>
          <w:p w:rsidR="00F752D8" w:rsidRPr="00311316" w:rsidRDefault="00F752D8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752D8" w:rsidRPr="00311316" w:rsidTr="00982B46">
        <w:trPr>
          <w:trHeight w:val="70"/>
        </w:trPr>
        <w:tc>
          <w:tcPr>
            <w:tcW w:w="6441" w:type="dxa"/>
            <w:noWrap/>
          </w:tcPr>
          <w:p w:rsidR="00F752D8" w:rsidRPr="00311316" w:rsidRDefault="00F752D8" w:rsidP="00C82C00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B9773E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 финансирование подпрограммы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72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EA57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15 018 181,3</w:t>
            </w:r>
          </w:p>
        </w:tc>
        <w:tc>
          <w:tcPr>
            <w:tcW w:w="992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18 637 646,8</w:t>
            </w:r>
          </w:p>
        </w:tc>
        <w:tc>
          <w:tcPr>
            <w:tcW w:w="1134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18 636 830,1</w:t>
            </w:r>
          </w:p>
        </w:tc>
        <w:tc>
          <w:tcPr>
            <w:tcW w:w="993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14 567 186,0</w:t>
            </w:r>
          </w:p>
        </w:tc>
        <w:tc>
          <w:tcPr>
            <w:tcW w:w="1134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EA57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13 678 510,3</w:t>
            </w:r>
          </w:p>
        </w:tc>
        <w:tc>
          <w:tcPr>
            <w:tcW w:w="1134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EA57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14 477 355,2</w:t>
            </w:r>
          </w:p>
        </w:tc>
        <w:tc>
          <w:tcPr>
            <w:tcW w:w="1134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95 015 709,8</w:t>
            </w:r>
          </w:p>
        </w:tc>
        <w:tc>
          <w:tcPr>
            <w:tcW w:w="1418" w:type="dxa"/>
            <w:noWrap/>
          </w:tcPr>
          <w:p w:rsidR="00F752D8" w:rsidRPr="00311316" w:rsidRDefault="00F752D8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F752D8" w:rsidRPr="00F752D8" w:rsidRDefault="00F752D8" w:rsidP="00F752D8">
      <w:pPr>
        <w:autoSpaceDE w:val="0"/>
        <w:autoSpaceDN w:val="0"/>
        <w:adjustRightInd w:val="0"/>
        <w:ind w:right="-142" w:firstLine="567"/>
        <w:jc w:val="right"/>
        <w:rPr>
          <w:sz w:val="22"/>
        </w:rPr>
      </w:pPr>
      <w:r w:rsidRPr="00F752D8">
        <w:rPr>
          <w:sz w:val="22"/>
        </w:rPr>
        <w:t>».</w:t>
      </w:r>
    </w:p>
    <w:p w:rsidR="00A741DC" w:rsidRDefault="00A741DC" w:rsidP="00F87BE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12F" w:rsidRPr="00F323AB" w:rsidRDefault="001A37AA" w:rsidP="00F87BE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3AB">
        <w:rPr>
          <w:rFonts w:ascii="Times New Roman" w:hAnsi="Times New Roman" w:cs="Times New Roman"/>
          <w:sz w:val="24"/>
          <w:szCs w:val="24"/>
        </w:rPr>
        <w:t>2.1.7</w:t>
      </w:r>
      <w:r w:rsidR="00F752D8" w:rsidRPr="00F323AB">
        <w:rPr>
          <w:rFonts w:ascii="Times New Roman" w:hAnsi="Times New Roman" w:cs="Times New Roman"/>
          <w:sz w:val="24"/>
          <w:szCs w:val="24"/>
        </w:rPr>
        <w:t>.</w:t>
      </w:r>
      <w:r w:rsidR="00CE112F" w:rsidRPr="00F323AB">
        <w:rPr>
          <w:rFonts w:ascii="Times New Roman" w:hAnsi="Times New Roman" w:cs="Times New Roman"/>
          <w:sz w:val="24"/>
          <w:szCs w:val="24"/>
        </w:rPr>
        <w:t xml:space="preserve"> </w:t>
      </w:r>
      <w:r w:rsidR="00F87BE0" w:rsidRPr="00F323AB">
        <w:rPr>
          <w:rFonts w:ascii="Times New Roman" w:hAnsi="Times New Roman" w:cs="Times New Roman"/>
          <w:sz w:val="24"/>
          <w:szCs w:val="24"/>
        </w:rPr>
        <w:t>П</w:t>
      </w:r>
      <w:r w:rsidR="00CE112F" w:rsidRPr="00F323AB">
        <w:rPr>
          <w:rFonts w:ascii="Times New Roman" w:hAnsi="Times New Roman" w:cs="Times New Roman"/>
          <w:sz w:val="24"/>
          <w:szCs w:val="24"/>
        </w:rPr>
        <w:t xml:space="preserve">ункт </w:t>
      </w:r>
      <w:r w:rsidR="00B27384" w:rsidRPr="00F323AB">
        <w:rPr>
          <w:rFonts w:ascii="Times New Roman" w:hAnsi="Times New Roman" w:cs="Times New Roman"/>
          <w:sz w:val="24"/>
          <w:szCs w:val="24"/>
        </w:rPr>
        <w:t>8.4.</w:t>
      </w:r>
      <w:r w:rsidR="00CE112F" w:rsidRPr="00F323AB">
        <w:rPr>
          <w:rFonts w:ascii="Times New Roman" w:hAnsi="Times New Roman" w:cs="Times New Roman"/>
          <w:sz w:val="24"/>
          <w:szCs w:val="24"/>
        </w:rPr>
        <w:t xml:space="preserve">1 подраздела </w:t>
      </w:r>
      <w:r w:rsidR="00B27384" w:rsidRPr="00F323AB">
        <w:rPr>
          <w:rFonts w:ascii="Times New Roman" w:hAnsi="Times New Roman" w:cs="Times New Roman"/>
          <w:sz w:val="24"/>
          <w:szCs w:val="24"/>
        </w:rPr>
        <w:t>8.4</w:t>
      </w:r>
      <w:r w:rsidR="00CE112F" w:rsidRPr="00F323AB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F87BE0" w:rsidRPr="00F323AB">
        <w:rPr>
          <w:rFonts w:ascii="Times New Roman" w:hAnsi="Times New Roman" w:cs="Times New Roman"/>
          <w:sz w:val="24"/>
          <w:szCs w:val="24"/>
        </w:rPr>
        <w:t>8 д</w:t>
      </w:r>
      <w:r w:rsidR="00CE112F" w:rsidRPr="00F323AB">
        <w:rPr>
          <w:rFonts w:ascii="Times New Roman" w:hAnsi="Times New Roman" w:cs="Times New Roman"/>
          <w:sz w:val="24"/>
          <w:szCs w:val="24"/>
        </w:rPr>
        <w:t>ополнить абзацем следующего содержания:</w:t>
      </w:r>
    </w:p>
    <w:p w:rsidR="00F87BE0" w:rsidRPr="00F323AB" w:rsidRDefault="00CE112F" w:rsidP="00F87BE0">
      <w:pPr>
        <w:ind w:firstLine="567"/>
      </w:pPr>
      <w:r w:rsidRPr="00F323AB">
        <w:t>«</w:t>
      </w:r>
      <w:r w:rsidR="004B5598">
        <w:t>т</w:t>
      </w:r>
      <w:r w:rsidR="00F87BE0" w:rsidRPr="00F323AB">
        <w:t>епловая магистраль 2-я Южная от ТЭЦ до тепловой камеры-15а;</w:t>
      </w:r>
    </w:p>
    <w:p w:rsidR="00F87BE0" w:rsidRPr="00F323AB" w:rsidRDefault="004B5598" w:rsidP="00F87BE0">
      <w:pPr>
        <w:ind w:firstLine="567"/>
      </w:pPr>
      <w:r>
        <w:t>р</w:t>
      </w:r>
      <w:r w:rsidR="00F87BE0" w:rsidRPr="00F323AB">
        <w:t>аспределительная сеть Ветеранов от тепловой камеры-38 до тепловой камеры-46а;</w:t>
      </w:r>
    </w:p>
    <w:p w:rsidR="00F87BE0" w:rsidRPr="00F323AB" w:rsidRDefault="00F87BE0" w:rsidP="00F87BE0">
      <w:pPr>
        <w:ind w:firstLine="567"/>
      </w:pPr>
      <w:r w:rsidRPr="00F323AB">
        <w:t>Московская тепловая магистраль от улицы Димитрова до Павильона 3;</w:t>
      </w:r>
    </w:p>
    <w:p w:rsidR="00F87BE0" w:rsidRPr="00F323AB" w:rsidRDefault="004B5598" w:rsidP="00F87BE0">
      <w:pPr>
        <w:ind w:firstLine="567"/>
      </w:pPr>
      <w:r>
        <w:t>р</w:t>
      </w:r>
      <w:r w:rsidR="00F87BE0" w:rsidRPr="00F323AB">
        <w:t>аспределительная сеть Ветеранов от тепловой камеры-27 до тепловой камеры-57 (распределительная сеть Лёни Голикова);</w:t>
      </w:r>
    </w:p>
    <w:p w:rsidR="00F87BE0" w:rsidRPr="00F323AB" w:rsidRDefault="004B5598" w:rsidP="00F87BE0">
      <w:pPr>
        <w:ind w:firstLine="567"/>
      </w:pPr>
      <w:r>
        <w:t>р</w:t>
      </w:r>
      <w:r w:rsidR="00F87BE0" w:rsidRPr="00F323AB">
        <w:t>аспределительная сеть квартала 117-119 от тепловой камеры-63 до узла внекамерной врезки-68;</w:t>
      </w:r>
    </w:p>
    <w:p w:rsidR="00F87BE0" w:rsidRPr="00F323AB" w:rsidRDefault="004B5598" w:rsidP="00F87BE0">
      <w:pPr>
        <w:ind w:firstLine="567"/>
      </w:pPr>
      <w:r>
        <w:t>р</w:t>
      </w:r>
      <w:r w:rsidR="00F87BE0" w:rsidRPr="00F323AB">
        <w:t>аспределительная сеть Ковенская от тепловой камеры-10 (2-я Перемычка) до тепловой камеры-5;</w:t>
      </w:r>
    </w:p>
    <w:p w:rsidR="004B5598" w:rsidRDefault="004B5598" w:rsidP="00F87BE0">
      <w:pPr>
        <w:ind w:firstLine="567"/>
      </w:pPr>
      <w:r>
        <w:t>р</w:t>
      </w:r>
      <w:r w:rsidR="00F87BE0" w:rsidRPr="00F323AB">
        <w:t>аспределительная сеть Варшавская от тепловой камеры-16а (тепловая магистраль 2-я Южная) до тепловой камеры-28а</w:t>
      </w:r>
      <w:r>
        <w:t>;</w:t>
      </w:r>
    </w:p>
    <w:p w:rsidR="004B5598" w:rsidRPr="004B5598" w:rsidRDefault="004B5598" w:rsidP="004B5598">
      <w:pPr>
        <w:ind w:left="567"/>
        <w:rPr>
          <w:sz w:val="22"/>
          <w:szCs w:val="22"/>
        </w:rPr>
      </w:pPr>
      <w:r>
        <w:t>распределительная сеть Зайцева от тепловой камеры-31 право;</w:t>
      </w:r>
    </w:p>
    <w:p w:rsidR="004B5598" w:rsidRDefault="004B5598" w:rsidP="004B5598">
      <w:pPr>
        <w:ind w:left="567"/>
      </w:pPr>
      <w:r>
        <w:t>распределительная сеть 2-3 линии ввод от тепловой камеры-177 лево;</w:t>
      </w:r>
    </w:p>
    <w:p w:rsidR="004B5598" w:rsidRDefault="004B5598" w:rsidP="004B5598">
      <w:pPr>
        <w:ind w:left="567"/>
      </w:pPr>
      <w:r>
        <w:t>Клинская распределительная сеть от тепловой камеры-10 (Серпуховской распределительной сети) до тепловой камеры-18;</w:t>
      </w:r>
    </w:p>
    <w:p w:rsidR="003159DE" w:rsidRDefault="004B5598" w:rsidP="00880F6D">
      <w:pPr>
        <w:ind w:left="567"/>
      </w:pPr>
      <w:r>
        <w:t>Автовская тепловая магистраль от тепловой камеры-8а до тепловой камеры-12 и Дачной тепловой магистрали от тепловой камеры-11 Автовской тепломагистрали до тепловой камеры-4</w:t>
      </w:r>
      <w:r w:rsidR="00880F6D">
        <w:t>;</w:t>
      </w:r>
    </w:p>
    <w:p w:rsidR="004A69C2" w:rsidRDefault="003159DE" w:rsidP="003159DE">
      <w:pPr>
        <w:ind w:firstLine="567"/>
      </w:pPr>
      <w:r>
        <w:t xml:space="preserve">1-я Главная тепловая </w:t>
      </w:r>
      <w:r w:rsidRPr="00EA70CB">
        <w:t>м</w:t>
      </w:r>
      <w:r>
        <w:t>агистраль</w:t>
      </w:r>
      <w:r w:rsidRPr="00EA70CB">
        <w:t xml:space="preserve"> от гр</w:t>
      </w:r>
      <w:r>
        <w:t>аницы работ с ЭС-2 до тепловой камеры</w:t>
      </w:r>
      <w:r w:rsidRPr="00EA70CB">
        <w:t>-3а</w:t>
      </w:r>
      <w:r w:rsidR="004A69C2">
        <w:t>;</w:t>
      </w:r>
    </w:p>
    <w:p w:rsidR="004A69C2" w:rsidRDefault="004A69C2" w:rsidP="003159DE">
      <w:pPr>
        <w:ind w:firstLine="567"/>
      </w:pPr>
      <w:r w:rsidRPr="004A69C2">
        <w:t>распределительн</w:t>
      </w:r>
      <w:r>
        <w:t>ая</w:t>
      </w:r>
      <w:r w:rsidRPr="004A69C2">
        <w:t xml:space="preserve"> сет</w:t>
      </w:r>
      <w:r>
        <w:t>ь</w:t>
      </w:r>
      <w:r w:rsidRPr="004A69C2">
        <w:t xml:space="preserve"> Шлиссельбургская от тепловой камеры-1 до тепловой камеры-8 (распределительная сеть Обуховская)</w:t>
      </w:r>
      <w:r>
        <w:t>;</w:t>
      </w:r>
    </w:p>
    <w:p w:rsidR="004A69C2" w:rsidRDefault="004A69C2" w:rsidP="003159DE">
      <w:pPr>
        <w:ind w:firstLine="567"/>
      </w:pPr>
      <w:r w:rsidRPr="004A69C2">
        <w:t>Полюстровск</w:t>
      </w:r>
      <w:r>
        <w:t>ая</w:t>
      </w:r>
      <w:r w:rsidRPr="004A69C2">
        <w:t xml:space="preserve"> теплов</w:t>
      </w:r>
      <w:r>
        <w:t>ая</w:t>
      </w:r>
      <w:r w:rsidRPr="004A69C2">
        <w:t xml:space="preserve"> магистрал</w:t>
      </w:r>
      <w:r>
        <w:t>ь</w:t>
      </w:r>
      <w:r w:rsidRPr="004A69C2">
        <w:t xml:space="preserve"> от </w:t>
      </w:r>
      <w:r w:rsidR="003D1379">
        <w:t>тепловой камеры</w:t>
      </w:r>
      <w:bookmarkStart w:id="0" w:name="_GoBack"/>
      <w:bookmarkEnd w:id="0"/>
      <w:r w:rsidRPr="004A69C2">
        <w:t>-5 до узла внекамерной врезки-11</w:t>
      </w:r>
      <w:r>
        <w:t>;</w:t>
      </w:r>
    </w:p>
    <w:p w:rsidR="004A69C2" w:rsidRDefault="004A69C2" w:rsidP="003159DE">
      <w:pPr>
        <w:ind w:firstLine="567"/>
      </w:pPr>
      <w:r w:rsidRPr="004A69C2">
        <w:t>распределительн</w:t>
      </w:r>
      <w:r>
        <w:t>ая</w:t>
      </w:r>
      <w:r w:rsidRPr="004A69C2">
        <w:t xml:space="preserve"> сет</w:t>
      </w:r>
      <w:r>
        <w:t>ь</w:t>
      </w:r>
      <w:r w:rsidRPr="004A69C2">
        <w:t xml:space="preserve"> Кораблестроителей тепловой камеры-24, тепловой камеры-27 (1 этап)</w:t>
      </w:r>
      <w:r>
        <w:t>;</w:t>
      </w:r>
    </w:p>
    <w:p w:rsidR="004A69C2" w:rsidRDefault="004A69C2" w:rsidP="003159DE">
      <w:pPr>
        <w:ind w:firstLine="567"/>
      </w:pPr>
      <w:r w:rsidRPr="004A69C2">
        <w:t>распределительн</w:t>
      </w:r>
      <w:r>
        <w:t>ая</w:t>
      </w:r>
      <w:r w:rsidRPr="004A69C2">
        <w:t xml:space="preserve"> сет</w:t>
      </w:r>
      <w:r>
        <w:t>ь</w:t>
      </w:r>
      <w:r w:rsidRPr="004A69C2">
        <w:t xml:space="preserve"> О.Дундича вправо тепловой камеры-10 вправо (1 этап)</w:t>
      </w:r>
      <w:r>
        <w:t>;</w:t>
      </w:r>
    </w:p>
    <w:p w:rsidR="004A69C2" w:rsidRDefault="004A69C2" w:rsidP="003159DE">
      <w:pPr>
        <w:ind w:firstLine="567"/>
      </w:pPr>
      <w:r w:rsidRPr="004A69C2">
        <w:t>распределительн</w:t>
      </w:r>
      <w:r>
        <w:t>ая</w:t>
      </w:r>
      <w:r w:rsidRPr="004A69C2">
        <w:t xml:space="preserve"> сет</w:t>
      </w:r>
      <w:r>
        <w:t xml:space="preserve">ь </w:t>
      </w:r>
      <w:r w:rsidRPr="004A69C2">
        <w:t>10-11 линии от тепловой камеры 25 (Восточной тепломагистрали) до тепловой камеры 111, 131</w:t>
      </w:r>
      <w:r>
        <w:t>;</w:t>
      </w:r>
    </w:p>
    <w:p w:rsidR="004A69C2" w:rsidRDefault="004A69C2" w:rsidP="003159DE">
      <w:pPr>
        <w:ind w:firstLine="567"/>
      </w:pPr>
      <w:r w:rsidRPr="004A69C2">
        <w:t>теплового ввода от тепловой камеры 20 лево Полюстровской тепломагистрали</w:t>
      </w:r>
      <w:r>
        <w:t>;</w:t>
      </w:r>
    </w:p>
    <w:p w:rsidR="00CE112F" w:rsidRPr="00D43236" w:rsidRDefault="004A69C2" w:rsidP="004A69C2">
      <w:pPr>
        <w:ind w:firstLine="567"/>
      </w:pPr>
      <w:r>
        <w:t>теплов</w:t>
      </w:r>
      <w:r w:rsidR="00D87A80">
        <w:t>ая</w:t>
      </w:r>
      <w:r>
        <w:t xml:space="preserve"> магистрал</w:t>
      </w:r>
      <w:r w:rsidR="00D87A80">
        <w:t>ь</w:t>
      </w:r>
      <w:r>
        <w:t xml:space="preserve"> Рыбацкая</w:t>
      </w:r>
      <w:r>
        <w:t xml:space="preserve"> </w:t>
      </w:r>
      <w:r>
        <w:t>от узла воздушников-4 до узла воздушников-10</w:t>
      </w:r>
      <w:r>
        <w:t>.</w:t>
      </w:r>
      <w:r w:rsidR="00CE112F" w:rsidRPr="00F323AB">
        <w:t>».</w:t>
      </w:r>
    </w:p>
    <w:p w:rsidR="004B4351" w:rsidRPr="00FB09D5" w:rsidRDefault="006215CC" w:rsidP="00CE112F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>2.1.</w:t>
      </w:r>
      <w:r w:rsidR="001B76EE">
        <w:t>8</w:t>
      </w:r>
      <w:r w:rsidR="004B4351" w:rsidRPr="00FB09D5">
        <w:t xml:space="preserve">. </w:t>
      </w:r>
      <w:r w:rsidR="004B4351" w:rsidRPr="00FB09D5">
        <w:rPr>
          <w:rFonts w:eastAsia="Calibri"/>
          <w:lang w:eastAsia="en-US"/>
        </w:rPr>
        <w:t xml:space="preserve">В подразделе </w:t>
      </w:r>
      <w:r w:rsidR="001B76EE">
        <w:rPr>
          <w:rFonts w:eastAsia="Calibri"/>
          <w:lang w:eastAsia="en-US"/>
        </w:rPr>
        <w:t>9</w:t>
      </w:r>
      <w:r w:rsidR="004B4351" w:rsidRPr="00FB09D5">
        <w:rPr>
          <w:rFonts w:eastAsia="Calibri"/>
          <w:lang w:eastAsia="en-US"/>
        </w:rPr>
        <w:t xml:space="preserve">.1 </w:t>
      </w:r>
      <w:hyperlink r:id="rId24" w:history="1">
        <w:r w:rsidR="004B4351" w:rsidRPr="00FB09D5">
          <w:rPr>
            <w:rFonts w:eastAsia="Calibri"/>
            <w:lang w:eastAsia="en-US"/>
          </w:rPr>
          <w:t>раздела</w:t>
        </w:r>
      </w:hyperlink>
      <w:r w:rsidR="004B4351" w:rsidRPr="00FB09D5">
        <w:rPr>
          <w:rFonts w:eastAsia="Calibri"/>
          <w:lang w:eastAsia="en-US"/>
        </w:rPr>
        <w:t xml:space="preserve"> </w:t>
      </w:r>
      <w:r w:rsidR="001B76EE">
        <w:rPr>
          <w:rFonts w:eastAsia="Calibri"/>
          <w:lang w:eastAsia="en-US"/>
        </w:rPr>
        <w:t>9</w:t>
      </w:r>
      <w:r w:rsidR="004B4351" w:rsidRPr="00FB09D5">
        <w:rPr>
          <w:rFonts w:eastAsia="Calibri"/>
          <w:lang w:eastAsia="en-US"/>
        </w:rPr>
        <w:t>:</w:t>
      </w:r>
    </w:p>
    <w:p w:rsidR="004B4351" w:rsidRPr="00FB09D5" w:rsidRDefault="00D92564" w:rsidP="001B76EE">
      <w:pPr>
        <w:autoSpaceDE w:val="0"/>
        <w:autoSpaceDN w:val="0"/>
        <w:adjustRightInd w:val="0"/>
        <w:ind w:firstLine="567"/>
        <w:jc w:val="both"/>
      </w:pPr>
      <w:r>
        <w:t>2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 w:rsidR="001B76EE">
        <w:t>8</w:t>
      </w:r>
      <w:r w:rsidR="004B4351" w:rsidRPr="00FB09D5">
        <w:t>.1. В абзаце первом графы 3 пункта 6 число «</w:t>
      </w:r>
      <w:r w:rsidR="001B76EE">
        <w:t>116 503 124,9</w:t>
      </w:r>
      <w:r w:rsidR="004B4351" w:rsidRPr="00FB09D5">
        <w:t>» заменить числом «</w:t>
      </w:r>
      <w:r w:rsidR="001B76EE">
        <w:t>118 722 719,2</w:t>
      </w:r>
      <w:r w:rsidR="004B4351" w:rsidRPr="00FB09D5">
        <w:t>».</w:t>
      </w:r>
    </w:p>
    <w:p w:rsidR="004B4351" w:rsidRDefault="00D92564" w:rsidP="00C82C00">
      <w:pPr>
        <w:autoSpaceDE w:val="0"/>
        <w:autoSpaceDN w:val="0"/>
        <w:adjustRightInd w:val="0"/>
        <w:ind w:firstLine="567"/>
        <w:jc w:val="both"/>
      </w:pPr>
      <w:r>
        <w:t>2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 w:rsidR="00C82C00">
        <w:t>8</w:t>
      </w:r>
      <w:r w:rsidR="004B4351" w:rsidRPr="00FB09D5">
        <w:t>.2. В абзаце третьем графы 3 пункта 6 число «</w:t>
      </w:r>
      <w:r w:rsidR="001B76EE">
        <w:t>19 097 784,8</w:t>
      </w:r>
      <w:r w:rsidR="004B4351" w:rsidRPr="00FB09D5">
        <w:t>» заменить числом «</w:t>
      </w:r>
      <w:r w:rsidR="00C82C00">
        <w:t>17 232 074,0</w:t>
      </w:r>
      <w:r w:rsidR="004B4351" w:rsidRPr="00FB09D5">
        <w:t>».</w:t>
      </w:r>
    </w:p>
    <w:p w:rsidR="00D92564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t>2</w:t>
      </w:r>
      <w:r w:rsidRPr="00FB09D5">
        <w:t>.1.</w:t>
      </w:r>
      <w:r w:rsidR="00C82C00">
        <w:t>8</w:t>
      </w:r>
      <w:r w:rsidRPr="00FB09D5">
        <w:t>.</w:t>
      </w:r>
      <w:r>
        <w:t>3</w:t>
      </w:r>
      <w:r w:rsidRPr="00FB09D5">
        <w:t xml:space="preserve">. В абзаце </w:t>
      </w:r>
      <w:r>
        <w:t>четвертом</w:t>
      </w:r>
      <w:r w:rsidRPr="00FB09D5">
        <w:t xml:space="preserve"> графы 3 пункта 6 число «</w:t>
      </w:r>
      <w:r w:rsidR="001B76EE">
        <w:t>19 783 589,5</w:t>
      </w:r>
      <w:r w:rsidRPr="001B76EE">
        <w:t>» заменить числом «</w:t>
      </w:r>
      <w:r w:rsidR="00C82C00">
        <w:t>22 994 764,6</w:t>
      </w:r>
      <w:r w:rsidRPr="001B76EE">
        <w:t>».</w:t>
      </w:r>
    </w:p>
    <w:p w:rsidR="00D92564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t>2</w:t>
      </w:r>
      <w:r w:rsidRPr="00FB09D5">
        <w:t>.1.</w:t>
      </w:r>
      <w:r w:rsidR="00C82C00">
        <w:t>8</w:t>
      </w:r>
      <w:r w:rsidRPr="00FB09D5">
        <w:t>.</w:t>
      </w:r>
      <w:r>
        <w:t>4</w:t>
      </w:r>
      <w:r w:rsidRPr="00FB09D5">
        <w:t xml:space="preserve">. В абзаце </w:t>
      </w:r>
      <w:r>
        <w:t>пятом</w:t>
      </w:r>
      <w:r w:rsidRPr="00FB09D5">
        <w:t xml:space="preserve"> графы 3 пункта 6 число «</w:t>
      </w:r>
      <w:r w:rsidR="001B76EE">
        <w:t>16 468 044,0</w:t>
      </w:r>
      <w:r w:rsidRPr="001B76EE">
        <w:t>» заменить числом «</w:t>
      </w:r>
      <w:r w:rsidR="00C82C00">
        <w:t>17 342 174,0</w:t>
      </w:r>
      <w:r w:rsidRPr="001B76EE">
        <w:t>».</w:t>
      </w:r>
    </w:p>
    <w:p w:rsidR="004B4351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t>2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 w:rsidR="00C82C00">
        <w:t>8</w:t>
      </w:r>
      <w:r w:rsidR="004B4351" w:rsidRPr="00FB09D5">
        <w:t>.</w:t>
      </w:r>
      <w:r>
        <w:t>5</w:t>
      </w:r>
      <w:r w:rsidR="004B4351" w:rsidRPr="00FB09D5">
        <w:t xml:space="preserve">. В абзаце </w:t>
      </w:r>
      <w:r>
        <w:t>восьмом</w:t>
      </w:r>
      <w:r w:rsidR="004B4351" w:rsidRPr="00FB09D5">
        <w:t xml:space="preserve"> графы 3 пункта 6 число «</w:t>
      </w:r>
      <w:r w:rsidR="001B76EE">
        <w:t>47 912 762,5</w:t>
      </w:r>
      <w:r w:rsidR="004B4351" w:rsidRPr="001B76EE">
        <w:t>» заменить числом «</w:t>
      </w:r>
      <w:r w:rsidR="00C82C00">
        <w:t>46 024 948,5</w:t>
      </w:r>
      <w:r w:rsidR="004B4351" w:rsidRPr="001B76EE">
        <w:t>».</w:t>
      </w:r>
    </w:p>
    <w:p w:rsidR="004B4351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t>2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 w:rsidR="00C82C00">
        <w:t>8</w:t>
      </w:r>
      <w:r w:rsidR="004B4351" w:rsidRPr="00FB09D5">
        <w:t>.</w:t>
      </w:r>
      <w:r>
        <w:t>6</w:t>
      </w:r>
      <w:r w:rsidR="004B4351" w:rsidRPr="00FB09D5">
        <w:t xml:space="preserve">. В абзаце </w:t>
      </w:r>
      <w:r>
        <w:t>десятом</w:t>
      </w:r>
      <w:r w:rsidR="004B4351" w:rsidRPr="00FB09D5">
        <w:t xml:space="preserve"> графы 3 пункта 6 число «</w:t>
      </w:r>
      <w:r w:rsidR="001B76EE">
        <w:t>10 362 546,4</w:t>
      </w:r>
      <w:r w:rsidR="004B4351" w:rsidRPr="001B76EE">
        <w:t>» заменить числом «</w:t>
      </w:r>
      <w:r w:rsidR="00C82C00">
        <w:t>8 606 653,9</w:t>
      </w:r>
      <w:r w:rsidR="004B4351" w:rsidRPr="001B76EE">
        <w:t>».</w:t>
      </w:r>
    </w:p>
    <w:p w:rsidR="00D92564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lastRenderedPageBreak/>
        <w:t>2.1.</w:t>
      </w:r>
      <w:r w:rsidR="00C82C00">
        <w:t>8</w:t>
      </w:r>
      <w:r>
        <w:t>.7.</w:t>
      </w:r>
      <w:r w:rsidRPr="00D92564">
        <w:t xml:space="preserve"> </w:t>
      </w:r>
      <w:r w:rsidRPr="00FB09D5">
        <w:t xml:space="preserve">В абзаце </w:t>
      </w:r>
      <w:r>
        <w:t>одиннадцатом</w:t>
      </w:r>
      <w:r w:rsidRPr="00FB09D5">
        <w:t xml:space="preserve"> графы 3 пункта 6 число «</w:t>
      </w:r>
      <w:r w:rsidR="001B76EE">
        <w:t>8 437 339,5</w:t>
      </w:r>
      <w:r w:rsidRPr="001B76EE">
        <w:t>» заменить числом «</w:t>
      </w:r>
      <w:r w:rsidR="00C82C00">
        <w:t>8 275 502,1</w:t>
      </w:r>
      <w:r w:rsidRPr="001B76EE">
        <w:t>».</w:t>
      </w:r>
    </w:p>
    <w:p w:rsidR="00D92564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t>2.1.</w:t>
      </w:r>
      <w:r w:rsidR="00C82C00">
        <w:t>8</w:t>
      </w:r>
      <w:r>
        <w:t xml:space="preserve">.8. </w:t>
      </w:r>
      <w:r w:rsidRPr="00FB09D5">
        <w:t xml:space="preserve">В абзаце </w:t>
      </w:r>
      <w:r>
        <w:t>двенадцатом</w:t>
      </w:r>
      <w:r w:rsidRPr="00FB09D5">
        <w:t xml:space="preserve"> графы 3 пункта 6 число «</w:t>
      </w:r>
      <w:r w:rsidR="001B76EE">
        <w:t>5 321 124,0</w:t>
      </w:r>
      <w:r w:rsidRPr="001B76EE">
        <w:t>» заменить числом «</w:t>
      </w:r>
      <w:r w:rsidR="00C82C00">
        <w:t>5 351 039,9</w:t>
      </w:r>
      <w:r w:rsidRPr="001B76EE">
        <w:t>».</w:t>
      </w:r>
    </w:p>
    <w:p w:rsidR="00A23FA6" w:rsidRDefault="00A23FA6" w:rsidP="00C82C00">
      <w:pPr>
        <w:autoSpaceDE w:val="0"/>
        <w:autoSpaceDN w:val="0"/>
        <w:adjustRightInd w:val="0"/>
        <w:ind w:firstLine="567"/>
        <w:jc w:val="both"/>
      </w:pPr>
      <w:r>
        <w:t>2.1.</w:t>
      </w:r>
      <w:r w:rsidR="00C82C00">
        <w:t>8</w:t>
      </w:r>
      <w:r>
        <w:t xml:space="preserve">.9. В абзаце </w:t>
      </w:r>
      <w:r w:rsidR="001B76EE">
        <w:t>пятнадцатом</w:t>
      </w:r>
      <w:r>
        <w:t xml:space="preserve"> </w:t>
      </w:r>
      <w:r w:rsidRPr="00FB09D5">
        <w:t>графы 3 пункта 6 число «</w:t>
      </w:r>
      <w:r w:rsidR="001B76EE">
        <w:t>68 590 362,4</w:t>
      </w:r>
      <w:r w:rsidRPr="001B76EE">
        <w:t>» заменить числом «</w:t>
      </w:r>
      <w:r w:rsidR="00C82C00">
        <w:t>72 697 770,7</w:t>
      </w:r>
      <w:r w:rsidRPr="001B76EE">
        <w:t>».</w:t>
      </w:r>
    </w:p>
    <w:p w:rsidR="001B76EE" w:rsidRDefault="001B76EE" w:rsidP="00C82C00">
      <w:pPr>
        <w:autoSpaceDE w:val="0"/>
        <w:autoSpaceDN w:val="0"/>
        <w:adjustRightInd w:val="0"/>
        <w:ind w:firstLine="567"/>
        <w:jc w:val="both"/>
      </w:pPr>
      <w:r>
        <w:t xml:space="preserve">2.1.8.10. В абзаце семнадцатом </w:t>
      </w:r>
      <w:r w:rsidRPr="00FB09D5">
        <w:t>графы 3 пункта 6 число «</w:t>
      </w:r>
      <w:r>
        <w:t>8 735 238,4</w:t>
      </w:r>
      <w:r w:rsidRPr="001B76EE">
        <w:t>» заменить числом «</w:t>
      </w:r>
      <w:r w:rsidR="00C82C00">
        <w:t>8 625 420,1</w:t>
      </w:r>
      <w:r w:rsidRPr="001B76EE">
        <w:t>».</w:t>
      </w:r>
    </w:p>
    <w:p w:rsidR="001B76EE" w:rsidRDefault="001B76EE" w:rsidP="00C82C00">
      <w:pPr>
        <w:autoSpaceDE w:val="0"/>
        <w:autoSpaceDN w:val="0"/>
        <w:adjustRightInd w:val="0"/>
        <w:ind w:firstLine="567"/>
        <w:jc w:val="both"/>
      </w:pPr>
      <w:r>
        <w:t>2.1.8.11.</w:t>
      </w:r>
      <w:r w:rsidRPr="001B76EE">
        <w:t xml:space="preserve"> </w:t>
      </w:r>
      <w:r>
        <w:t xml:space="preserve">В абзаце восемнадцатом </w:t>
      </w:r>
      <w:r w:rsidRPr="00FB09D5">
        <w:t>графы 3 пункта 6 число «</w:t>
      </w:r>
      <w:r>
        <w:t>11 346 250,0</w:t>
      </w:r>
      <w:r w:rsidRPr="001B76EE">
        <w:t>» заменить числом «14</w:t>
      </w:r>
      <w:r w:rsidR="00C82C00">
        <w:t> 719 262,5</w:t>
      </w:r>
      <w:r w:rsidRPr="001B76EE">
        <w:t>».</w:t>
      </w:r>
    </w:p>
    <w:p w:rsidR="001B76EE" w:rsidRDefault="001B76EE" w:rsidP="00C82C00">
      <w:pPr>
        <w:autoSpaceDE w:val="0"/>
        <w:autoSpaceDN w:val="0"/>
        <w:adjustRightInd w:val="0"/>
        <w:ind w:firstLine="567"/>
        <w:jc w:val="both"/>
      </w:pPr>
      <w:r>
        <w:t xml:space="preserve">2.1.8.12. В абзаце девятнадцатом </w:t>
      </w:r>
      <w:r w:rsidRPr="00FB09D5">
        <w:t>графы 3 пункта 6 число «</w:t>
      </w:r>
      <w:r>
        <w:t>11 146 920,0</w:t>
      </w:r>
      <w:r w:rsidRPr="001B76EE">
        <w:t>» заменить числом «</w:t>
      </w:r>
      <w:r w:rsidR="00C82C00">
        <w:t>11 991 134,1</w:t>
      </w:r>
      <w:r w:rsidRPr="001B76EE">
        <w:t>».</w:t>
      </w:r>
    </w:p>
    <w:p w:rsidR="00C82C00" w:rsidRPr="00FB09D5" w:rsidRDefault="00247A9B" w:rsidP="00C82C00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>2.1.</w:t>
      </w:r>
      <w:r w:rsidR="00C82C00">
        <w:t>9</w:t>
      </w:r>
      <w:r>
        <w:t xml:space="preserve">. В таблице </w:t>
      </w:r>
      <w:r w:rsidR="00C82C00">
        <w:t>9</w:t>
      </w:r>
      <w:r>
        <w:t xml:space="preserve"> </w:t>
      </w:r>
      <w:r w:rsidR="00C82C00" w:rsidRPr="00FB09D5">
        <w:rPr>
          <w:rFonts w:eastAsia="Calibri"/>
          <w:lang w:eastAsia="en-US"/>
        </w:rPr>
        <w:t>подраздел</w:t>
      </w:r>
      <w:r w:rsidR="00C82C00">
        <w:rPr>
          <w:rFonts w:eastAsia="Calibri"/>
          <w:lang w:eastAsia="en-US"/>
        </w:rPr>
        <w:t>а</w:t>
      </w:r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.</w:t>
      </w:r>
      <w:r w:rsidR="00C82C00">
        <w:rPr>
          <w:rFonts w:eastAsia="Calibri"/>
          <w:lang w:eastAsia="en-US"/>
        </w:rPr>
        <w:t>3</w:t>
      </w:r>
      <w:r w:rsidR="00C82C00" w:rsidRPr="00FB09D5">
        <w:rPr>
          <w:rFonts w:eastAsia="Calibri"/>
          <w:lang w:eastAsia="en-US"/>
        </w:rPr>
        <w:t xml:space="preserve"> </w:t>
      </w:r>
      <w:hyperlink r:id="rId25" w:history="1">
        <w:r w:rsidR="00C82C00" w:rsidRPr="00FB09D5">
          <w:rPr>
            <w:rFonts w:eastAsia="Calibri"/>
            <w:lang w:eastAsia="en-US"/>
          </w:rPr>
          <w:t>раздела</w:t>
        </w:r>
      </w:hyperlink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:</w:t>
      </w:r>
    </w:p>
    <w:p w:rsidR="00565F31" w:rsidRPr="00FB09D5" w:rsidRDefault="00247A9B" w:rsidP="00C82C00">
      <w:pPr>
        <w:pStyle w:val="af1"/>
        <w:tabs>
          <w:tab w:val="left" w:pos="142"/>
          <w:tab w:val="left" w:pos="851"/>
        </w:tabs>
        <w:ind w:left="567"/>
        <w:jc w:val="both"/>
      </w:pPr>
      <w:r>
        <w:t>2.1.</w:t>
      </w:r>
      <w:r w:rsidR="00C82C00">
        <w:t>9</w:t>
      </w:r>
      <w:r>
        <w:t>.1.</w:t>
      </w:r>
      <w:r w:rsidR="00C82C00">
        <w:t xml:space="preserve"> </w:t>
      </w:r>
      <w:r w:rsidR="003715BE" w:rsidRPr="00FB09D5">
        <w:t>Пункт</w:t>
      </w:r>
      <w:r w:rsidR="0094159C">
        <w:t>ы</w:t>
      </w:r>
      <w:r w:rsidR="003715BE" w:rsidRPr="00FB09D5">
        <w:t xml:space="preserve"> </w:t>
      </w:r>
      <w:r w:rsidR="004B4351" w:rsidRPr="00FB09D5">
        <w:t>1</w:t>
      </w:r>
      <w:r w:rsidR="00C82C00">
        <w:t xml:space="preserve"> и 1.2.1.</w:t>
      </w:r>
      <w:r w:rsidR="004B4351" w:rsidRPr="00FB09D5">
        <w:t xml:space="preserve"> </w:t>
      </w:r>
      <w:r w:rsidR="00565F31" w:rsidRPr="00FB09D5">
        <w:t>изложить в следующей редакции:</w:t>
      </w:r>
    </w:p>
    <w:p w:rsidR="00C82C00" w:rsidRPr="00C64F08" w:rsidRDefault="000B2BF0" w:rsidP="00C82C00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C64F08">
        <w:rPr>
          <w:sz w:val="22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C82C00" w:rsidRPr="001A2E96" w:rsidTr="00C82C00">
        <w:trPr>
          <w:trHeight w:val="71"/>
        </w:trPr>
        <w:tc>
          <w:tcPr>
            <w:tcW w:w="1985" w:type="dxa"/>
            <w:gridSpan w:val="2"/>
            <w:noWrap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3 901 771,1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4D1E54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3 532 183,4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4D1E54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3 575 982,3 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4D1E54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2 591 254,9</w:t>
            </w:r>
          </w:p>
        </w:tc>
        <w:tc>
          <w:tcPr>
            <w:tcW w:w="993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2 512 462,5</w:t>
            </w:r>
          </w:p>
        </w:tc>
        <w:tc>
          <w:tcPr>
            <w:tcW w:w="1134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3 712 513,7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5652BC" w:rsidRDefault="004D1E54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19 826 167,8</w:t>
            </w:r>
          </w:p>
        </w:tc>
        <w:tc>
          <w:tcPr>
            <w:tcW w:w="956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C82C00" w:rsidRPr="001A2E96" w:rsidTr="00C82C00">
        <w:trPr>
          <w:trHeight w:val="1155"/>
        </w:trPr>
        <w:tc>
          <w:tcPr>
            <w:tcW w:w="510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C82C00" w:rsidRDefault="00C82C0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Проектирование строительства и(или) реконструкции объектов водоснабжения и водоотведения</w:t>
            </w:r>
          </w:p>
          <w:p w:rsidR="008A5F40" w:rsidRDefault="008A5F4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8A5F40" w:rsidRDefault="008A5F4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8A5F40" w:rsidRPr="001A2E96" w:rsidRDefault="008A5F4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2016-2024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46 046,6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4D1E54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149 095,8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4D1E54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196 291,1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4D1E54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281 501,2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281 902,5  </w:t>
            </w:r>
          </w:p>
        </w:tc>
        <w:tc>
          <w:tcPr>
            <w:tcW w:w="1134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310 903,4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4D1E54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1 265 740,6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C82C00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</w:p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2.2., 2.3., 2.4.</w:t>
            </w:r>
          </w:p>
        </w:tc>
      </w:tr>
      <w:tr w:rsidR="00C82C00" w:rsidRPr="001A2E96" w:rsidTr="00C82C00">
        <w:trPr>
          <w:trHeight w:val="190"/>
        </w:trPr>
        <w:tc>
          <w:tcPr>
            <w:tcW w:w="510" w:type="dxa"/>
            <w:vMerge w:val="restart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475" w:type="dxa"/>
            <w:vMerge w:val="restart"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vMerge w:val="restart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C82C00" w:rsidRPr="006337E5" w:rsidRDefault="00C82C00" w:rsidP="00C82C0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24 322,4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15 823,5  </w:t>
            </w:r>
          </w:p>
        </w:tc>
        <w:tc>
          <w:tcPr>
            <w:tcW w:w="708" w:type="dxa"/>
            <w:vMerge w:val="restart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3 584,0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2 833,1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12 990,5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6 257,5  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 w:rsidR="00C64F0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C82C00" w:rsidRPr="00C64F08" w:rsidRDefault="00C64F08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C82C00"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25 665,1  </w:t>
            </w:r>
          </w:p>
        </w:tc>
        <w:tc>
          <w:tcPr>
            <w:tcW w:w="956" w:type="dxa"/>
            <w:vMerge w:val="restart"/>
            <w:noWrap/>
            <w:hideMark/>
          </w:tcPr>
          <w:p w:rsidR="00C82C00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</w:p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2.2., 2.3.,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C82C00" w:rsidRPr="001A2E96" w:rsidTr="00C82C00">
        <w:trPr>
          <w:trHeight w:val="296"/>
        </w:trPr>
        <w:tc>
          <w:tcPr>
            <w:tcW w:w="510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C82C00" w:rsidRPr="006337E5" w:rsidRDefault="00C82C00" w:rsidP="00C82C0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2020-2025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2 914 731,4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2 914 731,4  </w:t>
            </w:r>
          </w:p>
        </w:tc>
        <w:tc>
          <w:tcPr>
            <w:tcW w:w="708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 w:rsidR="004D1E5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14 845,1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60 705,4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60 832,8  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83 577,2  </w:t>
            </w:r>
          </w:p>
        </w:tc>
        <w:tc>
          <w:tcPr>
            <w:tcW w:w="1134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91 934,9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311 895,4  </w:t>
            </w:r>
          </w:p>
        </w:tc>
        <w:tc>
          <w:tcPr>
            <w:tcW w:w="956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C82C00" w:rsidRPr="001A2E96" w:rsidTr="00C82C00">
        <w:trPr>
          <w:trHeight w:val="112"/>
        </w:trPr>
        <w:tc>
          <w:tcPr>
            <w:tcW w:w="510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C82C00" w:rsidRPr="00522867" w:rsidRDefault="00C82C00" w:rsidP="00C82C00">
            <w:pPr>
              <w:jc w:val="center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  <w:r w:rsidRPr="00522867">
              <w:rPr>
                <w:rFonts w:ascii="Times New Roman" w:hAnsi="Times New Roman"/>
                <w:bCs/>
                <w:iCs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2 939 053,8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2 930 554,9  </w:t>
            </w:r>
          </w:p>
        </w:tc>
        <w:tc>
          <w:tcPr>
            <w:tcW w:w="708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3 584,0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17 678,2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73 695,9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67 090,3  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83 577,2  </w:t>
            </w:r>
          </w:p>
        </w:tc>
        <w:tc>
          <w:tcPr>
            <w:tcW w:w="1134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91 934,9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C64F08" w:rsidRDefault="00C82C00" w:rsidP="00C82C0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337 560,5  </w:t>
            </w:r>
          </w:p>
        </w:tc>
        <w:tc>
          <w:tcPr>
            <w:tcW w:w="956" w:type="dxa"/>
            <w:vMerge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C64F08" w:rsidRPr="001A2E96" w:rsidTr="00C82C00">
        <w:trPr>
          <w:trHeight w:val="369"/>
        </w:trPr>
        <w:tc>
          <w:tcPr>
            <w:tcW w:w="510" w:type="dxa"/>
            <w:vMerge w:val="restart"/>
            <w:noWrap/>
            <w:hideMark/>
          </w:tcPr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1475" w:type="dxa"/>
            <w:vMerge w:val="restart"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общесплавной канализации D = 375-800 мм и водопроводной сети D = 225-315 мм по Кронверкской ул. от ул. Воскова до ул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. Б. Пушкарской</w:t>
            </w:r>
          </w:p>
        </w:tc>
        <w:tc>
          <w:tcPr>
            <w:tcW w:w="709" w:type="dxa"/>
            <w:vMerge w:val="restart"/>
            <w:noWrap/>
            <w:hideMark/>
          </w:tcPr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0,5 км</w:t>
            </w:r>
          </w:p>
        </w:tc>
        <w:tc>
          <w:tcPr>
            <w:tcW w:w="708" w:type="dxa"/>
            <w:noWrap/>
            <w:hideMark/>
          </w:tcPr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C64F08" w:rsidRPr="006337E5" w:rsidRDefault="00C64F08" w:rsidP="00C64F0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6337E5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3 147,0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6337E5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 w:val="restart"/>
            <w:noWrap/>
            <w:hideMark/>
          </w:tcPr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3 147,0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6 257,5  </w:t>
            </w:r>
          </w:p>
        </w:tc>
        <w:tc>
          <w:tcPr>
            <w:tcW w:w="993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9 404,7  </w:t>
            </w:r>
          </w:p>
        </w:tc>
        <w:tc>
          <w:tcPr>
            <w:tcW w:w="956" w:type="dxa"/>
            <w:vMerge w:val="restart"/>
            <w:noWrap/>
            <w:hideMark/>
          </w:tcPr>
          <w:p w:rsidR="00C64F08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ЦП 1, 4, 5. </w:t>
            </w:r>
          </w:p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2.2., 2.3.,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C64F08" w:rsidRPr="001A2E96" w:rsidTr="00C82C00">
        <w:trPr>
          <w:trHeight w:val="402"/>
        </w:trPr>
        <w:tc>
          <w:tcPr>
            <w:tcW w:w="510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C64F08" w:rsidRPr="006337E5" w:rsidRDefault="00C64F08" w:rsidP="00C64F0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6337E5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86 899,8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6337E5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86 899,8  </w:t>
            </w:r>
          </w:p>
        </w:tc>
        <w:tc>
          <w:tcPr>
            <w:tcW w:w="708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26 067,0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60 832,8  </w:t>
            </w:r>
          </w:p>
        </w:tc>
        <w:tc>
          <w:tcPr>
            <w:tcW w:w="993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86 899,8  </w:t>
            </w:r>
          </w:p>
        </w:tc>
        <w:tc>
          <w:tcPr>
            <w:tcW w:w="956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C64F08" w:rsidRPr="001A2E96" w:rsidTr="00C82C00">
        <w:trPr>
          <w:trHeight w:val="501"/>
        </w:trPr>
        <w:tc>
          <w:tcPr>
            <w:tcW w:w="510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C64F08" w:rsidRPr="001A2E96" w:rsidRDefault="00C64F08" w:rsidP="00C64F0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C64F08" w:rsidRPr="006337E5" w:rsidRDefault="00C64F08" w:rsidP="00C64F0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2019-2022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6337E5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90 046,8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6337E5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 xml:space="preserve">86 899,8  </w:t>
            </w:r>
          </w:p>
        </w:tc>
        <w:tc>
          <w:tcPr>
            <w:tcW w:w="708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sz w:val="14"/>
                <w:szCs w:val="14"/>
              </w:rPr>
              <w:t xml:space="preserve">3 147,0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sz w:val="14"/>
                <w:szCs w:val="14"/>
              </w:rPr>
              <w:t xml:space="preserve">26 067,1  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sz w:val="14"/>
                <w:szCs w:val="14"/>
              </w:rPr>
              <w:t xml:space="preserve">67 090,3  </w:t>
            </w:r>
          </w:p>
        </w:tc>
        <w:tc>
          <w:tcPr>
            <w:tcW w:w="993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C64F08" w:rsidRPr="00C64F08" w:rsidRDefault="00C64F08" w:rsidP="00C64F08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sz w:val="14"/>
                <w:szCs w:val="14"/>
              </w:rPr>
              <w:t xml:space="preserve">96 304,5  </w:t>
            </w:r>
          </w:p>
        </w:tc>
        <w:tc>
          <w:tcPr>
            <w:tcW w:w="956" w:type="dxa"/>
            <w:vMerge/>
            <w:hideMark/>
          </w:tcPr>
          <w:p w:rsidR="00C64F08" w:rsidRPr="001A2E96" w:rsidRDefault="00C64F08" w:rsidP="00C64F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85175D" w:rsidRPr="00C64F08" w:rsidRDefault="0085175D" w:rsidP="00C82C00">
      <w:pPr>
        <w:pStyle w:val="ConsPlusNormal"/>
        <w:ind w:right="-425"/>
        <w:jc w:val="right"/>
        <w:rPr>
          <w:rFonts w:ascii="Times New Roman" w:hAnsi="Times New Roman" w:cs="Times New Roman"/>
          <w:sz w:val="20"/>
        </w:rPr>
      </w:pPr>
      <w:r w:rsidRPr="0021125B">
        <w:rPr>
          <w:rFonts w:ascii="Times New Roman" w:hAnsi="Times New Roman" w:cs="Times New Roman"/>
        </w:rPr>
        <w:t>»</w:t>
      </w:r>
      <w:r w:rsidRPr="00C64F08">
        <w:rPr>
          <w:rFonts w:ascii="Times New Roman" w:hAnsi="Times New Roman" w:cs="Times New Roman"/>
          <w:sz w:val="20"/>
        </w:rPr>
        <w:t>.</w:t>
      </w:r>
    </w:p>
    <w:p w:rsidR="004B4351" w:rsidRPr="00FB09D5" w:rsidRDefault="0094159C" w:rsidP="004B435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21125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</w:t>
      </w:r>
      <w:r w:rsidR="00132BDB" w:rsidRPr="00FB09D5">
        <w:rPr>
          <w:rFonts w:ascii="Times New Roman" w:hAnsi="Times New Roman"/>
          <w:sz w:val="24"/>
          <w:szCs w:val="24"/>
        </w:rPr>
        <w:t>.</w:t>
      </w:r>
      <w:r w:rsidR="00565F31" w:rsidRPr="00FB09D5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="004B4351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Пункты 1.</w:t>
        </w:r>
      </w:hyperlink>
      <w:r w:rsidR="0021125B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371EB3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- 1.</w:t>
      </w:r>
      <w:r w:rsidR="0021125B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371EB3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21125B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4B4351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="004B4351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21125B" w:rsidRPr="0021125B" w:rsidRDefault="00565F31" w:rsidP="0021125B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21125B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21125B" w:rsidRPr="001A2E96" w:rsidTr="0021125B">
        <w:trPr>
          <w:trHeight w:val="219"/>
        </w:trPr>
        <w:tc>
          <w:tcPr>
            <w:tcW w:w="510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1.5</w:t>
            </w:r>
          </w:p>
        </w:tc>
        <w:tc>
          <w:tcPr>
            <w:tcW w:w="1475" w:type="dxa"/>
            <w:vMerge w:val="restart"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Строительство систем (объектов) водоснабжения и канализования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326 823,4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245 863,2</w:t>
            </w:r>
          </w:p>
        </w:tc>
        <w:tc>
          <w:tcPr>
            <w:tcW w:w="708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51 930,3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18 915,8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19 617,8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20 876,6  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39 037,8  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147 415,2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297 793,5  </w:t>
            </w:r>
          </w:p>
        </w:tc>
        <w:tc>
          <w:tcPr>
            <w:tcW w:w="956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21125B" w:rsidRPr="001A2E96" w:rsidTr="0021125B">
        <w:trPr>
          <w:trHeight w:val="280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25 694 253,1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22 826 941,6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1 020 236,4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1 134 455,1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1 993 907,0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792 115,0  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970 865,2  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1 769 543,3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4D1E5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>7 681</w:t>
            </w:r>
            <w:r w:rsidR="004D1E54">
              <w:rPr>
                <w:rFonts w:ascii="Times New Roman" w:hAnsi="Times New Roman"/>
                <w:bCs/>
                <w:sz w:val="14"/>
                <w:szCs w:val="14"/>
              </w:rPr>
              <w:t> 122,0</w:t>
            </w: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21125B" w:rsidRPr="001A2E96" w:rsidTr="0021125B">
        <w:trPr>
          <w:trHeight w:val="425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bCs/>
                <w:i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26 021 076,5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23 072 804,8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1 072 166,7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1 153 370,9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2 013 524,8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812 991,6  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1 009 903,0  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1 916 958,5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4D1E54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>7 978 915,</w:t>
            </w:r>
            <w:r w:rsidR="004D1E54">
              <w:rPr>
                <w:rFonts w:ascii="Times New Roman" w:hAnsi="Times New Roman"/>
                <w:bCs/>
                <w:iCs/>
                <w:sz w:val="14"/>
                <w:szCs w:val="14"/>
              </w:rPr>
              <w:t>5</w:t>
            </w: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21125B" w:rsidRPr="001A2E96" w:rsidTr="0021125B">
        <w:trPr>
          <w:trHeight w:val="248"/>
        </w:trPr>
        <w:tc>
          <w:tcPr>
            <w:tcW w:w="510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1.5.1</w:t>
            </w:r>
          </w:p>
        </w:tc>
        <w:tc>
          <w:tcPr>
            <w:tcW w:w="1475" w:type="dxa"/>
            <w:vMerge w:val="restart"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Торики</w:t>
            </w:r>
          </w:p>
        </w:tc>
        <w:tc>
          <w:tcPr>
            <w:tcW w:w="709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21125B" w:rsidRPr="002213EC" w:rsidRDefault="0021125B" w:rsidP="0021125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19,1 км</w:t>
            </w: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56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21125B" w:rsidRPr="001A2E96" w:rsidTr="0021125B">
        <w:trPr>
          <w:trHeight w:val="124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1125B" w:rsidRPr="002213EC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2017-2020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445 405,1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299 985,4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58 373,6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279 985,4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358 359,0  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21125B" w:rsidRPr="001A2E96" w:rsidTr="0021125B">
        <w:trPr>
          <w:trHeight w:val="180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1125B" w:rsidRPr="002213EC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445 405,1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color w:val="000000"/>
                <w:sz w:val="14"/>
                <w:szCs w:val="14"/>
              </w:rPr>
              <w:t>299 985,4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58 373,6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279 985,4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358 359,0  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21125B" w:rsidRPr="001A2E96" w:rsidTr="0021125B">
        <w:trPr>
          <w:trHeight w:val="287"/>
        </w:trPr>
        <w:tc>
          <w:tcPr>
            <w:tcW w:w="510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1.5.2</w:t>
            </w:r>
          </w:p>
        </w:tc>
        <w:tc>
          <w:tcPr>
            <w:tcW w:w="1475" w:type="dxa"/>
            <w:vMerge w:val="restart"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Строительство систем 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водоснабжения и канализования пос. Понтонный</w:t>
            </w:r>
          </w:p>
        </w:tc>
        <w:tc>
          <w:tcPr>
            <w:tcW w:w="709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21125B" w:rsidRPr="002213EC" w:rsidRDefault="0021125B" w:rsidP="0021125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2013-2019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41 528,1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29 965,1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29 965,1  </w:t>
            </w:r>
          </w:p>
        </w:tc>
        <w:tc>
          <w:tcPr>
            <w:tcW w:w="956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21125B" w:rsidRPr="001A2E96" w:rsidTr="0021125B">
        <w:trPr>
          <w:trHeight w:val="122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1125B" w:rsidRPr="002213EC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2020-2025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1 970 656,7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1 970 656,7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59 642,0  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769 705,5  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333 529,5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1 162 877,0  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21125B" w:rsidRPr="001A2E96" w:rsidTr="0021125B">
        <w:trPr>
          <w:trHeight w:val="150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1125B" w:rsidRPr="002213EC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2 012 184,8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1 970 656,7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29 965,1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59 642,0  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769 705,5  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333 529,5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1 192 842,1  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565F31" w:rsidRPr="00FB09D5" w:rsidRDefault="00E71418" w:rsidP="0021125B">
      <w:pPr>
        <w:pStyle w:val="ConsPlusNormal"/>
        <w:ind w:right="-425" w:firstLine="567"/>
        <w:jc w:val="right"/>
        <w:rPr>
          <w:rFonts w:ascii="Times New Roman" w:hAnsi="Times New Roman"/>
          <w:sz w:val="24"/>
          <w:szCs w:val="24"/>
        </w:rPr>
      </w:pPr>
      <w:r w:rsidRPr="00FB09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B10FF2">
        <w:rPr>
          <w:rFonts w:ascii="Times New Roman" w:hAnsi="Times New Roman"/>
          <w:sz w:val="24"/>
          <w:szCs w:val="24"/>
        </w:rPr>
        <w:t xml:space="preserve">          </w:t>
      </w:r>
      <w:r w:rsidR="00565F31" w:rsidRPr="0021125B">
        <w:rPr>
          <w:rFonts w:ascii="Times New Roman" w:hAnsi="Times New Roman"/>
          <w:szCs w:val="24"/>
        </w:rPr>
        <w:t>».</w:t>
      </w:r>
    </w:p>
    <w:p w:rsidR="00371EB3" w:rsidRPr="00FB09D5" w:rsidRDefault="00226DCD" w:rsidP="00371E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56210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.3</w:t>
      </w:r>
      <w:r w:rsidR="00E71418" w:rsidRPr="00FB09D5">
        <w:rPr>
          <w:rFonts w:ascii="Times New Roman" w:hAnsi="Times New Roman"/>
          <w:sz w:val="24"/>
          <w:szCs w:val="24"/>
        </w:rPr>
        <w:t xml:space="preserve">. </w:t>
      </w:r>
      <w:hyperlink r:id="rId27" w:history="1">
        <w:r w:rsidR="00371EB3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Пункты 1.</w:t>
        </w:r>
      </w:hyperlink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5.4</w:t>
      </w:r>
      <w:r w:rsidR="00371EB3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- 1.</w:t>
      </w:r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5.5</w:t>
      </w:r>
      <w:r w:rsidR="00371EB3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="00371EB3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562108" w:rsidRPr="00562108" w:rsidRDefault="00E71418" w:rsidP="00562108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62108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562108" w:rsidRPr="001A2E96" w:rsidTr="00562108">
        <w:trPr>
          <w:trHeight w:val="128"/>
        </w:trPr>
        <w:tc>
          <w:tcPr>
            <w:tcW w:w="510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1.5.4</w:t>
            </w:r>
          </w:p>
        </w:tc>
        <w:tc>
          <w:tcPr>
            <w:tcW w:w="1475" w:type="dxa"/>
            <w:vMerge w:val="restart"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г. Павловск</w:t>
            </w:r>
          </w:p>
        </w:tc>
        <w:tc>
          <w:tcPr>
            <w:tcW w:w="709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562108" w:rsidRPr="002213EC" w:rsidRDefault="00562108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17 км</w:t>
            </w: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2014-2019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19 777,8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17 777,8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17 777,8  </w:t>
            </w:r>
          </w:p>
        </w:tc>
        <w:tc>
          <w:tcPr>
            <w:tcW w:w="956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562108" w:rsidRPr="001A2E96" w:rsidTr="00562108">
        <w:trPr>
          <w:trHeight w:val="244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704 108,0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704 108,0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296 168,8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20 000,0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80 000,0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396 168,8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62108" w:rsidRPr="001A2E96" w:rsidTr="00562108">
        <w:trPr>
          <w:trHeight w:val="403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2014-2024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723 885,8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704 108,0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17 777,8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296 168,8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20 000,0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80 000,0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413 946,6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62108" w:rsidRPr="001A2E96" w:rsidTr="00562108">
        <w:trPr>
          <w:trHeight w:val="282"/>
        </w:trPr>
        <w:tc>
          <w:tcPr>
            <w:tcW w:w="510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1.5.5</w:t>
            </w:r>
          </w:p>
        </w:tc>
        <w:tc>
          <w:tcPr>
            <w:tcW w:w="1475" w:type="dxa"/>
            <w:vMerge w:val="restart"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Саперный (2-й этап)</w:t>
            </w:r>
          </w:p>
        </w:tc>
        <w:tc>
          <w:tcPr>
            <w:tcW w:w="709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562108" w:rsidRPr="002213EC" w:rsidRDefault="00562108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11,4 км</w:t>
            </w: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56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562108" w:rsidRPr="001A2E96" w:rsidTr="00562108">
        <w:trPr>
          <w:trHeight w:val="271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2019-202</w:t>
            </w: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648 402,0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602 903,0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89 124,0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353 303,8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92BE5" w:rsidRDefault="00592BE5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>249 599,2</w:t>
            </w:r>
            <w:r w:rsidR="00562108"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92BE5" w:rsidRDefault="00592BE5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>-</w:t>
            </w:r>
            <w:r w:rsidR="00562108"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92B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92BE5">
              <w:rPr>
                <w:rFonts w:ascii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92B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92BE5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692 027,0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92BE5" w:rsidRPr="001A2E96" w:rsidTr="00562108">
        <w:trPr>
          <w:trHeight w:val="276"/>
        </w:trPr>
        <w:tc>
          <w:tcPr>
            <w:tcW w:w="510" w:type="dxa"/>
            <w:vMerge/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92BE5" w:rsidRPr="001A2E96" w:rsidRDefault="00592BE5" w:rsidP="00592BE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592BE5" w:rsidRPr="006337E5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92BE5" w:rsidRPr="006337E5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648 402,0</w:t>
            </w:r>
          </w:p>
        </w:tc>
        <w:tc>
          <w:tcPr>
            <w:tcW w:w="992" w:type="dxa"/>
            <w:noWrap/>
            <w:vAlign w:val="center"/>
            <w:hideMark/>
          </w:tcPr>
          <w:p w:rsidR="00592BE5" w:rsidRPr="006337E5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602 903,0</w:t>
            </w:r>
          </w:p>
        </w:tc>
        <w:tc>
          <w:tcPr>
            <w:tcW w:w="708" w:type="dxa"/>
            <w:vMerge/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89 124,0  </w:t>
            </w:r>
          </w:p>
        </w:tc>
        <w:tc>
          <w:tcPr>
            <w:tcW w:w="992" w:type="dxa"/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353 303,8  </w:t>
            </w:r>
          </w:p>
        </w:tc>
        <w:tc>
          <w:tcPr>
            <w:tcW w:w="992" w:type="dxa"/>
            <w:noWrap/>
            <w:vAlign w:val="center"/>
            <w:hideMark/>
          </w:tcPr>
          <w:p w:rsidR="00592BE5" w:rsidRPr="00592BE5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249 599,2  </w:t>
            </w:r>
          </w:p>
        </w:tc>
        <w:tc>
          <w:tcPr>
            <w:tcW w:w="992" w:type="dxa"/>
            <w:noWrap/>
            <w:vAlign w:val="center"/>
            <w:hideMark/>
          </w:tcPr>
          <w:p w:rsidR="00592BE5" w:rsidRPr="00592BE5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-  </w:t>
            </w:r>
          </w:p>
        </w:tc>
        <w:tc>
          <w:tcPr>
            <w:tcW w:w="993" w:type="dxa"/>
            <w:noWrap/>
            <w:vAlign w:val="center"/>
            <w:hideMark/>
          </w:tcPr>
          <w:p w:rsidR="00592BE5" w:rsidRPr="00C64F08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592BE5" w:rsidRPr="00C64F08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692 027,0  </w:t>
            </w:r>
          </w:p>
        </w:tc>
        <w:tc>
          <w:tcPr>
            <w:tcW w:w="956" w:type="dxa"/>
            <w:vMerge/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565F31" w:rsidRPr="00FB09D5" w:rsidRDefault="00E71418" w:rsidP="00562108">
      <w:pPr>
        <w:pStyle w:val="af1"/>
        <w:tabs>
          <w:tab w:val="left" w:pos="142"/>
          <w:tab w:val="left" w:pos="851"/>
        </w:tabs>
        <w:ind w:left="567" w:right="-425"/>
        <w:jc w:val="right"/>
        <w:rPr>
          <w:sz w:val="20"/>
        </w:rPr>
      </w:pPr>
      <w:r w:rsidRPr="00FB09D5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562108">
        <w:rPr>
          <w:sz w:val="22"/>
        </w:rPr>
        <w:t>»</w:t>
      </w:r>
      <w:r w:rsidRPr="00FB09D5">
        <w:rPr>
          <w:sz w:val="20"/>
        </w:rPr>
        <w:t>.</w:t>
      </w:r>
    </w:p>
    <w:p w:rsidR="009C090B" w:rsidRDefault="009C090B" w:rsidP="0056210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2108" w:rsidRPr="00FB09D5" w:rsidRDefault="00AB50F7" w:rsidP="0056210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56210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.4</w:t>
      </w:r>
      <w:r w:rsidR="0085175D" w:rsidRPr="00FB09D5">
        <w:rPr>
          <w:rFonts w:ascii="Times New Roman" w:hAnsi="Times New Roman"/>
          <w:sz w:val="24"/>
          <w:szCs w:val="24"/>
        </w:rPr>
        <w:t xml:space="preserve">. </w:t>
      </w:r>
      <w:hyperlink r:id="rId28" w:history="1">
        <w:r w:rsidR="00562108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Пункты 1.</w:t>
        </w:r>
      </w:hyperlink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5.7</w:t>
      </w:r>
      <w:r w:rsidR="00562108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- 1.</w:t>
      </w:r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5.8</w:t>
      </w:r>
      <w:r w:rsidR="00562108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="00562108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562108" w:rsidRPr="00FB09D5" w:rsidRDefault="00562108" w:rsidP="00562108">
      <w:pPr>
        <w:pStyle w:val="ConsPlusNormal"/>
        <w:ind w:hanging="142"/>
        <w:jc w:val="both"/>
        <w:rPr>
          <w:rFonts w:ascii="Times New Roman" w:hAnsi="Times New Roman" w:cs="Times New Roman"/>
          <w:sz w:val="20"/>
          <w:szCs w:val="24"/>
        </w:rPr>
      </w:pPr>
      <w:r w:rsidRPr="00FB09D5">
        <w:rPr>
          <w:rFonts w:ascii="Times New Roman" w:hAnsi="Times New Roman" w:cs="Times New Roman"/>
          <w:sz w:val="20"/>
          <w:szCs w:val="24"/>
        </w:rPr>
        <w:t xml:space="preserve"> </w:t>
      </w:r>
      <w:r w:rsidR="0085175D" w:rsidRPr="00562108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562108" w:rsidRPr="001A2E96" w:rsidTr="00562108">
        <w:trPr>
          <w:trHeight w:val="239"/>
        </w:trPr>
        <w:tc>
          <w:tcPr>
            <w:tcW w:w="510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1.5.7</w:t>
            </w:r>
          </w:p>
        </w:tc>
        <w:tc>
          <w:tcPr>
            <w:tcW w:w="1475" w:type="dxa"/>
            <w:vMerge w:val="restart"/>
            <w:hideMark/>
          </w:tcPr>
          <w:p w:rsidR="008A5F40" w:rsidRDefault="008A5F40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562108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Горелово (2-й этап)</w:t>
            </w:r>
          </w:p>
          <w:p w:rsidR="008A5F40" w:rsidRPr="001A2E96" w:rsidRDefault="008A5F40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562108" w:rsidRPr="002213EC" w:rsidRDefault="00562108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67,0 км</w:t>
            </w: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 </w:t>
            </w:r>
          </w:p>
        </w:tc>
      </w:tr>
      <w:tr w:rsidR="00562108" w:rsidRPr="001A2E96" w:rsidTr="00562108">
        <w:trPr>
          <w:trHeight w:val="271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3 667 656,2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3 667 656,2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92BE5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535 679,0</w:t>
            </w:r>
            <w:r w:rsidR="00562108"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92BE5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274 940,6</w:t>
            </w:r>
            <w:r w:rsidR="00562108"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60 159,6  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934 514,0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1 805 293,3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92BE5" w:rsidRPr="001A2E96" w:rsidTr="00592BE5">
        <w:trPr>
          <w:trHeight w:val="254"/>
        </w:trPr>
        <w:tc>
          <w:tcPr>
            <w:tcW w:w="510" w:type="dxa"/>
            <w:vMerge/>
            <w:tcBorders>
              <w:bottom w:val="single" w:sz="4" w:space="0" w:color="auto"/>
            </w:tcBorders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92BE5" w:rsidRPr="002213EC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592BE5" w:rsidRPr="001A2E96" w:rsidRDefault="00592BE5" w:rsidP="00592BE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6337E5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6337E5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3 667 656,2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6337E5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3 667 656,2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C64F08" w:rsidRDefault="00592BE5" w:rsidP="00592BE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535 679,0</w:t>
            </w: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274 940,6</w:t>
            </w: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60 159,6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934 514,0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92BE5" w:rsidRPr="00562108" w:rsidRDefault="00592BE5" w:rsidP="00592BE5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1 805 293,3  </w:t>
            </w:r>
          </w:p>
        </w:tc>
        <w:tc>
          <w:tcPr>
            <w:tcW w:w="956" w:type="dxa"/>
            <w:vMerge/>
            <w:hideMark/>
          </w:tcPr>
          <w:p w:rsidR="00592BE5" w:rsidRPr="001A2E96" w:rsidRDefault="00592BE5" w:rsidP="00592BE5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62108" w:rsidRPr="001A2E96" w:rsidTr="00562108">
        <w:trPr>
          <w:trHeight w:val="137"/>
        </w:trPr>
        <w:tc>
          <w:tcPr>
            <w:tcW w:w="510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1.5.8</w:t>
            </w:r>
          </w:p>
        </w:tc>
        <w:tc>
          <w:tcPr>
            <w:tcW w:w="1475" w:type="dxa"/>
            <w:vMerge w:val="restart"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Петро-Славянка</w:t>
            </w:r>
          </w:p>
        </w:tc>
        <w:tc>
          <w:tcPr>
            <w:tcW w:w="709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562108" w:rsidRPr="002213EC" w:rsidRDefault="00562108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45 км</w:t>
            </w: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2014-2020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34 382,5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18 915,6</w:t>
            </w:r>
          </w:p>
        </w:tc>
        <w:tc>
          <w:tcPr>
            <w:tcW w:w="708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18 915,6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18 915,6  </w:t>
            </w:r>
          </w:p>
        </w:tc>
        <w:tc>
          <w:tcPr>
            <w:tcW w:w="956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 </w:t>
            </w:r>
          </w:p>
        </w:tc>
      </w:tr>
      <w:tr w:rsidR="00562108" w:rsidRPr="001A2E96" w:rsidTr="00562108">
        <w:trPr>
          <w:trHeight w:val="240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2020-2025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2 283 954,0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2 283 954,0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360 010,6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160 363,6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720 374,2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62108" w:rsidRPr="001A2E96" w:rsidTr="00592BE5">
        <w:trPr>
          <w:trHeight w:val="253"/>
        </w:trPr>
        <w:tc>
          <w:tcPr>
            <w:tcW w:w="510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2 318 336,5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2 302 869,6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18 915,6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360 010,6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160 363,6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739 289,8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85175D" w:rsidRPr="00562108" w:rsidRDefault="0085175D" w:rsidP="00562108">
      <w:pPr>
        <w:pStyle w:val="ConsPlusNormal"/>
        <w:ind w:right="-425"/>
        <w:jc w:val="right"/>
        <w:rPr>
          <w:rFonts w:ascii="Times New Roman" w:hAnsi="Times New Roman" w:cs="Times New Roman"/>
          <w:szCs w:val="24"/>
        </w:rPr>
      </w:pPr>
      <w:r w:rsidRPr="00562108">
        <w:rPr>
          <w:rFonts w:ascii="Times New Roman" w:hAnsi="Times New Roman" w:cs="Times New Roman"/>
          <w:szCs w:val="24"/>
        </w:rPr>
        <w:t>».</w:t>
      </w:r>
    </w:p>
    <w:p w:rsidR="0085175D" w:rsidRPr="00FB09D5" w:rsidRDefault="00AB50F7" w:rsidP="0085175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56210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.5</w:t>
      </w:r>
      <w:r w:rsidR="0085175D" w:rsidRPr="00FB09D5">
        <w:rPr>
          <w:rFonts w:ascii="Times New Roman" w:hAnsi="Times New Roman"/>
          <w:sz w:val="24"/>
          <w:szCs w:val="24"/>
        </w:rPr>
        <w:t xml:space="preserve">. </w:t>
      </w:r>
      <w:hyperlink r:id="rId29" w:history="1">
        <w:r w:rsidR="0085175D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1.6</w:t>
      </w:r>
      <w:r w:rsidR="0085175D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="0085175D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562108" w:rsidRPr="00562108" w:rsidRDefault="0085175D" w:rsidP="00562108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562108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562108" w:rsidRPr="001A2E96" w:rsidTr="00562108">
        <w:trPr>
          <w:trHeight w:val="93"/>
        </w:trPr>
        <w:tc>
          <w:tcPr>
            <w:tcW w:w="510" w:type="dxa"/>
            <w:vMerge w:val="restart"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1475" w:type="dxa"/>
            <w:vMerge w:val="restart"/>
            <w:hideMark/>
          </w:tcPr>
          <w:p w:rsidR="00562108" w:rsidRPr="001A2E96" w:rsidRDefault="00562108" w:rsidP="00562108">
            <w:pPr>
              <w:ind w:left="-57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Охтинского тоннельного канализационного коллектора (1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-й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этап)</w:t>
            </w:r>
          </w:p>
        </w:tc>
        <w:tc>
          <w:tcPr>
            <w:tcW w:w="709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562108" w:rsidRPr="002213EC" w:rsidRDefault="00562108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7,69 км</w:t>
            </w: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562108" w:rsidRPr="001A2E96" w:rsidTr="00562108">
        <w:trPr>
          <w:trHeight w:val="239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2015-2021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8 278 709,0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2 105 391,3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2 030 503,4  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1 513 923,8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591 467,5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4 135 894,7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62108" w:rsidRPr="001A2E96" w:rsidTr="00562108">
        <w:trPr>
          <w:trHeight w:val="130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2015-2021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8 278 709,0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2 105 391,3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2 030 503,4  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1 513 923,8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bottom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591 467,5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D145D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4 135 894,7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A206D1" w:rsidRPr="00562108" w:rsidRDefault="00A206D1" w:rsidP="00562108">
      <w:pPr>
        <w:pStyle w:val="ConsPlusNormal"/>
        <w:ind w:right="-425"/>
        <w:jc w:val="right"/>
        <w:rPr>
          <w:rFonts w:ascii="Times New Roman" w:hAnsi="Times New Roman" w:cs="Times New Roman"/>
          <w:szCs w:val="24"/>
        </w:rPr>
      </w:pPr>
      <w:r w:rsidRPr="00562108">
        <w:rPr>
          <w:rFonts w:ascii="Times New Roman" w:hAnsi="Times New Roman" w:cs="Times New Roman"/>
          <w:szCs w:val="24"/>
        </w:rPr>
        <w:t>».</w:t>
      </w:r>
    </w:p>
    <w:p w:rsidR="00E71418" w:rsidRPr="008E40DF" w:rsidRDefault="003551E2" w:rsidP="00E7141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E1E01" w:rsidRPr="00FB09D5">
        <w:rPr>
          <w:rFonts w:ascii="Times New Roman" w:hAnsi="Times New Roman"/>
          <w:sz w:val="24"/>
          <w:szCs w:val="24"/>
        </w:rPr>
        <w:t>.</w:t>
      </w:r>
      <w:r w:rsidR="00470546" w:rsidRPr="00FB09D5">
        <w:rPr>
          <w:rFonts w:ascii="Times New Roman" w:hAnsi="Times New Roman"/>
          <w:sz w:val="24"/>
          <w:szCs w:val="24"/>
        </w:rPr>
        <w:t>1</w:t>
      </w:r>
      <w:r w:rsidR="007E1E01" w:rsidRPr="00FB09D5">
        <w:rPr>
          <w:rFonts w:ascii="Times New Roman" w:hAnsi="Times New Roman"/>
          <w:sz w:val="24"/>
          <w:szCs w:val="24"/>
        </w:rPr>
        <w:t>.</w:t>
      </w:r>
      <w:r w:rsidR="00562108">
        <w:rPr>
          <w:rFonts w:ascii="Times New Roman" w:hAnsi="Times New Roman"/>
          <w:sz w:val="24"/>
          <w:szCs w:val="24"/>
        </w:rPr>
        <w:t>9</w:t>
      </w:r>
      <w:r w:rsidR="007E1E01" w:rsidRPr="00FB09D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="007E1E01" w:rsidRPr="003551E2">
        <w:rPr>
          <w:rFonts w:ascii="Times New Roman" w:hAnsi="Times New Roman"/>
          <w:sz w:val="24"/>
          <w:szCs w:val="24"/>
        </w:rPr>
        <w:t xml:space="preserve">. </w:t>
      </w:r>
      <w:r w:rsidR="00132BDB" w:rsidRPr="008E40DF">
        <w:rPr>
          <w:rFonts w:ascii="Times New Roman" w:hAnsi="Times New Roman" w:cs="Times New Roman"/>
          <w:sz w:val="24"/>
          <w:szCs w:val="24"/>
        </w:rPr>
        <w:t>Пункт</w:t>
      </w:r>
      <w:r w:rsidR="00E03F5C" w:rsidRPr="008E40DF">
        <w:rPr>
          <w:rFonts w:ascii="Times New Roman" w:hAnsi="Times New Roman" w:cs="Times New Roman"/>
          <w:sz w:val="24"/>
          <w:szCs w:val="24"/>
        </w:rPr>
        <w:t>ы</w:t>
      </w:r>
      <w:r w:rsidR="00132BDB" w:rsidRPr="008E40DF">
        <w:rPr>
          <w:rFonts w:ascii="Times New Roman" w:hAnsi="Times New Roman" w:cs="Times New Roman"/>
          <w:sz w:val="24"/>
          <w:szCs w:val="24"/>
        </w:rPr>
        <w:t xml:space="preserve"> </w:t>
      </w:r>
      <w:r w:rsidR="00E03F5C" w:rsidRPr="008E40DF">
        <w:rPr>
          <w:rFonts w:ascii="Times New Roman" w:hAnsi="Times New Roman" w:cs="Times New Roman"/>
          <w:sz w:val="24"/>
          <w:szCs w:val="24"/>
        </w:rPr>
        <w:t>1.10 – 1.10.1</w:t>
      </w:r>
      <w:r w:rsidRPr="008E40DF">
        <w:rPr>
          <w:rFonts w:ascii="Times New Roman" w:hAnsi="Times New Roman" w:cs="Times New Roman"/>
          <w:sz w:val="24"/>
          <w:szCs w:val="24"/>
        </w:rPr>
        <w:t xml:space="preserve"> </w:t>
      </w:r>
      <w:r w:rsidR="00E71418" w:rsidRPr="008E40D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03F5C" w:rsidRPr="008E40DF" w:rsidRDefault="00E71418" w:rsidP="00E03F5C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E40D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E03F5C" w:rsidRPr="001A2E96" w:rsidTr="00E03F5C">
        <w:trPr>
          <w:trHeight w:val="277"/>
        </w:trPr>
        <w:tc>
          <w:tcPr>
            <w:tcW w:w="510" w:type="dxa"/>
            <w:vMerge w:val="restart"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1.10</w:t>
            </w:r>
          </w:p>
        </w:tc>
        <w:tc>
          <w:tcPr>
            <w:tcW w:w="1475" w:type="dxa"/>
            <w:vMerge w:val="restart"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Строительство скважинных водозаборов для организации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lastRenderedPageBreak/>
              <w:t>резервного водоснабжения</w:t>
            </w:r>
          </w:p>
        </w:tc>
        <w:tc>
          <w:tcPr>
            <w:tcW w:w="709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-</w:t>
            </w: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2019-2020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5 108,5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5 108,5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-</w:t>
            </w: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956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E03F5C" w:rsidRPr="001A2E96" w:rsidTr="00E03F5C">
        <w:trPr>
          <w:trHeight w:val="268"/>
        </w:trPr>
        <w:tc>
          <w:tcPr>
            <w:tcW w:w="510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2019-2022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 xml:space="preserve">284 640,5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 xml:space="preserve">217 899,4  </w:t>
            </w:r>
          </w:p>
        </w:tc>
        <w:tc>
          <w:tcPr>
            <w:tcW w:w="708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71 000,4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99 994,9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117 899,5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25 814,8  </w:t>
            </w:r>
          </w:p>
        </w:tc>
        <w:tc>
          <w:tcPr>
            <w:tcW w:w="993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314 709,6  </w:t>
            </w:r>
          </w:p>
        </w:tc>
        <w:tc>
          <w:tcPr>
            <w:tcW w:w="956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E03F5C" w:rsidRPr="001A2E96" w:rsidTr="00E03F5C">
        <w:trPr>
          <w:trHeight w:val="296"/>
        </w:trPr>
        <w:tc>
          <w:tcPr>
            <w:tcW w:w="510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2019-2022</w:t>
            </w:r>
            <w:r w:rsidRPr="00D145D8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284 640,5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217 899,4  </w:t>
            </w:r>
          </w:p>
        </w:tc>
        <w:tc>
          <w:tcPr>
            <w:tcW w:w="708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71 000,4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99 995,0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117 899,5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25 814,8  </w:t>
            </w:r>
          </w:p>
        </w:tc>
        <w:tc>
          <w:tcPr>
            <w:tcW w:w="993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314 709,7  </w:t>
            </w:r>
          </w:p>
        </w:tc>
        <w:tc>
          <w:tcPr>
            <w:tcW w:w="956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E03F5C" w:rsidRPr="001A2E96" w:rsidTr="00E03F5C">
        <w:trPr>
          <w:trHeight w:val="277"/>
        </w:trPr>
        <w:tc>
          <w:tcPr>
            <w:tcW w:w="510" w:type="dxa"/>
            <w:vMerge w:val="restart"/>
            <w:hideMark/>
          </w:tcPr>
          <w:p w:rsidR="00E03F5C" w:rsidRPr="001A2E96" w:rsidRDefault="00E03F5C" w:rsidP="00E03F5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1.10.1</w:t>
            </w:r>
          </w:p>
        </w:tc>
        <w:tc>
          <w:tcPr>
            <w:tcW w:w="1475" w:type="dxa"/>
            <w:vMerge w:val="restart"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Резервное водоснабжение. Шесть скважинных водозаборов в пос. Лисий Нос. Этап 1. Скважинные водозаборы</w:t>
            </w:r>
          </w:p>
        </w:tc>
        <w:tc>
          <w:tcPr>
            <w:tcW w:w="709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15,0 тыс.м3/сут</w:t>
            </w:r>
          </w:p>
        </w:tc>
        <w:tc>
          <w:tcPr>
            <w:tcW w:w="708" w:type="dxa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E03F5C" w:rsidRPr="001A2E96" w:rsidTr="00E03F5C">
        <w:trPr>
          <w:trHeight w:val="268"/>
        </w:trPr>
        <w:tc>
          <w:tcPr>
            <w:tcW w:w="510" w:type="dxa"/>
            <w:vMerge/>
            <w:hideMark/>
          </w:tcPr>
          <w:p w:rsidR="00E03F5C" w:rsidRPr="001A2E96" w:rsidRDefault="00E03F5C" w:rsidP="00E03F5C">
            <w:pPr>
              <w:ind w:left="-57" w:right="-57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E03F5C" w:rsidRPr="001A2E96" w:rsidRDefault="00E03F5C" w:rsidP="00E03F5C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99 196,4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D145D8" w:rsidRDefault="00E03F5C" w:rsidP="00E03F5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88 152,2  </w:t>
            </w:r>
          </w:p>
        </w:tc>
        <w:tc>
          <w:tcPr>
            <w:tcW w:w="708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E03F5C" w:rsidRPr="00E03F5C" w:rsidRDefault="001159AF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21 335,3</w:t>
            </w:r>
            <w:r w:rsidR="00E03F5C" w:rsidRPr="00E03F5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03F5C">
              <w:rPr>
                <w:rFonts w:ascii="Times New Roman" w:hAnsi="Times New Roman"/>
                <w:sz w:val="14"/>
                <w:szCs w:val="14"/>
              </w:rPr>
              <w:t xml:space="preserve">50 994,8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03F5C">
              <w:rPr>
                <w:rFonts w:ascii="Times New Roman" w:hAnsi="Times New Roman"/>
                <w:sz w:val="14"/>
                <w:szCs w:val="14"/>
              </w:rPr>
              <w:t xml:space="preserve">37 152,3  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03F5C" w:rsidRPr="006337E5" w:rsidRDefault="00E03F5C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E03F5C" w:rsidRPr="00E03F5C" w:rsidRDefault="001159AF" w:rsidP="00E03F5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109 482,4</w:t>
            </w:r>
            <w:r w:rsidR="00E03F5C" w:rsidRPr="00E03F5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E03F5C" w:rsidRPr="001A2E96" w:rsidRDefault="00E03F5C" w:rsidP="00E03F5C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159AF" w:rsidRPr="001A2E96" w:rsidTr="00E03F5C">
        <w:trPr>
          <w:trHeight w:val="495"/>
        </w:trPr>
        <w:tc>
          <w:tcPr>
            <w:tcW w:w="510" w:type="dxa"/>
            <w:vMerge/>
            <w:hideMark/>
          </w:tcPr>
          <w:p w:rsidR="001159AF" w:rsidRPr="001A2E96" w:rsidRDefault="001159AF" w:rsidP="001159AF">
            <w:pPr>
              <w:ind w:left="-57" w:right="-57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159AF" w:rsidRPr="001A2E96" w:rsidRDefault="001159AF" w:rsidP="001159A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159AF" w:rsidRPr="001A2E96" w:rsidRDefault="001159AF" w:rsidP="001159A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159AF" w:rsidRPr="001A2E96" w:rsidRDefault="001159AF" w:rsidP="001159A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159AF" w:rsidRPr="001A2E96" w:rsidRDefault="001159AF" w:rsidP="001159A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1159AF" w:rsidRPr="00D145D8" w:rsidRDefault="001159AF" w:rsidP="001159A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2019-2021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159AF" w:rsidRPr="00D145D8" w:rsidRDefault="001159AF" w:rsidP="001159A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99 196,4</w:t>
            </w:r>
          </w:p>
        </w:tc>
        <w:tc>
          <w:tcPr>
            <w:tcW w:w="992" w:type="dxa"/>
            <w:noWrap/>
            <w:vAlign w:val="center"/>
            <w:hideMark/>
          </w:tcPr>
          <w:p w:rsidR="001159AF" w:rsidRPr="00D145D8" w:rsidRDefault="001159AF" w:rsidP="001159A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88 152,2  </w:t>
            </w:r>
          </w:p>
        </w:tc>
        <w:tc>
          <w:tcPr>
            <w:tcW w:w="708" w:type="dxa"/>
            <w:vMerge/>
            <w:hideMark/>
          </w:tcPr>
          <w:p w:rsidR="001159AF" w:rsidRPr="001A2E96" w:rsidRDefault="001159AF" w:rsidP="001159A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159AF" w:rsidRPr="00E03F5C" w:rsidRDefault="001159AF" w:rsidP="001159A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21 335,3</w:t>
            </w:r>
            <w:r w:rsidRPr="00E03F5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1159AF" w:rsidRPr="00E03F5C" w:rsidRDefault="001159AF" w:rsidP="001159A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03F5C">
              <w:rPr>
                <w:rFonts w:ascii="Times New Roman" w:hAnsi="Times New Roman"/>
                <w:sz w:val="14"/>
                <w:szCs w:val="14"/>
              </w:rPr>
              <w:t xml:space="preserve">50 994,8  </w:t>
            </w:r>
          </w:p>
        </w:tc>
        <w:tc>
          <w:tcPr>
            <w:tcW w:w="992" w:type="dxa"/>
            <w:noWrap/>
            <w:vAlign w:val="center"/>
            <w:hideMark/>
          </w:tcPr>
          <w:p w:rsidR="001159AF" w:rsidRPr="00E03F5C" w:rsidRDefault="001159AF" w:rsidP="001159A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E03F5C">
              <w:rPr>
                <w:rFonts w:ascii="Times New Roman" w:hAnsi="Times New Roman"/>
                <w:sz w:val="14"/>
                <w:szCs w:val="14"/>
              </w:rPr>
              <w:t xml:space="preserve">37 152,3  </w:t>
            </w:r>
          </w:p>
        </w:tc>
        <w:tc>
          <w:tcPr>
            <w:tcW w:w="992" w:type="dxa"/>
            <w:noWrap/>
            <w:vAlign w:val="center"/>
            <w:hideMark/>
          </w:tcPr>
          <w:p w:rsidR="001159AF" w:rsidRPr="006337E5" w:rsidRDefault="001159AF" w:rsidP="001159A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1159AF" w:rsidRPr="006337E5" w:rsidRDefault="001159AF" w:rsidP="001159A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1159AF" w:rsidRPr="006337E5" w:rsidRDefault="001159AF" w:rsidP="001159A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159AF" w:rsidRPr="00E03F5C" w:rsidRDefault="001159AF" w:rsidP="001159A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109 482,4</w:t>
            </w:r>
            <w:r w:rsidRPr="00E03F5C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1159AF" w:rsidRPr="001A2E96" w:rsidRDefault="001159AF" w:rsidP="001159A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E71418" w:rsidRPr="00E03F5C" w:rsidRDefault="000A691F" w:rsidP="00E03F5C">
      <w:pPr>
        <w:pStyle w:val="ConsPlusNormal"/>
        <w:ind w:right="-425"/>
        <w:jc w:val="right"/>
        <w:rPr>
          <w:rFonts w:ascii="Times New Roman" w:hAnsi="Times New Roman" w:cs="Times New Roman"/>
          <w:szCs w:val="24"/>
        </w:rPr>
      </w:pPr>
      <w:r w:rsidRPr="00E03F5C">
        <w:rPr>
          <w:rFonts w:ascii="Times New Roman" w:hAnsi="Times New Roman" w:cs="Times New Roman"/>
          <w:szCs w:val="24"/>
        </w:rPr>
        <w:t>».</w:t>
      </w:r>
    </w:p>
    <w:p w:rsidR="003551E2" w:rsidRPr="00FB09D5" w:rsidRDefault="00E03F5C" w:rsidP="003551E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2.1.9</w:t>
      </w:r>
      <w:r w:rsidR="003551E2">
        <w:rPr>
          <w:rFonts w:ascii="Times New Roman" w:hAnsi="Times New Roman"/>
          <w:sz w:val="24"/>
          <w:szCs w:val="24"/>
        </w:rPr>
        <w:t xml:space="preserve">.7. </w:t>
      </w:r>
      <w:r w:rsidR="003551E2" w:rsidRPr="008E40DF">
        <w:rPr>
          <w:rFonts w:ascii="Times New Roman" w:hAnsi="Times New Roman"/>
          <w:sz w:val="24"/>
          <w:szCs w:val="24"/>
        </w:rPr>
        <w:t xml:space="preserve">Пункт </w:t>
      </w:r>
      <w:r w:rsidRPr="008E40DF">
        <w:rPr>
          <w:rFonts w:ascii="Times New Roman" w:hAnsi="Times New Roman"/>
          <w:sz w:val="24"/>
          <w:szCs w:val="24"/>
        </w:rPr>
        <w:t>1.10.3</w:t>
      </w:r>
      <w:r w:rsidR="003551E2" w:rsidRPr="008E40DF">
        <w:rPr>
          <w:rFonts w:ascii="Times New Roman" w:hAnsi="Times New Roman"/>
          <w:sz w:val="24"/>
          <w:szCs w:val="24"/>
        </w:rPr>
        <w:t xml:space="preserve"> </w:t>
      </w:r>
      <w:r w:rsidR="003551E2" w:rsidRPr="008E40D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03F5C" w:rsidRPr="00E03F5C" w:rsidRDefault="003551E2" w:rsidP="00E03F5C">
      <w:pPr>
        <w:pStyle w:val="ConsPlusNormal"/>
        <w:ind w:left="-142"/>
        <w:jc w:val="both"/>
        <w:rPr>
          <w:rFonts w:ascii="Times New Roman" w:hAnsi="Times New Roman"/>
        </w:rPr>
      </w:pPr>
      <w:r w:rsidRPr="00E03F5C">
        <w:rPr>
          <w:rFonts w:ascii="Times New Roman" w:hAnsi="Times New Roman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E03F5C" w:rsidRPr="001A2E96" w:rsidTr="00E03F5C">
        <w:trPr>
          <w:trHeight w:val="183"/>
        </w:trPr>
        <w:tc>
          <w:tcPr>
            <w:tcW w:w="510" w:type="dxa"/>
            <w:vMerge w:val="restart"/>
          </w:tcPr>
          <w:p w:rsidR="00E03F5C" w:rsidRPr="001A2E96" w:rsidRDefault="00E03F5C" w:rsidP="007C4271">
            <w:pPr>
              <w:ind w:left="-57" w:right="-57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1.10.3</w:t>
            </w:r>
          </w:p>
        </w:tc>
        <w:tc>
          <w:tcPr>
            <w:tcW w:w="1475" w:type="dxa"/>
            <w:vMerge w:val="restart"/>
          </w:tcPr>
          <w:p w:rsidR="00E03F5C" w:rsidRPr="001A2E96" w:rsidRDefault="00E03F5C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213EC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Резервное водоснабжение. Разведочно-эксплуатационный скважинный водозабор в Выборгском районе Санкт-Петербурга (участок Пархоменко)</w:t>
            </w:r>
          </w:p>
        </w:tc>
        <w:tc>
          <w:tcPr>
            <w:tcW w:w="709" w:type="dxa"/>
            <w:vMerge w:val="restart"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2,5 тыс.м3/сут</w:t>
            </w:r>
          </w:p>
        </w:tc>
        <w:tc>
          <w:tcPr>
            <w:tcW w:w="708" w:type="dxa"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2019-2020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5 108,5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5 108,5</w:t>
            </w:r>
          </w:p>
        </w:tc>
        <w:tc>
          <w:tcPr>
            <w:tcW w:w="708" w:type="dxa"/>
            <w:vMerge w:val="restart"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6C4B4A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</w:t>
            </w:r>
            <w:r w:rsidR="00E03F5C" w:rsidRPr="00D145D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E03F5C" w:rsidRPr="006337E5" w:rsidRDefault="006C4B4A" w:rsidP="006C4B4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5 283,7</w:t>
            </w:r>
          </w:p>
        </w:tc>
        <w:tc>
          <w:tcPr>
            <w:tcW w:w="992" w:type="dxa"/>
            <w:noWrap/>
            <w:vAlign w:val="center"/>
          </w:tcPr>
          <w:p w:rsidR="00E03F5C" w:rsidRPr="006337E5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E03F5C" w:rsidRPr="006337E5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E03F5C" w:rsidRPr="006337E5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6C4B4A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5 283,8</w:t>
            </w:r>
          </w:p>
        </w:tc>
        <w:tc>
          <w:tcPr>
            <w:tcW w:w="956" w:type="dxa"/>
            <w:vMerge w:val="restart"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</w:p>
        </w:tc>
      </w:tr>
      <w:tr w:rsidR="00E03F5C" w:rsidRPr="001A2E96" w:rsidTr="00E03F5C">
        <w:trPr>
          <w:trHeight w:val="183"/>
        </w:trPr>
        <w:tc>
          <w:tcPr>
            <w:tcW w:w="510" w:type="dxa"/>
            <w:vMerge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E03F5C" w:rsidRPr="001A2E96" w:rsidRDefault="00E03F5C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25 814,8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25 814,8</w:t>
            </w:r>
          </w:p>
        </w:tc>
        <w:tc>
          <w:tcPr>
            <w:tcW w:w="708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 xml:space="preserve">25 814,8  </w:t>
            </w:r>
          </w:p>
        </w:tc>
        <w:tc>
          <w:tcPr>
            <w:tcW w:w="993" w:type="dxa"/>
            <w:noWrap/>
            <w:vAlign w:val="center"/>
          </w:tcPr>
          <w:p w:rsidR="00E03F5C" w:rsidRPr="006337E5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E03F5C" w:rsidRPr="006337E5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25 814,8  </w:t>
            </w:r>
          </w:p>
        </w:tc>
        <w:tc>
          <w:tcPr>
            <w:tcW w:w="956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E03F5C" w:rsidRPr="001A2E96" w:rsidTr="00E03F5C">
        <w:trPr>
          <w:trHeight w:val="183"/>
        </w:trPr>
        <w:tc>
          <w:tcPr>
            <w:tcW w:w="510" w:type="dxa"/>
            <w:vMerge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E03F5C" w:rsidRPr="001A2E96" w:rsidRDefault="00E03F5C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30 923,3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30 923,3</w:t>
            </w:r>
          </w:p>
        </w:tc>
        <w:tc>
          <w:tcPr>
            <w:tcW w:w="708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6C4B4A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0,1</w:t>
            </w:r>
            <w:r w:rsidR="00E03F5C"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E03F5C" w:rsidRPr="006337E5" w:rsidRDefault="006C4B4A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5 283,7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E03F5C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25 814,8  </w:t>
            </w:r>
          </w:p>
        </w:tc>
        <w:tc>
          <w:tcPr>
            <w:tcW w:w="993" w:type="dxa"/>
            <w:noWrap/>
            <w:vAlign w:val="center"/>
          </w:tcPr>
          <w:p w:rsidR="00E03F5C" w:rsidRPr="006337E5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E03F5C" w:rsidRPr="006337E5" w:rsidRDefault="00E03F5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E03F5C" w:rsidRPr="00D145D8" w:rsidRDefault="006C4B4A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31 098,6</w:t>
            </w:r>
            <w:r w:rsidR="00E03F5C" w:rsidRPr="00D145D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noWrap/>
          </w:tcPr>
          <w:p w:rsidR="00E03F5C" w:rsidRPr="001A2E96" w:rsidRDefault="00E03F5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3551E2" w:rsidRPr="00E03F5C" w:rsidRDefault="003551E2" w:rsidP="006C4B4A">
      <w:pPr>
        <w:pStyle w:val="ConsPlusNormal"/>
        <w:ind w:right="-425"/>
        <w:jc w:val="right"/>
        <w:rPr>
          <w:rFonts w:ascii="Times New Roman" w:hAnsi="Times New Roman"/>
        </w:rPr>
      </w:pPr>
      <w:r w:rsidRPr="00E03F5C">
        <w:rPr>
          <w:rFonts w:ascii="Times New Roman" w:hAnsi="Times New Roman"/>
        </w:rPr>
        <w:t>».</w:t>
      </w:r>
    </w:p>
    <w:p w:rsidR="00A23FA6" w:rsidRPr="008E40DF" w:rsidRDefault="00A23FA6" w:rsidP="00A23F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C223C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.8</w:t>
      </w:r>
      <w:r w:rsidRPr="008E40DF">
        <w:rPr>
          <w:rFonts w:ascii="Times New Roman" w:hAnsi="Times New Roman"/>
          <w:sz w:val="24"/>
          <w:szCs w:val="24"/>
        </w:rPr>
        <w:t>. Пункт</w:t>
      </w:r>
      <w:r w:rsidR="00C223CB" w:rsidRPr="008E40DF">
        <w:rPr>
          <w:rFonts w:ascii="Times New Roman" w:hAnsi="Times New Roman"/>
          <w:sz w:val="24"/>
          <w:szCs w:val="24"/>
        </w:rPr>
        <w:t>ы</w:t>
      </w:r>
      <w:r w:rsidRPr="008E40DF">
        <w:rPr>
          <w:rFonts w:ascii="Times New Roman" w:hAnsi="Times New Roman"/>
          <w:sz w:val="24"/>
          <w:szCs w:val="24"/>
        </w:rPr>
        <w:t xml:space="preserve"> </w:t>
      </w:r>
      <w:r w:rsidR="00C223CB" w:rsidRPr="008E40DF">
        <w:rPr>
          <w:rFonts w:ascii="Times New Roman" w:hAnsi="Times New Roman"/>
          <w:sz w:val="24"/>
          <w:szCs w:val="24"/>
        </w:rPr>
        <w:t>1.12 и 1.18</w:t>
      </w:r>
      <w:r w:rsidRPr="008E40DF">
        <w:rPr>
          <w:rFonts w:ascii="Times New Roman" w:hAnsi="Times New Roman"/>
          <w:sz w:val="24"/>
          <w:szCs w:val="24"/>
        </w:rPr>
        <w:t xml:space="preserve"> </w:t>
      </w:r>
      <w:r w:rsidRPr="008E40D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C4271" w:rsidRPr="00C223CB" w:rsidRDefault="00A23FA6" w:rsidP="007C4271">
      <w:pPr>
        <w:pStyle w:val="ConsPlusNormal"/>
        <w:ind w:left="-284" w:firstLine="142"/>
        <w:jc w:val="both"/>
        <w:rPr>
          <w:rFonts w:ascii="Times New Roman" w:hAnsi="Times New Roman" w:cs="Times New Roman"/>
        </w:rPr>
      </w:pPr>
      <w:r w:rsidRPr="00C223CB">
        <w:t xml:space="preserve"> </w:t>
      </w:r>
      <w:r w:rsidRPr="00C223CB">
        <w:rPr>
          <w:rFonts w:ascii="Times New Roman" w:hAnsi="Times New Roman" w:cs="Times New Roman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7C4271" w:rsidRPr="001A2E96" w:rsidTr="007C4271">
        <w:trPr>
          <w:trHeight w:val="414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1.12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системы подачи воды в Западной части Васильевского о-ва. Водовод от ГВС до ТЭЦ-7 и Морской наб. Васильевского о-ва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14,4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ЦП 1, 4.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br/>
              <w:t>И 2.1.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418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 xml:space="preserve">4 204 341,0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 xml:space="preserve">4 204 341,0  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480 000,0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738 164,0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811 980,4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2 040 144,4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428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 xml:space="preserve">4 204 341,0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 xml:space="preserve">4 204 341,0  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480 000,0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738 164,0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811 980,4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2 040 144,4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390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ливневой канализации в жилом квартале, расположенном по адресу: Ропшинское шоссе, д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. 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1-13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2,4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421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308 430,2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308 430,2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243 127,2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253 127,2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415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2021-2022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308 430,2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308 430,2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243 127,2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253 127,2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421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1.14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водоводов по продолжению Планерной ул. до дор. в Каменку и далее до продолжения Парашютной ул.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 км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-2021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5 870,0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5 870,0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</w:t>
            </w:r>
          </w:p>
        </w:tc>
      </w:tr>
      <w:tr w:rsidR="007C4271" w:rsidRPr="001A2E96" w:rsidTr="007C4271">
        <w:trPr>
          <w:trHeight w:val="414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2 952 266,0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2 952 266,0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266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2 958 136,0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2 958 136,0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200 000,0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397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1.15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Строительство III очереди Дублера ТКК района площадь Мужества от узла шахт 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122Б,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122А Выборгского ТКК до шахт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413 главного ТКК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2018-2021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36 180,7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34 100,4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2 080,3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34 100,3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36 180,7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416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8 866 008,2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8 866 008,2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8 437,6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107 266,5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238 955,4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262 850,9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617 510,4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409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2018-2025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8 902 188,9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8 900 108,6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2 080,3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42 537,9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107 266,5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238 955,4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262 850,9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653 691,1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516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1.16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канализационных сетей для водоотведения жилых зданий от Ольгинской КЭЧ по адресу: Санкт-Петербург, Приморский район, Коломяги, 3-я линия 2-й половины, д. 61, лит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А, ли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тера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Б, лит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И, лит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К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1,5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1 376,8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1 376,8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1 376,8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1 376,8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552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24 223,9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24 223,9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14 223,9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24 223,9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996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2020-2021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25 600,7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25 600,7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1 376,8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14 223,9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25 600,7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389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1.17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КНС и канализационной сети для водоотведения жилых домов по адресу: Санкт-Петербург, г. Сестрорецк, Владимирский пр., д. 9, ул. Писемского, д. 2, корп. 2, 3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2,167 км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2017-2019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3 661,1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3 661,1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3 661,1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690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159 554,9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159 554,9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30 000,0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50 629,1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55 692,0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146 321,1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690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2017-2024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163 216,0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159 554,9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3 661,1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30 000,0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50 629,1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55 692,0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149 982,2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414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1.18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водоотведения от многоквартирных домов по адресу: п. Петро-Славянка, дор. на Петро-Славянку, д. 2 и д. 2, корп. 3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2,12 км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2017-2019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2 923,2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2 923,2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2 923,2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2.3, 2.4.</w:t>
            </w:r>
          </w:p>
        </w:tc>
      </w:tr>
      <w:tr w:rsidR="007C4271" w:rsidRPr="001A2E96" w:rsidTr="007C4271">
        <w:trPr>
          <w:trHeight w:val="690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149 867,7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149 867,7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15 692,0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59 131,3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65 044,4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149 867,7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283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152 790,9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149 867,7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2 923,2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15 692,0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59 131,3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65 044,4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152 790,9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A23FA6" w:rsidRPr="00C223CB" w:rsidRDefault="00A23FA6" w:rsidP="007C4271">
      <w:pPr>
        <w:autoSpaceDE w:val="0"/>
        <w:autoSpaceDN w:val="0"/>
        <w:adjustRightInd w:val="0"/>
        <w:ind w:right="-425"/>
        <w:jc w:val="right"/>
        <w:rPr>
          <w:sz w:val="22"/>
        </w:rPr>
      </w:pPr>
      <w:r w:rsidRPr="00C223CB">
        <w:rPr>
          <w:sz w:val="22"/>
        </w:rPr>
        <w:t>».</w:t>
      </w:r>
    </w:p>
    <w:p w:rsidR="003551E2" w:rsidRPr="008E40DF" w:rsidRDefault="003551E2" w:rsidP="00A23F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7C427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A23FA6">
        <w:rPr>
          <w:rFonts w:ascii="Times New Roman" w:hAnsi="Times New Roman"/>
          <w:sz w:val="24"/>
          <w:szCs w:val="24"/>
        </w:rPr>
        <w:t>9</w:t>
      </w:r>
      <w:r w:rsidR="009E3845" w:rsidRPr="00FB09D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Пункт</w:t>
      </w:r>
      <w:r w:rsidR="007C4271">
        <w:rPr>
          <w:rFonts w:ascii="Times New Roman" w:hAnsi="Times New Roman"/>
          <w:sz w:val="24"/>
          <w:szCs w:val="24"/>
        </w:rPr>
        <w:t xml:space="preserve">ы 2 – </w:t>
      </w:r>
      <w:r>
        <w:rPr>
          <w:rFonts w:ascii="Times New Roman" w:hAnsi="Times New Roman"/>
          <w:sz w:val="24"/>
          <w:szCs w:val="24"/>
        </w:rPr>
        <w:t>2.2</w:t>
      </w:r>
      <w:r w:rsidR="007C4271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D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C4271" w:rsidRPr="007C4271" w:rsidRDefault="003551E2" w:rsidP="007C4271">
      <w:pPr>
        <w:pStyle w:val="ConsPlusNormal"/>
        <w:ind w:left="-142"/>
        <w:jc w:val="both"/>
        <w:rPr>
          <w:rFonts w:ascii="Times New Roman" w:hAnsi="Times New Roman" w:cs="Times New Roman"/>
        </w:rPr>
      </w:pPr>
      <w:r w:rsidRPr="00FB09D5">
        <w:rPr>
          <w:sz w:val="20"/>
        </w:rPr>
        <w:t xml:space="preserve"> </w:t>
      </w:r>
      <w:r w:rsidR="00FE295D" w:rsidRPr="007C4271">
        <w:rPr>
          <w:rFonts w:ascii="Times New Roman" w:hAnsi="Times New Roman" w:cs="Times New Roman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7C4271" w:rsidRPr="001A2E96" w:rsidTr="007C4271">
        <w:trPr>
          <w:trHeight w:val="236"/>
        </w:trPr>
        <w:tc>
          <w:tcPr>
            <w:tcW w:w="1985" w:type="dxa"/>
            <w:gridSpan w:val="2"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РАЗДЕЛ 2</w:t>
            </w:r>
          </w:p>
        </w:tc>
        <w:tc>
          <w:tcPr>
            <w:tcW w:w="709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2 817 558,0  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159A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4 892 855,5</w:t>
            </w:r>
            <w:r w:rsidR="007C4271"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159A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3 774 447,6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159A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1 797 710,0</w:t>
            </w:r>
          </w:p>
        </w:tc>
        <w:tc>
          <w:tcPr>
            <w:tcW w:w="993" w:type="dxa"/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3 525 793,1  </w:t>
            </w:r>
          </w:p>
        </w:tc>
        <w:tc>
          <w:tcPr>
            <w:tcW w:w="1134" w:type="dxa"/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4 423 659,1  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159A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21 232 023,3</w:t>
            </w:r>
          </w:p>
        </w:tc>
        <w:tc>
          <w:tcPr>
            <w:tcW w:w="956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693"/>
        </w:trPr>
        <w:tc>
          <w:tcPr>
            <w:tcW w:w="510" w:type="dxa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7C4271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водопроводных и канализационных сетей</w:t>
            </w:r>
          </w:p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847 540,6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1 346 010,7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266 899,8</w:t>
            </w: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555 583,8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1 249 199,8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1 252 290,5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DD38A0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8 517 525,2</w:t>
            </w:r>
          </w:p>
        </w:tc>
        <w:tc>
          <w:tcPr>
            <w:tcW w:w="956" w:type="dxa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2.2., 2.3.,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277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2.2</w:t>
            </w:r>
          </w:p>
        </w:tc>
        <w:tc>
          <w:tcPr>
            <w:tcW w:w="1475" w:type="dxa"/>
            <w:vMerge w:val="restart"/>
            <w:hideMark/>
          </w:tcPr>
          <w:p w:rsidR="007C4271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Реконструкция ТКК для инженерно-энергетического обеспечения территорий </w:t>
            </w: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br/>
            </w: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Санкт-Петербурга</w:t>
            </w:r>
          </w:p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2019-2020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15 207,1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15 207,1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2 418,7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8E40DF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8E40DF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2 418,7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269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4 435 822,3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4 435 822,3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 xml:space="preserve">4 936,8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8E40DF" w:rsidP="007C4271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127 118,6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 xml:space="preserve">218 000,0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 xml:space="preserve">744 784,6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 xml:space="preserve">1 016 323,7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 xml:space="preserve">1 018 539,0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8E40DF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3 129 702,7</w:t>
            </w:r>
            <w:r w:rsidR="007C4271"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149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2019-2025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4 451 029,4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4 451 029,4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7 355,5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8E40D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127 118,6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218 000,0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744 784,6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1 016 323,7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1 018 539,0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8E40D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3 132 121,4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291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2.2.1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ТКК по наб. р. Мойки N 1 (участок от Ш20штр до Ш1), 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ТКК по наб. р. Мойки N 2 (участок от Ш17 до МЗб/с24)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1,33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ЦП1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282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208 903,2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206 211,2  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4 936,8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>127 118,6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>79 102,6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>211 158,0</w:t>
            </w:r>
            <w:r w:rsidR="007C4271"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6073D6" w:rsidRPr="001A2E96" w:rsidTr="007C4271">
        <w:trPr>
          <w:trHeight w:val="413"/>
        </w:trPr>
        <w:tc>
          <w:tcPr>
            <w:tcW w:w="510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6073D6" w:rsidRPr="001A2E96" w:rsidRDefault="006073D6" w:rsidP="006073D6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-2021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208 903,2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206 211,2  </w:t>
            </w:r>
          </w:p>
        </w:tc>
        <w:tc>
          <w:tcPr>
            <w:tcW w:w="708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4 936,8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>127 118,6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>79 102,6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3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1134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211 158,0  </w:t>
            </w:r>
          </w:p>
        </w:tc>
        <w:tc>
          <w:tcPr>
            <w:tcW w:w="956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264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2.2.2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ТКК по Глазурной ул. и Зеркальной ул.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0,82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7 543,4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6 350,1  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1 193,0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1 193,0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ЦП1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6073D6" w:rsidRPr="001A2E96" w:rsidTr="007C4271">
        <w:trPr>
          <w:trHeight w:val="94"/>
        </w:trPr>
        <w:tc>
          <w:tcPr>
            <w:tcW w:w="510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6073D6" w:rsidRPr="001A2E96" w:rsidRDefault="006073D6" w:rsidP="006073D6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606 130,1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606 130,1  </w:t>
            </w:r>
          </w:p>
        </w:tc>
        <w:tc>
          <w:tcPr>
            <w:tcW w:w="708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6073D6" w:rsidRPr="006337E5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69 448,7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275 000,0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263 976,9  </w:t>
            </w:r>
          </w:p>
        </w:tc>
        <w:tc>
          <w:tcPr>
            <w:tcW w:w="1134" w:type="dxa"/>
            <w:noWrap/>
            <w:vAlign w:val="center"/>
            <w:hideMark/>
          </w:tcPr>
          <w:p w:rsidR="006073D6" w:rsidRPr="006337E5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608 425,6</w:t>
            </w:r>
          </w:p>
        </w:tc>
        <w:tc>
          <w:tcPr>
            <w:tcW w:w="956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6073D6" w:rsidRPr="001A2E96" w:rsidTr="007C4271">
        <w:trPr>
          <w:trHeight w:val="97"/>
        </w:trPr>
        <w:tc>
          <w:tcPr>
            <w:tcW w:w="510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6073D6" w:rsidRPr="001A2E96" w:rsidRDefault="006073D6" w:rsidP="006073D6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613 673,5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612 480,2  </w:t>
            </w:r>
          </w:p>
        </w:tc>
        <w:tc>
          <w:tcPr>
            <w:tcW w:w="708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1 193,0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69 448,7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275 000,0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263 976,9  </w:t>
            </w:r>
          </w:p>
        </w:tc>
        <w:tc>
          <w:tcPr>
            <w:tcW w:w="1134" w:type="dxa"/>
            <w:noWrap/>
            <w:vAlign w:val="center"/>
            <w:hideMark/>
          </w:tcPr>
          <w:p w:rsidR="006073D6" w:rsidRPr="006337E5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609 618,6</w:t>
            </w: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275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2.2.3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ТКК по Глиняной ул. и Мельничной ул.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0,82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7 663,7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6 437,4  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1 225,7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1 225,7</w:t>
            </w:r>
            <w:r w:rsidR="007C4271"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ЦП1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7C4271">
        <w:trPr>
          <w:trHeight w:val="188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920 300,0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920 300,0  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073D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073D6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69 448,7</w:t>
            </w:r>
            <w:r w:rsidR="007C4271"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495 300,0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6073D6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914 748,7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6073D6" w:rsidRPr="001A2E96" w:rsidTr="007C4271">
        <w:trPr>
          <w:trHeight w:val="177"/>
        </w:trPr>
        <w:tc>
          <w:tcPr>
            <w:tcW w:w="510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6073D6" w:rsidRPr="001A2E96" w:rsidRDefault="006073D6" w:rsidP="006073D6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927 963,7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926 737,4  </w:t>
            </w:r>
          </w:p>
        </w:tc>
        <w:tc>
          <w:tcPr>
            <w:tcW w:w="708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1 225,7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6073D6" w:rsidRPr="006073D6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69 448,7</w:t>
            </w:r>
            <w:r w:rsidRPr="006073D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495 300,0  </w:t>
            </w:r>
          </w:p>
        </w:tc>
        <w:tc>
          <w:tcPr>
            <w:tcW w:w="1134" w:type="dxa"/>
            <w:noWrap/>
            <w:vAlign w:val="center"/>
            <w:hideMark/>
          </w:tcPr>
          <w:p w:rsidR="006073D6" w:rsidRPr="006337E5" w:rsidRDefault="006073D6" w:rsidP="006073D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6073D6" w:rsidRPr="00D7161C" w:rsidRDefault="006073D6" w:rsidP="006073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915 974,4</w:t>
            </w: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6073D6" w:rsidRPr="001A2E96" w:rsidRDefault="006073D6" w:rsidP="006073D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FE295D" w:rsidRPr="007C4271" w:rsidRDefault="00FE295D" w:rsidP="007C4271">
      <w:pPr>
        <w:autoSpaceDE w:val="0"/>
        <w:autoSpaceDN w:val="0"/>
        <w:adjustRightInd w:val="0"/>
        <w:ind w:right="-425"/>
        <w:jc w:val="right"/>
        <w:rPr>
          <w:sz w:val="22"/>
          <w:szCs w:val="22"/>
        </w:rPr>
      </w:pPr>
      <w:r w:rsidRPr="007C4271">
        <w:rPr>
          <w:sz w:val="22"/>
          <w:szCs w:val="22"/>
        </w:rPr>
        <w:t>».</w:t>
      </w:r>
    </w:p>
    <w:p w:rsidR="009C090B" w:rsidRDefault="009C090B" w:rsidP="00A029E1">
      <w:pPr>
        <w:autoSpaceDE w:val="0"/>
        <w:autoSpaceDN w:val="0"/>
        <w:adjustRightInd w:val="0"/>
        <w:ind w:left="568"/>
        <w:jc w:val="both"/>
      </w:pPr>
    </w:p>
    <w:p w:rsidR="008E40DF" w:rsidRDefault="002843AC" w:rsidP="00A029E1">
      <w:pPr>
        <w:autoSpaceDE w:val="0"/>
        <w:autoSpaceDN w:val="0"/>
        <w:adjustRightInd w:val="0"/>
        <w:ind w:left="568"/>
        <w:jc w:val="both"/>
      </w:pPr>
      <w:r>
        <w:t>2.1.</w:t>
      </w:r>
      <w:r w:rsidR="008E40DF">
        <w:t>9</w:t>
      </w:r>
      <w:r>
        <w:t>.</w:t>
      </w:r>
      <w:r w:rsidR="00A23FA6">
        <w:t>10</w:t>
      </w:r>
      <w:r w:rsidR="00A029E1" w:rsidRPr="00FB09D5">
        <w:t xml:space="preserve">. </w:t>
      </w:r>
      <w:r w:rsidR="008E40DF">
        <w:t>Пункт</w:t>
      </w:r>
      <w:r w:rsidR="00F76610">
        <w:t>ы</w:t>
      </w:r>
      <w:r w:rsidR="008E40DF">
        <w:t xml:space="preserve"> </w:t>
      </w:r>
      <w:r w:rsidR="009772FB" w:rsidRPr="00F76610">
        <w:t xml:space="preserve">2.7 </w:t>
      </w:r>
      <w:r w:rsidR="00F76610" w:rsidRPr="00F76610">
        <w:t xml:space="preserve">и </w:t>
      </w:r>
      <w:r w:rsidR="008E40DF" w:rsidRPr="00F76610">
        <w:t xml:space="preserve">2.8 изложить </w:t>
      </w:r>
      <w:r w:rsidR="008E40DF" w:rsidRPr="003551E2">
        <w:t>в следующей</w:t>
      </w:r>
      <w:r w:rsidR="008E40DF" w:rsidRPr="00FB09D5">
        <w:t xml:space="preserve"> редакции:</w:t>
      </w:r>
    </w:p>
    <w:p w:rsidR="00F76610" w:rsidRPr="008E40DF" w:rsidRDefault="008E40DF" w:rsidP="008E40DF">
      <w:pPr>
        <w:autoSpaceDE w:val="0"/>
        <w:autoSpaceDN w:val="0"/>
        <w:adjustRightInd w:val="0"/>
        <w:ind w:left="-142"/>
        <w:jc w:val="both"/>
        <w:rPr>
          <w:sz w:val="22"/>
          <w:szCs w:val="22"/>
        </w:rPr>
      </w:pPr>
      <w:r w:rsidRPr="008E40DF">
        <w:rPr>
          <w:sz w:val="22"/>
          <w:szCs w:val="22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F76610" w:rsidRPr="001A2E96" w:rsidTr="00F76610">
        <w:trPr>
          <w:trHeight w:val="138"/>
        </w:trPr>
        <w:tc>
          <w:tcPr>
            <w:tcW w:w="510" w:type="dxa"/>
            <w:vMerge w:val="restart"/>
            <w:hideMark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475" w:type="dxa"/>
            <w:vMerge w:val="restart"/>
            <w:hideMark/>
          </w:tcPr>
          <w:p w:rsidR="00F76610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КОС г. Зеленогорска</w:t>
            </w:r>
          </w:p>
          <w:p w:rsidR="00F76610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F76610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F76610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F76610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F76610" w:rsidRPr="001A2E96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 тыс.м3/сут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 w:val="restart"/>
            <w:noWrap/>
            <w:hideMark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 w:val="restart"/>
            <w:noWrap/>
            <w:hideMark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F76610" w:rsidRPr="001A2E96" w:rsidTr="00F76610">
        <w:trPr>
          <w:trHeight w:val="281"/>
        </w:trPr>
        <w:tc>
          <w:tcPr>
            <w:tcW w:w="510" w:type="dxa"/>
            <w:vMerge/>
            <w:hideMark/>
          </w:tcPr>
          <w:p w:rsidR="00F76610" w:rsidRPr="001A2E96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76610" w:rsidRPr="001A2E96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76610" w:rsidRPr="001A2E96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76610" w:rsidRPr="001A2E96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576 948,7  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576 948,7  </w:t>
            </w:r>
          </w:p>
        </w:tc>
        <w:tc>
          <w:tcPr>
            <w:tcW w:w="708" w:type="dxa"/>
            <w:vMerge/>
            <w:hideMark/>
          </w:tcPr>
          <w:p w:rsidR="00F76610" w:rsidRPr="001A2E96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135 000,0  </w:t>
            </w:r>
          </w:p>
        </w:tc>
        <w:tc>
          <w:tcPr>
            <w:tcW w:w="993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1134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240 948,7  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DE4B61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576 948,7  </w:t>
            </w:r>
          </w:p>
        </w:tc>
        <w:tc>
          <w:tcPr>
            <w:tcW w:w="956" w:type="dxa"/>
            <w:vMerge/>
            <w:hideMark/>
          </w:tcPr>
          <w:p w:rsidR="00F76610" w:rsidRPr="001A2E96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F76610" w:rsidRPr="001A2E96" w:rsidTr="00F76610">
        <w:trPr>
          <w:trHeight w:val="130"/>
        </w:trPr>
        <w:tc>
          <w:tcPr>
            <w:tcW w:w="510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-2024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673 050,4  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673 050,4  </w:t>
            </w:r>
          </w:p>
        </w:tc>
        <w:tc>
          <w:tcPr>
            <w:tcW w:w="708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135 000,0  </w:t>
            </w:r>
          </w:p>
        </w:tc>
        <w:tc>
          <w:tcPr>
            <w:tcW w:w="993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1134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240 948,7  </w:t>
            </w:r>
          </w:p>
        </w:tc>
        <w:tc>
          <w:tcPr>
            <w:tcW w:w="992" w:type="dxa"/>
            <w:noWrap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576 948,7  </w:t>
            </w:r>
          </w:p>
        </w:tc>
        <w:tc>
          <w:tcPr>
            <w:tcW w:w="956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F76610" w:rsidRPr="001A2E96" w:rsidTr="00F76610">
        <w:trPr>
          <w:trHeight w:val="387"/>
        </w:trPr>
        <w:tc>
          <w:tcPr>
            <w:tcW w:w="510" w:type="dxa"/>
            <w:vMerge w:val="restart"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475" w:type="dxa"/>
            <w:vMerge w:val="restart"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тоннельного канализационного коллектора с устройством стационарного снегоплавильного пункта по адресу: набер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ежная Обводного канала, южнее дома №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24</w:t>
            </w:r>
          </w:p>
        </w:tc>
        <w:tc>
          <w:tcPr>
            <w:tcW w:w="709" w:type="dxa"/>
            <w:vMerge w:val="restart"/>
            <w:noWrap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 тыс.м3/сут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-2021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8 308,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8 308,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 w:val="restart"/>
            <w:noWrap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8E40DF" w:rsidRPr="001A2E96" w:rsidTr="00F76610">
        <w:trPr>
          <w:trHeight w:val="549"/>
        </w:trPr>
        <w:tc>
          <w:tcPr>
            <w:tcW w:w="510" w:type="dxa"/>
            <w:vMerge/>
            <w:hideMark/>
          </w:tcPr>
          <w:p w:rsidR="008E40DF" w:rsidRPr="001A2E96" w:rsidRDefault="008E40D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8E40DF" w:rsidRPr="001A2E96" w:rsidRDefault="008E40D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8E40DF" w:rsidRPr="001A2E96" w:rsidRDefault="008E40D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8E40DF" w:rsidRPr="001A2E96" w:rsidRDefault="008E40D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8E40DF" w:rsidRPr="001A2E96" w:rsidRDefault="008E40DF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8E40DF" w:rsidRPr="00D7161C" w:rsidRDefault="008E40DF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  <w:vAlign w:val="center"/>
            <w:hideMark/>
          </w:tcPr>
          <w:p w:rsidR="008E40DF" w:rsidRPr="00D7161C" w:rsidRDefault="008E40DF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595 341,5  </w:t>
            </w:r>
          </w:p>
        </w:tc>
        <w:tc>
          <w:tcPr>
            <w:tcW w:w="992" w:type="dxa"/>
            <w:noWrap/>
            <w:vAlign w:val="center"/>
            <w:hideMark/>
          </w:tcPr>
          <w:p w:rsidR="008E40DF" w:rsidRPr="00D7161C" w:rsidRDefault="008E40DF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595 341,5  </w:t>
            </w:r>
          </w:p>
        </w:tc>
        <w:tc>
          <w:tcPr>
            <w:tcW w:w="708" w:type="dxa"/>
            <w:vMerge/>
            <w:hideMark/>
          </w:tcPr>
          <w:p w:rsidR="008E40DF" w:rsidRPr="001A2E96" w:rsidRDefault="008E40D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8E40DF" w:rsidRPr="006337E5" w:rsidRDefault="008E40DF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8E40DF" w:rsidRPr="006337E5" w:rsidRDefault="008E40DF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8E40DF" w:rsidRPr="00D7161C" w:rsidRDefault="008E40DF" w:rsidP="008E40DF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8E40DF" w:rsidRPr="00D7161C" w:rsidRDefault="008E40D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135 341,5  </w:t>
            </w:r>
          </w:p>
        </w:tc>
        <w:tc>
          <w:tcPr>
            <w:tcW w:w="993" w:type="dxa"/>
            <w:noWrap/>
            <w:vAlign w:val="center"/>
            <w:hideMark/>
          </w:tcPr>
          <w:p w:rsidR="008E40DF" w:rsidRPr="00D7161C" w:rsidRDefault="008E40D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360 000,0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8E40DF" w:rsidRPr="006337E5" w:rsidRDefault="008E40DF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8E40DF" w:rsidRPr="00D7161C" w:rsidRDefault="008E40D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496 341,5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8E40DF" w:rsidRPr="001A2E96" w:rsidRDefault="008E40D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F76610" w:rsidRPr="001A2E96" w:rsidTr="00F76610">
        <w:trPr>
          <w:trHeight w:val="690"/>
        </w:trPr>
        <w:tc>
          <w:tcPr>
            <w:tcW w:w="510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603 649,6  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603 649,6  </w:t>
            </w:r>
          </w:p>
        </w:tc>
        <w:tc>
          <w:tcPr>
            <w:tcW w:w="708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135 341,5  </w:t>
            </w:r>
          </w:p>
        </w:tc>
        <w:tc>
          <w:tcPr>
            <w:tcW w:w="993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360 000,0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F76610" w:rsidRPr="00D7161C" w:rsidRDefault="00F76610" w:rsidP="00F76610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496 341,5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8E40DF" w:rsidRPr="008E40DF" w:rsidRDefault="008E40DF" w:rsidP="008E40DF">
      <w:pPr>
        <w:autoSpaceDE w:val="0"/>
        <w:autoSpaceDN w:val="0"/>
        <w:adjustRightInd w:val="0"/>
        <w:ind w:right="-425"/>
        <w:jc w:val="right"/>
        <w:rPr>
          <w:sz w:val="22"/>
          <w:szCs w:val="22"/>
        </w:rPr>
      </w:pPr>
      <w:r w:rsidRPr="008E40DF">
        <w:rPr>
          <w:sz w:val="22"/>
          <w:szCs w:val="22"/>
        </w:rPr>
        <w:t>».</w:t>
      </w:r>
    </w:p>
    <w:p w:rsidR="001D5BEA" w:rsidRPr="008E40DF" w:rsidRDefault="001D5BEA" w:rsidP="001D5B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9AA">
        <w:rPr>
          <w:rFonts w:ascii="Times New Roman" w:hAnsi="Times New Roman" w:cs="Times New Roman"/>
          <w:sz w:val="24"/>
          <w:szCs w:val="24"/>
        </w:rPr>
        <w:t>2.1.9.11. Пункты</w:t>
      </w:r>
      <w:r>
        <w:rPr>
          <w:rFonts w:ascii="Times New Roman" w:hAnsi="Times New Roman"/>
          <w:sz w:val="24"/>
          <w:szCs w:val="24"/>
        </w:rPr>
        <w:t xml:space="preserve"> 2</w:t>
      </w:r>
      <w:r w:rsidR="00F76610">
        <w:rPr>
          <w:rFonts w:ascii="Times New Roman" w:hAnsi="Times New Roman"/>
          <w:sz w:val="24"/>
          <w:szCs w:val="24"/>
        </w:rPr>
        <w:t>.11</w:t>
      </w:r>
      <w:r>
        <w:rPr>
          <w:rFonts w:ascii="Times New Roman" w:hAnsi="Times New Roman"/>
          <w:sz w:val="24"/>
          <w:szCs w:val="24"/>
        </w:rPr>
        <w:t xml:space="preserve"> – 2.</w:t>
      </w:r>
      <w:r w:rsidR="00F76610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D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D5BEA" w:rsidRPr="001D5BEA" w:rsidRDefault="003E0F3B" w:rsidP="001D5BEA">
      <w:pPr>
        <w:autoSpaceDE w:val="0"/>
        <w:autoSpaceDN w:val="0"/>
        <w:adjustRightInd w:val="0"/>
        <w:ind w:left="-142"/>
        <w:jc w:val="both"/>
        <w:rPr>
          <w:sz w:val="22"/>
          <w:szCs w:val="22"/>
        </w:rPr>
      </w:pPr>
      <w:r w:rsidRPr="001D5BEA">
        <w:rPr>
          <w:sz w:val="22"/>
          <w:szCs w:val="22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1D5BEA" w:rsidRPr="001A2E96" w:rsidTr="001D5BEA">
        <w:trPr>
          <w:trHeight w:val="272"/>
        </w:trPr>
        <w:tc>
          <w:tcPr>
            <w:tcW w:w="510" w:type="dxa"/>
            <w:vMerge w:val="restart"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2.11</w:t>
            </w:r>
          </w:p>
        </w:tc>
        <w:tc>
          <w:tcPr>
            <w:tcW w:w="1475" w:type="dxa"/>
            <w:vMerge w:val="restart"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Реконструкция водовода по Петергофскому шоссе от ул.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Доблести до ж.-д. путей на ОАО «ЛЭМЗ»</w:t>
            </w:r>
          </w:p>
        </w:tc>
        <w:tc>
          <w:tcPr>
            <w:tcW w:w="709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3,48 км</w:t>
            </w:r>
          </w:p>
        </w:tc>
        <w:tc>
          <w:tcPr>
            <w:tcW w:w="708" w:type="dxa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-2021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6 300,0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6 300,0</w:t>
            </w:r>
          </w:p>
        </w:tc>
        <w:tc>
          <w:tcPr>
            <w:tcW w:w="708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1D5BEA" w:rsidRPr="001A2E96" w:rsidTr="001D5BEA">
        <w:trPr>
          <w:trHeight w:val="275"/>
        </w:trPr>
        <w:tc>
          <w:tcPr>
            <w:tcW w:w="510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5BEA" w:rsidRPr="001A2E96" w:rsidRDefault="001D5BEA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171 400,0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171 400,0</w:t>
            </w:r>
          </w:p>
        </w:tc>
        <w:tc>
          <w:tcPr>
            <w:tcW w:w="708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154 400,0  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400,0  </w:t>
            </w:r>
          </w:p>
        </w:tc>
        <w:tc>
          <w:tcPr>
            <w:tcW w:w="956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D5BEA" w:rsidRPr="001A2E96" w:rsidTr="001D5BEA">
        <w:trPr>
          <w:trHeight w:val="481"/>
        </w:trPr>
        <w:tc>
          <w:tcPr>
            <w:tcW w:w="510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177 700,0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177 700,0</w:t>
            </w:r>
          </w:p>
        </w:tc>
        <w:tc>
          <w:tcPr>
            <w:tcW w:w="708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154 400,0  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400,0  </w:t>
            </w:r>
          </w:p>
        </w:tc>
        <w:tc>
          <w:tcPr>
            <w:tcW w:w="956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D5BEA" w:rsidRPr="001A2E96" w:rsidTr="001D5BEA">
        <w:trPr>
          <w:trHeight w:val="259"/>
        </w:trPr>
        <w:tc>
          <w:tcPr>
            <w:tcW w:w="510" w:type="dxa"/>
            <w:vMerge w:val="restart"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2.12</w:t>
            </w:r>
          </w:p>
        </w:tc>
        <w:tc>
          <w:tcPr>
            <w:tcW w:w="1475" w:type="dxa"/>
            <w:vMerge w:val="restart"/>
            <w:hideMark/>
          </w:tcPr>
          <w:p w:rsidR="001D5BEA" w:rsidRDefault="001D5BEA" w:rsidP="00F87BE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Реконструкция водопроводной сети по адресу: Петергофское шоссе 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от ул. Доблести до пр. Маршала Жукова, диаметром 1000-1200 мм</w:t>
            </w:r>
          </w:p>
          <w:p w:rsidR="00F44EFC" w:rsidRPr="001A2E96" w:rsidRDefault="00F44EFC" w:rsidP="00F87BE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2,1 км</w:t>
            </w:r>
          </w:p>
        </w:tc>
        <w:tc>
          <w:tcPr>
            <w:tcW w:w="708" w:type="dxa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-2021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5 260,8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5 260,8</w:t>
            </w:r>
          </w:p>
        </w:tc>
        <w:tc>
          <w:tcPr>
            <w:tcW w:w="708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1D5BE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1D5BEA" w:rsidRPr="001A2E96" w:rsidTr="001D5BEA">
        <w:trPr>
          <w:trHeight w:val="419"/>
        </w:trPr>
        <w:tc>
          <w:tcPr>
            <w:tcW w:w="510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5BEA" w:rsidRPr="001A2E96" w:rsidRDefault="001D5BEA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207 820,0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207 820,0</w:t>
            </w:r>
          </w:p>
        </w:tc>
        <w:tc>
          <w:tcPr>
            <w:tcW w:w="708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75 000,0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116 820,0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207 820,0  </w:t>
            </w:r>
          </w:p>
        </w:tc>
        <w:tc>
          <w:tcPr>
            <w:tcW w:w="956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D5BEA" w:rsidRPr="001A2E96" w:rsidTr="001D5BEA">
        <w:trPr>
          <w:trHeight w:val="570"/>
        </w:trPr>
        <w:tc>
          <w:tcPr>
            <w:tcW w:w="510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5BEA" w:rsidRPr="001A2E96" w:rsidRDefault="001D5BEA" w:rsidP="001D5BE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-2024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213 080,8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213 080,8</w:t>
            </w:r>
          </w:p>
        </w:tc>
        <w:tc>
          <w:tcPr>
            <w:tcW w:w="708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75 000,0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116 820,0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207 820,0  </w:t>
            </w:r>
          </w:p>
        </w:tc>
        <w:tc>
          <w:tcPr>
            <w:tcW w:w="956" w:type="dxa"/>
            <w:vMerge/>
            <w:hideMark/>
          </w:tcPr>
          <w:p w:rsidR="001D5BEA" w:rsidRPr="001A2E96" w:rsidRDefault="001D5BEA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D49AA" w:rsidRPr="001A2E96" w:rsidTr="001D5BEA">
        <w:trPr>
          <w:trHeight w:val="272"/>
        </w:trPr>
        <w:tc>
          <w:tcPr>
            <w:tcW w:w="510" w:type="dxa"/>
            <w:vMerge w:val="restart"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2.13</w:t>
            </w:r>
          </w:p>
        </w:tc>
        <w:tc>
          <w:tcPr>
            <w:tcW w:w="1475" w:type="dxa"/>
            <w:vMerge w:val="restart"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КОС г. Колпино с расширением до 140 тыс. куб. м/сутки и реконструкцией выпуска</w:t>
            </w:r>
          </w:p>
        </w:tc>
        <w:tc>
          <w:tcPr>
            <w:tcW w:w="709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140 тыс.м3/сут</w:t>
            </w:r>
          </w:p>
        </w:tc>
        <w:tc>
          <w:tcPr>
            <w:tcW w:w="708" w:type="dxa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2020-2022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148 714,0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148 714,0</w:t>
            </w:r>
          </w:p>
        </w:tc>
        <w:tc>
          <w:tcPr>
            <w:tcW w:w="708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1D5BEA" w:rsidRPr="001A2E96" w:rsidTr="001D5BEA">
        <w:trPr>
          <w:trHeight w:val="690"/>
        </w:trPr>
        <w:tc>
          <w:tcPr>
            <w:tcW w:w="510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5BEA" w:rsidRPr="001A2E96" w:rsidRDefault="001D5BEA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2 535 200,0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2 535 200,0</w:t>
            </w:r>
          </w:p>
        </w:tc>
        <w:tc>
          <w:tcPr>
            <w:tcW w:w="708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49A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300 000,0</w:t>
            </w:r>
            <w:r w:rsidR="001D5BEA"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D49AA" w:rsidRPr="001A2E96" w:rsidTr="001D5BEA">
        <w:trPr>
          <w:trHeight w:val="272"/>
        </w:trPr>
        <w:tc>
          <w:tcPr>
            <w:tcW w:w="510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2020-2026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2 683 914,0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2 683 914,0</w:t>
            </w:r>
          </w:p>
        </w:tc>
        <w:tc>
          <w:tcPr>
            <w:tcW w:w="708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250 000,0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300 000,0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D49AA" w:rsidRPr="001A2E96" w:rsidTr="001D5BEA">
        <w:trPr>
          <w:trHeight w:val="277"/>
        </w:trPr>
        <w:tc>
          <w:tcPr>
            <w:tcW w:w="510" w:type="dxa"/>
            <w:vMerge w:val="restart"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2.14</w:t>
            </w:r>
          </w:p>
        </w:tc>
        <w:tc>
          <w:tcPr>
            <w:tcW w:w="1475" w:type="dxa"/>
            <w:vMerge w:val="restart"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Реконструкция ТКК по Благодатной ул., интервал шахта  4 (угол от Благодатной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ул. и пр. Космонавтов) - шахта 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12 (Автовская ул., д. 35)</w:t>
            </w:r>
          </w:p>
        </w:tc>
        <w:tc>
          <w:tcPr>
            <w:tcW w:w="709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3,46 км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-2021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11 000,0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11 000,0</w:t>
            </w:r>
          </w:p>
        </w:tc>
        <w:tc>
          <w:tcPr>
            <w:tcW w:w="708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1D5BEA" w:rsidRPr="001A2E96" w:rsidTr="001D5BEA">
        <w:trPr>
          <w:trHeight w:val="551"/>
        </w:trPr>
        <w:tc>
          <w:tcPr>
            <w:tcW w:w="510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5BEA" w:rsidRPr="001A2E96" w:rsidRDefault="001D5BEA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2 609 739,0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2 609 739,0</w:t>
            </w:r>
          </w:p>
        </w:tc>
        <w:tc>
          <w:tcPr>
            <w:tcW w:w="708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6337E5" w:rsidRDefault="001D5BEA" w:rsidP="00C0278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184 527,0  </w:t>
            </w:r>
          </w:p>
        </w:tc>
        <w:tc>
          <w:tcPr>
            <w:tcW w:w="1134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450 000,0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5BEA" w:rsidRPr="00D7161C" w:rsidRDefault="001D5BEA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734 527,0  </w:t>
            </w:r>
          </w:p>
        </w:tc>
        <w:tc>
          <w:tcPr>
            <w:tcW w:w="956" w:type="dxa"/>
            <w:vMerge/>
            <w:hideMark/>
          </w:tcPr>
          <w:p w:rsidR="001D5BEA" w:rsidRPr="001A2E96" w:rsidRDefault="001D5BEA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1D49AA" w:rsidRPr="001A2E96" w:rsidTr="001D5BEA">
        <w:trPr>
          <w:trHeight w:val="418"/>
        </w:trPr>
        <w:tc>
          <w:tcPr>
            <w:tcW w:w="510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1D49AA" w:rsidRPr="001A2E96" w:rsidRDefault="001D49AA" w:rsidP="001D49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</w:t>
            </w: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2 620 739,0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2 620 739,0</w:t>
            </w:r>
          </w:p>
        </w:tc>
        <w:tc>
          <w:tcPr>
            <w:tcW w:w="708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6337E5" w:rsidRDefault="001D49AA" w:rsidP="001D49A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184 527,0  </w:t>
            </w:r>
          </w:p>
        </w:tc>
        <w:tc>
          <w:tcPr>
            <w:tcW w:w="1134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450 000,0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1D49AA" w:rsidRPr="00D7161C" w:rsidRDefault="001D49AA" w:rsidP="001D49AA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734 527,0  </w:t>
            </w:r>
          </w:p>
        </w:tc>
        <w:tc>
          <w:tcPr>
            <w:tcW w:w="956" w:type="dxa"/>
            <w:vMerge/>
            <w:hideMark/>
          </w:tcPr>
          <w:p w:rsidR="001D49AA" w:rsidRPr="001A2E96" w:rsidRDefault="001D49AA" w:rsidP="001D49A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3E0F3B" w:rsidRPr="001D5BEA" w:rsidRDefault="003E0F3B" w:rsidP="001D5BEA">
      <w:pPr>
        <w:autoSpaceDE w:val="0"/>
        <w:autoSpaceDN w:val="0"/>
        <w:adjustRightInd w:val="0"/>
        <w:ind w:left="568" w:right="-425"/>
        <w:jc w:val="right"/>
        <w:rPr>
          <w:sz w:val="22"/>
          <w:szCs w:val="22"/>
        </w:rPr>
      </w:pPr>
      <w:r w:rsidRPr="001D5BEA">
        <w:rPr>
          <w:sz w:val="22"/>
          <w:szCs w:val="22"/>
        </w:rPr>
        <w:t>».</w:t>
      </w:r>
    </w:p>
    <w:p w:rsidR="00F76610" w:rsidRPr="008E40DF" w:rsidRDefault="00F76610" w:rsidP="00F7661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9AA">
        <w:rPr>
          <w:rFonts w:ascii="Times New Roman" w:hAnsi="Times New Roman" w:cs="Times New Roman"/>
          <w:sz w:val="24"/>
          <w:szCs w:val="24"/>
        </w:rPr>
        <w:t>2.1.9.1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49AA">
        <w:rPr>
          <w:rFonts w:ascii="Times New Roman" w:hAnsi="Times New Roman" w:cs="Times New Roman"/>
          <w:sz w:val="24"/>
          <w:szCs w:val="24"/>
        </w:rPr>
        <w:t>. Пункт</w:t>
      </w:r>
      <w:r>
        <w:rPr>
          <w:rFonts w:ascii="Times New Roman" w:hAnsi="Times New Roman"/>
          <w:sz w:val="24"/>
          <w:szCs w:val="24"/>
        </w:rPr>
        <w:t xml:space="preserve"> 2.17 </w:t>
      </w:r>
      <w:r w:rsidRPr="008E40D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F76610" w:rsidRPr="001D5BEA" w:rsidRDefault="00F76610" w:rsidP="00F76610">
      <w:pPr>
        <w:autoSpaceDE w:val="0"/>
        <w:autoSpaceDN w:val="0"/>
        <w:adjustRightInd w:val="0"/>
        <w:ind w:left="-142"/>
        <w:jc w:val="both"/>
        <w:rPr>
          <w:sz w:val="22"/>
          <w:szCs w:val="22"/>
        </w:rPr>
      </w:pPr>
      <w:r w:rsidRPr="001D5BEA">
        <w:rPr>
          <w:sz w:val="22"/>
          <w:szCs w:val="22"/>
        </w:rPr>
        <w:t>«</w:t>
      </w:r>
    </w:p>
    <w:tbl>
      <w:tblPr>
        <w:tblStyle w:val="a8"/>
        <w:tblW w:w="15415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F76610" w:rsidRPr="001A2E96" w:rsidTr="00F76610">
        <w:trPr>
          <w:trHeight w:val="263"/>
        </w:trPr>
        <w:tc>
          <w:tcPr>
            <w:tcW w:w="510" w:type="dxa"/>
            <w:vMerge w:val="restart"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2.17</w:t>
            </w:r>
          </w:p>
        </w:tc>
        <w:tc>
          <w:tcPr>
            <w:tcW w:w="1475" w:type="dxa"/>
            <w:vMerge w:val="restart"/>
          </w:tcPr>
          <w:p w:rsidR="00F76610" w:rsidRPr="001A2E96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F2877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объектов водоотведения</w:t>
            </w:r>
          </w:p>
        </w:tc>
        <w:tc>
          <w:tcPr>
            <w:tcW w:w="709" w:type="dxa"/>
            <w:vMerge w:val="restart"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F76610" w:rsidRPr="001A2E96" w:rsidRDefault="00F76610" w:rsidP="00F7661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76610" w:rsidRPr="001A2E96" w:rsidRDefault="00F76610" w:rsidP="00F7661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76610" w:rsidRPr="001A2E96" w:rsidRDefault="00F76610" w:rsidP="00F7661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F76610" w:rsidRPr="001A2E96" w:rsidTr="00F76610">
        <w:trPr>
          <w:trHeight w:val="263"/>
        </w:trPr>
        <w:tc>
          <w:tcPr>
            <w:tcW w:w="510" w:type="dxa"/>
            <w:vMerge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F76610" w:rsidRPr="001F2877" w:rsidRDefault="00F76610" w:rsidP="00DE4B6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F76610" w:rsidRPr="001A2E96" w:rsidRDefault="00F76610" w:rsidP="00DE4B6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76610" w:rsidRPr="001A2E96" w:rsidRDefault="00F76610" w:rsidP="00DE4B6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76610" w:rsidRPr="001A2E96" w:rsidRDefault="00F76610" w:rsidP="00DE4B6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noWrap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DE4B6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F76610" w:rsidRPr="00520766" w:rsidRDefault="00F76610" w:rsidP="00DE4B61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111 342,6  </w:t>
            </w:r>
          </w:p>
        </w:tc>
        <w:tc>
          <w:tcPr>
            <w:tcW w:w="1134" w:type="dxa"/>
            <w:noWrap/>
            <w:vAlign w:val="center"/>
          </w:tcPr>
          <w:p w:rsidR="00F76610" w:rsidRPr="00520766" w:rsidRDefault="00F76610" w:rsidP="00DE4B61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495 060,9  </w:t>
            </w:r>
          </w:p>
        </w:tc>
        <w:tc>
          <w:tcPr>
            <w:tcW w:w="992" w:type="dxa"/>
            <w:noWrap/>
            <w:vAlign w:val="center"/>
          </w:tcPr>
          <w:p w:rsidR="00F76610" w:rsidRPr="00520766" w:rsidRDefault="00F76610" w:rsidP="00DE4B61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606 403,5  </w:t>
            </w:r>
          </w:p>
        </w:tc>
        <w:tc>
          <w:tcPr>
            <w:tcW w:w="956" w:type="dxa"/>
            <w:vMerge/>
            <w:noWrap/>
          </w:tcPr>
          <w:p w:rsidR="00F76610" w:rsidRPr="001A2E96" w:rsidRDefault="00F76610" w:rsidP="00DE4B6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F76610" w:rsidRPr="001A2E96" w:rsidTr="00F76610">
        <w:trPr>
          <w:trHeight w:val="263"/>
        </w:trPr>
        <w:tc>
          <w:tcPr>
            <w:tcW w:w="510" w:type="dxa"/>
            <w:vMerge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F76610" w:rsidRPr="001F2877" w:rsidRDefault="00F76610" w:rsidP="00F7661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F76610" w:rsidRPr="001A2E96" w:rsidRDefault="00F76610" w:rsidP="00F7661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76610" w:rsidRPr="001A2E96" w:rsidRDefault="00F76610" w:rsidP="00F7661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76610" w:rsidRPr="001A2E96" w:rsidRDefault="00F76610" w:rsidP="00F7661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76610" w:rsidRPr="00520766" w:rsidRDefault="00F76610" w:rsidP="00F76610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76610" w:rsidRPr="006337E5" w:rsidRDefault="00F76610" w:rsidP="00F7661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F76610" w:rsidRPr="00520766" w:rsidRDefault="00F76610" w:rsidP="00F76610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111 342,6  </w:t>
            </w:r>
          </w:p>
        </w:tc>
        <w:tc>
          <w:tcPr>
            <w:tcW w:w="1134" w:type="dxa"/>
            <w:noWrap/>
            <w:vAlign w:val="center"/>
          </w:tcPr>
          <w:p w:rsidR="00F76610" w:rsidRPr="00520766" w:rsidRDefault="00F76610" w:rsidP="00F76610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495 060,9  </w:t>
            </w:r>
          </w:p>
        </w:tc>
        <w:tc>
          <w:tcPr>
            <w:tcW w:w="992" w:type="dxa"/>
            <w:noWrap/>
            <w:vAlign w:val="center"/>
          </w:tcPr>
          <w:p w:rsidR="00F76610" w:rsidRPr="00520766" w:rsidRDefault="00F76610" w:rsidP="00F76610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606 403,5  </w:t>
            </w:r>
          </w:p>
        </w:tc>
        <w:tc>
          <w:tcPr>
            <w:tcW w:w="956" w:type="dxa"/>
            <w:vMerge/>
            <w:noWrap/>
          </w:tcPr>
          <w:p w:rsidR="00F76610" w:rsidRPr="001A2E96" w:rsidRDefault="00F76610" w:rsidP="00F7661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F76610" w:rsidRPr="001D5BEA" w:rsidRDefault="00F76610" w:rsidP="00F76610">
      <w:pPr>
        <w:autoSpaceDE w:val="0"/>
        <w:autoSpaceDN w:val="0"/>
        <w:adjustRightInd w:val="0"/>
        <w:ind w:left="568" w:right="-425"/>
        <w:jc w:val="right"/>
        <w:rPr>
          <w:sz w:val="22"/>
          <w:szCs w:val="22"/>
        </w:rPr>
      </w:pPr>
      <w:r w:rsidRPr="001D5BEA">
        <w:rPr>
          <w:sz w:val="22"/>
          <w:szCs w:val="22"/>
        </w:rPr>
        <w:t>».</w:t>
      </w:r>
    </w:p>
    <w:p w:rsidR="00F76610" w:rsidRDefault="00F76610" w:rsidP="001D49AA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1D49AA" w:rsidRPr="00477DE4" w:rsidRDefault="00795E3E" w:rsidP="001D4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2.1.</w:t>
      </w:r>
      <w:r w:rsidR="001D49AA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.1</w:t>
      </w:r>
      <w:r w:rsidR="00F76610">
        <w:rPr>
          <w:rFonts w:ascii="Times New Roman" w:hAnsi="Times New Roman" w:cs="Times New Roman"/>
          <w:sz w:val="24"/>
        </w:rPr>
        <w:t>3</w:t>
      </w:r>
      <w:r w:rsidR="003E0F3B" w:rsidRPr="00FB09D5">
        <w:rPr>
          <w:rFonts w:ascii="Times New Roman" w:hAnsi="Times New Roman" w:cs="Times New Roman"/>
          <w:sz w:val="24"/>
        </w:rPr>
        <w:t>.</w:t>
      </w:r>
      <w:r w:rsidR="003E0F3B" w:rsidRPr="00FB09D5">
        <w:rPr>
          <w:sz w:val="24"/>
        </w:rPr>
        <w:t xml:space="preserve"> </w:t>
      </w:r>
      <w:r w:rsidR="001D49AA">
        <w:rPr>
          <w:rFonts w:ascii="Times New Roman" w:hAnsi="Times New Roman" w:cs="Times New Roman"/>
          <w:sz w:val="24"/>
        </w:rPr>
        <w:t xml:space="preserve">Пункты </w:t>
      </w:r>
      <w:r w:rsidR="00DE4B61">
        <w:rPr>
          <w:rFonts w:ascii="Times New Roman" w:hAnsi="Times New Roman" w:cs="Times New Roman"/>
          <w:sz w:val="24"/>
          <w:szCs w:val="24"/>
        </w:rPr>
        <w:t>2.17.3</w:t>
      </w:r>
      <w:r w:rsidR="001D49AA" w:rsidRPr="00477DE4">
        <w:rPr>
          <w:rFonts w:ascii="Times New Roman" w:hAnsi="Times New Roman" w:cs="Times New Roman"/>
          <w:sz w:val="24"/>
          <w:szCs w:val="24"/>
        </w:rPr>
        <w:t xml:space="preserve"> – </w:t>
      </w:r>
      <w:r w:rsidR="001D49AA">
        <w:rPr>
          <w:rFonts w:ascii="Times New Roman" w:hAnsi="Times New Roman" w:cs="Times New Roman"/>
          <w:sz w:val="24"/>
          <w:szCs w:val="24"/>
        </w:rPr>
        <w:t>3</w:t>
      </w:r>
      <w:r w:rsidR="001D49AA" w:rsidRPr="00477DE4">
        <w:rPr>
          <w:rFonts w:ascii="Times New Roman" w:hAnsi="Times New Roman" w:cs="Times New Roman"/>
          <w:sz w:val="24"/>
          <w:szCs w:val="24"/>
        </w:rPr>
        <w:t>.1, строку «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строку </w:t>
      </w:r>
      <w:r w:rsidR="001D49AA">
        <w:rPr>
          <w:rFonts w:ascii="Times New Roman" w:hAnsi="Times New Roman" w:cs="Times New Roman"/>
          <w:bCs/>
          <w:sz w:val="24"/>
          <w:szCs w:val="24"/>
        </w:rPr>
        <w:t>«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>ВСЕГО проектная часть подпрограммы 1</w:t>
      </w:r>
      <w:r w:rsidR="001D49AA">
        <w:rPr>
          <w:rFonts w:ascii="Times New Roman" w:hAnsi="Times New Roman" w:cs="Times New Roman"/>
          <w:bCs/>
          <w:sz w:val="24"/>
          <w:szCs w:val="24"/>
        </w:rPr>
        <w:t>»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49AA" w:rsidRPr="00477DE4">
        <w:rPr>
          <w:rFonts w:ascii="Times New Roman" w:hAnsi="Times New Roman" w:cs="Times New Roman"/>
          <w:sz w:val="24"/>
        </w:rPr>
        <w:t xml:space="preserve">изложить </w:t>
      </w:r>
      <w:r w:rsidR="001D49AA">
        <w:rPr>
          <w:rFonts w:ascii="Times New Roman" w:hAnsi="Times New Roman" w:cs="Times New Roman"/>
          <w:sz w:val="24"/>
        </w:rPr>
        <w:br/>
      </w:r>
      <w:r w:rsidR="001D49AA" w:rsidRPr="00477DE4">
        <w:rPr>
          <w:rFonts w:ascii="Times New Roman" w:hAnsi="Times New Roman" w:cs="Times New Roman"/>
          <w:sz w:val="24"/>
        </w:rPr>
        <w:t>в следующей редакции</w:t>
      </w:r>
      <w:r w:rsidR="001D49AA">
        <w:rPr>
          <w:rFonts w:ascii="Times New Roman" w:hAnsi="Times New Roman" w:cs="Times New Roman"/>
          <w:sz w:val="24"/>
        </w:rPr>
        <w:t>:</w:t>
      </w:r>
    </w:p>
    <w:p w:rsidR="00F44EFC" w:rsidRDefault="001D49AA" w:rsidP="00A917BF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B0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B61" w:rsidRPr="00A917BF" w:rsidRDefault="003E0F3B" w:rsidP="00A917BF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41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DE4B61" w:rsidRPr="001A2E96" w:rsidTr="00DE4B61">
        <w:trPr>
          <w:trHeight w:val="263"/>
        </w:trPr>
        <w:tc>
          <w:tcPr>
            <w:tcW w:w="510" w:type="dxa"/>
            <w:vMerge w:val="restart"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2.17.3</w:t>
            </w:r>
          </w:p>
        </w:tc>
        <w:tc>
          <w:tcPr>
            <w:tcW w:w="1475" w:type="dxa"/>
            <w:vMerge w:val="restart"/>
            <w:vAlign w:val="center"/>
          </w:tcPr>
          <w:p w:rsidR="00DE4B61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Центральный район, наб. Кутузова (переключение 10 выпусков)</w:t>
            </w:r>
          </w:p>
          <w:p w:rsidR="00DE4B61" w:rsidRPr="00520766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1,3 км</w:t>
            </w: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DE4B61" w:rsidRDefault="00DE4B61" w:rsidP="00DE4B61">
            <w:r w:rsidRPr="00AD7D5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DE4B61" w:rsidRDefault="00DE4B61" w:rsidP="00DE4B61">
            <w:r w:rsidRPr="00AD7D5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708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025FD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025FD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025FD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3" w:type="dxa"/>
            <w:noWrap/>
          </w:tcPr>
          <w:p w:rsidR="00DE4B61" w:rsidRDefault="00DE4B61" w:rsidP="00DE4B61">
            <w:pPr>
              <w:jc w:val="right"/>
            </w:pPr>
            <w:r w:rsidRPr="00025FD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1134" w:type="dxa"/>
            <w:noWrap/>
          </w:tcPr>
          <w:p w:rsidR="00DE4B61" w:rsidRDefault="00DE4B61" w:rsidP="00DE4B61">
            <w:pPr>
              <w:jc w:val="right"/>
            </w:pPr>
            <w:r w:rsidRPr="00025FD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025FD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56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1 568 399,1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1 568 399,1</w:t>
            </w:r>
          </w:p>
        </w:tc>
        <w:tc>
          <w:tcPr>
            <w:tcW w:w="708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75 000,0  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85 000,0  </w:t>
            </w:r>
          </w:p>
        </w:tc>
        <w:tc>
          <w:tcPr>
            <w:tcW w:w="956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1 568 399,1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1 568 399,1</w:t>
            </w:r>
          </w:p>
        </w:tc>
        <w:tc>
          <w:tcPr>
            <w:tcW w:w="708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75 000,0  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85 000,0  </w:t>
            </w:r>
          </w:p>
        </w:tc>
        <w:tc>
          <w:tcPr>
            <w:tcW w:w="956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01340A">
        <w:trPr>
          <w:trHeight w:val="56"/>
        </w:trPr>
        <w:tc>
          <w:tcPr>
            <w:tcW w:w="510" w:type="dxa"/>
            <w:vMerge w:val="restart"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2.17.4</w:t>
            </w:r>
          </w:p>
        </w:tc>
        <w:tc>
          <w:tcPr>
            <w:tcW w:w="1475" w:type="dxa"/>
            <w:vMerge w:val="restart"/>
            <w:vAlign w:val="center"/>
          </w:tcPr>
          <w:p w:rsidR="00DE4B61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Строительство перехватывающих  канализационных сетей для переключения прямых выпусков Петроградского </w:t>
            </w: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района, Каменный о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</w:t>
            </w:r>
          </w:p>
          <w:p w:rsidR="00DE4B61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Pr="00520766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4,25 км</w:t>
            </w: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56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235 282,3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235 282,3</w:t>
            </w:r>
          </w:p>
        </w:tc>
        <w:tc>
          <w:tcPr>
            <w:tcW w:w="708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15 000,0  </w:t>
            </w:r>
          </w:p>
        </w:tc>
        <w:tc>
          <w:tcPr>
            <w:tcW w:w="1134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75 000,0  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90 000,0  </w:t>
            </w:r>
          </w:p>
        </w:tc>
        <w:tc>
          <w:tcPr>
            <w:tcW w:w="956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235 282,3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235 282,3</w:t>
            </w:r>
          </w:p>
        </w:tc>
        <w:tc>
          <w:tcPr>
            <w:tcW w:w="708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Default="00DE4B61" w:rsidP="00DE4B61">
            <w:pPr>
              <w:jc w:val="right"/>
            </w:pPr>
            <w:r w:rsidRPr="00AA66D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Default="00DE4B61" w:rsidP="00DE4B61">
            <w:pPr>
              <w:jc w:val="right"/>
            </w:pPr>
            <w:r w:rsidRPr="00AA66D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15 000,0  </w:t>
            </w:r>
          </w:p>
        </w:tc>
        <w:tc>
          <w:tcPr>
            <w:tcW w:w="1134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75 000,0  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90 000,0  </w:t>
            </w:r>
          </w:p>
        </w:tc>
        <w:tc>
          <w:tcPr>
            <w:tcW w:w="956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 w:val="restart"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2.17.5</w:t>
            </w:r>
          </w:p>
        </w:tc>
        <w:tc>
          <w:tcPr>
            <w:tcW w:w="1475" w:type="dxa"/>
            <w:vMerge w:val="restart"/>
            <w:vAlign w:val="center"/>
          </w:tcPr>
          <w:p w:rsidR="00DE4B61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Петроградский район, Песочная наб. и у Б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Крестовского моста (3 выпуска)</w:t>
            </w:r>
          </w:p>
          <w:p w:rsidR="009C090B" w:rsidRPr="00520766" w:rsidRDefault="009C090B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км</w:t>
            </w: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708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1134" w:type="dxa"/>
            <w:noWrap/>
          </w:tcPr>
          <w:p w:rsidR="00DE4B61" w:rsidRDefault="00DE4B61" w:rsidP="00DE4B61">
            <w:pPr>
              <w:jc w:val="right"/>
            </w:pPr>
            <w:r w:rsidRPr="001D76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98 200,0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98 200,0</w:t>
            </w:r>
          </w:p>
        </w:tc>
        <w:tc>
          <w:tcPr>
            <w:tcW w:w="708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88 200,0  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98 200,0  </w:t>
            </w:r>
          </w:p>
        </w:tc>
        <w:tc>
          <w:tcPr>
            <w:tcW w:w="956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98 200,0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98 200,0</w:t>
            </w:r>
          </w:p>
        </w:tc>
        <w:tc>
          <w:tcPr>
            <w:tcW w:w="708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88 200,0  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98 200,0  </w:t>
            </w:r>
          </w:p>
        </w:tc>
        <w:tc>
          <w:tcPr>
            <w:tcW w:w="956" w:type="dxa"/>
            <w:vMerge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DE4B61">
        <w:trPr>
          <w:trHeight w:val="263"/>
        </w:trPr>
        <w:tc>
          <w:tcPr>
            <w:tcW w:w="510" w:type="dxa"/>
            <w:vMerge w:val="restart"/>
            <w:hideMark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2.17.6</w:t>
            </w:r>
          </w:p>
        </w:tc>
        <w:tc>
          <w:tcPr>
            <w:tcW w:w="1475" w:type="dxa"/>
            <w:vMerge w:val="restart"/>
            <w:vAlign w:val="center"/>
          </w:tcPr>
          <w:p w:rsidR="00DE4B61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канализационных сетей для переключения прямых выпусков СтрФз1, СтрФз2, СтрФз4, СтрФз5 в пос. Стрельна</w:t>
            </w:r>
          </w:p>
          <w:p w:rsidR="009C090B" w:rsidRDefault="009C090B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E4B61" w:rsidRPr="00520766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1,91 км</w:t>
            </w:r>
          </w:p>
        </w:tc>
        <w:tc>
          <w:tcPr>
            <w:tcW w:w="708" w:type="dxa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E4B61" w:rsidRPr="001A2E96" w:rsidTr="00DE4B61">
        <w:trPr>
          <w:trHeight w:val="282"/>
        </w:trPr>
        <w:tc>
          <w:tcPr>
            <w:tcW w:w="510" w:type="dxa"/>
            <w:vMerge/>
            <w:hideMark/>
          </w:tcPr>
          <w:p w:rsidR="00DE4B61" w:rsidRPr="001A2E96" w:rsidRDefault="00DE4B61" w:rsidP="00DE4B61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457 000,9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457 000,9</w:t>
            </w:r>
          </w:p>
        </w:tc>
        <w:tc>
          <w:tcPr>
            <w:tcW w:w="708" w:type="dxa"/>
            <w:vMerge/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11 342,6  </w:t>
            </w:r>
          </w:p>
        </w:tc>
        <w:tc>
          <w:tcPr>
            <w:tcW w:w="1134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66 167,9  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77 510,5  </w:t>
            </w:r>
          </w:p>
        </w:tc>
        <w:tc>
          <w:tcPr>
            <w:tcW w:w="956" w:type="dxa"/>
            <w:vMerge/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01340A">
        <w:trPr>
          <w:trHeight w:val="641"/>
        </w:trPr>
        <w:tc>
          <w:tcPr>
            <w:tcW w:w="510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  <w:vAlign w:val="center"/>
          </w:tcPr>
          <w:p w:rsidR="00DE4B61" w:rsidRPr="0052076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457 000,9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457 000,9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11 342,6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66 167,9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77 510,5  </w:t>
            </w:r>
          </w:p>
        </w:tc>
        <w:tc>
          <w:tcPr>
            <w:tcW w:w="956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DE4B61">
        <w:trPr>
          <w:trHeight w:val="278"/>
        </w:trPr>
        <w:tc>
          <w:tcPr>
            <w:tcW w:w="510" w:type="dxa"/>
            <w:vMerge w:val="restart"/>
          </w:tcPr>
          <w:p w:rsidR="00DE4B61" w:rsidRPr="001A2E96" w:rsidRDefault="00DE4B61" w:rsidP="00DE4B6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2.17.7</w:t>
            </w:r>
          </w:p>
        </w:tc>
        <w:tc>
          <w:tcPr>
            <w:tcW w:w="1475" w:type="dxa"/>
            <w:vMerge w:val="restart"/>
            <w:vAlign w:val="center"/>
          </w:tcPr>
          <w:p w:rsidR="00DE4B61" w:rsidRPr="00520766" w:rsidRDefault="00DE4B61" w:rsidP="00DE4B6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Петроградский район, Кронверкская наб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09" w:type="dxa"/>
            <w:vMerge w:val="restart"/>
            <w:noWrap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0,43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56" w:type="dxa"/>
            <w:vMerge w:val="restart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E4B61" w:rsidRPr="001A2E96" w:rsidTr="00DE4B61">
        <w:trPr>
          <w:trHeight w:val="690"/>
        </w:trPr>
        <w:tc>
          <w:tcPr>
            <w:tcW w:w="510" w:type="dxa"/>
            <w:vMerge/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70 693,0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70 693,0</w:t>
            </w:r>
          </w:p>
        </w:tc>
        <w:tc>
          <w:tcPr>
            <w:tcW w:w="708" w:type="dxa"/>
            <w:vMerge/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65 693,0  </w:t>
            </w:r>
          </w:p>
        </w:tc>
        <w:tc>
          <w:tcPr>
            <w:tcW w:w="992" w:type="dxa"/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70 693,0  </w:t>
            </w:r>
          </w:p>
        </w:tc>
        <w:tc>
          <w:tcPr>
            <w:tcW w:w="956" w:type="dxa"/>
            <w:vMerge/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4B61" w:rsidRPr="001A2E96" w:rsidTr="00DE4B61">
        <w:trPr>
          <w:trHeight w:val="130"/>
        </w:trPr>
        <w:tc>
          <w:tcPr>
            <w:tcW w:w="510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DE4B61" w:rsidRPr="001A2E96" w:rsidRDefault="00DE4B61" w:rsidP="00DE4B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70 693,0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70 693,0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6337E5" w:rsidRDefault="00DE4B61" w:rsidP="00DE4B6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65 693,0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E4B61" w:rsidRPr="00520766" w:rsidRDefault="00DE4B61" w:rsidP="00DE4B61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70 693,0  </w:t>
            </w:r>
          </w:p>
        </w:tc>
        <w:tc>
          <w:tcPr>
            <w:tcW w:w="956" w:type="dxa"/>
            <w:vMerge/>
            <w:tcBorders>
              <w:bottom w:val="single" w:sz="4" w:space="0" w:color="auto"/>
            </w:tcBorders>
            <w:hideMark/>
          </w:tcPr>
          <w:p w:rsidR="00DE4B61" w:rsidRPr="001A2E96" w:rsidRDefault="00DE4B61" w:rsidP="00DE4B6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</w:tbl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A917BF" w:rsidRPr="001A2E96" w:rsidTr="00DE4B61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РАЗДЕЛ 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917BF" w:rsidRPr="002A6846" w:rsidRDefault="00A917BF" w:rsidP="00A917BF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8 985 524,0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917BF" w:rsidRPr="002A6846" w:rsidRDefault="00A917BF" w:rsidP="00A917BF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8 625 420,1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917BF" w:rsidRPr="002A6846" w:rsidRDefault="00A917BF" w:rsidP="00A917BF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14 719 262,5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917BF" w:rsidRPr="002A6846" w:rsidRDefault="00A917BF" w:rsidP="00A917BF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11 991 134,1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917BF" w:rsidRPr="002A6846" w:rsidRDefault="00A917BF" w:rsidP="00A917BF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13 628 880,0 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917BF" w:rsidRPr="002A6846" w:rsidRDefault="00A917BF" w:rsidP="00A917BF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14 747 550,0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917BF" w:rsidRPr="002A6846" w:rsidRDefault="00A917BF" w:rsidP="00A917BF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72 697 770,7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hideMark/>
          </w:tcPr>
          <w:p w:rsidR="00A917BF" w:rsidRPr="001A2E96" w:rsidRDefault="00A917BF" w:rsidP="00A917BF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A917BF" w:rsidRPr="001A2E96" w:rsidTr="00F87BE0">
        <w:trPr>
          <w:trHeight w:val="1673"/>
        </w:trPr>
        <w:tc>
          <w:tcPr>
            <w:tcW w:w="510" w:type="dxa"/>
            <w:noWrap/>
            <w:hideMark/>
          </w:tcPr>
          <w:p w:rsidR="00A917BF" w:rsidRPr="001A2E96" w:rsidRDefault="00A917BF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1475" w:type="dxa"/>
            <w:hideMark/>
          </w:tcPr>
          <w:p w:rsidR="00A917BF" w:rsidRPr="001A2E96" w:rsidRDefault="00A917B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Реализация инвестиционных программ организаций, обеспечивающих функционирование и развитие систем водоснабжения и водоотведения</w:t>
            </w:r>
          </w:p>
        </w:tc>
        <w:tc>
          <w:tcPr>
            <w:tcW w:w="709" w:type="dxa"/>
            <w:hideMark/>
          </w:tcPr>
          <w:p w:rsidR="00A917BF" w:rsidRPr="001A2E96" w:rsidRDefault="00A917B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Регулируемые организации в сфере водоснабжения и водоотведения</w:t>
            </w:r>
          </w:p>
        </w:tc>
        <w:tc>
          <w:tcPr>
            <w:tcW w:w="709" w:type="dxa"/>
            <w:noWrap/>
            <w:hideMark/>
          </w:tcPr>
          <w:p w:rsidR="00A917BF" w:rsidRPr="001A2E96" w:rsidRDefault="00A917BF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A917BF" w:rsidRPr="001A2E96" w:rsidRDefault="00A917BF" w:rsidP="00C02789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noWrap/>
            <w:hideMark/>
          </w:tcPr>
          <w:p w:rsidR="00A917BF" w:rsidRPr="001A2E96" w:rsidRDefault="00A917BF" w:rsidP="00C02789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917BF" w:rsidRPr="001A2E96" w:rsidRDefault="00A917BF" w:rsidP="00C02789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917BF" w:rsidRPr="001A2E96" w:rsidRDefault="00A917BF" w:rsidP="00C02789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hideMark/>
          </w:tcPr>
          <w:p w:rsidR="00A917BF" w:rsidRPr="001A2E96" w:rsidRDefault="00A917BF" w:rsidP="00C02789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8 985 524,0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8 625 420,1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14 719 262,5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11 991 134,1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13 628 880,0  </w:t>
            </w:r>
          </w:p>
        </w:tc>
        <w:tc>
          <w:tcPr>
            <w:tcW w:w="1134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14 747 550,0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72 697 770,7</w:t>
            </w:r>
            <w:r w:rsidRPr="002A6846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A917BF" w:rsidRPr="001A2E96" w:rsidRDefault="00A917BF" w:rsidP="00C02789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A917BF" w:rsidRPr="001A2E96" w:rsidTr="00DE4B61">
        <w:trPr>
          <w:trHeight w:val="234"/>
        </w:trPr>
        <w:tc>
          <w:tcPr>
            <w:tcW w:w="7371" w:type="dxa"/>
            <w:gridSpan w:val="9"/>
            <w:noWrap/>
            <w:hideMark/>
          </w:tcPr>
          <w:p w:rsidR="00A917BF" w:rsidRDefault="00A917BF" w:rsidP="00C02789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  <w:p w:rsidR="00A917BF" w:rsidRPr="00DE2320" w:rsidRDefault="00A917BF" w:rsidP="00C02789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6 719 329,1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8 425 038,9</w:t>
            </w:r>
            <w:r w:rsidRPr="002A684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7 350 429,9</w:t>
            </w:r>
            <w:r w:rsidRPr="002A684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4 388 964,9</w:t>
            </w:r>
            <w:r w:rsidRPr="002A684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6 038 255,6  </w:t>
            </w:r>
          </w:p>
        </w:tc>
        <w:tc>
          <w:tcPr>
            <w:tcW w:w="1134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8 136 172,8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41 058 191,1</w:t>
            </w:r>
            <w:r w:rsidRPr="002A684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A917BF" w:rsidRPr="00DE2320" w:rsidRDefault="00A917BF" w:rsidP="00C0278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A917BF" w:rsidRPr="001A2E96" w:rsidTr="00DE4B61">
        <w:trPr>
          <w:trHeight w:val="182"/>
        </w:trPr>
        <w:tc>
          <w:tcPr>
            <w:tcW w:w="7371" w:type="dxa"/>
            <w:gridSpan w:val="9"/>
            <w:noWrap/>
            <w:hideMark/>
          </w:tcPr>
          <w:p w:rsidR="00A917BF" w:rsidRPr="00DE2320" w:rsidRDefault="00A917BF" w:rsidP="00C02789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</w:p>
          <w:p w:rsidR="00A917BF" w:rsidRPr="00DE2320" w:rsidRDefault="00A917BF" w:rsidP="00C02789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15 704 853,1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17 050 459,0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22 069 692,4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16 380 099,0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19 667 135,6  </w:t>
            </w:r>
          </w:p>
        </w:tc>
        <w:tc>
          <w:tcPr>
            <w:tcW w:w="1134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22 883 722,8  </w:t>
            </w:r>
          </w:p>
        </w:tc>
        <w:tc>
          <w:tcPr>
            <w:tcW w:w="992" w:type="dxa"/>
            <w:noWrap/>
            <w:vAlign w:val="center"/>
            <w:hideMark/>
          </w:tcPr>
          <w:p w:rsidR="00A917BF" w:rsidRPr="002A6846" w:rsidRDefault="00A917BF" w:rsidP="00C02789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>113 755 961,8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A917BF" w:rsidRPr="002A6846" w:rsidRDefault="00A917BF" w:rsidP="00C02789">
            <w:pPr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</w:pPr>
            <w:r w:rsidRPr="002A6846"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  <w:t> </w:t>
            </w:r>
          </w:p>
        </w:tc>
      </w:tr>
    </w:tbl>
    <w:p w:rsidR="003E0F3B" w:rsidRDefault="003E0F3B" w:rsidP="00A917BF">
      <w:pPr>
        <w:pStyle w:val="ConsPlusNormal"/>
        <w:ind w:right="-425"/>
        <w:jc w:val="right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».</w:t>
      </w:r>
    </w:p>
    <w:p w:rsidR="007F1D0B" w:rsidRDefault="007F1D0B" w:rsidP="007F1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0B">
        <w:rPr>
          <w:rFonts w:ascii="Times New Roman" w:hAnsi="Times New Roman" w:cs="Times New Roman"/>
          <w:sz w:val="24"/>
          <w:szCs w:val="24"/>
        </w:rPr>
        <w:t xml:space="preserve">2.1.10. </w:t>
      </w:r>
      <w:hyperlink r:id="rId30" w:history="1">
        <w:r w:rsidRPr="007F1D0B">
          <w:rPr>
            <w:rFonts w:ascii="Times New Roman" w:hAnsi="Times New Roman" w:cs="Times New Roman"/>
            <w:sz w:val="24"/>
            <w:szCs w:val="24"/>
          </w:rPr>
          <w:t>Таблицу</w:t>
        </w:r>
      </w:hyperlink>
      <w:r w:rsidRPr="007F1D0B">
        <w:rPr>
          <w:rFonts w:ascii="Times New Roman" w:hAnsi="Times New Roman" w:cs="Times New Roman"/>
          <w:sz w:val="24"/>
          <w:szCs w:val="24"/>
        </w:rPr>
        <w:t xml:space="preserve"> 9-1 подраздела 9.3 </w:t>
      </w:r>
      <w:hyperlink r:id="rId31" w:history="1">
        <w:r w:rsidRPr="007F1D0B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7F1D0B">
        <w:rPr>
          <w:rFonts w:ascii="Times New Roman" w:hAnsi="Times New Roman" w:cs="Times New Roman"/>
          <w:sz w:val="24"/>
          <w:szCs w:val="24"/>
        </w:rPr>
        <w:t xml:space="preserve"> 9 изложить в следующей редакции:</w:t>
      </w:r>
    </w:p>
    <w:p w:rsidR="007F1D0B" w:rsidRDefault="007F1D0B" w:rsidP="007F1D0B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7F1D0B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2269"/>
        <w:gridCol w:w="708"/>
        <w:gridCol w:w="993"/>
        <w:gridCol w:w="991"/>
        <w:gridCol w:w="993"/>
        <w:gridCol w:w="992"/>
        <w:gridCol w:w="993"/>
        <w:gridCol w:w="992"/>
        <w:gridCol w:w="992"/>
        <w:gridCol w:w="1276"/>
      </w:tblGrid>
      <w:tr w:rsidR="007F1D0B" w:rsidRPr="00311316" w:rsidTr="00BF5ABD">
        <w:trPr>
          <w:trHeight w:val="862"/>
        </w:trPr>
        <w:tc>
          <w:tcPr>
            <w:tcW w:w="426" w:type="dxa"/>
            <w:vMerge w:val="restart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lastRenderedPageBreak/>
              <w:t>N п/п</w:t>
            </w:r>
          </w:p>
        </w:tc>
        <w:tc>
          <w:tcPr>
            <w:tcW w:w="3827" w:type="dxa"/>
            <w:vMerge w:val="restart"/>
            <w:hideMark/>
          </w:tcPr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2269" w:type="dxa"/>
            <w:vMerge w:val="restart"/>
            <w:hideMark/>
          </w:tcPr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708" w:type="dxa"/>
            <w:vMerge w:val="restart"/>
            <w:hideMark/>
          </w:tcPr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hideMark/>
          </w:tcPr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7F1D0B" w:rsidRPr="00311316" w:rsidTr="00BF5ABD">
        <w:trPr>
          <w:trHeight w:val="415"/>
        </w:trPr>
        <w:tc>
          <w:tcPr>
            <w:tcW w:w="426" w:type="dxa"/>
            <w:vMerge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827" w:type="dxa"/>
            <w:vMerge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269" w:type="dxa"/>
            <w:vMerge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3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2019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991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2020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993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2021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992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2022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993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2023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992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2024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992" w:type="dxa"/>
            <w:vMerge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7F1D0B" w:rsidRPr="00311316" w:rsidTr="00BF5ABD">
        <w:trPr>
          <w:trHeight w:val="89"/>
        </w:trPr>
        <w:tc>
          <w:tcPr>
            <w:tcW w:w="426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827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269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708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3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991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3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7F1D0B" w:rsidRPr="00AE6C4F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17 802,4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3 446,6</w:t>
            </w: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18 514,5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19 255,1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20 025,3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20 826,3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99 870,2</w:t>
            </w: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276" w:type="dxa"/>
            <w:vMerge w:val="restart"/>
          </w:tcPr>
          <w:p w:rsidR="00253E65" w:rsidRPr="005A66AE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ЦП 1</w:t>
            </w: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22 985,2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4 680,7</w:t>
            </w: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23 904,6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24 860,8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25 855,2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26 889,4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129 176,0</w:t>
            </w: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62 144,0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22 109,4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64 629,8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67 215,0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69 903,6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72 699,7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358 701,5</w:t>
            </w: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88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7F1D0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71 454,8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24 270,6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74 313,0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77 285,5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80 376,9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83 592,0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411 292,8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80 103,4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12 084,9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83 307,5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86 639,8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90 105,4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93 709,6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445 950,6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Колпинского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29 594,3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10 071,3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30 778,1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32 009,2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33 289,6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34 621,2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170 363,6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60 530,7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15 622,0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62 951,9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65 470,0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68 088,8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70 812,4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343 475,8</w:t>
            </w:r>
          </w:p>
        </w:tc>
        <w:tc>
          <w:tcPr>
            <w:tcW w:w="1276" w:type="dxa"/>
            <w:vMerge w:val="restart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70 365,8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13 034,1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73 180,4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76 107,6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79 151,9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82 318,0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394 157,8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3827" w:type="dxa"/>
            <w:vAlign w:val="center"/>
          </w:tcPr>
          <w:p w:rsidR="00253E65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:rsidR="008A5F40" w:rsidRPr="002566A7" w:rsidRDefault="008A5F40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12 862,3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1 519,1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13 376,8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13 911,9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9 985,0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10 384,4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62 039,5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6 497,8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2 571,0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6 757,7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7 028,0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7 303,3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7 595,4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37 753,2</w:t>
            </w:r>
          </w:p>
        </w:tc>
        <w:tc>
          <w:tcPr>
            <w:tcW w:w="1276" w:type="dxa"/>
            <w:vMerge w:val="restart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74 848,6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24 225,5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77 842,5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80 956,2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84 194,4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87 562,2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429 629,5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95 940,3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24 837,9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99 777,9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103 769,0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107 919,8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112 236,6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544 481,4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9C090B">
        <w:trPr>
          <w:trHeight w:val="531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3827" w:type="dxa"/>
            <w:vAlign w:val="center"/>
          </w:tcPr>
          <w:p w:rsidR="00253E65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18 831,6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4 287,2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21 922,7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22 799,6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23 711,6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24 660,0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116 212,7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Петродворцового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25 235,0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6 162,0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28 770,5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29 921,3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25 702,9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26 730,6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142 522,3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101 835,3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105 908,7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110 145,0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114 550,8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119 132,8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551 572,6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lastRenderedPageBreak/>
              <w:t>16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37 884,9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2 879,8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39 400,3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40 976,3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38 814,7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40 367,3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200 323,3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827" w:type="dxa"/>
            <w:vAlign w:val="center"/>
          </w:tcPr>
          <w:p w:rsidR="00253E65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:rsidR="00F44EFC" w:rsidRPr="002566A7" w:rsidRDefault="00F44EFC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66 961,8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69 640,3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72 425,9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75 322,9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78 335,9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362 686,8</w:t>
            </w:r>
          </w:p>
        </w:tc>
        <w:tc>
          <w:tcPr>
            <w:tcW w:w="1276" w:type="dxa"/>
            <w:vMerge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53E65" w:rsidRPr="00311316" w:rsidTr="00BF5ABD">
        <w:trPr>
          <w:trHeight w:val="315"/>
        </w:trPr>
        <w:tc>
          <w:tcPr>
            <w:tcW w:w="42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3827" w:type="dxa"/>
            <w:vAlign w:val="center"/>
          </w:tcPr>
          <w:p w:rsidR="00253E65" w:rsidRPr="002566A7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69" w:type="dxa"/>
            <w:vAlign w:val="center"/>
          </w:tcPr>
          <w:p w:rsidR="00253E65" w:rsidRPr="002444BB" w:rsidRDefault="00253E65" w:rsidP="00C027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708" w:type="dxa"/>
            <w:vAlign w:val="center"/>
          </w:tcPr>
          <w:p w:rsidR="00253E65" w:rsidRPr="002444BB" w:rsidRDefault="00253E65" w:rsidP="00C027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28 937,5  </w:t>
            </w:r>
          </w:p>
        </w:tc>
        <w:tc>
          <w:tcPr>
            <w:tcW w:w="991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9 812,9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30 095,0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31 298,8  </w:t>
            </w:r>
          </w:p>
        </w:tc>
        <w:tc>
          <w:tcPr>
            <w:tcW w:w="993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32 550,8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33 852,8  </w:t>
            </w:r>
          </w:p>
        </w:tc>
        <w:tc>
          <w:tcPr>
            <w:tcW w:w="992" w:type="dxa"/>
            <w:vAlign w:val="center"/>
          </w:tcPr>
          <w:p w:rsidR="00253E65" w:rsidRPr="002444BB" w:rsidRDefault="00253E65" w:rsidP="00C02789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166 547,7</w:t>
            </w:r>
          </w:p>
        </w:tc>
        <w:tc>
          <w:tcPr>
            <w:tcW w:w="1276" w:type="dxa"/>
          </w:tcPr>
          <w:p w:rsidR="00253E65" w:rsidRPr="002566A7" w:rsidRDefault="00253E65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7F1D0B" w:rsidRPr="00DE2320" w:rsidTr="00BF5ABD">
        <w:trPr>
          <w:trHeight w:val="208"/>
        </w:trPr>
        <w:tc>
          <w:tcPr>
            <w:tcW w:w="6522" w:type="dxa"/>
            <w:gridSpan w:val="3"/>
          </w:tcPr>
          <w:p w:rsidR="007F1D0B" w:rsidRPr="00DE2320" w:rsidRDefault="007F1D0B" w:rsidP="00C02789">
            <w:pPr>
              <w:rPr>
                <w:rFonts w:ascii="Times New Roman" w:hAnsi="Times New Roman"/>
                <w:b/>
                <w:bCs/>
                <w:color w:val="000000"/>
                <w:sz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</w:rPr>
              <w:t xml:space="preserve"> 2</w:t>
            </w:r>
          </w:p>
          <w:p w:rsidR="007F1D0B" w:rsidRPr="00DE2320" w:rsidRDefault="007F1D0B" w:rsidP="00C02789">
            <w:pPr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F1D0B" w:rsidRPr="00DE2320" w:rsidRDefault="007F1D0B" w:rsidP="00C02789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7F1D0B" w:rsidRPr="002444BB" w:rsidRDefault="007F1D0B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884 815,7  </w:t>
            </w:r>
          </w:p>
        </w:tc>
        <w:tc>
          <w:tcPr>
            <w:tcW w:w="991" w:type="dxa"/>
            <w:vAlign w:val="center"/>
          </w:tcPr>
          <w:p w:rsidR="007F1D0B" w:rsidRPr="002444BB" w:rsidRDefault="00BF5ABD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181 615,0</w:t>
            </w:r>
          </w:p>
        </w:tc>
        <w:tc>
          <w:tcPr>
            <w:tcW w:w="993" w:type="dxa"/>
            <w:vAlign w:val="center"/>
          </w:tcPr>
          <w:p w:rsidR="007F1D0B" w:rsidRPr="002444BB" w:rsidRDefault="007F1D0B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925 072,2  </w:t>
            </w:r>
          </w:p>
        </w:tc>
        <w:tc>
          <w:tcPr>
            <w:tcW w:w="992" w:type="dxa"/>
            <w:vAlign w:val="center"/>
          </w:tcPr>
          <w:p w:rsidR="007F1D0B" w:rsidRPr="002444BB" w:rsidRDefault="007F1D0B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962 075,0  </w:t>
            </w:r>
          </w:p>
        </w:tc>
        <w:tc>
          <w:tcPr>
            <w:tcW w:w="993" w:type="dxa"/>
            <w:vAlign w:val="center"/>
          </w:tcPr>
          <w:p w:rsidR="007F1D0B" w:rsidRPr="002444BB" w:rsidRDefault="007F1D0B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986 852,9  </w:t>
            </w:r>
          </w:p>
        </w:tc>
        <w:tc>
          <w:tcPr>
            <w:tcW w:w="992" w:type="dxa"/>
            <w:vAlign w:val="center"/>
          </w:tcPr>
          <w:p w:rsidR="007F1D0B" w:rsidRPr="002444BB" w:rsidRDefault="007F1D0B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1 026 326,6  </w:t>
            </w:r>
          </w:p>
        </w:tc>
        <w:tc>
          <w:tcPr>
            <w:tcW w:w="992" w:type="dxa"/>
            <w:vAlign w:val="center"/>
          </w:tcPr>
          <w:p w:rsidR="007F1D0B" w:rsidRPr="002444BB" w:rsidRDefault="00BF5ABD" w:rsidP="00C0278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4 966 757,4</w:t>
            </w:r>
          </w:p>
        </w:tc>
        <w:tc>
          <w:tcPr>
            <w:tcW w:w="1276" w:type="dxa"/>
          </w:tcPr>
          <w:p w:rsidR="007F1D0B" w:rsidRPr="00DE2320" w:rsidRDefault="007F1D0B" w:rsidP="00C0278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7F1D0B" w:rsidRPr="00311316" w:rsidTr="00BF5ABD">
        <w:trPr>
          <w:trHeight w:val="315"/>
        </w:trPr>
        <w:tc>
          <w:tcPr>
            <w:tcW w:w="6522" w:type="dxa"/>
            <w:gridSpan w:val="3"/>
          </w:tcPr>
          <w:p w:rsidR="007F1D0B" w:rsidRPr="00DE2320" w:rsidRDefault="007F1D0B" w:rsidP="00C02789">
            <w:pPr>
              <w:rPr>
                <w:rFonts w:ascii="Times New Roman" w:hAnsi="Times New Roman"/>
                <w:b/>
                <w:bCs/>
                <w:color w:val="000000"/>
                <w:sz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</w:rPr>
              <w:t>ВСЕГО финансирование подпрограммы 2</w:t>
            </w:r>
          </w:p>
        </w:tc>
        <w:tc>
          <w:tcPr>
            <w:tcW w:w="708" w:type="dxa"/>
            <w:vAlign w:val="center"/>
          </w:tcPr>
          <w:p w:rsidR="007F1D0B" w:rsidRPr="00D82A82" w:rsidRDefault="007F1D0B" w:rsidP="00C0278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16 589 668,8  </w:t>
            </w:r>
          </w:p>
        </w:tc>
        <w:tc>
          <w:tcPr>
            <w:tcW w:w="991" w:type="dxa"/>
            <w:vAlign w:val="center"/>
          </w:tcPr>
          <w:p w:rsidR="007F1D0B" w:rsidRPr="00BF5ABD" w:rsidRDefault="00BF5AB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17 232 074,0</w:t>
            </w:r>
          </w:p>
        </w:tc>
        <w:tc>
          <w:tcPr>
            <w:tcW w:w="993" w:type="dxa"/>
            <w:vAlign w:val="center"/>
          </w:tcPr>
          <w:p w:rsidR="007F1D0B" w:rsidRPr="00BF5ABD" w:rsidRDefault="00BF5AB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22 994 764,6</w:t>
            </w:r>
            <w:r w:rsidR="007F1D0B"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F1D0B" w:rsidRPr="00BF5ABD" w:rsidRDefault="00BF5AB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17 342 174,0</w:t>
            </w:r>
            <w:r w:rsidR="007F1D0B"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20 653 988,5  </w:t>
            </w:r>
          </w:p>
        </w:tc>
        <w:tc>
          <w:tcPr>
            <w:tcW w:w="992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23 910 049,4  </w:t>
            </w:r>
          </w:p>
        </w:tc>
        <w:tc>
          <w:tcPr>
            <w:tcW w:w="992" w:type="dxa"/>
            <w:vAlign w:val="center"/>
          </w:tcPr>
          <w:p w:rsidR="007F1D0B" w:rsidRPr="002444BB" w:rsidRDefault="00BF5ABD" w:rsidP="00C02789">
            <w:pPr>
              <w:jc w:val="right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118 722 719,2</w:t>
            </w:r>
          </w:p>
        </w:tc>
        <w:tc>
          <w:tcPr>
            <w:tcW w:w="1276" w:type="dxa"/>
          </w:tcPr>
          <w:p w:rsidR="007F1D0B" w:rsidRPr="002566A7" w:rsidRDefault="007F1D0B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7F1D0B" w:rsidRPr="007F1D0B" w:rsidRDefault="007F1D0B" w:rsidP="00E328D5">
      <w:pPr>
        <w:pStyle w:val="ConsPlusNormal"/>
        <w:ind w:right="-425" w:firstLine="709"/>
        <w:jc w:val="right"/>
        <w:rPr>
          <w:rFonts w:ascii="Times New Roman" w:hAnsi="Times New Roman" w:cs="Times New Roman"/>
          <w:szCs w:val="24"/>
        </w:rPr>
      </w:pPr>
      <w:r w:rsidRPr="007F1D0B">
        <w:rPr>
          <w:rFonts w:ascii="Times New Roman" w:hAnsi="Times New Roman" w:cs="Times New Roman"/>
          <w:szCs w:val="24"/>
        </w:rPr>
        <w:t>».</w:t>
      </w:r>
    </w:p>
    <w:p w:rsidR="003250C4" w:rsidRDefault="003250C4" w:rsidP="00B75F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="00C0278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B09D5">
        <w:rPr>
          <w:rFonts w:ascii="Times New Roman" w:hAnsi="Times New Roman" w:cs="Times New Roman"/>
          <w:sz w:val="24"/>
          <w:szCs w:val="24"/>
        </w:rPr>
        <w:t>В подразделе 1</w:t>
      </w:r>
      <w:r w:rsidR="00C02789">
        <w:rPr>
          <w:rFonts w:ascii="Times New Roman" w:hAnsi="Times New Roman" w:cs="Times New Roman"/>
          <w:sz w:val="24"/>
          <w:szCs w:val="24"/>
        </w:rPr>
        <w:t>0</w:t>
      </w:r>
      <w:r w:rsidRPr="00FB09D5">
        <w:rPr>
          <w:rFonts w:ascii="Times New Roman" w:hAnsi="Times New Roman" w:cs="Times New Roman"/>
          <w:sz w:val="24"/>
          <w:szCs w:val="24"/>
        </w:rPr>
        <w:t xml:space="preserve">.1 </w:t>
      </w:r>
      <w:hyperlink r:id="rId32" w:history="1">
        <w:r w:rsidRPr="00FB09D5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FB09D5">
        <w:rPr>
          <w:rFonts w:ascii="Times New Roman" w:hAnsi="Times New Roman" w:cs="Times New Roman"/>
          <w:sz w:val="24"/>
          <w:szCs w:val="24"/>
        </w:rPr>
        <w:t xml:space="preserve"> 1</w:t>
      </w:r>
      <w:r w:rsidR="00C02789">
        <w:rPr>
          <w:rFonts w:ascii="Times New Roman" w:hAnsi="Times New Roman" w:cs="Times New Roman"/>
          <w:sz w:val="24"/>
          <w:szCs w:val="24"/>
        </w:rPr>
        <w:t>0</w:t>
      </w:r>
      <w:r w:rsidRPr="00FB09D5">
        <w:rPr>
          <w:rFonts w:ascii="Times New Roman" w:hAnsi="Times New Roman" w:cs="Times New Roman"/>
          <w:sz w:val="24"/>
          <w:szCs w:val="24"/>
        </w:rPr>
        <w:t>:</w:t>
      </w:r>
    </w:p>
    <w:p w:rsidR="00C02789" w:rsidRPr="00FB09D5" w:rsidRDefault="00C02789" w:rsidP="00C02789">
      <w:pPr>
        <w:autoSpaceDE w:val="0"/>
        <w:autoSpaceDN w:val="0"/>
        <w:adjustRightInd w:val="0"/>
        <w:ind w:left="709"/>
        <w:jc w:val="both"/>
      </w:pPr>
      <w:r>
        <w:t>2</w:t>
      </w:r>
      <w:r w:rsidRPr="00FB09D5">
        <w:t>.1.</w:t>
      </w:r>
      <w:r>
        <w:t>11</w:t>
      </w:r>
      <w:r w:rsidRPr="00FB09D5">
        <w:t>.1. В абзаце первом графы 3 пункта 6 число «</w:t>
      </w:r>
      <w:r>
        <w:t>147 036 643,9</w:t>
      </w:r>
      <w:r w:rsidRPr="00FB09D5">
        <w:t>» заменить числом «</w:t>
      </w:r>
      <w:r w:rsidR="003B0E2B">
        <w:t>157 233 795,1</w:t>
      </w:r>
      <w:r w:rsidRPr="00FB09D5">
        <w:t>».</w:t>
      </w:r>
    </w:p>
    <w:p w:rsidR="00C02789" w:rsidRPr="001B76EE" w:rsidRDefault="00C02789" w:rsidP="00C02789">
      <w:pPr>
        <w:autoSpaceDE w:val="0"/>
        <w:autoSpaceDN w:val="0"/>
        <w:adjustRightInd w:val="0"/>
        <w:ind w:left="709"/>
        <w:jc w:val="both"/>
      </w:pPr>
      <w:r>
        <w:t>2</w:t>
      </w:r>
      <w:r w:rsidRPr="00FB09D5">
        <w:t>.1.</w:t>
      </w:r>
      <w:r>
        <w:t>11</w:t>
      </w:r>
      <w:r w:rsidRPr="00FB09D5">
        <w:t>.</w:t>
      </w:r>
      <w:r w:rsidR="003B0E2B">
        <w:t>2</w:t>
      </w:r>
      <w:r w:rsidRPr="00FB09D5">
        <w:t xml:space="preserve">. В абзаце </w:t>
      </w:r>
      <w:r>
        <w:t>четвертом</w:t>
      </w:r>
      <w:r w:rsidRPr="00FB09D5">
        <w:t xml:space="preserve"> графы 3 пункта 6 число «</w:t>
      </w:r>
      <w:r>
        <w:t>22 025 910,8</w:t>
      </w:r>
      <w:r w:rsidRPr="001B76EE">
        <w:t>» заменить числом «</w:t>
      </w:r>
      <w:r w:rsidR="003B0E2B">
        <w:t>28 812 502,9</w:t>
      </w:r>
      <w:r w:rsidRPr="001B76EE">
        <w:t>».</w:t>
      </w:r>
    </w:p>
    <w:p w:rsidR="00C02789" w:rsidRPr="001B76EE" w:rsidRDefault="00C02789" w:rsidP="00C02789">
      <w:pPr>
        <w:autoSpaceDE w:val="0"/>
        <w:autoSpaceDN w:val="0"/>
        <w:adjustRightInd w:val="0"/>
        <w:ind w:left="709"/>
        <w:jc w:val="both"/>
      </w:pPr>
      <w:r>
        <w:t>2</w:t>
      </w:r>
      <w:r w:rsidRPr="00FB09D5">
        <w:t>.1.</w:t>
      </w:r>
      <w:r>
        <w:t>11</w:t>
      </w:r>
      <w:r w:rsidRPr="00FB09D5">
        <w:t>.</w:t>
      </w:r>
      <w:r w:rsidR="003B0E2B">
        <w:t>3</w:t>
      </w:r>
      <w:r w:rsidRPr="00FB09D5">
        <w:t xml:space="preserve">. В абзаце </w:t>
      </w:r>
      <w:r>
        <w:t>пятом</w:t>
      </w:r>
      <w:r w:rsidRPr="00FB09D5">
        <w:t xml:space="preserve"> графы 3 пункта 6 число «</w:t>
      </w:r>
      <w:r>
        <w:t>23 069 939,2</w:t>
      </w:r>
      <w:r w:rsidRPr="001B76EE">
        <w:t>» заменить числом «</w:t>
      </w:r>
      <w:r w:rsidR="003B0E2B">
        <w:t>26 480 498,3</w:t>
      </w:r>
      <w:r w:rsidRPr="001B76EE">
        <w:t>».</w:t>
      </w:r>
    </w:p>
    <w:p w:rsidR="00C02789" w:rsidRPr="001B76EE" w:rsidRDefault="00C02789" w:rsidP="00C02789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11</w:t>
      </w:r>
      <w:r w:rsidRPr="00FB09D5">
        <w:t>.</w:t>
      </w:r>
      <w:r w:rsidR="003B0E2B">
        <w:t>4</w:t>
      </w:r>
      <w:r w:rsidRPr="00FB09D5">
        <w:t xml:space="preserve">. В абзаце </w:t>
      </w:r>
      <w:r>
        <w:t>восьмом</w:t>
      </w:r>
      <w:r w:rsidRPr="00FB09D5">
        <w:t xml:space="preserve"> графы 3 пункта 6 число «</w:t>
      </w:r>
      <w:r>
        <w:t>147 036 643,9</w:t>
      </w:r>
      <w:r w:rsidRPr="001B76EE">
        <w:t>» заменить числом «</w:t>
      </w:r>
      <w:r w:rsidR="003B0E2B">
        <w:t>157 233 795,1</w:t>
      </w:r>
      <w:r w:rsidRPr="001B76EE">
        <w:t>».</w:t>
      </w:r>
    </w:p>
    <w:p w:rsidR="00C02789" w:rsidRPr="001B76EE" w:rsidRDefault="00C02789" w:rsidP="00C02789">
      <w:pPr>
        <w:autoSpaceDE w:val="0"/>
        <w:autoSpaceDN w:val="0"/>
        <w:adjustRightInd w:val="0"/>
        <w:ind w:firstLine="709"/>
        <w:jc w:val="both"/>
      </w:pPr>
      <w:r>
        <w:t>2.1.11.</w:t>
      </w:r>
      <w:r w:rsidR="003B0E2B">
        <w:t>5</w:t>
      </w:r>
      <w:r>
        <w:t>.</w:t>
      </w:r>
      <w:r w:rsidRPr="00D92564">
        <w:t xml:space="preserve"> </w:t>
      </w:r>
      <w:r w:rsidRPr="00FB09D5">
        <w:t xml:space="preserve">В абзаце </w:t>
      </w:r>
      <w:r>
        <w:t>одиннадцатом</w:t>
      </w:r>
      <w:r w:rsidRPr="00FB09D5">
        <w:t xml:space="preserve"> графы 3 пункта 6 число «</w:t>
      </w:r>
      <w:r>
        <w:t>22 025 910,8</w:t>
      </w:r>
      <w:r w:rsidRPr="001B76EE">
        <w:t>» заменить числом «</w:t>
      </w:r>
      <w:r w:rsidR="003B0E2B">
        <w:t>28 812 502,9</w:t>
      </w:r>
      <w:r w:rsidRPr="001B76EE">
        <w:t>».</w:t>
      </w:r>
    </w:p>
    <w:p w:rsidR="00C02789" w:rsidRPr="001B76EE" w:rsidRDefault="00C02789" w:rsidP="00C02789">
      <w:pPr>
        <w:autoSpaceDE w:val="0"/>
        <w:autoSpaceDN w:val="0"/>
        <w:adjustRightInd w:val="0"/>
        <w:ind w:firstLine="709"/>
        <w:jc w:val="both"/>
      </w:pPr>
      <w:r>
        <w:t>2.1.11.</w:t>
      </w:r>
      <w:r w:rsidR="003B0E2B">
        <w:t>6</w:t>
      </w:r>
      <w:r>
        <w:t xml:space="preserve">. </w:t>
      </w:r>
      <w:r w:rsidRPr="00FB09D5">
        <w:t xml:space="preserve">В абзаце </w:t>
      </w:r>
      <w:r>
        <w:t>двенадцатом</w:t>
      </w:r>
      <w:r w:rsidRPr="00FB09D5">
        <w:t xml:space="preserve"> графы 3 пункта 6 число «</w:t>
      </w:r>
      <w:r>
        <w:t>23 069 939,2</w:t>
      </w:r>
      <w:r w:rsidRPr="001B76EE">
        <w:t>» заменить числом «</w:t>
      </w:r>
      <w:r w:rsidR="003B0E2B">
        <w:t>26 480 498,3</w:t>
      </w:r>
      <w:r w:rsidRPr="001B76EE">
        <w:t>».</w:t>
      </w:r>
    </w:p>
    <w:p w:rsidR="00C02789" w:rsidRDefault="00C02789" w:rsidP="00C027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2.1.12. Таблицу 11 подраздела 10.3 раздела 10 </w:t>
      </w:r>
      <w:r w:rsidRPr="007F1D0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3B0E2B" w:rsidRPr="003B0E2B" w:rsidRDefault="003B0E2B" w:rsidP="003B0E2B">
      <w:pPr>
        <w:autoSpaceDE w:val="0"/>
        <w:autoSpaceDN w:val="0"/>
        <w:adjustRightInd w:val="0"/>
        <w:outlineLvl w:val="0"/>
        <w:rPr>
          <w:sz w:val="22"/>
        </w:rPr>
      </w:pPr>
      <w:r w:rsidRPr="003B0E2B">
        <w:rPr>
          <w:sz w:val="22"/>
        </w:rPr>
        <w:t>«</w:t>
      </w: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366"/>
        <w:gridCol w:w="1418"/>
        <w:gridCol w:w="567"/>
        <w:gridCol w:w="393"/>
        <w:gridCol w:w="699"/>
        <w:gridCol w:w="1020"/>
        <w:gridCol w:w="865"/>
        <w:gridCol w:w="850"/>
        <w:gridCol w:w="851"/>
        <w:gridCol w:w="850"/>
        <w:gridCol w:w="851"/>
        <w:gridCol w:w="850"/>
        <w:gridCol w:w="851"/>
        <w:gridCol w:w="850"/>
        <w:gridCol w:w="992"/>
        <w:gridCol w:w="1418"/>
      </w:tblGrid>
      <w:tr w:rsidR="003B0E2B" w:rsidRPr="003B0E2B" w:rsidTr="00196DD0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N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Наименование мероприятия/объекта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Мощность объекта</w:t>
            </w:r>
          </w:p>
        </w:tc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Вид работ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Общий срок реализации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3B0E2B" w:rsidRPr="003B0E2B" w:rsidTr="00196DD0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outlineLvl w:val="0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B0E2B" w:rsidRPr="003B0E2B" w:rsidTr="00196DD0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17</w:t>
            </w:r>
          </w:p>
        </w:tc>
      </w:tr>
      <w:tr w:rsidR="003B0E2B" w:rsidRPr="003B0E2B" w:rsidTr="005A664A">
        <w:trPr>
          <w:trHeight w:val="144"/>
        </w:trPr>
        <w:tc>
          <w:tcPr>
            <w:tcW w:w="150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ПРОЧИЕ РАСХОДЫ РАЗВИТИЯ</w:t>
            </w:r>
          </w:p>
        </w:tc>
      </w:tr>
      <w:tr w:rsidR="003B0E2B" w:rsidRPr="003B0E2B" w:rsidTr="00196DD0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Субъекты электроэнергетики, осуществляющие деятельность на территории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27872377,2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25266340,0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196DD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28812502,9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196DD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26480498,3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23566507,4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25235569,3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196DD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157233795,1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B0E2B">
              <w:rPr>
                <w:sz w:val="14"/>
                <w:szCs w:val="14"/>
              </w:rPr>
              <w:t>ЦП 2.3</w:t>
            </w:r>
          </w:p>
        </w:tc>
      </w:tr>
      <w:tr w:rsidR="003B0E2B" w:rsidRPr="003B0E2B" w:rsidTr="003B0E2B">
        <w:tc>
          <w:tcPr>
            <w:tcW w:w="7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27872377,2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25266340,0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28812502,9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26480498,3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23566507,4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25235569,3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157233795,1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</w:p>
        </w:tc>
      </w:tr>
      <w:tr w:rsidR="003B0E2B" w:rsidRPr="003B0E2B" w:rsidTr="003B0E2B">
        <w:tc>
          <w:tcPr>
            <w:tcW w:w="7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ВСЕГО проектная часть подпрограммы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27872377,2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25266340,0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28812502,9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26480498,3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23566507,4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3B0E2B">
              <w:rPr>
                <w:b/>
                <w:sz w:val="14"/>
                <w:szCs w:val="14"/>
              </w:rPr>
              <w:t>25235569,3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157233795,1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2B" w:rsidRPr="003B0E2B" w:rsidRDefault="003B0E2B" w:rsidP="003B0E2B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</w:p>
        </w:tc>
      </w:tr>
    </w:tbl>
    <w:p w:rsidR="00C02789" w:rsidRPr="003B0E2B" w:rsidRDefault="003B0E2B" w:rsidP="003B0E2B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3B0E2B">
        <w:rPr>
          <w:rFonts w:ascii="Times New Roman" w:hAnsi="Times New Roman" w:cs="Times New Roman"/>
          <w:szCs w:val="24"/>
        </w:rPr>
        <w:lastRenderedPageBreak/>
        <w:t>».</w:t>
      </w:r>
    </w:p>
    <w:p w:rsidR="0086015F" w:rsidRPr="00FB09D5" w:rsidRDefault="0086015F" w:rsidP="0086015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2.1.13</w:t>
      </w:r>
      <w:r w:rsidRPr="00FB09D5">
        <w:t xml:space="preserve">. </w:t>
      </w:r>
      <w:r w:rsidRPr="00FB09D5">
        <w:rPr>
          <w:rFonts w:eastAsia="Calibri"/>
          <w:lang w:eastAsia="en-US"/>
        </w:rPr>
        <w:t xml:space="preserve">В подразделе </w:t>
      </w:r>
      <w:r>
        <w:rPr>
          <w:rFonts w:eastAsia="Calibri"/>
          <w:lang w:eastAsia="en-US"/>
        </w:rPr>
        <w:t>11</w:t>
      </w:r>
      <w:r w:rsidRPr="00FB09D5">
        <w:rPr>
          <w:rFonts w:eastAsia="Calibri"/>
          <w:lang w:eastAsia="en-US"/>
        </w:rPr>
        <w:t xml:space="preserve">.1 </w:t>
      </w:r>
      <w:hyperlink r:id="rId33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11</w:t>
      </w:r>
      <w:r w:rsidRPr="00FB09D5">
        <w:rPr>
          <w:rFonts w:eastAsia="Calibri"/>
          <w:lang w:eastAsia="en-US"/>
        </w:rPr>
        <w:t>:</w:t>
      </w:r>
    </w:p>
    <w:p w:rsidR="0086015F" w:rsidRPr="00FB09D5" w:rsidRDefault="0086015F" w:rsidP="00B147BF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13</w:t>
      </w:r>
      <w:r w:rsidRPr="00FB09D5">
        <w:t>.1. В абзаце первом графы 3 пункта 6 число «</w:t>
      </w:r>
      <w:r w:rsidR="00B147BF">
        <w:t>16 290 065,3</w:t>
      </w:r>
      <w:r w:rsidRPr="00FB09D5">
        <w:t>» заменить числом «</w:t>
      </w:r>
      <w:r w:rsidR="00B147BF">
        <w:t>17 891 605,3</w:t>
      </w:r>
      <w:r w:rsidRPr="00FB09D5">
        <w:t>».</w:t>
      </w:r>
    </w:p>
    <w:p w:rsidR="0086015F" w:rsidRDefault="0086015F" w:rsidP="00B147BF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13</w:t>
      </w:r>
      <w:r w:rsidRPr="00FB09D5">
        <w:t>.2. В абзаце третьем графы 3 пункта 6 число «</w:t>
      </w:r>
      <w:r w:rsidR="00B147BF">
        <w:t>2 221 528,7</w:t>
      </w:r>
      <w:r w:rsidRPr="00FB09D5">
        <w:t>» заменить числом «</w:t>
      </w:r>
      <w:r w:rsidR="00B147BF">
        <w:t>2 857 990,8</w:t>
      </w:r>
      <w:r w:rsidRPr="00FB09D5">
        <w:t>».</w:t>
      </w:r>
    </w:p>
    <w:p w:rsidR="0086015F" w:rsidRPr="001B76EE" w:rsidRDefault="0086015F" w:rsidP="00B147BF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13</w:t>
      </w:r>
      <w:r w:rsidRPr="00FB09D5">
        <w:t>.</w:t>
      </w:r>
      <w:r>
        <w:t>3</w:t>
      </w:r>
      <w:r w:rsidRPr="00FB09D5">
        <w:t xml:space="preserve">. В абзаце </w:t>
      </w:r>
      <w:r>
        <w:t>четвертом</w:t>
      </w:r>
      <w:r w:rsidRPr="00FB09D5">
        <w:t xml:space="preserve"> графы 3 пункта 6 число «</w:t>
      </w:r>
      <w:r w:rsidR="00B147BF">
        <w:t>2 973 284,3</w:t>
      </w:r>
      <w:r w:rsidRPr="001B76EE">
        <w:t>» заменить числом «</w:t>
      </w:r>
      <w:r w:rsidR="00B147BF">
        <w:t>3 404 444,7</w:t>
      </w:r>
      <w:r w:rsidRPr="001B76EE">
        <w:t>».</w:t>
      </w:r>
    </w:p>
    <w:p w:rsidR="0086015F" w:rsidRPr="001B76EE" w:rsidRDefault="0086015F" w:rsidP="00B147BF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13</w:t>
      </w:r>
      <w:r w:rsidRPr="00FB09D5">
        <w:t>.</w:t>
      </w:r>
      <w:r>
        <w:t>4</w:t>
      </w:r>
      <w:r w:rsidRPr="00FB09D5">
        <w:t xml:space="preserve">. В абзаце </w:t>
      </w:r>
      <w:r>
        <w:t>пятом</w:t>
      </w:r>
      <w:r w:rsidRPr="00FB09D5">
        <w:t xml:space="preserve"> графы 3 пункта 6 число «</w:t>
      </w:r>
      <w:r w:rsidR="00B147BF">
        <w:t>2 866 113,3</w:t>
      </w:r>
      <w:r w:rsidRPr="001B76EE">
        <w:t>» заменить числом «</w:t>
      </w:r>
      <w:r w:rsidR="00B147BF">
        <w:t>3 400 030,8</w:t>
      </w:r>
      <w:r w:rsidRPr="001B76EE">
        <w:t>».</w:t>
      </w:r>
    </w:p>
    <w:p w:rsidR="0086015F" w:rsidRPr="001B76EE" w:rsidRDefault="0086015F" w:rsidP="00B147BF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13</w:t>
      </w:r>
      <w:r w:rsidRPr="00FB09D5">
        <w:t>.</w:t>
      </w:r>
      <w:r>
        <w:t>5</w:t>
      </w:r>
      <w:r w:rsidRPr="00FB09D5">
        <w:t xml:space="preserve">. В абзаце </w:t>
      </w:r>
      <w:r>
        <w:t>восьмом</w:t>
      </w:r>
      <w:r w:rsidRPr="00FB09D5">
        <w:t xml:space="preserve"> графы 3 пункта 6 число «</w:t>
      </w:r>
      <w:r w:rsidR="00B147BF">
        <w:t>6 250 678,6</w:t>
      </w:r>
      <w:r w:rsidRPr="001B76EE">
        <w:t>» заменить числом «</w:t>
      </w:r>
      <w:r w:rsidR="00160BC4">
        <w:t>6 278 054,7</w:t>
      </w:r>
      <w:r w:rsidRPr="001B76EE">
        <w:t>».</w:t>
      </w:r>
    </w:p>
    <w:p w:rsidR="0086015F" w:rsidRPr="001B76EE" w:rsidRDefault="0086015F" w:rsidP="00B147BF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13</w:t>
      </w:r>
      <w:r w:rsidRPr="00FB09D5">
        <w:t>.</w:t>
      </w:r>
      <w:r>
        <w:t>6</w:t>
      </w:r>
      <w:r w:rsidRPr="00FB09D5">
        <w:t xml:space="preserve">. В абзаце </w:t>
      </w:r>
      <w:r>
        <w:t>десятом</w:t>
      </w:r>
      <w:r w:rsidRPr="00FB09D5">
        <w:t xml:space="preserve"> графы 3 пункта 6 число «</w:t>
      </w:r>
      <w:r w:rsidR="00B147BF">
        <w:t>485 275,7</w:t>
      </w:r>
      <w:r w:rsidRPr="001B76EE">
        <w:t>» заменить числом «</w:t>
      </w:r>
      <w:r w:rsidR="00160BC4">
        <w:t>376 590,8</w:t>
      </w:r>
      <w:r w:rsidRPr="001B76EE">
        <w:t>».</w:t>
      </w:r>
    </w:p>
    <w:p w:rsidR="0086015F" w:rsidRPr="001B76EE" w:rsidRDefault="0086015F" w:rsidP="00B147BF">
      <w:pPr>
        <w:autoSpaceDE w:val="0"/>
        <w:autoSpaceDN w:val="0"/>
        <w:adjustRightInd w:val="0"/>
        <w:ind w:firstLine="709"/>
        <w:jc w:val="both"/>
      </w:pPr>
      <w:r>
        <w:t>2.1.13.7.</w:t>
      </w:r>
      <w:r w:rsidRPr="00D92564">
        <w:t xml:space="preserve"> </w:t>
      </w:r>
      <w:r w:rsidRPr="00FB09D5">
        <w:t xml:space="preserve">В абзаце </w:t>
      </w:r>
      <w:r>
        <w:t>одиннадцатом</w:t>
      </w:r>
      <w:r w:rsidRPr="00FB09D5">
        <w:t xml:space="preserve"> графы 3 пункта 6 число «</w:t>
      </w:r>
      <w:r w:rsidR="00B147BF">
        <w:t>1</w:t>
      </w:r>
      <w:r w:rsidR="00160BC4">
        <w:t xml:space="preserve"> </w:t>
      </w:r>
      <w:r w:rsidR="00B147BF">
        <w:t>173</w:t>
      </w:r>
      <w:r w:rsidR="00160BC4">
        <w:t xml:space="preserve"> </w:t>
      </w:r>
      <w:r w:rsidR="00B147BF">
        <w:t>046,2</w:t>
      </w:r>
      <w:r w:rsidRPr="001B76EE">
        <w:t>» заменить числом «</w:t>
      </w:r>
      <w:r w:rsidR="00160BC4">
        <w:t>1 336 514,7</w:t>
      </w:r>
      <w:r w:rsidRPr="001B76EE">
        <w:t>».</w:t>
      </w:r>
    </w:p>
    <w:p w:rsidR="0086015F" w:rsidRPr="001B76EE" w:rsidRDefault="0086015F" w:rsidP="00B147BF">
      <w:pPr>
        <w:autoSpaceDE w:val="0"/>
        <w:autoSpaceDN w:val="0"/>
        <w:adjustRightInd w:val="0"/>
        <w:ind w:firstLine="709"/>
        <w:jc w:val="both"/>
      </w:pPr>
      <w:r>
        <w:t xml:space="preserve">2.1.13.8. </w:t>
      </w:r>
      <w:r w:rsidRPr="00FB09D5">
        <w:t xml:space="preserve">В абзаце </w:t>
      </w:r>
      <w:r>
        <w:t>двенадцатом</w:t>
      </w:r>
      <w:r w:rsidRPr="00FB09D5">
        <w:t xml:space="preserve"> графы 3 пункта 6 число «</w:t>
      </w:r>
      <w:r w:rsidR="00B147BF">
        <w:t>1 336 708,3</w:t>
      </w:r>
      <w:r w:rsidRPr="001B76EE">
        <w:t>» заменить числом «</w:t>
      </w:r>
      <w:r w:rsidR="00160BC4">
        <w:t>1 309 300,8</w:t>
      </w:r>
      <w:r w:rsidRPr="001B76EE">
        <w:t>».</w:t>
      </w:r>
    </w:p>
    <w:p w:rsidR="0086015F" w:rsidRDefault="0086015F" w:rsidP="00B147BF">
      <w:pPr>
        <w:autoSpaceDE w:val="0"/>
        <w:autoSpaceDN w:val="0"/>
        <w:adjustRightInd w:val="0"/>
        <w:ind w:firstLine="709"/>
        <w:jc w:val="both"/>
      </w:pPr>
      <w:r>
        <w:t xml:space="preserve">2.1.13.9. В абзаце </w:t>
      </w:r>
      <w:r w:rsidR="00B147BF">
        <w:t>двадцать втором</w:t>
      </w:r>
      <w:r>
        <w:t xml:space="preserve"> </w:t>
      </w:r>
      <w:r w:rsidRPr="00FB09D5">
        <w:t>графы 3 пункта 6 число «</w:t>
      </w:r>
      <w:r w:rsidR="00B147BF">
        <w:t>9 721 386,7</w:t>
      </w:r>
      <w:r w:rsidRPr="001B76EE">
        <w:t>» заменить числом «</w:t>
      </w:r>
      <w:r w:rsidR="00160BC4">
        <w:t>11 295 550,6</w:t>
      </w:r>
      <w:r w:rsidRPr="001B76EE">
        <w:t>».</w:t>
      </w:r>
    </w:p>
    <w:p w:rsidR="0086015F" w:rsidRDefault="0086015F" w:rsidP="00B147BF">
      <w:pPr>
        <w:autoSpaceDE w:val="0"/>
        <w:autoSpaceDN w:val="0"/>
        <w:adjustRightInd w:val="0"/>
        <w:ind w:firstLine="709"/>
        <w:jc w:val="both"/>
      </w:pPr>
      <w:r>
        <w:t xml:space="preserve">2.1.13.10. В абзаце </w:t>
      </w:r>
      <w:r w:rsidR="00B147BF">
        <w:t>двадцать четвертом</w:t>
      </w:r>
      <w:r>
        <w:t xml:space="preserve"> </w:t>
      </w:r>
      <w:r w:rsidRPr="00FB09D5">
        <w:t>графы 3 пункта 6 число «</w:t>
      </w:r>
      <w:r w:rsidR="00B147BF">
        <w:t>1 706 653,0</w:t>
      </w:r>
      <w:r w:rsidRPr="001B76EE">
        <w:t>» заменить числом «</w:t>
      </w:r>
      <w:r w:rsidR="00160BC4">
        <w:t>2 451 800,0</w:t>
      </w:r>
      <w:r w:rsidRPr="001B76EE">
        <w:t>».</w:t>
      </w:r>
    </w:p>
    <w:p w:rsidR="0086015F" w:rsidRDefault="0086015F" w:rsidP="00B147BF">
      <w:pPr>
        <w:autoSpaceDE w:val="0"/>
        <w:autoSpaceDN w:val="0"/>
        <w:adjustRightInd w:val="0"/>
        <w:ind w:firstLine="709"/>
        <w:jc w:val="both"/>
      </w:pPr>
      <w:r>
        <w:t>2.1.13.11.</w:t>
      </w:r>
      <w:r w:rsidRPr="001B76EE">
        <w:t xml:space="preserve"> </w:t>
      </w:r>
      <w:r>
        <w:t xml:space="preserve">В абзаце </w:t>
      </w:r>
      <w:r w:rsidR="00B147BF">
        <w:t>двадцать пятом</w:t>
      </w:r>
      <w:r>
        <w:t xml:space="preserve"> </w:t>
      </w:r>
      <w:r w:rsidRPr="00FB09D5">
        <w:t>графы 3 пункта 6 число «</w:t>
      </w:r>
      <w:r w:rsidR="00B147BF">
        <w:t>1 741 038,1</w:t>
      </w:r>
      <w:r w:rsidRPr="001B76EE">
        <w:t>» заменить числом «</w:t>
      </w:r>
      <w:r w:rsidR="00160BC4">
        <w:t>2 008 730,0</w:t>
      </w:r>
      <w:r w:rsidRPr="001B76EE">
        <w:t>».</w:t>
      </w:r>
    </w:p>
    <w:p w:rsidR="0086015F" w:rsidRDefault="0086015F" w:rsidP="00B147BF">
      <w:pPr>
        <w:autoSpaceDE w:val="0"/>
        <w:autoSpaceDN w:val="0"/>
        <w:adjustRightInd w:val="0"/>
        <w:ind w:firstLine="709"/>
        <w:jc w:val="both"/>
      </w:pPr>
      <w:r>
        <w:t xml:space="preserve">2.1.13.12. В абзаце </w:t>
      </w:r>
      <w:r w:rsidR="00B147BF">
        <w:t>двадцать шестом</w:t>
      </w:r>
      <w:r>
        <w:t xml:space="preserve"> </w:t>
      </w:r>
      <w:r w:rsidRPr="00FB09D5">
        <w:t>графы 3 пункта 6 число «</w:t>
      </w:r>
      <w:r w:rsidR="00B147BF">
        <w:t>1 482 605,0</w:t>
      </w:r>
      <w:r w:rsidRPr="001B76EE">
        <w:t>» заменить числом «</w:t>
      </w:r>
      <w:r w:rsidR="00160BC4">
        <w:t>2 043 930,0</w:t>
      </w:r>
      <w:r w:rsidRPr="001B76EE">
        <w:t>».</w:t>
      </w:r>
    </w:p>
    <w:p w:rsidR="00CC781D" w:rsidRPr="00160BC4" w:rsidRDefault="00CE1433" w:rsidP="00160B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BC4">
        <w:rPr>
          <w:rFonts w:ascii="Times New Roman" w:hAnsi="Times New Roman" w:cs="Times New Roman"/>
          <w:sz w:val="24"/>
          <w:szCs w:val="24"/>
        </w:rPr>
        <w:t>2.1.1</w:t>
      </w:r>
      <w:r w:rsidR="00160BC4" w:rsidRPr="00160BC4">
        <w:rPr>
          <w:rFonts w:ascii="Times New Roman" w:hAnsi="Times New Roman" w:cs="Times New Roman"/>
          <w:sz w:val="24"/>
          <w:szCs w:val="24"/>
        </w:rPr>
        <w:t>4</w:t>
      </w:r>
      <w:r w:rsidRPr="00160BC4">
        <w:rPr>
          <w:rFonts w:ascii="Times New Roman" w:hAnsi="Times New Roman" w:cs="Times New Roman"/>
          <w:sz w:val="24"/>
          <w:szCs w:val="24"/>
        </w:rPr>
        <w:t xml:space="preserve">. </w:t>
      </w:r>
      <w:r w:rsidR="00CC781D" w:rsidRPr="00160BC4">
        <w:rPr>
          <w:rFonts w:ascii="Times New Roman" w:hAnsi="Times New Roman" w:cs="Times New Roman"/>
          <w:sz w:val="24"/>
          <w:szCs w:val="24"/>
        </w:rPr>
        <w:t xml:space="preserve">В </w:t>
      </w:r>
      <w:hyperlink r:id="rId34" w:history="1"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160BC4">
          <w:rPr>
            <w:rFonts w:ascii="Times New Roman" w:hAnsi="Times New Roman" w:cs="Times New Roman"/>
            <w:sz w:val="24"/>
            <w:szCs w:val="24"/>
          </w:rPr>
          <w:t>14</w:t>
        </w:r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60BC4">
        <w:rPr>
          <w:rFonts w:ascii="Times New Roman" w:hAnsi="Times New Roman" w:cs="Times New Roman"/>
          <w:sz w:val="24"/>
          <w:szCs w:val="24"/>
        </w:rPr>
        <w:t>п</w:t>
      </w:r>
      <w:r w:rsidR="00CC49C7"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160BC4">
        <w:rPr>
          <w:rFonts w:ascii="Times New Roman" w:hAnsi="Times New Roman" w:cs="Times New Roman"/>
          <w:sz w:val="24"/>
          <w:szCs w:val="24"/>
        </w:rPr>
        <w:t>11.3 раздела 11</w:t>
      </w:r>
      <w:r w:rsidR="00CC781D" w:rsidRPr="00160BC4">
        <w:rPr>
          <w:rFonts w:ascii="Times New Roman" w:hAnsi="Times New Roman" w:cs="Times New Roman"/>
          <w:sz w:val="24"/>
          <w:szCs w:val="24"/>
        </w:rPr>
        <w:t>:</w:t>
      </w:r>
    </w:p>
    <w:p w:rsidR="00CC781D" w:rsidRDefault="00186F88" w:rsidP="000E79BA">
      <w:pPr>
        <w:autoSpaceDE w:val="0"/>
        <w:autoSpaceDN w:val="0"/>
        <w:adjustRightInd w:val="0"/>
        <w:ind w:firstLine="709"/>
        <w:jc w:val="both"/>
      </w:pPr>
      <w:r>
        <w:t>2.</w:t>
      </w:r>
      <w:r w:rsidR="00CC781D" w:rsidRPr="00FB09D5">
        <w:t>1.</w:t>
      </w:r>
      <w:r>
        <w:t>1</w:t>
      </w:r>
      <w:r w:rsidR="00160BC4">
        <w:t>4</w:t>
      </w:r>
      <w:r>
        <w:t>.1</w:t>
      </w:r>
      <w:r w:rsidR="00CC781D" w:rsidRPr="00FB09D5">
        <w:t xml:space="preserve"> </w:t>
      </w:r>
      <w:r w:rsidR="00CC49C7" w:rsidRPr="00FB09D5">
        <w:t>Пункт</w:t>
      </w:r>
      <w:r>
        <w:t>ы</w:t>
      </w:r>
      <w:r w:rsidR="00CC49C7" w:rsidRPr="00FB09D5">
        <w:t xml:space="preserve"> 1</w:t>
      </w:r>
      <w:r>
        <w:t xml:space="preserve"> </w:t>
      </w:r>
      <w:r w:rsidR="00160BC4">
        <w:t>– 1</w:t>
      </w:r>
      <w:r>
        <w:t>.</w:t>
      </w:r>
      <w:r w:rsidR="00160BC4">
        <w:t>2</w:t>
      </w:r>
      <w:r w:rsidR="00CC781D" w:rsidRPr="00FB09D5">
        <w:t xml:space="preserve"> изложить в следующей редакции:</w:t>
      </w:r>
    </w:p>
    <w:p w:rsidR="008A5F40" w:rsidRDefault="008A5F40" w:rsidP="00160BC4">
      <w:pPr>
        <w:autoSpaceDE w:val="0"/>
        <w:autoSpaceDN w:val="0"/>
        <w:adjustRightInd w:val="0"/>
        <w:ind w:left="-142"/>
        <w:jc w:val="both"/>
        <w:rPr>
          <w:sz w:val="22"/>
        </w:rPr>
      </w:pPr>
    </w:p>
    <w:p w:rsidR="00160BC4" w:rsidRPr="00160BC4" w:rsidRDefault="00CC781D" w:rsidP="00160BC4">
      <w:pPr>
        <w:autoSpaceDE w:val="0"/>
        <w:autoSpaceDN w:val="0"/>
        <w:adjustRightInd w:val="0"/>
        <w:ind w:left="-142"/>
        <w:jc w:val="both"/>
        <w:rPr>
          <w:sz w:val="12"/>
          <w:szCs w:val="14"/>
        </w:rPr>
      </w:pPr>
      <w:r w:rsidRPr="00160BC4">
        <w:rPr>
          <w:sz w:val="22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709"/>
        <w:gridCol w:w="709"/>
        <w:gridCol w:w="709"/>
        <w:gridCol w:w="708"/>
        <w:gridCol w:w="993"/>
        <w:gridCol w:w="992"/>
        <w:gridCol w:w="992"/>
        <w:gridCol w:w="1134"/>
        <w:gridCol w:w="992"/>
        <w:gridCol w:w="993"/>
        <w:gridCol w:w="1134"/>
        <w:gridCol w:w="850"/>
      </w:tblGrid>
      <w:tr w:rsidR="00160BC4" w:rsidRPr="00356C98" w:rsidTr="00160BC4">
        <w:trPr>
          <w:trHeight w:val="239"/>
        </w:trPr>
        <w:tc>
          <w:tcPr>
            <w:tcW w:w="1985" w:type="dxa"/>
            <w:gridSpan w:val="2"/>
            <w:noWrap/>
            <w:hideMark/>
          </w:tcPr>
          <w:p w:rsidR="00160BC4" w:rsidRDefault="00160BC4" w:rsidP="006476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  <w:p w:rsidR="00160BC4" w:rsidRPr="00356C98" w:rsidRDefault="00160BC4" w:rsidP="006476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534 825,8</w:t>
            </w:r>
          </w:p>
        </w:tc>
        <w:tc>
          <w:tcPr>
            <w:tcW w:w="992" w:type="dxa"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262 090,8</w:t>
            </w:r>
          </w:p>
        </w:tc>
        <w:tc>
          <w:tcPr>
            <w:tcW w:w="992" w:type="dxa"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1 116 814,7</w:t>
            </w:r>
          </w:p>
        </w:tc>
        <w:tc>
          <w:tcPr>
            <w:tcW w:w="1134" w:type="dxa"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1 007 600,8</w:t>
            </w:r>
          </w:p>
        </w:tc>
        <w:tc>
          <w:tcPr>
            <w:tcW w:w="992" w:type="dxa"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1 156 105,5</w:t>
            </w:r>
          </w:p>
        </w:tc>
        <w:tc>
          <w:tcPr>
            <w:tcW w:w="993" w:type="dxa"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1 271 716,1</w:t>
            </w:r>
          </w:p>
        </w:tc>
        <w:tc>
          <w:tcPr>
            <w:tcW w:w="1134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5 349 153,7</w:t>
            </w:r>
          </w:p>
        </w:tc>
        <w:tc>
          <w:tcPr>
            <w:tcW w:w="850" w:type="dxa"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160BC4" w:rsidRPr="00356C98" w:rsidTr="00160BC4">
        <w:trPr>
          <w:trHeight w:val="981"/>
        </w:trPr>
        <w:tc>
          <w:tcPr>
            <w:tcW w:w="51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160BC4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Проектирование строительства и(или) реконструкции объектов газоснабжения</w:t>
            </w:r>
          </w:p>
          <w:p w:rsidR="00160BC4" w:rsidRPr="00356C98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23 143,9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42 083,5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71 071,9  </w:t>
            </w:r>
          </w:p>
        </w:tc>
        <w:tc>
          <w:tcPr>
            <w:tcW w:w="1134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7 949,9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10 000,0  </w:t>
            </w:r>
          </w:p>
        </w:tc>
        <w:tc>
          <w:tcPr>
            <w:tcW w:w="993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11 000,0  </w:t>
            </w:r>
          </w:p>
        </w:tc>
        <w:tc>
          <w:tcPr>
            <w:tcW w:w="1134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165 249,2</w:t>
            </w: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</w:t>
            </w:r>
          </w:p>
        </w:tc>
      </w:tr>
      <w:tr w:rsidR="00160BC4" w:rsidRPr="00356C98" w:rsidTr="00DA0505">
        <w:trPr>
          <w:trHeight w:val="750"/>
        </w:trPr>
        <w:tc>
          <w:tcPr>
            <w:tcW w:w="51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475" w:type="dxa"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объектов газораспределительных сетей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160BC4" w:rsidRPr="00DA0505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352 754,0  </w:t>
            </w:r>
          </w:p>
        </w:tc>
        <w:tc>
          <w:tcPr>
            <w:tcW w:w="992" w:type="dxa"/>
            <w:noWrap/>
            <w:hideMark/>
          </w:tcPr>
          <w:p w:rsidR="00160BC4" w:rsidRPr="00DA0505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128 452,9  </w:t>
            </w:r>
          </w:p>
        </w:tc>
        <w:tc>
          <w:tcPr>
            <w:tcW w:w="992" w:type="dxa"/>
            <w:noWrap/>
            <w:hideMark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410 815,1</w:t>
            </w:r>
            <w:r w:rsidR="00160BC4"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  <w:hideMark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257 696,5</w:t>
            </w:r>
            <w:r w:rsidR="00160BC4"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246 687,5</w:t>
            </w:r>
          </w:p>
        </w:tc>
        <w:tc>
          <w:tcPr>
            <w:tcW w:w="993" w:type="dxa"/>
            <w:noWrap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271 356,3</w:t>
            </w:r>
          </w:p>
        </w:tc>
        <w:tc>
          <w:tcPr>
            <w:tcW w:w="1134" w:type="dxa"/>
            <w:noWrap/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1 667 762,3  </w:t>
            </w:r>
          </w:p>
        </w:tc>
        <w:tc>
          <w:tcPr>
            <w:tcW w:w="850" w:type="dxa"/>
            <w:noWrap/>
            <w:hideMark/>
          </w:tcPr>
          <w:p w:rsidR="00160BC4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</w:t>
            </w:r>
          </w:p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sz w:val="14"/>
                <w:szCs w:val="14"/>
              </w:rPr>
              <w:t>.1.</w:t>
            </w:r>
          </w:p>
        </w:tc>
      </w:tr>
    </w:tbl>
    <w:p w:rsidR="00F15205" w:rsidRPr="00160BC4" w:rsidRDefault="00F15205" w:rsidP="00F1520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60BC4">
        <w:rPr>
          <w:rFonts w:ascii="Times New Roman" w:hAnsi="Times New Roman" w:cs="Times New Roman"/>
          <w:szCs w:val="24"/>
        </w:rPr>
        <w:t>».</w:t>
      </w:r>
    </w:p>
    <w:p w:rsidR="00F15205" w:rsidRPr="00160BC4" w:rsidRDefault="00186F88" w:rsidP="00160BC4">
      <w:pPr>
        <w:ind w:firstLine="709"/>
        <w:jc w:val="both"/>
        <w:rPr>
          <w:b/>
          <w:bCs/>
          <w:color w:val="000000"/>
          <w:sz w:val="14"/>
          <w:szCs w:val="14"/>
        </w:rPr>
      </w:pPr>
      <w:r>
        <w:t>2.1.1</w:t>
      </w:r>
      <w:r w:rsidR="00160BC4">
        <w:t>4</w:t>
      </w:r>
      <w:r>
        <w:t>.2</w:t>
      </w:r>
      <w:r w:rsidR="00F15205" w:rsidRPr="00FB09D5">
        <w:t xml:space="preserve">. </w:t>
      </w:r>
      <w:r w:rsidR="00F15205" w:rsidRPr="00160BC4">
        <w:t>Пункт</w:t>
      </w:r>
      <w:r w:rsidRPr="00160BC4">
        <w:t>ы</w:t>
      </w:r>
      <w:r w:rsidR="00F15205" w:rsidRPr="00160BC4">
        <w:t xml:space="preserve"> 1.</w:t>
      </w:r>
      <w:r w:rsidR="00160BC4" w:rsidRPr="00160BC4">
        <w:t>5</w:t>
      </w:r>
      <w:r w:rsidRPr="00160BC4">
        <w:t xml:space="preserve"> – </w:t>
      </w:r>
      <w:r w:rsidR="00160BC4" w:rsidRPr="00160BC4">
        <w:t>2.1, строку «</w:t>
      </w:r>
      <w:r w:rsidR="00160BC4" w:rsidRPr="00160BC4">
        <w:rPr>
          <w:bCs/>
          <w:color w:val="000000"/>
        </w:rPr>
        <w:t>ИТОГО прочие расходы развития</w:t>
      </w:r>
      <w:r w:rsidR="00160BC4" w:rsidRPr="00160BC4">
        <w:t>»</w:t>
      </w:r>
      <w:r w:rsidR="00F15205" w:rsidRPr="00160BC4">
        <w:t xml:space="preserve"> </w:t>
      </w:r>
      <w:r w:rsidR="00160BC4" w:rsidRPr="00160BC4">
        <w:t>и строку «</w:t>
      </w:r>
      <w:r w:rsidR="00160BC4" w:rsidRPr="00160BC4">
        <w:rPr>
          <w:bCs/>
          <w:iCs/>
          <w:color w:val="000000"/>
        </w:rPr>
        <w:t>ВСЕГО проектная часть подпрограммы 4</w:t>
      </w:r>
      <w:r w:rsidR="00160BC4" w:rsidRPr="00160BC4">
        <w:t xml:space="preserve">» </w:t>
      </w:r>
      <w:r w:rsidR="00F15205" w:rsidRPr="00160BC4">
        <w:rPr>
          <w:rStyle w:val="ab"/>
          <w:color w:val="auto"/>
          <w:u w:val="none"/>
        </w:rPr>
        <w:t>и</w:t>
      </w:r>
      <w:r w:rsidR="00F15205" w:rsidRPr="00160BC4">
        <w:t xml:space="preserve">зложить </w:t>
      </w:r>
      <w:r w:rsidR="00160BC4">
        <w:br/>
      </w:r>
      <w:r w:rsidR="00F15205" w:rsidRPr="00160BC4">
        <w:t>в следующей</w:t>
      </w:r>
      <w:r w:rsidR="00F15205" w:rsidRPr="00FB09D5">
        <w:t xml:space="preserve"> редакции:</w:t>
      </w:r>
    </w:p>
    <w:p w:rsidR="00160BC4" w:rsidRPr="00160BC4" w:rsidRDefault="00F15205" w:rsidP="00160BC4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160BC4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2751"/>
        <w:gridCol w:w="709"/>
        <w:gridCol w:w="425"/>
        <w:gridCol w:w="567"/>
        <w:gridCol w:w="567"/>
        <w:gridCol w:w="567"/>
        <w:gridCol w:w="567"/>
        <w:gridCol w:w="850"/>
        <w:gridCol w:w="993"/>
        <w:gridCol w:w="992"/>
        <w:gridCol w:w="992"/>
        <w:gridCol w:w="992"/>
        <w:gridCol w:w="993"/>
        <w:gridCol w:w="992"/>
        <w:gridCol w:w="992"/>
        <w:gridCol w:w="567"/>
      </w:tblGrid>
      <w:tr w:rsidR="00160BC4" w:rsidRPr="00356C98" w:rsidTr="00160BC4">
        <w:trPr>
          <w:trHeight w:val="1027"/>
        </w:trPr>
        <w:tc>
          <w:tcPr>
            <w:tcW w:w="51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2751" w:type="dxa"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газопроводов для газификации садоводческих и дачных некоммерческих объединений граждан, расположенных на территории Санкт-Петербурга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425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139 334,4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73 689,4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548235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303 906,5</w:t>
            </w:r>
            <w:r w:rsidRPr="002428F6">
              <w:rPr>
                <w:rFonts w:ascii="Times New Roman" w:eastAsia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344 256,8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378 682,5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1 239 869,6</w:t>
            </w: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noWrap/>
            <w:hideMark/>
          </w:tcPr>
          <w:p w:rsidR="00160BC4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ЦП 1,</w:t>
            </w:r>
          </w:p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bCs/>
                <w:sz w:val="14"/>
                <w:szCs w:val="14"/>
              </w:rPr>
              <w:t>.1.</w:t>
            </w:r>
          </w:p>
        </w:tc>
      </w:tr>
      <w:tr w:rsidR="00160BC4" w:rsidRPr="00356C98" w:rsidTr="00160BC4">
        <w:trPr>
          <w:trHeight w:val="276"/>
        </w:trPr>
        <w:tc>
          <w:tcPr>
            <w:tcW w:w="51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2751" w:type="dxa"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объектов газораспределительных сетей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425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2020-2024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54638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8 739,1</w:t>
            </w:r>
            <w:r w:rsidR="00160BC4"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54638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634 927,7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438 047,9  </w:t>
            </w:r>
          </w:p>
        </w:tc>
        <w:tc>
          <w:tcPr>
            <w:tcW w:w="993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555 161,2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610 677,3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54638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2 247 553,2</w:t>
            </w:r>
            <w:r w:rsidR="00160BC4"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noWrap/>
            <w:hideMark/>
          </w:tcPr>
          <w:p w:rsidR="00160BC4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ЦП 1,</w:t>
            </w:r>
          </w:p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bCs/>
                <w:sz w:val="14"/>
                <w:szCs w:val="14"/>
              </w:rPr>
              <w:t>.1.</w:t>
            </w:r>
          </w:p>
        </w:tc>
      </w:tr>
      <w:tr w:rsidR="00160BC4" w:rsidRPr="00356C98" w:rsidTr="00160BC4">
        <w:trPr>
          <w:trHeight w:val="275"/>
        </w:trPr>
        <w:tc>
          <w:tcPr>
            <w:tcW w:w="3261" w:type="dxa"/>
            <w:gridSpan w:val="2"/>
            <w:noWrap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 xml:space="preserve"> </w:t>
            </w: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РАЗДЕЛ 2</w:t>
            </w:r>
          </w:p>
        </w:tc>
        <w:tc>
          <w:tcPr>
            <w:tcW w:w="709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1 618 144,0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2 451 800,0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2 008 730,0</w:t>
            </w:r>
          </w:p>
        </w:tc>
        <w:tc>
          <w:tcPr>
            <w:tcW w:w="992" w:type="dxa"/>
            <w:noWrap/>
          </w:tcPr>
          <w:p w:rsidR="00160BC4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2 043 930,0</w:t>
            </w:r>
          </w:p>
        </w:tc>
        <w:tc>
          <w:tcPr>
            <w:tcW w:w="993" w:type="dxa"/>
            <w:noWrap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1 550 804,8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1 622 141,8</w:t>
            </w: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160BC4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11 295 550,6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</w:tr>
      <w:tr w:rsidR="00647671" w:rsidRPr="00356C98" w:rsidTr="00160BC4">
        <w:trPr>
          <w:trHeight w:val="2715"/>
        </w:trPr>
        <w:tc>
          <w:tcPr>
            <w:tcW w:w="510" w:type="dxa"/>
            <w:noWrap/>
            <w:hideMark/>
          </w:tcPr>
          <w:p w:rsidR="00647671" w:rsidRPr="00356C98" w:rsidRDefault="00647671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2751" w:type="dxa"/>
            <w:hideMark/>
          </w:tcPr>
          <w:p w:rsidR="00647671" w:rsidRPr="00356C98" w:rsidRDefault="00647671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Реализация инвестиционных программ газораспределительных организаций, осуществляющих деятельность на территории Санкт-Петербурга</w:t>
            </w:r>
          </w:p>
        </w:tc>
        <w:tc>
          <w:tcPr>
            <w:tcW w:w="709" w:type="dxa"/>
            <w:hideMark/>
          </w:tcPr>
          <w:p w:rsidR="00647671" w:rsidRPr="00356C98" w:rsidRDefault="00647671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Организации, оказывающие услуги по транспортировке газа по газораспределительным сетям</w:t>
            </w:r>
          </w:p>
        </w:tc>
        <w:tc>
          <w:tcPr>
            <w:tcW w:w="425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hideMark/>
          </w:tcPr>
          <w:p w:rsidR="00647671" w:rsidRPr="00356C98" w:rsidRDefault="00647671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1 618 144,0  </w:t>
            </w:r>
          </w:p>
        </w:tc>
        <w:tc>
          <w:tcPr>
            <w:tcW w:w="992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2 451 800,0</w:t>
            </w:r>
          </w:p>
        </w:tc>
        <w:tc>
          <w:tcPr>
            <w:tcW w:w="992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2 008 730,0</w:t>
            </w:r>
          </w:p>
        </w:tc>
        <w:tc>
          <w:tcPr>
            <w:tcW w:w="992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2 043 930,0</w:t>
            </w:r>
          </w:p>
        </w:tc>
        <w:tc>
          <w:tcPr>
            <w:tcW w:w="993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1 550 804,8</w:t>
            </w:r>
          </w:p>
        </w:tc>
        <w:tc>
          <w:tcPr>
            <w:tcW w:w="992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1 622 141,8</w:t>
            </w: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11 295 550,6</w:t>
            </w:r>
          </w:p>
        </w:tc>
        <w:tc>
          <w:tcPr>
            <w:tcW w:w="567" w:type="dxa"/>
            <w:noWrap/>
            <w:hideMark/>
          </w:tcPr>
          <w:p w:rsidR="00647671" w:rsidRDefault="00647671" w:rsidP="006476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ЦП 1,</w:t>
            </w:r>
          </w:p>
          <w:p w:rsidR="00647671" w:rsidRPr="00356C98" w:rsidRDefault="00647671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bCs/>
                <w:sz w:val="14"/>
                <w:szCs w:val="14"/>
              </w:rPr>
              <w:t>.1.</w:t>
            </w:r>
          </w:p>
        </w:tc>
      </w:tr>
      <w:tr w:rsidR="00160BC4" w:rsidRPr="00356C98" w:rsidTr="00160BC4">
        <w:trPr>
          <w:trHeight w:val="450"/>
        </w:trPr>
        <w:tc>
          <w:tcPr>
            <w:tcW w:w="7513" w:type="dxa"/>
            <w:gridSpan w:val="9"/>
            <w:noWrap/>
            <w:hideMark/>
          </w:tcPr>
          <w:p w:rsidR="00160BC4" w:rsidRDefault="00160BC4" w:rsidP="00647671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:rsidR="00160BC4" w:rsidRPr="00DE2320" w:rsidRDefault="00160BC4" w:rsidP="00647671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160BC4" w:rsidRPr="00973F88" w:rsidRDefault="00160BC4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2 152 969,8  </w:t>
            </w:r>
          </w:p>
        </w:tc>
        <w:tc>
          <w:tcPr>
            <w:tcW w:w="992" w:type="dxa"/>
            <w:noWrap/>
          </w:tcPr>
          <w:p w:rsidR="00160BC4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2 713 890,8</w:t>
            </w:r>
          </w:p>
        </w:tc>
        <w:tc>
          <w:tcPr>
            <w:tcW w:w="992" w:type="dxa"/>
            <w:noWrap/>
          </w:tcPr>
          <w:p w:rsidR="00160BC4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3 125 544,7</w:t>
            </w:r>
          </w:p>
        </w:tc>
        <w:tc>
          <w:tcPr>
            <w:tcW w:w="992" w:type="dxa"/>
            <w:noWrap/>
          </w:tcPr>
          <w:p w:rsidR="00160BC4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3 051 530,8</w:t>
            </w:r>
          </w:p>
        </w:tc>
        <w:tc>
          <w:tcPr>
            <w:tcW w:w="993" w:type="dxa"/>
            <w:noWrap/>
          </w:tcPr>
          <w:p w:rsidR="00160BC4" w:rsidRPr="00973F88" w:rsidRDefault="00160BC4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2 706 910,3</w:t>
            </w:r>
          </w:p>
        </w:tc>
        <w:tc>
          <w:tcPr>
            <w:tcW w:w="992" w:type="dxa"/>
            <w:noWrap/>
          </w:tcPr>
          <w:p w:rsidR="00160BC4" w:rsidRPr="00973F88" w:rsidRDefault="00160BC4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2 893 857,9</w:t>
            </w:r>
          </w:p>
        </w:tc>
        <w:tc>
          <w:tcPr>
            <w:tcW w:w="992" w:type="dxa"/>
            <w:noWrap/>
          </w:tcPr>
          <w:p w:rsidR="00160BC4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16 644 704,3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647671" w:rsidRPr="00356C98" w:rsidTr="00160BC4">
        <w:trPr>
          <w:trHeight w:val="450"/>
        </w:trPr>
        <w:tc>
          <w:tcPr>
            <w:tcW w:w="7513" w:type="dxa"/>
            <w:gridSpan w:val="9"/>
            <w:noWrap/>
          </w:tcPr>
          <w:p w:rsidR="00647671" w:rsidRPr="00DE2320" w:rsidRDefault="00647671" w:rsidP="00647671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noWrap/>
          </w:tcPr>
          <w:p w:rsidR="00647671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2 152 969,8  </w:t>
            </w:r>
          </w:p>
        </w:tc>
        <w:tc>
          <w:tcPr>
            <w:tcW w:w="992" w:type="dxa"/>
            <w:noWrap/>
          </w:tcPr>
          <w:p w:rsidR="00647671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2 713 890,8</w:t>
            </w:r>
          </w:p>
        </w:tc>
        <w:tc>
          <w:tcPr>
            <w:tcW w:w="992" w:type="dxa"/>
            <w:noWrap/>
          </w:tcPr>
          <w:p w:rsidR="00647671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3 125 544,7</w:t>
            </w:r>
          </w:p>
        </w:tc>
        <w:tc>
          <w:tcPr>
            <w:tcW w:w="992" w:type="dxa"/>
            <w:noWrap/>
          </w:tcPr>
          <w:p w:rsidR="00647671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3 051 530,8</w:t>
            </w:r>
          </w:p>
        </w:tc>
        <w:tc>
          <w:tcPr>
            <w:tcW w:w="993" w:type="dxa"/>
            <w:noWrap/>
          </w:tcPr>
          <w:p w:rsidR="00647671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2 706 910,3</w:t>
            </w:r>
          </w:p>
        </w:tc>
        <w:tc>
          <w:tcPr>
            <w:tcW w:w="992" w:type="dxa"/>
            <w:noWrap/>
          </w:tcPr>
          <w:p w:rsidR="00647671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2 893 857,9</w:t>
            </w:r>
          </w:p>
        </w:tc>
        <w:tc>
          <w:tcPr>
            <w:tcW w:w="992" w:type="dxa"/>
            <w:noWrap/>
          </w:tcPr>
          <w:p w:rsidR="00647671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16 644 704,3</w:t>
            </w:r>
          </w:p>
        </w:tc>
        <w:tc>
          <w:tcPr>
            <w:tcW w:w="567" w:type="dxa"/>
            <w:noWrap/>
          </w:tcPr>
          <w:p w:rsidR="00647671" w:rsidRPr="00356C98" w:rsidRDefault="00647671" w:rsidP="00647671">
            <w:pPr>
              <w:jc w:val="right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</w:tr>
    </w:tbl>
    <w:p w:rsidR="000011B5" w:rsidRPr="00160BC4" w:rsidRDefault="000011B5" w:rsidP="00B52C1C">
      <w:pPr>
        <w:tabs>
          <w:tab w:val="left" w:pos="142"/>
          <w:tab w:val="left" w:pos="851"/>
        </w:tabs>
        <w:jc w:val="right"/>
        <w:rPr>
          <w:sz w:val="22"/>
        </w:rPr>
      </w:pPr>
      <w:r w:rsidRPr="00160BC4">
        <w:rPr>
          <w:sz w:val="22"/>
        </w:rPr>
        <w:t>».</w:t>
      </w:r>
    </w:p>
    <w:p w:rsidR="008A5F40" w:rsidRDefault="008A5F40" w:rsidP="00647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671" w:rsidRPr="00160BC4" w:rsidRDefault="00647671" w:rsidP="00647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BC4">
        <w:rPr>
          <w:rFonts w:ascii="Times New Roman" w:hAnsi="Times New Roman" w:cs="Times New Roman"/>
          <w:sz w:val="24"/>
          <w:szCs w:val="24"/>
        </w:rPr>
        <w:t>2.1.1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60BC4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35" w:history="1">
        <w:r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>
          <w:rPr>
            <w:rFonts w:ascii="Times New Roman" w:hAnsi="Times New Roman" w:cs="Times New Roman"/>
            <w:sz w:val="24"/>
            <w:szCs w:val="24"/>
          </w:rPr>
          <w:t>14-1</w:t>
        </w:r>
        <w:r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п</w:t>
      </w:r>
      <w:r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>
        <w:rPr>
          <w:rFonts w:ascii="Times New Roman" w:hAnsi="Times New Roman" w:cs="Times New Roman"/>
          <w:sz w:val="24"/>
          <w:szCs w:val="24"/>
        </w:rPr>
        <w:t>11.3 раздела 11</w:t>
      </w:r>
      <w:r w:rsidRPr="00160BC4">
        <w:rPr>
          <w:rFonts w:ascii="Times New Roman" w:hAnsi="Times New Roman" w:cs="Times New Roman"/>
          <w:sz w:val="24"/>
          <w:szCs w:val="24"/>
        </w:rPr>
        <w:t>:</w:t>
      </w:r>
    </w:p>
    <w:p w:rsidR="00647671" w:rsidRDefault="00647671" w:rsidP="00647671">
      <w:pPr>
        <w:autoSpaceDE w:val="0"/>
        <w:autoSpaceDN w:val="0"/>
        <w:adjustRightInd w:val="0"/>
        <w:ind w:firstLine="709"/>
        <w:jc w:val="both"/>
      </w:pPr>
      <w:r>
        <w:t>2.</w:t>
      </w:r>
      <w:r w:rsidRPr="00FB09D5">
        <w:t>1.</w:t>
      </w:r>
      <w:r>
        <w:t>15.1</w:t>
      </w:r>
      <w:r w:rsidRPr="00FB09D5">
        <w:t xml:space="preserve"> Пункт</w:t>
      </w:r>
      <w:r>
        <w:t xml:space="preserve"> 2</w:t>
      </w:r>
      <w:r w:rsidRPr="00FB09D5">
        <w:t xml:space="preserve"> </w:t>
      </w:r>
      <w:r>
        <w:t>и</w:t>
      </w:r>
      <w:r w:rsidRPr="00FB09D5">
        <w:t>зложить в следующей редакции:</w:t>
      </w:r>
    </w:p>
    <w:p w:rsidR="00647671" w:rsidRPr="00647671" w:rsidRDefault="00647671" w:rsidP="0064767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647671">
        <w:rPr>
          <w:rFonts w:ascii="Times New Roman" w:hAnsi="Times New Roman" w:cs="Times New Roman"/>
          <w:szCs w:val="24"/>
        </w:rPr>
        <w:t xml:space="preserve"> </w:t>
      </w:r>
      <w:r w:rsidR="000011B5" w:rsidRPr="00647671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3"/>
        <w:gridCol w:w="4791"/>
        <w:gridCol w:w="1134"/>
        <w:gridCol w:w="738"/>
        <w:gridCol w:w="992"/>
        <w:gridCol w:w="1134"/>
        <w:gridCol w:w="992"/>
        <w:gridCol w:w="992"/>
        <w:gridCol w:w="993"/>
        <w:gridCol w:w="992"/>
        <w:gridCol w:w="992"/>
        <w:gridCol w:w="963"/>
      </w:tblGrid>
      <w:tr w:rsidR="00647671" w:rsidRPr="00311316" w:rsidTr="00647671">
        <w:trPr>
          <w:trHeight w:val="315"/>
        </w:trPr>
        <w:tc>
          <w:tcPr>
            <w:tcW w:w="313" w:type="dxa"/>
            <w:vAlign w:val="center"/>
          </w:tcPr>
          <w:p w:rsidR="00647671" w:rsidRPr="00E25FA2" w:rsidRDefault="00647671" w:rsidP="0064767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91" w:type="dxa"/>
            <w:vAlign w:val="center"/>
          </w:tcPr>
          <w:p w:rsidR="00647671" w:rsidRPr="00E25FA2" w:rsidRDefault="00647671" w:rsidP="0064767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/>
                <w:color w:val="000000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134" w:type="dxa"/>
            <w:vAlign w:val="center"/>
          </w:tcPr>
          <w:p w:rsidR="00647671" w:rsidRPr="005667B8" w:rsidRDefault="00647671" w:rsidP="0064767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38" w:type="dxa"/>
            <w:vAlign w:val="center"/>
          </w:tcPr>
          <w:p w:rsidR="00647671" w:rsidRPr="005667B8" w:rsidRDefault="00647671" w:rsidP="0064767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647671" w:rsidRPr="005667B8" w:rsidRDefault="00647671" w:rsidP="006476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647671" w:rsidRPr="005667B8" w:rsidRDefault="00647671" w:rsidP="006476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54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00,0  </w:t>
            </w:r>
          </w:p>
        </w:tc>
        <w:tc>
          <w:tcPr>
            <w:tcW w:w="992" w:type="dxa"/>
            <w:vAlign w:val="center"/>
          </w:tcPr>
          <w:p w:rsidR="00647671" w:rsidRPr="005667B8" w:rsidRDefault="00647671" w:rsidP="006476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160 000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,0  </w:t>
            </w:r>
          </w:p>
        </w:tc>
        <w:tc>
          <w:tcPr>
            <w:tcW w:w="992" w:type="dxa"/>
            <w:vAlign w:val="center"/>
          </w:tcPr>
          <w:p w:rsidR="00647671" w:rsidRPr="005667B8" w:rsidRDefault="00647671" w:rsidP="006476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242 000,0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647671" w:rsidRPr="005667B8" w:rsidRDefault="00647671" w:rsidP="006476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97 600,0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647671" w:rsidRPr="005667B8" w:rsidRDefault="00647671" w:rsidP="006476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647671" w:rsidRPr="005667B8" w:rsidRDefault="00647671" w:rsidP="006476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554 400,0</w:t>
            </w: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63" w:type="dxa"/>
          </w:tcPr>
          <w:p w:rsidR="00647671" w:rsidRPr="00CE7D08" w:rsidRDefault="00647671" w:rsidP="00647671">
            <w:pPr>
              <w:jc w:val="center"/>
              <w:rPr>
                <w:rFonts w:ascii="Times New Roman" w:hAnsi="Times New Roman"/>
                <w:bCs/>
                <w:sz w:val="14"/>
                <w:szCs w:val="16"/>
              </w:rPr>
            </w:pPr>
            <w:r w:rsidRPr="00CE7D08">
              <w:rPr>
                <w:rFonts w:ascii="Times New Roman" w:hAnsi="Times New Roman"/>
                <w:bCs/>
                <w:sz w:val="14"/>
                <w:szCs w:val="16"/>
              </w:rPr>
              <w:t xml:space="preserve">И </w:t>
            </w:r>
            <w:r>
              <w:rPr>
                <w:rFonts w:ascii="Times New Roman" w:hAnsi="Times New Roman"/>
                <w:bCs/>
                <w:sz w:val="14"/>
                <w:szCs w:val="16"/>
              </w:rPr>
              <w:t>3</w:t>
            </w:r>
            <w:r w:rsidRPr="00CE7D08">
              <w:rPr>
                <w:rFonts w:ascii="Times New Roman" w:hAnsi="Times New Roman"/>
                <w:bCs/>
                <w:sz w:val="14"/>
                <w:szCs w:val="16"/>
              </w:rPr>
              <w:t>.3.</w:t>
            </w:r>
          </w:p>
        </w:tc>
      </w:tr>
    </w:tbl>
    <w:p w:rsidR="000011B5" w:rsidRPr="00647671" w:rsidRDefault="000011B5" w:rsidP="000011B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647671">
        <w:rPr>
          <w:rFonts w:ascii="Times New Roman" w:hAnsi="Times New Roman" w:cs="Times New Roman"/>
          <w:szCs w:val="24"/>
        </w:rPr>
        <w:t>».</w:t>
      </w:r>
    </w:p>
    <w:p w:rsidR="00647671" w:rsidRDefault="00186F88" w:rsidP="00647671">
      <w:pPr>
        <w:autoSpaceDE w:val="0"/>
        <w:autoSpaceDN w:val="0"/>
        <w:adjustRightInd w:val="0"/>
        <w:ind w:firstLine="567"/>
        <w:jc w:val="both"/>
      </w:pPr>
      <w:r>
        <w:t>2.1.1</w:t>
      </w:r>
      <w:r w:rsidR="00647671">
        <w:t>5.2</w:t>
      </w:r>
      <w:r w:rsidR="000011B5" w:rsidRPr="00FB09D5">
        <w:t xml:space="preserve">. </w:t>
      </w:r>
      <w:r w:rsidR="00647671" w:rsidRPr="00F752D8">
        <w:t>Строку «</w:t>
      </w:r>
      <w:r w:rsidR="00647671" w:rsidRPr="00F752D8">
        <w:rPr>
          <w:bCs/>
          <w:color w:val="000000" w:themeColor="text1"/>
        </w:rPr>
        <w:t xml:space="preserve">ВСЕГО процессная часть подпрограммы </w:t>
      </w:r>
      <w:r w:rsidR="00647671">
        <w:rPr>
          <w:bCs/>
          <w:color w:val="000000" w:themeColor="text1"/>
        </w:rPr>
        <w:t>4</w:t>
      </w:r>
      <w:r w:rsidR="00647671" w:rsidRPr="00F752D8">
        <w:t>» и строку «</w:t>
      </w:r>
      <w:r w:rsidR="00647671" w:rsidRPr="00F752D8">
        <w:rPr>
          <w:bCs/>
          <w:color w:val="000000" w:themeColor="text1"/>
        </w:rPr>
        <w:t xml:space="preserve">ВСЕГО финансирование подпрограммы </w:t>
      </w:r>
      <w:r w:rsidR="00647671">
        <w:rPr>
          <w:bCs/>
          <w:color w:val="000000" w:themeColor="text1"/>
        </w:rPr>
        <w:t>4</w:t>
      </w:r>
      <w:r w:rsidR="00647671" w:rsidRPr="00F752D8">
        <w:t>» изложить в следующей</w:t>
      </w:r>
      <w:r w:rsidR="00647671" w:rsidRPr="0056626D">
        <w:t xml:space="preserve"> редакции:</w:t>
      </w:r>
    </w:p>
    <w:p w:rsidR="00647671" w:rsidRPr="00647671" w:rsidRDefault="000011B5" w:rsidP="0064767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647671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92"/>
        <w:gridCol w:w="992"/>
        <w:gridCol w:w="1134"/>
        <w:gridCol w:w="992"/>
        <w:gridCol w:w="992"/>
        <w:gridCol w:w="993"/>
        <w:gridCol w:w="992"/>
        <w:gridCol w:w="992"/>
        <w:gridCol w:w="1276"/>
      </w:tblGrid>
      <w:tr w:rsidR="00647671" w:rsidRPr="00DE2320" w:rsidTr="00647671">
        <w:trPr>
          <w:trHeight w:val="315"/>
        </w:trPr>
        <w:tc>
          <w:tcPr>
            <w:tcW w:w="6692" w:type="dxa"/>
          </w:tcPr>
          <w:p w:rsidR="00647671" w:rsidRPr="00DE2320" w:rsidRDefault="00647671" w:rsidP="00647671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4</w:t>
            </w:r>
          </w:p>
          <w:p w:rsidR="00647671" w:rsidRPr="00DE2320" w:rsidRDefault="00647671" w:rsidP="0064767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47671" w:rsidRPr="00DE2320" w:rsidRDefault="00647671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179 583,7  </w:t>
            </w:r>
          </w:p>
        </w:tc>
        <w:tc>
          <w:tcPr>
            <w:tcW w:w="1134" w:type="dxa"/>
            <w:vAlign w:val="center"/>
          </w:tcPr>
          <w:p w:rsidR="00647671" w:rsidRPr="00DE2320" w:rsidRDefault="00AB078C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144 100,0</w:t>
            </w:r>
            <w:r w:rsidR="00647671"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647671" w:rsidRPr="00DE2320" w:rsidRDefault="00AB078C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278 900,0</w:t>
            </w:r>
          </w:p>
        </w:tc>
        <w:tc>
          <w:tcPr>
            <w:tcW w:w="992" w:type="dxa"/>
            <w:vAlign w:val="center"/>
          </w:tcPr>
          <w:p w:rsidR="00647671" w:rsidRPr="00DE2320" w:rsidRDefault="00AB078C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348 500,0</w:t>
            </w:r>
            <w:r w:rsidR="00647671"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647671" w:rsidRPr="00DE2320" w:rsidRDefault="00647671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226 450,0</w:t>
            </w: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647671" w:rsidRPr="00DE2320" w:rsidRDefault="00647671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69 367,3</w:t>
            </w: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647671" w:rsidRPr="00DE2320" w:rsidRDefault="00AB078C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1 246 901,0</w:t>
            </w:r>
            <w:r w:rsidR="00647671"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276" w:type="dxa"/>
          </w:tcPr>
          <w:p w:rsidR="00647671" w:rsidRPr="00DE2320" w:rsidRDefault="00647671" w:rsidP="0064767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647671" w:rsidRPr="00DE2320" w:rsidTr="00647671">
        <w:trPr>
          <w:trHeight w:val="315"/>
        </w:trPr>
        <w:tc>
          <w:tcPr>
            <w:tcW w:w="6692" w:type="dxa"/>
          </w:tcPr>
          <w:p w:rsidR="00647671" w:rsidRPr="00DE2320" w:rsidRDefault="00647671" w:rsidP="00647671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финансирование подпрограммы 4</w:t>
            </w:r>
          </w:p>
        </w:tc>
        <w:tc>
          <w:tcPr>
            <w:tcW w:w="992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2 332 553,5</w:t>
            </w:r>
          </w:p>
        </w:tc>
        <w:tc>
          <w:tcPr>
            <w:tcW w:w="1134" w:type="dxa"/>
          </w:tcPr>
          <w:p w:rsidR="00647671" w:rsidRPr="00B11926" w:rsidRDefault="00647671" w:rsidP="00AB078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  <w:r w:rsidR="00AB078C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857 990,8</w:t>
            </w:r>
          </w:p>
        </w:tc>
        <w:tc>
          <w:tcPr>
            <w:tcW w:w="992" w:type="dxa"/>
          </w:tcPr>
          <w:p w:rsidR="00647671" w:rsidRPr="00B11926" w:rsidRDefault="00AB078C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3 404 444,7</w:t>
            </w:r>
          </w:p>
        </w:tc>
        <w:tc>
          <w:tcPr>
            <w:tcW w:w="992" w:type="dxa"/>
          </w:tcPr>
          <w:p w:rsidR="00647671" w:rsidRPr="00B11926" w:rsidRDefault="00AB078C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3 400 030,8</w:t>
            </w:r>
          </w:p>
        </w:tc>
        <w:tc>
          <w:tcPr>
            <w:tcW w:w="993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2 933 360,3</w:t>
            </w:r>
          </w:p>
        </w:tc>
        <w:tc>
          <w:tcPr>
            <w:tcW w:w="992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2 963 225,2</w:t>
            </w:r>
          </w:p>
        </w:tc>
        <w:tc>
          <w:tcPr>
            <w:tcW w:w="992" w:type="dxa"/>
          </w:tcPr>
          <w:p w:rsidR="00647671" w:rsidRPr="00B11926" w:rsidRDefault="00AB078C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17 891 605,3</w:t>
            </w:r>
          </w:p>
        </w:tc>
        <w:tc>
          <w:tcPr>
            <w:tcW w:w="1276" w:type="dxa"/>
          </w:tcPr>
          <w:p w:rsidR="00647671" w:rsidRPr="00356C98" w:rsidRDefault="00647671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0011B5" w:rsidRPr="00647671" w:rsidRDefault="000011B5" w:rsidP="00647671">
      <w:pPr>
        <w:tabs>
          <w:tab w:val="left" w:pos="142"/>
          <w:tab w:val="left" w:pos="851"/>
        </w:tabs>
        <w:jc w:val="right"/>
        <w:rPr>
          <w:sz w:val="22"/>
        </w:rPr>
      </w:pPr>
      <w:r w:rsidRPr="00647671">
        <w:rPr>
          <w:sz w:val="22"/>
        </w:rPr>
        <w:t>».</w:t>
      </w:r>
    </w:p>
    <w:p w:rsidR="00186F88" w:rsidRPr="00FB09D5" w:rsidRDefault="00186F88" w:rsidP="00CE14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2.1.1</w:t>
      </w:r>
      <w:r w:rsidR="00AB078C">
        <w:t>6</w:t>
      </w:r>
      <w:r>
        <w:t xml:space="preserve">. </w:t>
      </w:r>
      <w:r w:rsidRPr="00FB09D5">
        <w:rPr>
          <w:rFonts w:eastAsia="Calibri"/>
          <w:lang w:eastAsia="en-US"/>
        </w:rPr>
        <w:t>В подразделе 1</w:t>
      </w:r>
      <w:r w:rsidR="00AB078C">
        <w:rPr>
          <w:rFonts w:eastAsia="Calibri"/>
          <w:lang w:eastAsia="en-US"/>
        </w:rPr>
        <w:t>2</w:t>
      </w:r>
      <w:r w:rsidRPr="00FB09D5">
        <w:rPr>
          <w:rFonts w:eastAsia="Calibri"/>
          <w:lang w:eastAsia="en-US"/>
        </w:rPr>
        <w:t xml:space="preserve">.1 </w:t>
      </w:r>
      <w:hyperlink r:id="rId36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1</w:t>
      </w:r>
      <w:r w:rsidR="00AB078C">
        <w:rPr>
          <w:rFonts w:eastAsia="Calibri"/>
          <w:lang w:eastAsia="en-US"/>
        </w:rPr>
        <w:t>2</w:t>
      </w:r>
      <w:r w:rsidRPr="00FB09D5">
        <w:rPr>
          <w:rFonts w:eastAsia="Calibri"/>
          <w:lang w:eastAsia="en-US"/>
        </w:rPr>
        <w:t>:</w:t>
      </w:r>
    </w:p>
    <w:p w:rsidR="00186F88" w:rsidRPr="00FB09D5" w:rsidRDefault="00186F88" w:rsidP="00CE1433">
      <w:pPr>
        <w:autoSpaceDE w:val="0"/>
        <w:autoSpaceDN w:val="0"/>
        <w:adjustRightInd w:val="0"/>
        <w:ind w:firstLine="709"/>
        <w:jc w:val="both"/>
      </w:pPr>
      <w:r>
        <w:t>2.1.1</w:t>
      </w:r>
      <w:r w:rsidR="00AB078C">
        <w:t>6</w:t>
      </w:r>
      <w:r w:rsidRPr="00FB09D5">
        <w:t>.1. В абзаце первом графы 3 пункта 6 число «</w:t>
      </w:r>
      <w:r w:rsidR="00AB078C">
        <w:t>409 770,9</w:t>
      </w:r>
      <w:r w:rsidRPr="00FB09D5">
        <w:t>» заменить числом «</w:t>
      </w:r>
      <w:r w:rsidR="00AB078C">
        <w:t>412 774,13</w:t>
      </w:r>
      <w:r w:rsidRPr="00FB09D5">
        <w:t>».</w:t>
      </w:r>
    </w:p>
    <w:p w:rsidR="00186F88" w:rsidRPr="00FB09D5" w:rsidRDefault="00186F88" w:rsidP="00CE1433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2.1.1</w:t>
      </w:r>
      <w:r w:rsidR="00AB078C">
        <w:t>6</w:t>
      </w:r>
      <w:r w:rsidRPr="00FB09D5">
        <w:t xml:space="preserve">.2. В абзаце третьем графы 3 пункта 6 </w:t>
      </w:r>
      <w:r w:rsidRPr="00FB09D5">
        <w:rPr>
          <w:szCs w:val="24"/>
        </w:rPr>
        <w:t>число «</w:t>
      </w:r>
      <w:r w:rsidR="00AB078C">
        <w:rPr>
          <w:szCs w:val="24"/>
        </w:rPr>
        <w:t>109 608,8</w:t>
      </w:r>
      <w:r w:rsidRPr="00FB09D5">
        <w:rPr>
          <w:szCs w:val="24"/>
        </w:rPr>
        <w:t>» заменить числом «</w:t>
      </w:r>
      <w:r w:rsidR="00AB078C">
        <w:rPr>
          <w:szCs w:val="24"/>
        </w:rPr>
        <w:t>112 612,2</w:t>
      </w:r>
      <w:r w:rsidRPr="00FB09D5">
        <w:rPr>
          <w:szCs w:val="24"/>
        </w:rPr>
        <w:t>».</w:t>
      </w:r>
    </w:p>
    <w:p w:rsidR="00AB078C" w:rsidRDefault="009E63C3" w:rsidP="00CE1433">
      <w:pPr>
        <w:pStyle w:val="af1"/>
        <w:tabs>
          <w:tab w:val="left" w:pos="142"/>
          <w:tab w:val="left" w:pos="851"/>
        </w:tabs>
        <w:ind w:left="0" w:firstLine="709"/>
        <w:jc w:val="both"/>
      </w:pPr>
      <w:r>
        <w:t>2.1.1</w:t>
      </w:r>
      <w:r w:rsidR="00AB078C">
        <w:t>6</w:t>
      </w:r>
      <w:r>
        <w:t>.</w:t>
      </w:r>
      <w:r w:rsidR="00AB078C">
        <w:t>3</w:t>
      </w:r>
      <w:r>
        <w:t xml:space="preserve">. В абзаце восьмом </w:t>
      </w:r>
      <w:r w:rsidRPr="00FB09D5">
        <w:t xml:space="preserve">графы 3 пункта 6 </w:t>
      </w:r>
      <w:r w:rsidRPr="00FB09D5">
        <w:rPr>
          <w:szCs w:val="24"/>
        </w:rPr>
        <w:t xml:space="preserve">число </w:t>
      </w:r>
      <w:r w:rsidR="00AB078C" w:rsidRPr="00FB09D5">
        <w:t>«</w:t>
      </w:r>
      <w:r w:rsidR="00AB078C">
        <w:t>409 770,9</w:t>
      </w:r>
      <w:r w:rsidR="00AB078C" w:rsidRPr="00FB09D5">
        <w:t>» заменить числом «</w:t>
      </w:r>
      <w:r w:rsidR="00AB078C">
        <w:t>412 774,13</w:t>
      </w:r>
      <w:r w:rsidR="00AB078C" w:rsidRPr="00FB09D5">
        <w:t>».</w:t>
      </w:r>
    </w:p>
    <w:p w:rsidR="00AB078C" w:rsidRPr="00FB09D5" w:rsidRDefault="009E63C3" w:rsidP="00AB078C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2.1.1</w:t>
      </w:r>
      <w:r w:rsidR="00AB078C">
        <w:t>6</w:t>
      </w:r>
      <w:r w:rsidRPr="00FB09D5">
        <w:t>.</w:t>
      </w:r>
      <w:r w:rsidR="00AB078C">
        <w:t>4</w:t>
      </w:r>
      <w:r w:rsidRPr="00FB09D5">
        <w:t xml:space="preserve">. В абзаце </w:t>
      </w:r>
      <w:r>
        <w:t>десятом</w:t>
      </w:r>
      <w:r w:rsidRPr="00FB09D5">
        <w:t xml:space="preserve"> графы 3 пункта 6 </w:t>
      </w:r>
      <w:r w:rsidRPr="00FB09D5">
        <w:rPr>
          <w:szCs w:val="24"/>
        </w:rPr>
        <w:t xml:space="preserve">число </w:t>
      </w:r>
      <w:r w:rsidR="00AB078C" w:rsidRPr="00FB09D5">
        <w:rPr>
          <w:szCs w:val="24"/>
        </w:rPr>
        <w:t>«</w:t>
      </w:r>
      <w:r w:rsidR="00AB078C">
        <w:rPr>
          <w:szCs w:val="24"/>
        </w:rPr>
        <w:t>109 608,8</w:t>
      </w:r>
      <w:r w:rsidR="00AB078C" w:rsidRPr="00FB09D5">
        <w:rPr>
          <w:szCs w:val="24"/>
        </w:rPr>
        <w:t>» заменить числом «</w:t>
      </w:r>
      <w:r w:rsidR="00AB078C">
        <w:rPr>
          <w:szCs w:val="24"/>
        </w:rPr>
        <w:t>112 612,2</w:t>
      </w:r>
      <w:r w:rsidR="00AB078C" w:rsidRPr="00FB09D5">
        <w:rPr>
          <w:szCs w:val="24"/>
        </w:rPr>
        <w:t>».</w:t>
      </w:r>
    </w:p>
    <w:p w:rsidR="009E63C3" w:rsidRDefault="009E63C3" w:rsidP="00CE1433">
      <w:pPr>
        <w:autoSpaceDE w:val="0"/>
        <w:autoSpaceDN w:val="0"/>
        <w:adjustRightInd w:val="0"/>
        <w:ind w:firstLine="709"/>
        <w:jc w:val="both"/>
      </w:pPr>
      <w:r>
        <w:t>2.1.1</w:t>
      </w:r>
      <w:r w:rsidR="00AB078C">
        <w:t>7</w:t>
      </w:r>
      <w:r>
        <w:t xml:space="preserve">. </w:t>
      </w:r>
      <w:hyperlink r:id="rId37" w:history="1">
        <w:r w:rsidR="00AB078C">
          <w:t>Т</w:t>
        </w:r>
        <w:r w:rsidRPr="00FB09D5">
          <w:t>аблиц</w:t>
        </w:r>
        <w:r w:rsidR="00AB078C">
          <w:t>у</w:t>
        </w:r>
        <w:r w:rsidRPr="00FB09D5">
          <w:t xml:space="preserve"> </w:t>
        </w:r>
        <w:r w:rsidR="00AB078C">
          <w:t>15</w:t>
        </w:r>
        <w:r w:rsidRPr="00FB09D5">
          <w:t xml:space="preserve"> подраздела </w:t>
        </w:r>
        <w:r>
          <w:t>1</w:t>
        </w:r>
        <w:r w:rsidR="00AB078C">
          <w:t>2</w:t>
        </w:r>
        <w:r w:rsidRPr="00FB09D5">
          <w:t>.</w:t>
        </w:r>
      </w:hyperlink>
      <w:r w:rsidR="00AB078C">
        <w:t>3</w:t>
      </w:r>
      <w:r w:rsidRPr="00FB09D5">
        <w:t xml:space="preserve"> раздела </w:t>
      </w:r>
      <w:r w:rsidR="00AB078C">
        <w:t>12</w:t>
      </w:r>
      <w:r w:rsidR="00AB078C" w:rsidRPr="00AB078C">
        <w:rPr>
          <w:rStyle w:val="ab"/>
          <w:color w:val="auto"/>
          <w:u w:val="none"/>
        </w:rPr>
        <w:t xml:space="preserve"> </w:t>
      </w:r>
      <w:r w:rsidR="00AB078C" w:rsidRPr="00FB09D5">
        <w:rPr>
          <w:rStyle w:val="ab"/>
          <w:color w:val="auto"/>
          <w:u w:val="none"/>
        </w:rPr>
        <w:t>и</w:t>
      </w:r>
      <w:r w:rsidR="00AB078C" w:rsidRPr="00FB09D5">
        <w:t>зложить в следующей редакции</w:t>
      </w:r>
      <w:r w:rsidRPr="00FB09D5">
        <w:t>:</w:t>
      </w:r>
    </w:p>
    <w:p w:rsidR="00F44EFC" w:rsidRDefault="00F44EFC" w:rsidP="00AB078C">
      <w:pPr>
        <w:autoSpaceDE w:val="0"/>
        <w:autoSpaceDN w:val="0"/>
        <w:adjustRightInd w:val="0"/>
        <w:ind w:left="-142"/>
        <w:jc w:val="both"/>
      </w:pPr>
    </w:p>
    <w:p w:rsidR="00AB078C" w:rsidRPr="00AB078C" w:rsidRDefault="00AB078C" w:rsidP="00AB078C">
      <w:pPr>
        <w:autoSpaceDE w:val="0"/>
        <w:autoSpaceDN w:val="0"/>
        <w:adjustRightInd w:val="0"/>
        <w:ind w:left="-142"/>
        <w:jc w:val="both"/>
        <w:rPr>
          <w:sz w:val="22"/>
        </w:rPr>
      </w:pPr>
      <w:r>
        <w:t xml:space="preserve"> </w:t>
      </w:r>
      <w:r w:rsidR="009E63C3" w:rsidRPr="00AB078C">
        <w:rPr>
          <w:sz w:val="22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612"/>
        <w:gridCol w:w="856"/>
        <w:gridCol w:w="567"/>
        <w:gridCol w:w="566"/>
        <w:gridCol w:w="709"/>
        <w:gridCol w:w="992"/>
        <w:gridCol w:w="851"/>
        <w:gridCol w:w="709"/>
        <w:gridCol w:w="992"/>
        <w:gridCol w:w="850"/>
        <w:gridCol w:w="851"/>
        <w:gridCol w:w="992"/>
        <w:gridCol w:w="851"/>
        <w:gridCol w:w="1134"/>
        <w:gridCol w:w="850"/>
        <w:gridCol w:w="1134"/>
      </w:tblGrid>
      <w:tr w:rsidR="00AB078C" w:rsidRPr="00FA358B" w:rsidTr="00AB078C">
        <w:trPr>
          <w:trHeight w:val="1412"/>
        </w:trPr>
        <w:tc>
          <w:tcPr>
            <w:tcW w:w="510" w:type="dxa"/>
            <w:vMerge w:val="restart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612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 / объекта</w:t>
            </w:r>
          </w:p>
        </w:tc>
        <w:tc>
          <w:tcPr>
            <w:tcW w:w="856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Мощность объекта</w:t>
            </w:r>
          </w:p>
        </w:tc>
        <w:tc>
          <w:tcPr>
            <w:tcW w:w="566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Общий срок реализации</w:t>
            </w:r>
          </w:p>
        </w:tc>
        <w:tc>
          <w:tcPr>
            <w:tcW w:w="992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851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709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670" w:type="dxa"/>
            <w:gridSpan w:val="6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850" w:type="dxa"/>
            <w:vMerge w:val="restart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AB078C" w:rsidRPr="00FA358B" w:rsidRDefault="00AB078C" w:rsidP="00575631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B078C" w:rsidRPr="00FA358B" w:rsidTr="00AB078C">
        <w:trPr>
          <w:trHeight w:val="415"/>
        </w:trPr>
        <w:tc>
          <w:tcPr>
            <w:tcW w:w="510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612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856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2019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850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2020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851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2021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2022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851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2023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2024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850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AB078C" w:rsidRPr="00FA358B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AB078C" w:rsidRPr="00FA358B" w:rsidTr="00AB078C">
        <w:trPr>
          <w:trHeight w:val="71"/>
        </w:trPr>
        <w:tc>
          <w:tcPr>
            <w:tcW w:w="510" w:type="dxa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612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56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850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="00AB078C" w:rsidRPr="00FA358B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AB078C" w:rsidRPr="00FA358B" w:rsidTr="00AB078C">
        <w:trPr>
          <w:trHeight w:val="130"/>
        </w:trPr>
        <w:tc>
          <w:tcPr>
            <w:tcW w:w="15026" w:type="dxa"/>
            <w:gridSpan w:val="17"/>
            <w:noWrap/>
          </w:tcPr>
          <w:p w:rsidR="00AB078C" w:rsidRPr="00EB7830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B7830">
              <w:rPr>
                <w:rFonts w:ascii="Times New Roman" w:hAnsi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AB078C" w:rsidRPr="00FA358B" w:rsidTr="00AB078C">
        <w:trPr>
          <w:trHeight w:val="315"/>
        </w:trPr>
        <w:tc>
          <w:tcPr>
            <w:tcW w:w="510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1612" w:type="dxa"/>
            <w:vAlign w:val="center"/>
          </w:tcPr>
          <w:p w:rsidR="00AB078C" w:rsidRPr="00F87546" w:rsidRDefault="00AB078C" w:rsidP="00AB078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 объектов инженерного обеспечения земельных участков, расположенных на территории Санкт-Петербурга, предоставляемых для индивидуального жилищного строительства гражданам, имеющим трех и более детей</w:t>
            </w:r>
          </w:p>
        </w:tc>
        <w:tc>
          <w:tcPr>
            <w:tcW w:w="856" w:type="dxa"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2017-2020</w:t>
            </w: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33 131,7  </w:t>
            </w:r>
          </w:p>
        </w:tc>
        <w:tc>
          <w:tcPr>
            <w:tcW w:w="850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23 447,1</w:t>
            </w:r>
          </w:p>
        </w:tc>
        <w:tc>
          <w:tcPr>
            <w:tcW w:w="851" w:type="dxa"/>
            <w:noWrap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56 578,8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E7D08">
              <w:rPr>
                <w:rFonts w:ascii="Times New Roman" w:hAnsi="Times New Roman"/>
                <w:bCs/>
                <w:sz w:val="14"/>
                <w:szCs w:val="14"/>
              </w:rPr>
              <w:t xml:space="preserve">И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4</w:t>
            </w:r>
            <w:r w:rsidRPr="00CE7D08">
              <w:rPr>
                <w:rFonts w:ascii="Times New Roman" w:hAnsi="Times New Roman"/>
                <w:bCs/>
                <w:sz w:val="14"/>
                <w:szCs w:val="14"/>
              </w:rPr>
              <w:t>.1.</w:t>
            </w:r>
          </w:p>
        </w:tc>
      </w:tr>
      <w:tr w:rsidR="00AB078C" w:rsidRPr="00FA358B" w:rsidTr="00AB078C">
        <w:trPr>
          <w:trHeight w:val="315"/>
        </w:trPr>
        <w:tc>
          <w:tcPr>
            <w:tcW w:w="510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</w:p>
        </w:tc>
        <w:tc>
          <w:tcPr>
            <w:tcW w:w="1612" w:type="dxa"/>
            <w:vAlign w:val="center"/>
          </w:tcPr>
          <w:p w:rsidR="00AB078C" w:rsidRPr="00F87546" w:rsidRDefault="00AB078C" w:rsidP="00AB078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строительства к сетям энергообеспечения</w:t>
            </w:r>
          </w:p>
        </w:tc>
        <w:tc>
          <w:tcPr>
            <w:tcW w:w="856" w:type="dxa"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2014-2020</w:t>
            </w:r>
          </w:p>
        </w:tc>
        <w:tc>
          <w:tcPr>
            <w:tcW w:w="992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101 223,7  </w:t>
            </w:r>
          </w:p>
        </w:tc>
        <w:tc>
          <w:tcPr>
            <w:tcW w:w="850" w:type="dxa"/>
            <w:vAlign w:val="center"/>
          </w:tcPr>
          <w:p w:rsidR="00AB078C" w:rsidRPr="00F87546" w:rsidRDefault="00AB078C" w:rsidP="00AB078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7 521,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noWrap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B078C" w:rsidRPr="00F87546" w:rsidRDefault="00AB078C" w:rsidP="00AB078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108 745,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ЦП 1</w:t>
            </w:r>
          </w:p>
        </w:tc>
      </w:tr>
      <w:tr w:rsidR="00AB078C" w:rsidRPr="00FA358B" w:rsidTr="00AB078C">
        <w:trPr>
          <w:trHeight w:val="315"/>
        </w:trPr>
        <w:tc>
          <w:tcPr>
            <w:tcW w:w="510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</w:t>
            </w:r>
          </w:p>
        </w:tc>
        <w:tc>
          <w:tcPr>
            <w:tcW w:w="1612" w:type="dxa"/>
            <w:vAlign w:val="center"/>
          </w:tcPr>
          <w:p w:rsidR="00AB078C" w:rsidRPr="00F87546" w:rsidRDefault="00AB078C" w:rsidP="0057563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Строительство, реконструкция, приспособление для современного использования объектов капитального строительства в части, касающейся создания инженерных сетей</w:t>
            </w:r>
          </w:p>
        </w:tc>
        <w:tc>
          <w:tcPr>
            <w:tcW w:w="856" w:type="dxa"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2015-2023</w:t>
            </w:r>
          </w:p>
        </w:tc>
        <w:tc>
          <w:tcPr>
            <w:tcW w:w="992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8665C6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45 613,8</w:t>
            </w:r>
          </w:p>
        </w:tc>
        <w:tc>
          <w:tcPr>
            <w:tcW w:w="851" w:type="dxa"/>
            <w:noWrap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8665C6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8665C6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63 285,4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108 899,2</w:t>
            </w:r>
          </w:p>
        </w:tc>
        <w:tc>
          <w:tcPr>
            <w:tcW w:w="1134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ЦП 1</w:t>
            </w:r>
          </w:p>
        </w:tc>
      </w:tr>
      <w:tr w:rsidR="00AB078C" w:rsidRPr="00FA358B" w:rsidTr="00AB078C">
        <w:trPr>
          <w:trHeight w:val="315"/>
        </w:trPr>
        <w:tc>
          <w:tcPr>
            <w:tcW w:w="510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4</w:t>
            </w:r>
          </w:p>
        </w:tc>
        <w:tc>
          <w:tcPr>
            <w:tcW w:w="1612" w:type="dxa"/>
            <w:vAlign w:val="center"/>
          </w:tcPr>
          <w:p w:rsidR="00AB078C" w:rsidRPr="00F87546" w:rsidRDefault="00AB078C" w:rsidP="0057563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856" w:type="dxa"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850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851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851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1134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850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120 000,0</w:t>
            </w:r>
          </w:p>
        </w:tc>
        <w:tc>
          <w:tcPr>
            <w:tcW w:w="1134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ЦП 1</w:t>
            </w:r>
          </w:p>
        </w:tc>
      </w:tr>
      <w:tr w:rsidR="00AB078C" w:rsidRPr="00B14E00" w:rsidTr="00AB078C">
        <w:trPr>
          <w:trHeight w:val="170"/>
        </w:trPr>
        <w:tc>
          <w:tcPr>
            <w:tcW w:w="7372" w:type="dxa"/>
            <w:gridSpan w:val="9"/>
            <w:noWrap/>
          </w:tcPr>
          <w:p w:rsidR="00AB078C" w:rsidRPr="00B14E00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4E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154 355,4</w:t>
            </w:r>
          </w:p>
        </w:tc>
        <w:tc>
          <w:tcPr>
            <w:tcW w:w="850" w:type="dxa"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96 582,3</w:t>
            </w:r>
          </w:p>
        </w:tc>
        <w:tc>
          <w:tcPr>
            <w:tcW w:w="851" w:type="dxa"/>
            <w:noWrap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851" w:type="dxa"/>
            <w:noWrap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83 285,4</w:t>
            </w:r>
          </w:p>
        </w:tc>
        <w:tc>
          <w:tcPr>
            <w:tcW w:w="1134" w:type="dxa"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  <w:r w:rsidRPr="00B14E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0 000,0</w:t>
            </w:r>
          </w:p>
        </w:tc>
        <w:tc>
          <w:tcPr>
            <w:tcW w:w="850" w:type="dxa"/>
            <w:noWrap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394 223,1</w:t>
            </w:r>
          </w:p>
        </w:tc>
        <w:tc>
          <w:tcPr>
            <w:tcW w:w="1134" w:type="dxa"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AB078C" w:rsidRPr="00B14E00" w:rsidTr="00AB078C">
        <w:trPr>
          <w:trHeight w:val="170"/>
        </w:trPr>
        <w:tc>
          <w:tcPr>
            <w:tcW w:w="7372" w:type="dxa"/>
            <w:gridSpan w:val="9"/>
            <w:noWrap/>
          </w:tcPr>
          <w:p w:rsidR="00AB078C" w:rsidRPr="00B14E00" w:rsidRDefault="00AB078C" w:rsidP="00AB078C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ВСЕГО проектная часть подпрограммы 5</w:t>
            </w:r>
          </w:p>
        </w:tc>
        <w:tc>
          <w:tcPr>
            <w:tcW w:w="992" w:type="dxa"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4E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154 355,4</w:t>
            </w:r>
          </w:p>
        </w:tc>
        <w:tc>
          <w:tcPr>
            <w:tcW w:w="850" w:type="dxa"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96 582,3</w:t>
            </w:r>
          </w:p>
        </w:tc>
        <w:tc>
          <w:tcPr>
            <w:tcW w:w="851" w:type="dxa"/>
            <w:noWrap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851" w:type="dxa"/>
            <w:noWrap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83 285,4</w:t>
            </w:r>
          </w:p>
        </w:tc>
        <w:tc>
          <w:tcPr>
            <w:tcW w:w="1134" w:type="dxa"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  <w:r w:rsidRPr="00B14E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0 000,0</w:t>
            </w:r>
          </w:p>
        </w:tc>
        <w:tc>
          <w:tcPr>
            <w:tcW w:w="850" w:type="dxa"/>
            <w:noWrap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394 223,1</w:t>
            </w:r>
          </w:p>
        </w:tc>
        <w:tc>
          <w:tcPr>
            <w:tcW w:w="1134" w:type="dxa"/>
          </w:tcPr>
          <w:p w:rsidR="00AB078C" w:rsidRPr="00B14E00" w:rsidRDefault="00AB078C" w:rsidP="00AB078C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</w:tbl>
    <w:p w:rsidR="009E63C3" w:rsidRPr="00AB078C" w:rsidRDefault="00B64B29" w:rsidP="00B64B29">
      <w:pPr>
        <w:autoSpaceDE w:val="0"/>
        <w:autoSpaceDN w:val="0"/>
        <w:adjustRightInd w:val="0"/>
        <w:jc w:val="right"/>
        <w:rPr>
          <w:sz w:val="22"/>
        </w:rPr>
      </w:pPr>
      <w:r w:rsidRPr="00AB078C">
        <w:rPr>
          <w:sz w:val="22"/>
        </w:rPr>
        <w:t>».</w:t>
      </w:r>
    </w:p>
    <w:p w:rsidR="00AB078C" w:rsidRPr="00160BC4" w:rsidRDefault="00AB078C" w:rsidP="00AB07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BC4">
        <w:rPr>
          <w:rFonts w:ascii="Times New Roman" w:hAnsi="Times New Roman" w:cs="Times New Roman"/>
          <w:sz w:val="24"/>
          <w:szCs w:val="24"/>
        </w:rPr>
        <w:lastRenderedPageBreak/>
        <w:t>2.1.1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60BC4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38" w:history="1">
        <w:r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>
          <w:rPr>
            <w:rFonts w:ascii="Times New Roman" w:hAnsi="Times New Roman" w:cs="Times New Roman"/>
            <w:sz w:val="24"/>
            <w:szCs w:val="24"/>
          </w:rPr>
          <w:t>15-1</w:t>
        </w:r>
        <w:r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п</w:t>
      </w:r>
      <w:r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>
        <w:rPr>
          <w:rFonts w:ascii="Times New Roman" w:hAnsi="Times New Roman" w:cs="Times New Roman"/>
          <w:sz w:val="24"/>
          <w:szCs w:val="24"/>
        </w:rPr>
        <w:t xml:space="preserve">12.3 раздела 12 строку </w:t>
      </w:r>
      <w:r w:rsidR="00575631">
        <w:rPr>
          <w:rFonts w:ascii="Times New Roman" w:hAnsi="Times New Roman" w:cs="Times New Roman"/>
          <w:sz w:val="24"/>
          <w:szCs w:val="24"/>
        </w:rPr>
        <w:t xml:space="preserve">«ВСЕГО финансирование подпрограммы 5» </w:t>
      </w:r>
      <w:r w:rsidR="00575631" w:rsidRPr="009A0DAF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="00575631" w:rsidRPr="009A0DAF">
        <w:rPr>
          <w:rFonts w:ascii="Times New Roman" w:hAnsi="Times New Roman" w:cs="Times New Roman"/>
          <w:sz w:val="24"/>
          <w:szCs w:val="24"/>
        </w:rPr>
        <w:t>зложить в следующей</w:t>
      </w:r>
      <w:r w:rsidR="00575631" w:rsidRPr="00FB09D5">
        <w:rPr>
          <w:rFonts w:ascii="Times New Roman" w:hAnsi="Times New Roman" w:cs="Times New Roman"/>
          <w:sz w:val="24"/>
          <w:szCs w:val="24"/>
        </w:rPr>
        <w:t xml:space="preserve"> редакции</w:t>
      </w:r>
      <w:r w:rsidRPr="00160BC4">
        <w:rPr>
          <w:rFonts w:ascii="Times New Roman" w:hAnsi="Times New Roman" w:cs="Times New Roman"/>
          <w:sz w:val="24"/>
          <w:szCs w:val="24"/>
        </w:rPr>
        <w:t>:</w:t>
      </w:r>
    </w:p>
    <w:p w:rsidR="00575631" w:rsidRDefault="00575631" w:rsidP="00575631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575631">
        <w:rPr>
          <w:sz w:val="22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05"/>
        <w:gridCol w:w="1134"/>
        <w:gridCol w:w="1134"/>
        <w:gridCol w:w="992"/>
        <w:gridCol w:w="850"/>
        <w:gridCol w:w="993"/>
        <w:gridCol w:w="992"/>
        <w:gridCol w:w="992"/>
        <w:gridCol w:w="1134"/>
      </w:tblGrid>
      <w:tr w:rsidR="00575631" w:rsidRPr="00B14E00" w:rsidTr="00575631">
        <w:trPr>
          <w:trHeight w:val="315"/>
        </w:trPr>
        <w:tc>
          <w:tcPr>
            <w:tcW w:w="6805" w:type="dxa"/>
          </w:tcPr>
          <w:p w:rsidR="00575631" w:rsidRPr="00B14E00" w:rsidRDefault="00575631" w:rsidP="00575631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финансирование подпрограммы 5</w:t>
            </w:r>
          </w:p>
        </w:tc>
        <w:tc>
          <w:tcPr>
            <w:tcW w:w="1134" w:type="dxa"/>
            <w:vAlign w:val="center"/>
          </w:tcPr>
          <w:p w:rsidR="00575631" w:rsidRPr="00B14E00" w:rsidRDefault="00575631" w:rsidP="005756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154 355,9</w:t>
            </w:r>
          </w:p>
        </w:tc>
        <w:tc>
          <w:tcPr>
            <w:tcW w:w="1134" w:type="dxa"/>
            <w:vAlign w:val="center"/>
          </w:tcPr>
          <w:p w:rsidR="00575631" w:rsidRPr="00B14E00" w:rsidRDefault="00575631" w:rsidP="005756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112 612,2</w:t>
            </w:r>
          </w:p>
        </w:tc>
        <w:tc>
          <w:tcPr>
            <w:tcW w:w="992" w:type="dxa"/>
            <w:vAlign w:val="center"/>
          </w:tcPr>
          <w:p w:rsidR="00575631" w:rsidRPr="00B14E00" w:rsidRDefault="00575631" w:rsidP="005756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22 520,8</w:t>
            </w:r>
          </w:p>
        </w:tc>
        <w:tc>
          <w:tcPr>
            <w:tcW w:w="850" w:type="dxa"/>
            <w:vAlign w:val="center"/>
          </w:tcPr>
          <w:p w:rsidR="00575631" w:rsidRPr="00B14E00" w:rsidRDefault="00575631" w:rsidP="005756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3" w:type="dxa"/>
            <w:vAlign w:val="center"/>
          </w:tcPr>
          <w:p w:rsidR="00575631" w:rsidRPr="00B14E00" w:rsidRDefault="00575631" w:rsidP="005756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83 285,4</w:t>
            </w:r>
          </w:p>
        </w:tc>
        <w:tc>
          <w:tcPr>
            <w:tcW w:w="992" w:type="dxa"/>
            <w:vAlign w:val="center"/>
          </w:tcPr>
          <w:p w:rsidR="00575631" w:rsidRPr="00B14E00" w:rsidRDefault="00575631" w:rsidP="005756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  <w:vAlign w:val="center"/>
          </w:tcPr>
          <w:p w:rsidR="00575631" w:rsidRPr="00B14E00" w:rsidRDefault="00575631" w:rsidP="005756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412 774,3</w:t>
            </w:r>
          </w:p>
        </w:tc>
        <w:tc>
          <w:tcPr>
            <w:tcW w:w="1134" w:type="dxa"/>
          </w:tcPr>
          <w:p w:rsidR="00575631" w:rsidRPr="00B14E00" w:rsidRDefault="00575631" w:rsidP="0057563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AB078C" w:rsidRPr="00575631" w:rsidRDefault="00575631" w:rsidP="00575631">
      <w:pPr>
        <w:autoSpaceDE w:val="0"/>
        <w:autoSpaceDN w:val="0"/>
        <w:adjustRightInd w:val="0"/>
        <w:ind w:firstLine="567"/>
        <w:jc w:val="right"/>
        <w:rPr>
          <w:sz w:val="22"/>
        </w:rPr>
      </w:pPr>
      <w:r w:rsidRPr="00575631">
        <w:rPr>
          <w:sz w:val="22"/>
        </w:rPr>
        <w:t>».</w:t>
      </w:r>
    </w:p>
    <w:p w:rsidR="00AB078C" w:rsidRPr="00FB09D5" w:rsidRDefault="00B64B29" w:rsidP="00AB07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2.1.</w:t>
      </w:r>
      <w:r w:rsidR="00575631">
        <w:t>19</w:t>
      </w:r>
      <w:r w:rsidR="0027320D" w:rsidRPr="00FB09D5">
        <w:t xml:space="preserve">. </w:t>
      </w:r>
      <w:r w:rsidR="0027320D" w:rsidRPr="00FB09D5">
        <w:rPr>
          <w:rFonts w:eastAsia="Calibri"/>
          <w:lang w:eastAsia="en-US"/>
        </w:rPr>
        <w:t>В подразделе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 xml:space="preserve">.1 </w:t>
      </w:r>
      <w:hyperlink r:id="rId39" w:history="1">
        <w:r w:rsidR="0027320D" w:rsidRPr="00FB09D5">
          <w:rPr>
            <w:rFonts w:eastAsia="Calibri"/>
            <w:lang w:eastAsia="en-US"/>
          </w:rPr>
          <w:t>раздела</w:t>
        </w:r>
      </w:hyperlink>
      <w:r w:rsidR="0027320D" w:rsidRPr="00FB09D5">
        <w:rPr>
          <w:rFonts w:eastAsia="Calibri"/>
          <w:lang w:eastAsia="en-US"/>
        </w:rPr>
        <w:t xml:space="preserve">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>:</w:t>
      </w:r>
    </w:p>
    <w:p w:rsidR="0027320D" w:rsidRPr="00FB09D5" w:rsidRDefault="00596E41" w:rsidP="0095422A">
      <w:pPr>
        <w:autoSpaceDE w:val="0"/>
        <w:autoSpaceDN w:val="0"/>
        <w:adjustRightInd w:val="0"/>
        <w:ind w:firstLine="567"/>
        <w:jc w:val="both"/>
      </w:pPr>
      <w:r>
        <w:t>2.1.</w:t>
      </w:r>
      <w:r w:rsidR="00575631">
        <w:t>19</w:t>
      </w:r>
      <w:r w:rsidR="0027320D" w:rsidRPr="00FB09D5">
        <w:t>.</w:t>
      </w:r>
      <w:r w:rsidR="00131BB9" w:rsidRPr="00FB09D5">
        <w:t>1</w:t>
      </w:r>
      <w:r w:rsidR="0027320D" w:rsidRPr="00FB09D5">
        <w:t>. В абзаце первом графы 3 пункта 6 число «</w:t>
      </w:r>
      <w:r w:rsidR="00575631">
        <w:t>45 155 625,8</w:t>
      </w:r>
      <w:r w:rsidR="0027320D" w:rsidRPr="00FB09D5">
        <w:t>» заменить числом «</w:t>
      </w:r>
      <w:r w:rsidR="00575631">
        <w:t>43 805 015,3</w:t>
      </w:r>
      <w:r w:rsidR="0027320D" w:rsidRPr="00FB09D5">
        <w:t>».</w:t>
      </w:r>
    </w:p>
    <w:p w:rsidR="0027320D" w:rsidRPr="00FB09D5" w:rsidRDefault="00596E41" w:rsidP="0095422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2.1.</w:t>
      </w:r>
      <w:r w:rsidR="00575631">
        <w:t>19</w:t>
      </w:r>
      <w:r w:rsidR="0027320D" w:rsidRPr="00FB09D5">
        <w:t>.</w:t>
      </w:r>
      <w:r w:rsidR="00131BB9" w:rsidRPr="00FB09D5">
        <w:t>2</w:t>
      </w:r>
      <w:r w:rsidR="0027320D" w:rsidRPr="00FB09D5">
        <w:t xml:space="preserve">. В абзаце третьем графы 3 пункта 6 </w:t>
      </w:r>
      <w:r w:rsidR="0027320D" w:rsidRPr="00FB09D5">
        <w:rPr>
          <w:szCs w:val="24"/>
        </w:rPr>
        <w:t>число «</w:t>
      </w:r>
      <w:r w:rsidR="00575631">
        <w:rPr>
          <w:szCs w:val="24"/>
        </w:rPr>
        <w:t>6 648 468,9</w:t>
      </w:r>
      <w:r w:rsidR="0027320D" w:rsidRPr="00FB09D5">
        <w:rPr>
          <w:szCs w:val="24"/>
        </w:rPr>
        <w:t>» заменить числом «</w:t>
      </w:r>
      <w:r w:rsidR="00575631">
        <w:rPr>
          <w:szCs w:val="24"/>
        </w:rPr>
        <w:t>5 321 359,0</w:t>
      </w:r>
      <w:r w:rsidR="0027320D" w:rsidRPr="00FB09D5">
        <w:rPr>
          <w:szCs w:val="24"/>
        </w:rPr>
        <w:t>».</w:t>
      </w:r>
    </w:p>
    <w:p w:rsidR="00596E41" w:rsidRPr="00FB09D5" w:rsidRDefault="00596E41" w:rsidP="00596E4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2.1.</w:t>
      </w:r>
      <w:r w:rsidR="00575631">
        <w:t>19</w:t>
      </w:r>
      <w:r w:rsidR="0027320D" w:rsidRPr="00FB09D5">
        <w:t>.</w:t>
      </w:r>
      <w:r w:rsidR="00131BB9" w:rsidRPr="00FB09D5">
        <w:t>3</w:t>
      </w:r>
      <w:r w:rsidR="0027320D" w:rsidRPr="00FB09D5">
        <w:t xml:space="preserve">. </w:t>
      </w:r>
      <w:r w:rsidRPr="00FB09D5">
        <w:t xml:space="preserve">В абзаце </w:t>
      </w:r>
      <w:r>
        <w:t xml:space="preserve">четвертом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 w:rsidR="00575631">
        <w:rPr>
          <w:szCs w:val="24"/>
        </w:rPr>
        <w:t>8 364 424,7</w:t>
      </w:r>
      <w:r w:rsidRPr="00FB09D5">
        <w:rPr>
          <w:szCs w:val="24"/>
        </w:rPr>
        <w:t>» заменить числом «</w:t>
      </w:r>
      <w:r w:rsidR="00575631">
        <w:rPr>
          <w:szCs w:val="24"/>
        </w:rPr>
        <w:t>8 390 924,1</w:t>
      </w:r>
      <w:r w:rsidRPr="00FB09D5">
        <w:rPr>
          <w:szCs w:val="24"/>
        </w:rPr>
        <w:t>».</w:t>
      </w:r>
    </w:p>
    <w:p w:rsidR="0027320D" w:rsidRPr="00FB09D5" w:rsidRDefault="00596E41" w:rsidP="0095422A">
      <w:pPr>
        <w:pStyle w:val="af1"/>
        <w:tabs>
          <w:tab w:val="left" w:pos="142"/>
          <w:tab w:val="left" w:pos="851"/>
        </w:tabs>
        <w:ind w:left="567"/>
        <w:jc w:val="both"/>
      </w:pPr>
      <w:r>
        <w:t>2.1.</w:t>
      </w:r>
      <w:r w:rsidR="00575631">
        <w:t>19</w:t>
      </w:r>
      <w:r>
        <w:t xml:space="preserve">.4. </w:t>
      </w:r>
      <w:r w:rsidR="0027320D" w:rsidRPr="00FB09D5">
        <w:t xml:space="preserve">В абзаце </w:t>
      </w:r>
      <w:r w:rsidR="00575631">
        <w:t>пятом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 xml:space="preserve">число </w:t>
      </w:r>
      <w:r w:rsidR="0027320D" w:rsidRPr="00FB09D5">
        <w:t>«</w:t>
      </w:r>
      <w:r w:rsidR="00575631">
        <w:t>7 343 024,7</w:t>
      </w:r>
      <w:r w:rsidR="0027320D" w:rsidRPr="00FB09D5">
        <w:t>» заменить числом «</w:t>
      </w:r>
      <w:r w:rsidR="00575631">
        <w:t>7 293 024,7</w:t>
      </w:r>
      <w:r w:rsidR="0027320D" w:rsidRPr="00FB09D5">
        <w:t>».</w:t>
      </w:r>
    </w:p>
    <w:p w:rsidR="0027320D" w:rsidRDefault="00596E41" w:rsidP="0095422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2.1.</w:t>
      </w:r>
      <w:r w:rsidR="00575631">
        <w:t>19</w:t>
      </w:r>
      <w:r w:rsidR="0027320D" w:rsidRPr="00FB09D5">
        <w:t>.</w:t>
      </w:r>
      <w:r w:rsidR="009A0DAF">
        <w:t>5</w:t>
      </w:r>
      <w:r w:rsidR="0027320D" w:rsidRPr="00FB09D5">
        <w:t xml:space="preserve">. В абзаце </w:t>
      </w:r>
      <w:r w:rsidR="00575631">
        <w:t>восьмом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>число «</w:t>
      </w:r>
      <w:r w:rsidR="00575631">
        <w:t>45 155 625,8</w:t>
      </w:r>
      <w:r w:rsidR="0027320D" w:rsidRPr="00FB09D5">
        <w:rPr>
          <w:szCs w:val="24"/>
        </w:rPr>
        <w:t>» заменить числом «</w:t>
      </w:r>
      <w:r w:rsidR="00575631">
        <w:t>43 805 015,3</w:t>
      </w:r>
      <w:r w:rsidR="0027320D" w:rsidRPr="00FB09D5">
        <w:rPr>
          <w:szCs w:val="24"/>
        </w:rPr>
        <w:t>».</w:t>
      </w:r>
    </w:p>
    <w:p w:rsidR="009A0DAF" w:rsidRDefault="009A0DAF" w:rsidP="009A0DAF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</w:t>
      </w:r>
      <w:r w:rsidR="00575631">
        <w:rPr>
          <w:szCs w:val="24"/>
        </w:rPr>
        <w:t>19</w:t>
      </w:r>
      <w:r>
        <w:rPr>
          <w:szCs w:val="24"/>
        </w:rPr>
        <w:t xml:space="preserve">.6. </w:t>
      </w:r>
      <w:r w:rsidRPr="00FB09D5">
        <w:t xml:space="preserve">В абзаце </w:t>
      </w:r>
      <w:r w:rsidR="00575631">
        <w:t>десятом</w:t>
      </w:r>
      <w:r>
        <w:t xml:space="preserve">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 w:rsidR="00575631">
        <w:rPr>
          <w:szCs w:val="24"/>
        </w:rPr>
        <w:t>6 648 468,9</w:t>
      </w:r>
      <w:r w:rsidRPr="00FB09D5">
        <w:rPr>
          <w:szCs w:val="24"/>
        </w:rPr>
        <w:t>» заменить числом «</w:t>
      </w:r>
      <w:r w:rsidR="00575631">
        <w:rPr>
          <w:szCs w:val="24"/>
        </w:rPr>
        <w:t>5 321 359,0</w:t>
      </w:r>
      <w:r w:rsidRPr="00FB09D5">
        <w:rPr>
          <w:szCs w:val="24"/>
        </w:rPr>
        <w:t>».</w:t>
      </w:r>
    </w:p>
    <w:p w:rsidR="00575631" w:rsidRDefault="00575631" w:rsidP="0057563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2.1.19.7.</w:t>
      </w:r>
      <w:r w:rsidRPr="00575631">
        <w:t xml:space="preserve"> </w:t>
      </w:r>
      <w:r w:rsidRPr="00FB09D5">
        <w:t xml:space="preserve">В абзаце </w:t>
      </w:r>
      <w:r>
        <w:t xml:space="preserve">одиннадцатом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8 364 424,7</w:t>
      </w:r>
      <w:r w:rsidRPr="00FB09D5">
        <w:rPr>
          <w:szCs w:val="24"/>
        </w:rPr>
        <w:t>» заменить числом «</w:t>
      </w:r>
      <w:r>
        <w:rPr>
          <w:szCs w:val="24"/>
        </w:rPr>
        <w:t>8 390 924,1</w:t>
      </w:r>
      <w:r w:rsidRPr="00FB09D5">
        <w:rPr>
          <w:szCs w:val="24"/>
        </w:rPr>
        <w:t>».</w:t>
      </w:r>
    </w:p>
    <w:p w:rsidR="00575631" w:rsidRDefault="00575631" w:rsidP="0057563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2.1.19.8.</w:t>
      </w:r>
      <w:r w:rsidRPr="00575631">
        <w:t xml:space="preserve"> </w:t>
      </w:r>
      <w:r w:rsidRPr="00FB09D5">
        <w:t xml:space="preserve">В абзаце </w:t>
      </w:r>
      <w:r>
        <w:t xml:space="preserve">двенадцатом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t>7 343 024,7</w:t>
      </w:r>
      <w:r w:rsidRPr="00FB09D5">
        <w:rPr>
          <w:szCs w:val="24"/>
        </w:rPr>
        <w:t>» заменить числом «</w:t>
      </w:r>
      <w:r>
        <w:t>7 293 024,7</w:t>
      </w:r>
      <w:r w:rsidRPr="00FB09D5">
        <w:rPr>
          <w:szCs w:val="24"/>
        </w:rPr>
        <w:t>».</w:t>
      </w:r>
    </w:p>
    <w:p w:rsidR="00A314C2" w:rsidRDefault="00A314C2" w:rsidP="0057563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2.1.19.9. В абзаце третьем графы 3 пункта 7 слово «архитектурной» заменить словом «художественной».</w:t>
      </w:r>
    </w:p>
    <w:p w:rsidR="009A0DAF" w:rsidRDefault="009A0DAF" w:rsidP="0095422A">
      <w:pPr>
        <w:autoSpaceDE w:val="0"/>
        <w:autoSpaceDN w:val="0"/>
        <w:adjustRightInd w:val="0"/>
        <w:ind w:firstLine="567"/>
        <w:jc w:val="both"/>
      </w:pPr>
      <w:r>
        <w:t>2.1.2</w:t>
      </w:r>
      <w:r w:rsidR="00575631">
        <w:t>0</w:t>
      </w:r>
      <w:r w:rsidR="0027320D" w:rsidRPr="00FB09D5">
        <w:t>.</w:t>
      </w:r>
      <w:r w:rsidRPr="009A0DAF">
        <w:t xml:space="preserve"> </w:t>
      </w:r>
      <w:hyperlink r:id="rId40" w:history="1">
        <w:r w:rsidR="00575631">
          <w:t>Т</w:t>
        </w:r>
        <w:r w:rsidRPr="00FB09D5">
          <w:t>аблиц</w:t>
        </w:r>
        <w:r w:rsidR="00575631">
          <w:t>у</w:t>
        </w:r>
        <w:r w:rsidRPr="00FB09D5">
          <w:t xml:space="preserve"> </w:t>
        </w:r>
        <w:r w:rsidR="00575631">
          <w:t>16</w:t>
        </w:r>
        <w:r w:rsidRPr="00FB09D5">
          <w:t xml:space="preserve"> подраздела 1</w:t>
        </w:r>
      </w:hyperlink>
      <w:r w:rsidR="00575631">
        <w:t>3.3</w:t>
      </w:r>
      <w:r w:rsidRPr="00FB09D5">
        <w:t xml:space="preserve"> раздела </w:t>
      </w:r>
      <w:r w:rsidR="00575631">
        <w:t>13</w:t>
      </w:r>
      <w:r w:rsidR="00575631" w:rsidRPr="00575631">
        <w:rPr>
          <w:rStyle w:val="ab"/>
          <w:color w:val="auto"/>
          <w:u w:val="none"/>
        </w:rPr>
        <w:t xml:space="preserve"> </w:t>
      </w:r>
      <w:r w:rsidR="00575631" w:rsidRPr="009A0DAF">
        <w:rPr>
          <w:rStyle w:val="ab"/>
          <w:color w:val="auto"/>
          <w:u w:val="none"/>
        </w:rPr>
        <w:t>и</w:t>
      </w:r>
      <w:r w:rsidR="00575631" w:rsidRPr="009A0DAF">
        <w:t>зложить в следующей</w:t>
      </w:r>
      <w:r w:rsidR="00575631" w:rsidRPr="00FB09D5">
        <w:t xml:space="preserve"> редакции</w:t>
      </w:r>
      <w:r w:rsidRPr="00FB09D5">
        <w:t>:</w:t>
      </w:r>
    </w:p>
    <w:p w:rsidR="00575631" w:rsidRDefault="00575631" w:rsidP="00575631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575631">
        <w:rPr>
          <w:sz w:val="22"/>
        </w:rPr>
        <w:t>«</w:t>
      </w:r>
    </w:p>
    <w:tbl>
      <w:tblPr>
        <w:tblStyle w:val="a8"/>
        <w:tblW w:w="15088" w:type="dxa"/>
        <w:jc w:val="center"/>
        <w:tblLayout w:type="fixed"/>
        <w:tblLook w:val="04A0" w:firstRow="1" w:lastRow="0" w:firstColumn="1" w:lastColumn="0" w:noHBand="0" w:noVBand="1"/>
      </w:tblPr>
      <w:tblGrid>
        <w:gridCol w:w="386"/>
        <w:gridCol w:w="1701"/>
        <w:gridCol w:w="767"/>
        <w:gridCol w:w="567"/>
        <w:gridCol w:w="566"/>
        <w:gridCol w:w="793"/>
        <w:gridCol w:w="908"/>
        <w:gridCol w:w="651"/>
        <w:gridCol w:w="709"/>
        <w:gridCol w:w="992"/>
        <w:gridCol w:w="993"/>
        <w:gridCol w:w="992"/>
        <w:gridCol w:w="992"/>
        <w:gridCol w:w="992"/>
        <w:gridCol w:w="993"/>
        <w:gridCol w:w="992"/>
        <w:gridCol w:w="1094"/>
      </w:tblGrid>
      <w:tr w:rsidR="00575631" w:rsidRPr="00FA358B" w:rsidTr="00575631">
        <w:trPr>
          <w:trHeight w:val="1412"/>
          <w:jc w:val="center"/>
        </w:trPr>
        <w:tc>
          <w:tcPr>
            <w:tcW w:w="386" w:type="dxa"/>
            <w:vMerge w:val="restart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701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 / объекта</w:t>
            </w:r>
          </w:p>
        </w:tc>
        <w:tc>
          <w:tcPr>
            <w:tcW w:w="767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Мощность объекта</w:t>
            </w:r>
          </w:p>
        </w:tc>
        <w:tc>
          <w:tcPr>
            <w:tcW w:w="566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Вид работ</w:t>
            </w:r>
          </w:p>
        </w:tc>
        <w:tc>
          <w:tcPr>
            <w:tcW w:w="793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Общий срок реализации</w:t>
            </w:r>
          </w:p>
        </w:tc>
        <w:tc>
          <w:tcPr>
            <w:tcW w:w="908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651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Остаток сметной стоимости на 1 января очередного финансового года</w:t>
            </w:r>
          </w:p>
        </w:tc>
        <w:tc>
          <w:tcPr>
            <w:tcW w:w="709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094" w:type="dxa"/>
            <w:vMerge w:val="restart"/>
            <w:hideMark/>
          </w:tcPr>
          <w:p w:rsidR="00575631" w:rsidRPr="00FA358B" w:rsidRDefault="00575631" w:rsidP="00575631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575631" w:rsidRPr="00FA358B" w:rsidTr="00575631">
        <w:trPr>
          <w:trHeight w:val="415"/>
          <w:jc w:val="center"/>
        </w:trPr>
        <w:tc>
          <w:tcPr>
            <w:tcW w:w="386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93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08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651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2019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3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2020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2021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2022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2023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3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2024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vMerge/>
            <w:hideMark/>
          </w:tcPr>
          <w:p w:rsidR="00575631" w:rsidRPr="00FA358B" w:rsidRDefault="00575631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575631" w:rsidRPr="00FA358B" w:rsidTr="00575631">
        <w:trPr>
          <w:trHeight w:val="144"/>
          <w:jc w:val="center"/>
        </w:trPr>
        <w:tc>
          <w:tcPr>
            <w:tcW w:w="386" w:type="dxa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01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67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93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8" w:type="dxa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51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3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2" w:type="dxa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094" w:type="dxa"/>
            <w:hideMark/>
          </w:tcPr>
          <w:p w:rsidR="00575631" w:rsidRPr="00FA358B" w:rsidRDefault="00575631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575631" w:rsidRPr="00FA358B" w:rsidTr="00575631">
        <w:trPr>
          <w:trHeight w:val="281"/>
          <w:jc w:val="center"/>
        </w:trPr>
        <w:tc>
          <w:tcPr>
            <w:tcW w:w="15088" w:type="dxa"/>
            <w:gridSpan w:val="17"/>
            <w:noWrap/>
            <w:vAlign w:val="center"/>
          </w:tcPr>
          <w:p w:rsidR="00575631" w:rsidRPr="00A84113" w:rsidRDefault="00575631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A84113">
              <w:rPr>
                <w:rFonts w:ascii="Times New Roman" w:hAnsi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1701" w:type="dxa"/>
            <w:vAlign w:val="center"/>
          </w:tcPr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182 141,4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365 976,8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1 234 629,1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553 391,1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436 161,4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464 177,2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3 236 477,0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ЦП 1.</w:t>
            </w:r>
          </w:p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</w:p>
        </w:tc>
        <w:tc>
          <w:tcPr>
            <w:tcW w:w="1701" w:type="dxa"/>
            <w:vAlign w:val="center"/>
          </w:tcPr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  <w:p w:rsidR="00F44EFC" w:rsidRPr="00030B98" w:rsidRDefault="00F44EFC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624 629,1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218 781,2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1 022 542,6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519 582,8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710 287,6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790 930,2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3 886 753,5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  <w:p w:rsidR="00F44EFC" w:rsidRPr="00030B98" w:rsidRDefault="00F44EFC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890 355,2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207 592,6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349 210,4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264 824,0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2 241 982,2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F44EFC" w:rsidRPr="00FA358B" w:rsidTr="003159DE">
        <w:trPr>
          <w:trHeight w:val="144"/>
          <w:jc w:val="center"/>
        </w:trPr>
        <w:tc>
          <w:tcPr>
            <w:tcW w:w="386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67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93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8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51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3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2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094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4A13CF" w:rsidRPr="006E27AC" w:rsidTr="001A57DC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устройств художественной подсветки зданий и сооружений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2023-2024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4A13CF" w:rsidRDefault="004A13CF" w:rsidP="004A13CF">
            <w:pPr>
              <w:jc w:val="right"/>
            </w:pPr>
            <w:r w:rsidRPr="009E0A43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4A13CF" w:rsidRDefault="004A13CF" w:rsidP="004A13CF">
            <w:pPr>
              <w:jc w:val="right"/>
            </w:pPr>
            <w:r w:rsidRPr="009E0A43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4A13CF" w:rsidRDefault="004A13CF" w:rsidP="004A13CF">
            <w:pPr>
              <w:jc w:val="right"/>
            </w:pPr>
            <w:r w:rsidRPr="009E0A43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307 267,7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337 994,5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645 262,2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130 575,0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161 325,3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294 381,0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263 476,3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289 823,9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1 339 581,5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6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23 992,0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80 206,0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516 884,5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65 487,0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220 000,0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1 106 569,5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7</w:t>
            </w:r>
          </w:p>
        </w:tc>
        <w:tc>
          <w:tcPr>
            <w:tcW w:w="1701" w:type="dxa"/>
            <w:vAlign w:val="center"/>
          </w:tcPr>
          <w:p w:rsidR="008A5F40" w:rsidRPr="00030B98" w:rsidRDefault="004A13CF" w:rsidP="00F44EFC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57 105,1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70 475,4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223 190,7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169 392,8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188 588,1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207 446,9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916 199,0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8</w:t>
            </w:r>
          </w:p>
        </w:tc>
        <w:tc>
          <w:tcPr>
            <w:tcW w:w="1701" w:type="dxa"/>
            <w:vAlign w:val="center"/>
          </w:tcPr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 xml:space="preserve">Строительство электрических сетей (объектов) </w:t>
            </w:r>
            <w:r w:rsidRPr="00575631">
              <w:rPr>
                <w:rFonts w:ascii="Times New Roman" w:hAnsi="Times New Roman"/>
                <w:sz w:val="14"/>
                <w:szCs w:val="14"/>
              </w:rPr>
              <w:br/>
              <w:t>и устройств наружного освещения улиц</w:t>
            </w:r>
          </w:p>
          <w:p w:rsidR="008A5F40" w:rsidRPr="00575631" w:rsidRDefault="008A5F40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575631" w:rsidRDefault="004A13CF" w:rsidP="004A13C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70 385,2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36 469,6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346 940,7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268 252,0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159 000,0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981 047,5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9</w:t>
            </w:r>
          </w:p>
        </w:tc>
        <w:tc>
          <w:tcPr>
            <w:tcW w:w="1701" w:type="dxa"/>
            <w:vAlign w:val="center"/>
          </w:tcPr>
          <w:p w:rsidR="004A13CF" w:rsidRPr="00575631" w:rsidRDefault="00F03225" w:rsidP="004A13CF">
            <w:pPr>
              <w:rPr>
                <w:rFonts w:ascii="Times New Roman" w:hAnsi="Times New Roman"/>
                <w:sz w:val="14"/>
                <w:szCs w:val="14"/>
              </w:rPr>
            </w:pPr>
            <w:hyperlink r:id="rId41" w:history="1"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t xml:space="preserve">Реализация постановления Правительства Санкт-Петербурга от 10.08.2010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№ 1058 "Об утверждении долгосрочной целевой программы Санкт-Петербурга «Об энергосбережении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>и о повышении энергетической эффективности в системах наружного освещения при строительстве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 и реконструкции парков, садов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и скверов, расположенных на территории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>Санкт-Петербурга, на период до 2020 года»</w:t>
              </w:r>
            </w:hyperlink>
          </w:p>
        </w:tc>
        <w:tc>
          <w:tcPr>
            <w:tcW w:w="767" w:type="dxa"/>
            <w:vAlign w:val="center"/>
          </w:tcPr>
          <w:p w:rsidR="004A13CF" w:rsidRPr="00575631" w:rsidRDefault="004A13CF" w:rsidP="004A13C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2011-2020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523 736,8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348 355,7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872 092,5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2020-2024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269 328,3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326 909,0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422 497,8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438 348,0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1 457 083,2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11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2021-2024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39 133,8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89 273,0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698 244,4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220 000,0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1 246 651,2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F44EFC" w:rsidRPr="00FA358B" w:rsidTr="003159DE">
        <w:trPr>
          <w:trHeight w:val="144"/>
          <w:jc w:val="center"/>
        </w:trPr>
        <w:tc>
          <w:tcPr>
            <w:tcW w:w="386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67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93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8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51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3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2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094" w:type="dxa"/>
            <w:hideMark/>
          </w:tcPr>
          <w:p w:rsidR="00F44EFC" w:rsidRPr="00FA358B" w:rsidRDefault="00F44EFC" w:rsidP="003159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4A13CF" w:rsidRPr="00B14E00" w:rsidTr="00575631">
        <w:trPr>
          <w:trHeight w:val="281"/>
          <w:jc w:val="center"/>
        </w:trPr>
        <w:tc>
          <w:tcPr>
            <w:tcW w:w="7048" w:type="dxa"/>
            <w:gridSpan w:val="9"/>
            <w:noWrap/>
          </w:tcPr>
          <w:p w:rsidR="004A13CF" w:rsidRPr="00B14E00" w:rsidRDefault="004A13CF" w:rsidP="004A13C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2 502 919,8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1 528 316,5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4 346 380,3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3 066 083,1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3 128 278,9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3 357 720,7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17 929 699,3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B14E00" w:rsidRDefault="004A13CF" w:rsidP="004A13C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4A13CF" w:rsidRPr="00B14E00" w:rsidTr="00575631">
        <w:trPr>
          <w:trHeight w:val="281"/>
          <w:jc w:val="center"/>
        </w:trPr>
        <w:tc>
          <w:tcPr>
            <w:tcW w:w="7048" w:type="dxa"/>
            <w:gridSpan w:val="9"/>
            <w:noWrap/>
          </w:tcPr>
          <w:p w:rsidR="004A13CF" w:rsidRPr="00B14E00" w:rsidRDefault="004A13CF" w:rsidP="004A13C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14E00">
              <w:rPr>
                <w:rFonts w:ascii="Times New Roman" w:hAnsi="Times New Roman"/>
                <w:b/>
                <w:bCs/>
                <w:sz w:val="14"/>
                <w:szCs w:val="14"/>
              </w:rPr>
              <w:t>ВСЕГО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проектная часть подпрограммы 6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2 502 919,8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1 528 316,5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4 346 380,3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3 066 083,1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3 128 278,9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3 357 720,7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17 929 699,3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B14E00" w:rsidRDefault="004A13CF" w:rsidP="004A13C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</w:tbl>
    <w:p w:rsidR="00575631" w:rsidRPr="00575631" w:rsidRDefault="00575631" w:rsidP="004A13CF">
      <w:pPr>
        <w:autoSpaceDE w:val="0"/>
        <w:autoSpaceDN w:val="0"/>
        <w:adjustRightInd w:val="0"/>
        <w:ind w:right="-142" w:firstLine="567"/>
        <w:jc w:val="right"/>
        <w:rPr>
          <w:sz w:val="22"/>
        </w:rPr>
      </w:pPr>
      <w:r w:rsidRPr="00575631">
        <w:rPr>
          <w:sz w:val="22"/>
        </w:rPr>
        <w:t>».</w:t>
      </w:r>
    </w:p>
    <w:p w:rsidR="0027320D" w:rsidRPr="00FB09D5" w:rsidRDefault="00E43167" w:rsidP="0095422A">
      <w:pPr>
        <w:autoSpaceDE w:val="0"/>
        <w:autoSpaceDN w:val="0"/>
        <w:adjustRightInd w:val="0"/>
        <w:ind w:firstLine="567"/>
        <w:jc w:val="both"/>
      </w:pPr>
      <w:r>
        <w:t>2.1.2</w:t>
      </w:r>
      <w:r w:rsidR="004A13CF">
        <w:t>1</w:t>
      </w:r>
      <w:r>
        <w:t>.</w:t>
      </w:r>
      <w:r w:rsidR="0027320D" w:rsidRPr="00FB09D5">
        <w:t xml:space="preserve"> В </w:t>
      </w:r>
      <w:hyperlink r:id="rId42" w:history="1">
        <w:r w:rsidR="0027320D" w:rsidRPr="00FB09D5">
          <w:t xml:space="preserve">таблице </w:t>
        </w:r>
        <w:r w:rsidR="004A13CF">
          <w:t>1</w:t>
        </w:r>
        <w:r w:rsidR="0027320D" w:rsidRPr="00FB09D5">
          <w:t>6</w:t>
        </w:r>
        <w:r w:rsidR="004A13CF">
          <w:t>-1</w:t>
        </w:r>
        <w:r w:rsidR="0027320D" w:rsidRPr="00FB09D5">
          <w:t xml:space="preserve"> </w:t>
        </w:r>
        <w:r w:rsidR="000D51F3" w:rsidRPr="00FB09D5">
          <w:t>подраздела</w:t>
        </w:r>
        <w:r w:rsidR="0027320D" w:rsidRPr="00FB09D5">
          <w:t xml:space="preserve"> </w:t>
        </w:r>
      </w:hyperlink>
      <w:r w:rsidR="004A13CF">
        <w:t>13.3</w:t>
      </w:r>
      <w:r w:rsidR="0027320D" w:rsidRPr="00FB09D5">
        <w:t xml:space="preserve"> раздела </w:t>
      </w:r>
      <w:r w:rsidR="004A13CF">
        <w:t>13</w:t>
      </w:r>
      <w:r w:rsidR="0027320D" w:rsidRPr="00FB09D5">
        <w:t>:</w:t>
      </w:r>
    </w:p>
    <w:p w:rsidR="0027320D" w:rsidRPr="00FB09D5" w:rsidRDefault="00E43167" w:rsidP="009542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 w:rsidR="004A13CF">
        <w:rPr>
          <w:rFonts w:ascii="Times New Roman" w:hAnsi="Times New Roman" w:cs="Times New Roman"/>
          <w:sz w:val="24"/>
          <w:szCs w:val="24"/>
        </w:rPr>
        <w:t>1</w:t>
      </w:r>
      <w:r w:rsidR="0027320D" w:rsidRPr="00FB09D5">
        <w:rPr>
          <w:rFonts w:ascii="Times New Roman" w:hAnsi="Times New Roman" w:cs="Times New Roman"/>
          <w:sz w:val="24"/>
          <w:szCs w:val="24"/>
        </w:rPr>
        <w:t xml:space="preserve">.1. Пункт </w:t>
      </w:r>
      <w:r w:rsidR="004A13CF">
        <w:rPr>
          <w:rFonts w:ascii="Times New Roman" w:hAnsi="Times New Roman" w:cs="Times New Roman"/>
          <w:sz w:val="24"/>
          <w:szCs w:val="24"/>
        </w:rPr>
        <w:t>4</w:t>
      </w:r>
      <w:r w:rsidR="0027320D" w:rsidRPr="00FB09D5">
        <w:rPr>
          <w:rFonts w:ascii="Times New Roman" w:hAnsi="Times New Roman" w:cs="Times New Roman"/>
          <w:sz w:val="24"/>
          <w:szCs w:val="24"/>
        </w:rPr>
        <w:t xml:space="preserve"> </w:t>
      </w:r>
      <w:r w:rsidR="0027320D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="0027320D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4A13CF" w:rsidRPr="004A13CF" w:rsidRDefault="00071279" w:rsidP="0095422A">
      <w:pPr>
        <w:tabs>
          <w:tab w:val="left" w:pos="142"/>
          <w:tab w:val="left" w:pos="851"/>
        </w:tabs>
        <w:jc w:val="both"/>
        <w:rPr>
          <w:sz w:val="22"/>
        </w:rPr>
      </w:pPr>
      <w:r w:rsidRPr="004A13CF">
        <w:rPr>
          <w:sz w:val="22"/>
        </w:rPr>
        <w:t>«</w:t>
      </w: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4A13CF" w:rsidRPr="00311316" w:rsidTr="004A13CF">
        <w:trPr>
          <w:trHeight w:val="315"/>
        </w:trPr>
        <w:tc>
          <w:tcPr>
            <w:tcW w:w="426" w:type="dxa"/>
          </w:tcPr>
          <w:p w:rsidR="004A13CF" w:rsidRPr="008E4FDA" w:rsidRDefault="004A13CF" w:rsidP="001A57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3260" w:type="dxa"/>
            <w:vAlign w:val="center"/>
          </w:tcPr>
          <w:p w:rsidR="004A13CF" w:rsidRPr="0032166C" w:rsidRDefault="004A13CF" w:rsidP="001A57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2166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Предоставление субсидии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ГБУ «</w:t>
            </w:r>
            <w:r w:rsidRPr="0032166C">
              <w:rPr>
                <w:rFonts w:ascii="Times New Roman" w:hAnsi="Times New Roman"/>
                <w:color w:val="000000"/>
                <w:sz w:val="14"/>
                <w:szCs w:val="14"/>
              </w:rPr>
              <w:t>Ленсвет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»</w:t>
            </w:r>
            <w:r w:rsidRPr="0032166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на иные цели</w:t>
            </w:r>
          </w:p>
        </w:tc>
        <w:tc>
          <w:tcPr>
            <w:tcW w:w="1418" w:type="dxa"/>
            <w:vAlign w:val="center"/>
          </w:tcPr>
          <w:p w:rsidR="004A13CF" w:rsidRPr="005667B8" w:rsidRDefault="004A13CF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4A13CF" w:rsidRPr="005667B8" w:rsidRDefault="004A13CF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AC39E6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374 382,6  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133 313,8</w:t>
            </w:r>
            <w:r w:rsidRPr="00AC39E6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244 100,0</w:t>
            </w:r>
            <w:r w:rsidRPr="00AC39E6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298 670,5</w:t>
            </w:r>
            <w:r w:rsidRPr="00AC39E6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AC39E6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362 617,3  </w:t>
            </w:r>
          </w:p>
        </w:tc>
        <w:tc>
          <w:tcPr>
            <w:tcW w:w="993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AC39E6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377 122,0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1 790 206,2</w:t>
            </w:r>
            <w:r w:rsidRPr="00AC39E6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 </w:t>
            </w:r>
          </w:p>
        </w:tc>
        <w:tc>
          <w:tcPr>
            <w:tcW w:w="1417" w:type="dxa"/>
          </w:tcPr>
          <w:p w:rsidR="004A13CF" w:rsidRPr="00CE7D08" w:rsidRDefault="004A13CF" w:rsidP="001A57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 w:rsidRPr="00CE7D08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</w:tbl>
    <w:p w:rsidR="00071279" w:rsidRPr="004A13CF" w:rsidRDefault="00071279" w:rsidP="004A13CF">
      <w:pPr>
        <w:tabs>
          <w:tab w:val="left" w:pos="142"/>
          <w:tab w:val="left" w:pos="851"/>
        </w:tabs>
        <w:ind w:right="-142" w:firstLine="567"/>
        <w:jc w:val="right"/>
        <w:rPr>
          <w:sz w:val="22"/>
        </w:rPr>
      </w:pPr>
      <w:r w:rsidRPr="004A13CF">
        <w:rPr>
          <w:sz w:val="22"/>
        </w:rPr>
        <w:t>».</w:t>
      </w:r>
    </w:p>
    <w:p w:rsidR="005C10EC" w:rsidRDefault="005C10EC" w:rsidP="005C10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 w:rsidR="004A13CF">
        <w:rPr>
          <w:rFonts w:ascii="Times New Roman" w:hAnsi="Times New Roman" w:cs="Times New Roman"/>
          <w:sz w:val="24"/>
          <w:szCs w:val="24"/>
        </w:rPr>
        <w:t>1</w:t>
      </w:r>
      <w:r w:rsidR="00071279" w:rsidRPr="00FB09D5">
        <w:rPr>
          <w:rFonts w:ascii="Times New Roman" w:hAnsi="Times New Roman" w:cs="Times New Roman"/>
          <w:sz w:val="24"/>
          <w:szCs w:val="24"/>
        </w:rPr>
        <w:t>.</w:t>
      </w:r>
      <w:r w:rsidR="004A13CF">
        <w:rPr>
          <w:rFonts w:ascii="Times New Roman" w:hAnsi="Times New Roman" w:cs="Times New Roman"/>
          <w:sz w:val="24"/>
          <w:szCs w:val="24"/>
        </w:rPr>
        <w:t>2</w:t>
      </w:r>
      <w:r w:rsidR="00071279" w:rsidRPr="00FB0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3CF">
        <w:rPr>
          <w:rFonts w:ascii="Times New Roman" w:hAnsi="Times New Roman" w:cs="Times New Roman"/>
          <w:sz w:val="24"/>
          <w:szCs w:val="24"/>
        </w:rPr>
        <w:t>Строку «ВСЕГО процессная часть подпрограммы 6» и строку «ВСЕГО финансирование подпрограммы 6»</w:t>
      </w:r>
      <w:r w:rsidR="00071279" w:rsidRPr="00FB09D5">
        <w:rPr>
          <w:rFonts w:ascii="Times New Roman" w:hAnsi="Times New Roman" w:cs="Times New Roman"/>
          <w:sz w:val="24"/>
          <w:szCs w:val="24"/>
        </w:rPr>
        <w:t xml:space="preserve">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4A13CF" w:rsidRPr="004A13CF" w:rsidRDefault="005C10EC" w:rsidP="005C10EC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4A13C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8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4A13CF" w:rsidRPr="00B14E00" w:rsidTr="004A13CF">
        <w:trPr>
          <w:trHeight w:val="315"/>
        </w:trPr>
        <w:tc>
          <w:tcPr>
            <w:tcW w:w="6238" w:type="dxa"/>
          </w:tcPr>
          <w:p w:rsidR="004A13CF" w:rsidRPr="00B14E00" w:rsidRDefault="004A13CF" w:rsidP="001A57DC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4E0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6</w:t>
            </w:r>
          </w:p>
          <w:p w:rsidR="004A13CF" w:rsidRPr="00B14E00" w:rsidRDefault="004A13CF" w:rsidP="001A57D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4 038 889,0  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3 793 042,5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4 044 543,8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4 226 941,6</w:t>
            </w:r>
            <w:r w:rsidRPr="00AC39E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4 684 792,8  </w:t>
            </w:r>
          </w:p>
        </w:tc>
        <w:tc>
          <w:tcPr>
            <w:tcW w:w="993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5 087 106,3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25 875 316,0</w:t>
            </w:r>
          </w:p>
        </w:tc>
        <w:tc>
          <w:tcPr>
            <w:tcW w:w="1417" w:type="dxa"/>
          </w:tcPr>
          <w:p w:rsidR="004A13CF" w:rsidRPr="00B14E00" w:rsidRDefault="004A13CF" w:rsidP="001A57D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4A13CF" w:rsidRPr="00B14E00" w:rsidTr="004A13CF">
        <w:trPr>
          <w:trHeight w:val="315"/>
        </w:trPr>
        <w:tc>
          <w:tcPr>
            <w:tcW w:w="6238" w:type="dxa"/>
          </w:tcPr>
          <w:p w:rsidR="004A13CF" w:rsidRPr="00B14E00" w:rsidRDefault="004A13CF" w:rsidP="001A57D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ВСЕГО финансирование подпрограммы 6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6 541 808,8  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5 321 359,0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8 390 924,1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7 293 024,7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7 813 071,7  </w:t>
            </w:r>
          </w:p>
        </w:tc>
        <w:tc>
          <w:tcPr>
            <w:tcW w:w="993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8 444 827,0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43 805 015,3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417" w:type="dxa"/>
          </w:tcPr>
          <w:p w:rsidR="004A13CF" w:rsidRPr="00B14E00" w:rsidRDefault="004A13CF" w:rsidP="001A57D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4A13CF" w:rsidRDefault="005C10EC" w:rsidP="004A13CF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4A13CF">
        <w:rPr>
          <w:rFonts w:ascii="Times New Roman" w:hAnsi="Times New Roman" w:cs="Times New Roman"/>
          <w:szCs w:val="24"/>
        </w:rPr>
        <w:t>».</w:t>
      </w:r>
    </w:p>
    <w:p w:rsidR="004D090D" w:rsidRPr="00FB09D5" w:rsidRDefault="004D090D" w:rsidP="004D090D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2.1.22</w:t>
      </w:r>
      <w:r w:rsidRPr="00FB09D5">
        <w:t xml:space="preserve">. </w:t>
      </w:r>
      <w:r w:rsidRPr="00FB09D5">
        <w:rPr>
          <w:rFonts w:eastAsia="Calibri"/>
          <w:lang w:eastAsia="en-US"/>
        </w:rPr>
        <w:t>В подразделе 1</w:t>
      </w:r>
      <w:r>
        <w:rPr>
          <w:rFonts w:eastAsia="Calibri"/>
          <w:lang w:eastAsia="en-US"/>
        </w:rPr>
        <w:t>4</w:t>
      </w:r>
      <w:r w:rsidRPr="00FB09D5">
        <w:rPr>
          <w:rFonts w:eastAsia="Calibri"/>
          <w:lang w:eastAsia="en-US"/>
        </w:rPr>
        <w:t xml:space="preserve">.1 </w:t>
      </w:r>
      <w:hyperlink r:id="rId43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4</w:t>
      </w:r>
      <w:r w:rsidRPr="00FB09D5">
        <w:rPr>
          <w:rFonts w:eastAsia="Calibri"/>
          <w:lang w:eastAsia="en-US"/>
        </w:rPr>
        <w:t>:</w:t>
      </w:r>
    </w:p>
    <w:p w:rsidR="004D090D" w:rsidRPr="00FB09D5" w:rsidRDefault="004D090D" w:rsidP="004D090D">
      <w:pPr>
        <w:autoSpaceDE w:val="0"/>
        <w:autoSpaceDN w:val="0"/>
        <w:adjustRightInd w:val="0"/>
        <w:ind w:firstLine="567"/>
        <w:jc w:val="both"/>
      </w:pPr>
      <w:r>
        <w:t>2.1.22</w:t>
      </w:r>
      <w:r w:rsidRPr="00FB09D5">
        <w:t>.1. В абзаце первом графы 3 пункта 6 число «</w:t>
      </w:r>
      <w:r>
        <w:t>2 054 400,3</w:t>
      </w:r>
      <w:r w:rsidRPr="00FB09D5">
        <w:t>» заменить числом «</w:t>
      </w:r>
      <w:r>
        <w:t>2 047</w:t>
      </w:r>
      <w:r w:rsidR="000F575B">
        <w:t> 515,2</w:t>
      </w:r>
      <w:r w:rsidRPr="00FB09D5">
        <w:t>».</w:t>
      </w:r>
    </w:p>
    <w:p w:rsidR="004D090D" w:rsidRPr="00FB09D5" w:rsidRDefault="004D090D" w:rsidP="004D090D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2.1.22</w:t>
      </w:r>
      <w:r w:rsidRPr="00FB09D5">
        <w:t xml:space="preserve">.2. В абзаце третьем 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318 587,2</w:t>
      </w:r>
      <w:r w:rsidRPr="00FB09D5">
        <w:rPr>
          <w:szCs w:val="24"/>
        </w:rPr>
        <w:t>» заменить числом «</w:t>
      </w:r>
      <w:r>
        <w:rPr>
          <w:szCs w:val="24"/>
        </w:rPr>
        <w:t>311</w:t>
      </w:r>
      <w:r w:rsidR="000F575B">
        <w:rPr>
          <w:szCs w:val="24"/>
        </w:rPr>
        <w:t> 702,1</w:t>
      </w:r>
      <w:r w:rsidRPr="00FB09D5">
        <w:rPr>
          <w:szCs w:val="24"/>
        </w:rPr>
        <w:t>».</w:t>
      </w:r>
    </w:p>
    <w:p w:rsidR="004D090D" w:rsidRPr="00FB09D5" w:rsidRDefault="004D090D" w:rsidP="004D090D">
      <w:pPr>
        <w:autoSpaceDE w:val="0"/>
        <w:autoSpaceDN w:val="0"/>
        <w:adjustRightInd w:val="0"/>
        <w:ind w:firstLine="567"/>
        <w:jc w:val="both"/>
      </w:pPr>
      <w:r>
        <w:t>2.1.22</w:t>
      </w:r>
      <w:r w:rsidRPr="00FB09D5">
        <w:t>.</w:t>
      </w:r>
      <w:r>
        <w:t>3</w:t>
      </w:r>
      <w:r w:rsidRPr="00FB09D5">
        <w:t xml:space="preserve">. В абзаце </w:t>
      </w:r>
      <w:r>
        <w:t>восьмом</w:t>
      </w:r>
      <w:r w:rsidRPr="00FB09D5">
        <w:t xml:space="preserve"> графы 3 пункта 6 число «</w:t>
      </w:r>
      <w:r>
        <w:t>2 054 400,3</w:t>
      </w:r>
      <w:r w:rsidRPr="00FB09D5">
        <w:t>» заменить числом «</w:t>
      </w:r>
      <w:r>
        <w:t>2 047</w:t>
      </w:r>
      <w:r w:rsidR="000F575B">
        <w:t> 515,2</w:t>
      </w:r>
      <w:r w:rsidRPr="00FB09D5">
        <w:t>».</w:t>
      </w:r>
    </w:p>
    <w:p w:rsidR="004D090D" w:rsidRDefault="004D090D" w:rsidP="004D090D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2.1.22.</w:t>
      </w:r>
      <w:r w:rsidR="00261665">
        <w:rPr>
          <w:szCs w:val="24"/>
        </w:rPr>
        <w:t>4</w:t>
      </w:r>
      <w:r>
        <w:rPr>
          <w:szCs w:val="24"/>
        </w:rPr>
        <w:t xml:space="preserve">. </w:t>
      </w:r>
      <w:r w:rsidRPr="00FB09D5">
        <w:t xml:space="preserve">В абзаце </w:t>
      </w:r>
      <w:r>
        <w:t xml:space="preserve">десятом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318 587,2</w:t>
      </w:r>
      <w:r w:rsidRPr="00FB09D5">
        <w:rPr>
          <w:szCs w:val="24"/>
        </w:rPr>
        <w:t>» заменить числом «</w:t>
      </w:r>
      <w:r>
        <w:rPr>
          <w:szCs w:val="24"/>
        </w:rPr>
        <w:t>311</w:t>
      </w:r>
      <w:r w:rsidR="000F575B">
        <w:rPr>
          <w:szCs w:val="24"/>
        </w:rPr>
        <w:t> 702,1</w:t>
      </w:r>
      <w:r w:rsidRPr="00FB09D5">
        <w:rPr>
          <w:szCs w:val="24"/>
        </w:rPr>
        <w:t>».</w:t>
      </w:r>
    </w:p>
    <w:p w:rsidR="004D090D" w:rsidRPr="00FB09D5" w:rsidRDefault="004D090D" w:rsidP="004D090D">
      <w:pPr>
        <w:autoSpaceDE w:val="0"/>
        <w:autoSpaceDN w:val="0"/>
        <w:adjustRightInd w:val="0"/>
        <w:ind w:firstLine="567"/>
        <w:jc w:val="both"/>
      </w:pPr>
      <w:r>
        <w:t xml:space="preserve">2.1.23. </w:t>
      </w:r>
      <w:r w:rsidRPr="00FB09D5">
        <w:t xml:space="preserve">В </w:t>
      </w:r>
      <w:hyperlink r:id="rId44" w:history="1">
        <w:r w:rsidRPr="00FB09D5">
          <w:t xml:space="preserve">таблице </w:t>
        </w:r>
        <w:r>
          <w:t>17</w:t>
        </w:r>
        <w:r w:rsidRPr="00FB09D5">
          <w:t xml:space="preserve"> подраздела </w:t>
        </w:r>
      </w:hyperlink>
      <w:r>
        <w:t>14.3</w:t>
      </w:r>
      <w:r w:rsidRPr="00FB09D5">
        <w:t xml:space="preserve"> раздела </w:t>
      </w:r>
      <w:r>
        <w:t>14</w:t>
      </w:r>
      <w:r w:rsidRPr="00FB09D5">
        <w:t>:</w:t>
      </w:r>
    </w:p>
    <w:p w:rsidR="004D090D" w:rsidRPr="00FB09D5" w:rsidRDefault="004D090D" w:rsidP="004D09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2.1.23</w:t>
      </w:r>
      <w:r w:rsidRPr="00FB09D5">
        <w:rPr>
          <w:rFonts w:ascii="Times New Roman" w:hAnsi="Times New Roman" w:cs="Times New Roman"/>
          <w:sz w:val="24"/>
          <w:szCs w:val="24"/>
        </w:rPr>
        <w:t xml:space="preserve">.1. Пункт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B09D5">
        <w:rPr>
          <w:rFonts w:ascii="Times New Roman" w:hAnsi="Times New Roman" w:cs="Times New Roman"/>
          <w:sz w:val="24"/>
          <w:szCs w:val="24"/>
        </w:rPr>
        <w:t xml:space="preserve">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4D090D" w:rsidRDefault="004D090D" w:rsidP="004D090D">
      <w:pPr>
        <w:pStyle w:val="af1"/>
        <w:tabs>
          <w:tab w:val="left" w:pos="142"/>
          <w:tab w:val="left" w:pos="851"/>
        </w:tabs>
        <w:ind w:left="0"/>
        <w:jc w:val="both"/>
        <w:rPr>
          <w:sz w:val="22"/>
          <w:szCs w:val="24"/>
        </w:rPr>
      </w:pPr>
      <w:r w:rsidRPr="004D090D">
        <w:rPr>
          <w:sz w:val="22"/>
          <w:szCs w:val="24"/>
        </w:rPr>
        <w:t>«</w:t>
      </w: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3005"/>
        <w:gridCol w:w="1418"/>
        <w:gridCol w:w="1134"/>
        <w:gridCol w:w="1134"/>
        <w:gridCol w:w="1134"/>
        <w:gridCol w:w="1134"/>
        <w:gridCol w:w="992"/>
        <w:gridCol w:w="992"/>
        <w:gridCol w:w="1106"/>
        <w:gridCol w:w="1275"/>
        <w:gridCol w:w="1418"/>
      </w:tblGrid>
      <w:tr w:rsidR="004D090D" w:rsidRPr="00311316" w:rsidTr="004D090D">
        <w:trPr>
          <w:trHeight w:val="835"/>
        </w:trPr>
        <w:tc>
          <w:tcPr>
            <w:tcW w:w="284" w:type="dxa"/>
            <w:vAlign w:val="center"/>
          </w:tcPr>
          <w:p w:rsidR="004D090D" w:rsidRPr="00E25FA2" w:rsidRDefault="004D090D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05" w:type="dxa"/>
            <w:vAlign w:val="center"/>
          </w:tcPr>
          <w:p w:rsidR="004D090D" w:rsidRPr="007B3BEC" w:rsidRDefault="004D090D" w:rsidP="001A57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B3BE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Предоставление субсидии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ГБУ «Центр энергосбережения»</w:t>
            </w:r>
            <w:r w:rsidRPr="007B3BE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на финансирование государственного задания</w:t>
            </w:r>
          </w:p>
        </w:tc>
        <w:tc>
          <w:tcPr>
            <w:tcW w:w="1418" w:type="dxa"/>
            <w:vAlign w:val="center"/>
          </w:tcPr>
          <w:p w:rsidR="004D090D" w:rsidRPr="005667B8" w:rsidRDefault="004D090D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4D090D" w:rsidRPr="005667B8" w:rsidRDefault="004D090D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70 052,7</w:t>
            </w:r>
          </w:p>
        </w:tc>
        <w:tc>
          <w:tcPr>
            <w:tcW w:w="1134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68 708,8</w:t>
            </w:r>
          </w:p>
        </w:tc>
        <w:tc>
          <w:tcPr>
            <w:tcW w:w="1134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75 696,2</w:t>
            </w:r>
          </w:p>
        </w:tc>
        <w:tc>
          <w:tcPr>
            <w:tcW w:w="992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78 724,0</w:t>
            </w:r>
          </w:p>
        </w:tc>
        <w:tc>
          <w:tcPr>
            <w:tcW w:w="992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81 873,0</w:t>
            </w:r>
          </w:p>
        </w:tc>
        <w:tc>
          <w:tcPr>
            <w:tcW w:w="1106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85 147,9</w:t>
            </w:r>
          </w:p>
        </w:tc>
        <w:tc>
          <w:tcPr>
            <w:tcW w:w="1275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460 202,6</w:t>
            </w:r>
          </w:p>
        </w:tc>
        <w:tc>
          <w:tcPr>
            <w:tcW w:w="1418" w:type="dxa"/>
          </w:tcPr>
          <w:p w:rsidR="004D090D" w:rsidRPr="00C56219" w:rsidRDefault="004D090D" w:rsidP="001A57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 xml:space="preserve">ЦП 6, 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 xml:space="preserve">И 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 xml:space="preserve">.1., 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.2.,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 xml:space="preserve">.3., 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 xml:space="preserve">.6., </w:t>
            </w: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.7.</w:t>
            </w:r>
          </w:p>
        </w:tc>
      </w:tr>
    </w:tbl>
    <w:p w:rsidR="004D090D" w:rsidRDefault="004D090D" w:rsidP="004D090D">
      <w:pPr>
        <w:pStyle w:val="af1"/>
        <w:tabs>
          <w:tab w:val="left" w:pos="142"/>
          <w:tab w:val="left" w:pos="851"/>
        </w:tabs>
        <w:ind w:left="567" w:right="-142"/>
        <w:jc w:val="right"/>
        <w:rPr>
          <w:sz w:val="22"/>
          <w:szCs w:val="24"/>
        </w:rPr>
      </w:pPr>
      <w:r w:rsidRPr="004D090D">
        <w:rPr>
          <w:sz w:val="22"/>
          <w:szCs w:val="24"/>
        </w:rPr>
        <w:t>».</w:t>
      </w:r>
    </w:p>
    <w:p w:rsidR="004D090D" w:rsidRDefault="004D090D" w:rsidP="004D09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2.1.23</w:t>
      </w:r>
      <w:r w:rsidRPr="00FB09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B09D5">
        <w:rPr>
          <w:rFonts w:ascii="Times New Roman" w:hAnsi="Times New Roman" w:cs="Times New Roman"/>
          <w:sz w:val="24"/>
          <w:szCs w:val="24"/>
        </w:rPr>
        <w:t xml:space="preserve">. Пункт </w:t>
      </w:r>
      <w:r>
        <w:rPr>
          <w:rFonts w:ascii="Times New Roman" w:hAnsi="Times New Roman" w:cs="Times New Roman"/>
          <w:sz w:val="24"/>
          <w:szCs w:val="24"/>
        </w:rPr>
        <w:t>4, строку «ВСЕГО процессная часть подпрограммы 7» и строку «ВСЕГО финансирование подпрограммы 7»</w:t>
      </w:r>
      <w:r w:rsidRPr="00FB09D5">
        <w:rPr>
          <w:rFonts w:ascii="Times New Roman" w:hAnsi="Times New Roman" w:cs="Times New Roman"/>
          <w:sz w:val="24"/>
          <w:szCs w:val="24"/>
        </w:rPr>
        <w:t xml:space="preserve">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 xml:space="preserve">зложить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FB09D5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4D090D" w:rsidRDefault="004D090D" w:rsidP="004D090D">
      <w:pPr>
        <w:pStyle w:val="ConsPlusNormal"/>
        <w:ind w:left="-142" w:firstLine="142"/>
        <w:jc w:val="both"/>
        <w:rPr>
          <w:rFonts w:ascii="Times New Roman" w:hAnsi="Times New Roman" w:cs="Times New Roman"/>
          <w:szCs w:val="24"/>
        </w:rPr>
      </w:pPr>
      <w:r w:rsidRPr="004D090D">
        <w:rPr>
          <w:rFonts w:ascii="Times New Roman" w:hAnsi="Times New Roman" w:cs="Times New Roman"/>
          <w:szCs w:val="24"/>
        </w:rPr>
        <w:t>«</w:t>
      </w:r>
      <w:r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4D090D" w:rsidRPr="00311316" w:rsidTr="004D090D">
        <w:trPr>
          <w:trHeight w:val="315"/>
        </w:trPr>
        <w:tc>
          <w:tcPr>
            <w:tcW w:w="426" w:type="dxa"/>
          </w:tcPr>
          <w:p w:rsidR="004D090D" w:rsidRPr="008E4FDA" w:rsidRDefault="004D090D" w:rsidP="001A57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 w:rsidRPr="008E4FDA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3260" w:type="dxa"/>
            <w:vAlign w:val="center"/>
          </w:tcPr>
          <w:p w:rsidR="004D090D" w:rsidRPr="007B3BEC" w:rsidRDefault="004D090D" w:rsidP="001A57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B3BEC">
              <w:rPr>
                <w:rFonts w:ascii="Times New Roman" w:hAnsi="Times New Roman"/>
                <w:color w:val="000000"/>
                <w:sz w:val="14"/>
                <w:szCs w:val="14"/>
              </w:rPr>
              <w:t>Разработка и корректировка программы перспективного развития электроэнергетики Санкт-Петербурга</w:t>
            </w:r>
          </w:p>
        </w:tc>
        <w:tc>
          <w:tcPr>
            <w:tcW w:w="1418" w:type="dxa"/>
            <w:vAlign w:val="center"/>
          </w:tcPr>
          <w:p w:rsidR="004D090D" w:rsidRPr="005667B8" w:rsidRDefault="004D090D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4D090D" w:rsidRPr="005667B8" w:rsidRDefault="004D090D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164,0 </w:t>
            </w:r>
          </w:p>
        </w:tc>
        <w:tc>
          <w:tcPr>
            <w:tcW w:w="1134" w:type="dxa"/>
            <w:vAlign w:val="center"/>
          </w:tcPr>
          <w:p w:rsidR="004D090D" w:rsidRPr="000E0301" w:rsidRDefault="001A57DC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134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2 922,5</w:t>
            </w:r>
          </w:p>
        </w:tc>
        <w:tc>
          <w:tcPr>
            <w:tcW w:w="992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3 039,4</w:t>
            </w:r>
          </w:p>
        </w:tc>
        <w:tc>
          <w:tcPr>
            <w:tcW w:w="992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3 161,0</w:t>
            </w:r>
          </w:p>
        </w:tc>
        <w:tc>
          <w:tcPr>
            <w:tcW w:w="993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3 287,4</w:t>
            </w:r>
          </w:p>
        </w:tc>
        <w:tc>
          <w:tcPr>
            <w:tcW w:w="992" w:type="dxa"/>
            <w:vAlign w:val="center"/>
          </w:tcPr>
          <w:p w:rsidR="004D090D" w:rsidRPr="000E0301" w:rsidRDefault="004D090D" w:rsidP="00BA4BF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  <w:r w:rsidR="00BA4BF1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57</w:t>
            </w:r>
            <w:r w:rsidR="00BA4BF1">
              <w:rPr>
                <w:rFonts w:ascii="Times New Roman" w:hAnsi="Times New Roman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417" w:type="dxa"/>
          </w:tcPr>
          <w:p w:rsidR="004D090D" w:rsidRPr="00C56219" w:rsidRDefault="004D090D" w:rsidP="001A57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И 6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.5.</w:t>
            </w:r>
          </w:p>
        </w:tc>
      </w:tr>
    </w:tbl>
    <w:p w:rsidR="004D090D" w:rsidRDefault="004D090D" w:rsidP="004D090D">
      <w:pPr>
        <w:pStyle w:val="ConsPlusNormal"/>
        <w:ind w:firstLine="567"/>
        <w:jc w:val="both"/>
        <w:rPr>
          <w:szCs w:val="24"/>
        </w:rPr>
      </w:pPr>
    </w:p>
    <w:p w:rsidR="008A5F40" w:rsidRDefault="008A5F40" w:rsidP="004D090D">
      <w:pPr>
        <w:pStyle w:val="ConsPlusNormal"/>
        <w:ind w:firstLine="567"/>
        <w:jc w:val="both"/>
        <w:rPr>
          <w:szCs w:val="24"/>
        </w:rPr>
      </w:pPr>
    </w:p>
    <w:p w:rsidR="008A5F40" w:rsidRDefault="008A5F40" w:rsidP="004D090D">
      <w:pPr>
        <w:pStyle w:val="ConsPlusNormal"/>
        <w:ind w:firstLine="567"/>
        <w:jc w:val="both"/>
        <w:rPr>
          <w:szCs w:val="24"/>
        </w:rPr>
      </w:pP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8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8A5F40" w:rsidRPr="00342872" w:rsidTr="003159DE">
        <w:trPr>
          <w:trHeight w:val="315"/>
        </w:trPr>
        <w:tc>
          <w:tcPr>
            <w:tcW w:w="6238" w:type="dxa"/>
          </w:tcPr>
          <w:p w:rsidR="008A5F40" w:rsidRPr="00342872" w:rsidRDefault="008A5F40" w:rsidP="003159DE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34287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lastRenderedPageBreak/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7</w:t>
            </w:r>
          </w:p>
          <w:p w:rsidR="008A5F40" w:rsidRPr="00342872" w:rsidRDefault="008A5F40" w:rsidP="003159D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305 637,6</w:t>
            </w: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311 702,1</w:t>
            </w: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330 578,5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344 512,1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370 376,6</w:t>
            </w:r>
          </w:p>
        </w:tc>
        <w:tc>
          <w:tcPr>
            <w:tcW w:w="993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384 708,3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2 047 515,2</w:t>
            </w:r>
          </w:p>
        </w:tc>
        <w:tc>
          <w:tcPr>
            <w:tcW w:w="1417" w:type="dxa"/>
            <w:vAlign w:val="center"/>
          </w:tcPr>
          <w:p w:rsidR="008A5F40" w:rsidRDefault="008A5F40" w:rsidP="003159D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8A5F40" w:rsidRPr="00342872" w:rsidTr="003159DE">
        <w:trPr>
          <w:trHeight w:val="315"/>
        </w:trPr>
        <w:tc>
          <w:tcPr>
            <w:tcW w:w="6238" w:type="dxa"/>
          </w:tcPr>
          <w:p w:rsidR="008A5F40" w:rsidRPr="00342872" w:rsidRDefault="008A5F40" w:rsidP="003159DE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ВСЕГО финансирование подпрограммы 7</w:t>
            </w: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305 637,6</w:t>
            </w: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311 702,1</w:t>
            </w: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330 578,5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344 512,1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370 376,6</w:t>
            </w:r>
          </w:p>
        </w:tc>
        <w:tc>
          <w:tcPr>
            <w:tcW w:w="993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384 708,3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2 047 515,2</w:t>
            </w:r>
          </w:p>
        </w:tc>
        <w:tc>
          <w:tcPr>
            <w:tcW w:w="1417" w:type="dxa"/>
          </w:tcPr>
          <w:p w:rsidR="008A5F40" w:rsidRPr="00342872" w:rsidRDefault="008A5F40" w:rsidP="003159D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8A5F40" w:rsidRPr="004D090D" w:rsidRDefault="008A5F40" w:rsidP="008A5F40">
      <w:pPr>
        <w:pStyle w:val="ConsPlusNormal"/>
        <w:ind w:right="-142" w:firstLine="567"/>
        <w:jc w:val="right"/>
        <w:rPr>
          <w:rFonts w:ascii="Times New Roman" w:hAnsi="Times New Roman" w:cs="Times New Roman"/>
          <w:szCs w:val="24"/>
        </w:rPr>
      </w:pPr>
      <w:r w:rsidRPr="004D090D">
        <w:rPr>
          <w:rFonts w:ascii="Times New Roman" w:hAnsi="Times New Roman" w:cs="Times New Roman"/>
          <w:szCs w:val="24"/>
        </w:rPr>
        <w:t>».</w:t>
      </w:r>
    </w:p>
    <w:p w:rsidR="00B10FF2" w:rsidRPr="00FB09D5" w:rsidRDefault="00B10FF2" w:rsidP="004D090D">
      <w:pPr>
        <w:pStyle w:val="af1"/>
        <w:tabs>
          <w:tab w:val="left" w:pos="142"/>
          <w:tab w:val="left" w:pos="851"/>
        </w:tabs>
        <w:ind w:left="567"/>
        <w:jc w:val="both"/>
      </w:pPr>
      <w:r>
        <w:t>3</w:t>
      </w:r>
      <w:r w:rsidRPr="00FB09D5">
        <w:t xml:space="preserve">. Контроль за выполнением постановления возложить на вице-губернатора </w:t>
      </w:r>
      <w:r>
        <w:t>Санкт</w:t>
      </w:r>
      <w:r w:rsidRPr="00FB09D5">
        <w:t>-Петербурга Шаскольского М.А.</w:t>
      </w: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Default="00B10FF2" w:rsidP="00B27384">
      <w:pPr>
        <w:ind w:firstLine="284"/>
        <w:rPr>
          <w:b/>
        </w:rPr>
      </w:pPr>
      <w:r w:rsidRPr="00FB09D5">
        <w:rPr>
          <w:b/>
        </w:rPr>
        <w:t xml:space="preserve">Губернатора </w:t>
      </w:r>
    </w:p>
    <w:p w:rsidR="00B10FF2" w:rsidRPr="00FB09D5" w:rsidRDefault="00B10FF2" w:rsidP="00B10FF2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B09D5">
        <w:rPr>
          <w:b/>
        </w:rPr>
        <w:t xml:space="preserve"> </w:t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    </w:t>
      </w:r>
      <w:r w:rsidR="00B27384">
        <w:rPr>
          <w:b/>
        </w:rPr>
        <w:t xml:space="preserve">                                 </w:t>
      </w:r>
      <w:r w:rsidRPr="00FB09D5">
        <w:rPr>
          <w:b/>
        </w:rPr>
        <w:t>А.Д.Беглов</w:t>
      </w:r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2C67F5">
          <w:pgSz w:w="16838" w:h="11906" w:orient="landscape"/>
          <w:pgMar w:top="1134" w:right="820" w:bottom="1134" w:left="1134" w:header="709" w:footer="709" w:gutter="0"/>
          <w:cols w:space="708"/>
          <w:docGrid w:linePitch="360"/>
        </w:sectPr>
      </w:pPr>
    </w:p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Pr="009C2AEE" w:rsidRDefault="001C666D" w:rsidP="001C666D">
      <w:r w:rsidRPr="009C2AEE">
        <w:t xml:space="preserve">Вице-губернатор </w:t>
      </w:r>
    </w:p>
    <w:p w:rsidR="001C666D" w:rsidRPr="009C2AEE" w:rsidRDefault="001C666D" w:rsidP="001C666D">
      <w:r w:rsidRPr="009C2AEE">
        <w:t>Санкт-Петербурга</w:t>
      </w:r>
      <w:r w:rsidRPr="009C2AEE">
        <w:tab/>
        <w:t xml:space="preserve">                    </w:t>
      </w:r>
      <w:r w:rsidRPr="009C2AEE">
        <w:tab/>
        <w:t xml:space="preserve">                   </w:t>
      </w:r>
      <w:r w:rsidRPr="009C2AEE">
        <w:tab/>
        <w:t xml:space="preserve">                                              М.А.Шаскольский</w:t>
      </w:r>
    </w:p>
    <w:p w:rsidR="001C666D" w:rsidRDefault="001C666D" w:rsidP="001C666D"/>
    <w:p w:rsidR="001C666D" w:rsidRPr="009C2AEE" w:rsidRDefault="001C666D" w:rsidP="001C666D"/>
    <w:p w:rsidR="001C666D" w:rsidRPr="009C2AEE" w:rsidRDefault="001C666D" w:rsidP="001C666D"/>
    <w:p w:rsidR="001C666D" w:rsidRPr="009C2AEE" w:rsidRDefault="001C666D" w:rsidP="001C666D">
      <w:r w:rsidRPr="009C2AEE">
        <w:t>Председатель Комитета</w:t>
      </w:r>
    </w:p>
    <w:p w:rsidR="001C666D" w:rsidRPr="009C2AEE" w:rsidRDefault="001C666D" w:rsidP="001C666D">
      <w:r w:rsidRPr="009C2AEE">
        <w:t>по энергетике и инженерному</w:t>
      </w:r>
      <w:r w:rsidRPr="009C2AEE">
        <w:tab/>
      </w:r>
      <w:r w:rsidRPr="009C2AEE">
        <w:tab/>
        <w:t xml:space="preserve">              </w:t>
      </w:r>
      <w:r w:rsidRPr="009C2AEE">
        <w:tab/>
        <w:t xml:space="preserve">                                        А.С.Бондарчук</w:t>
      </w:r>
    </w:p>
    <w:p w:rsidR="001C666D" w:rsidRPr="009C2AEE" w:rsidRDefault="001C666D" w:rsidP="001C666D">
      <w:r w:rsidRPr="009C2AEE">
        <w:t xml:space="preserve">обеспечению                                    </w:t>
      </w:r>
    </w:p>
    <w:p w:rsidR="001C666D" w:rsidRDefault="001C666D" w:rsidP="001C666D"/>
    <w:p w:rsidR="001C666D" w:rsidRDefault="001C666D" w:rsidP="001C666D"/>
    <w:p w:rsidR="001C666D" w:rsidRPr="009C2AEE" w:rsidRDefault="001C666D" w:rsidP="001C666D"/>
    <w:p w:rsidR="001C666D" w:rsidRPr="009C2AEE" w:rsidRDefault="001C666D" w:rsidP="001C666D">
      <w:r w:rsidRPr="009C2AEE">
        <w:t xml:space="preserve">Начальник </w:t>
      </w:r>
    </w:p>
    <w:p w:rsidR="00F45440" w:rsidRPr="00FB09D5" w:rsidRDefault="001C666D" w:rsidP="001C666D">
      <w:r w:rsidRPr="009C2AEE">
        <w:t>юридического отдела                                                                                                      К.С.Соколов</w:t>
      </w:r>
    </w:p>
    <w:sectPr w:rsidR="00F45440" w:rsidRPr="00FB09D5" w:rsidSect="004608B2">
      <w:headerReference w:type="default" r:id="rId45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9D4" w:rsidRDefault="000409D4">
      <w:r>
        <w:separator/>
      </w:r>
    </w:p>
  </w:endnote>
  <w:endnote w:type="continuationSeparator" w:id="0">
    <w:p w:rsidR="000409D4" w:rsidRDefault="0004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9D4" w:rsidRDefault="000409D4">
      <w:r>
        <w:separator/>
      </w:r>
    </w:p>
  </w:footnote>
  <w:footnote w:type="continuationSeparator" w:id="0">
    <w:p w:rsidR="000409D4" w:rsidRDefault="00040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225" w:rsidRDefault="00F0322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03225" w:rsidRDefault="00F032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225" w:rsidRDefault="00F0322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03225" w:rsidRDefault="00F0322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225" w:rsidRDefault="00F03225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D1379">
      <w:rPr>
        <w:noProof/>
      </w:rPr>
      <w:t>18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225" w:rsidRPr="0095295F" w:rsidRDefault="00F03225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225" w:rsidRPr="00856BDE" w:rsidRDefault="00F03225">
    <w:pPr>
      <w:pStyle w:val="a3"/>
      <w:jc w:val="center"/>
    </w:pPr>
  </w:p>
  <w:p w:rsidR="00F03225" w:rsidRDefault="00F032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4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11E9A"/>
    <w:rsid w:val="00012F50"/>
    <w:rsid w:val="0001340A"/>
    <w:rsid w:val="00026F7E"/>
    <w:rsid w:val="00030F17"/>
    <w:rsid w:val="00035CC5"/>
    <w:rsid w:val="00037737"/>
    <w:rsid w:val="000409D4"/>
    <w:rsid w:val="00045275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6898"/>
    <w:rsid w:val="000E79BA"/>
    <w:rsid w:val="000F575B"/>
    <w:rsid w:val="00102D99"/>
    <w:rsid w:val="001033F9"/>
    <w:rsid w:val="001035F9"/>
    <w:rsid w:val="00105554"/>
    <w:rsid w:val="001128A1"/>
    <w:rsid w:val="001159AF"/>
    <w:rsid w:val="0012569D"/>
    <w:rsid w:val="00131BB9"/>
    <w:rsid w:val="00132BDB"/>
    <w:rsid w:val="0013461F"/>
    <w:rsid w:val="001462B4"/>
    <w:rsid w:val="00155851"/>
    <w:rsid w:val="00160A3B"/>
    <w:rsid w:val="00160BC4"/>
    <w:rsid w:val="00167EA0"/>
    <w:rsid w:val="00167F2B"/>
    <w:rsid w:val="00170A38"/>
    <w:rsid w:val="00170D03"/>
    <w:rsid w:val="001745F9"/>
    <w:rsid w:val="001746BC"/>
    <w:rsid w:val="00181465"/>
    <w:rsid w:val="00186F88"/>
    <w:rsid w:val="00196DD0"/>
    <w:rsid w:val="001A0A2C"/>
    <w:rsid w:val="001A37AA"/>
    <w:rsid w:val="001A57DC"/>
    <w:rsid w:val="001B35DC"/>
    <w:rsid w:val="001B39B3"/>
    <w:rsid w:val="001B76EE"/>
    <w:rsid w:val="001C2175"/>
    <w:rsid w:val="001C62B1"/>
    <w:rsid w:val="001C666D"/>
    <w:rsid w:val="001D0C80"/>
    <w:rsid w:val="001D49AA"/>
    <w:rsid w:val="001D5BEA"/>
    <w:rsid w:val="001E0CA0"/>
    <w:rsid w:val="001E173B"/>
    <w:rsid w:val="001E1EAC"/>
    <w:rsid w:val="001E25A3"/>
    <w:rsid w:val="001E434A"/>
    <w:rsid w:val="001E62CA"/>
    <w:rsid w:val="001F11FD"/>
    <w:rsid w:val="001F3E9A"/>
    <w:rsid w:val="001F4130"/>
    <w:rsid w:val="001F4342"/>
    <w:rsid w:val="001F79BD"/>
    <w:rsid w:val="002001F9"/>
    <w:rsid w:val="0021125B"/>
    <w:rsid w:val="0022001D"/>
    <w:rsid w:val="00226DCD"/>
    <w:rsid w:val="002305FC"/>
    <w:rsid w:val="00243EC6"/>
    <w:rsid w:val="00245084"/>
    <w:rsid w:val="00247A9B"/>
    <w:rsid w:val="00253E65"/>
    <w:rsid w:val="00261665"/>
    <w:rsid w:val="00261DE3"/>
    <w:rsid w:val="00264E43"/>
    <w:rsid w:val="0027320D"/>
    <w:rsid w:val="00275DC8"/>
    <w:rsid w:val="002764B1"/>
    <w:rsid w:val="00280C64"/>
    <w:rsid w:val="002843AC"/>
    <w:rsid w:val="002A1E17"/>
    <w:rsid w:val="002A6CDE"/>
    <w:rsid w:val="002B16D1"/>
    <w:rsid w:val="002B40C9"/>
    <w:rsid w:val="002C1BAF"/>
    <w:rsid w:val="002C6775"/>
    <w:rsid w:val="002C67F5"/>
    <w:rsid w:val="002D4CCC"/>
    <w:rsid w:val="002D5083"/>
    <w:rsid w:val="002D6885"/>
    <w:rsid w:val="002E5AC8"/>
    <w:rsid w:val="002E5DA5"/>
    <w:rsid w:val="002F02CD"/>
    <w:rsid w:val="002F74E2"/>
    <w:rsid w:val="00301A40"/>
    <w:rsid w:val="00301D9A"/>
    <w:rsid w:val="003060C2"/>
    <w:rsid w:val="00307971"/>
    <w:rsid w:val="00313BF2"/>
    <w:rsid w:val="003159DE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20AA"/>
    <w:rsid w:val="003551E2"/>
    <w:rsid w:val="00363883"/>
    <w:rsid w:val="0036598E"/>
    <w:rsid w:val="00367FF0"/>
    <w:rsid w:val="003715BE"/>
    <w:rsid w:val="00371EB3"/>
    <w:rsid w:val="00372D23"/>
    <w:rsid w:val="003741FF"/>
    <w:rsid w:val="00375F52"/>
    <w:rsid w:val="003765EE"/>
    <w:rsid w:val="0037723D"/>
    <w:rsid w:val="00393160"/>
    <w:rsid w:val="00395DA7"/>
    <w:rsid w:val="00396ADB"/>
    <w:rsid w:val="00397324"/>
    <w:rsid w:val="003A665B"/>
    <w:rsid w:val="003B0E2B"/>
    <w:rsid w:val="003C4B19"/>
    <w:rsid w:val="003C4FC1"/>
    <w:rsid w:val="003C7F72"/>
    <w:rsid w:val="003D1379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0672D"/>
    <w:rsid w:val="00415B05"/>
    <w:rsid w:val="0041670B"/>
    <w:rsid w:val="0041753C"/>
    <w:rsid w:val="00425757"/>
    <w:rsid w:val="004316EF"/>
    <w:rsid w:val="00432096"/>
    <w:rsid w:val="00434111"/>
    <w:rsid w:val="00451506"/>
    <w:rsid w:val="004524AD"/>
    <w:rsid w:val="00453C2D"/>
    <w:rsid w:val="004549E7"/>
    <w:rsid w:val="004608B2"/>
    <w:rsid w:val="00465A8B"/>
    <w:rsid w:val="0046743A"/>
    <w:rsid w:val="00470546"/>
    <w:rsid w:val="00471366"/>
    <w:rsid w:val="004721BA"/>
    <w:rsid w:val="004759C2"/>
    <w:rsid w:val="00476705"/>
    <w:rsid w:val="00477DE4"/>
    <w:rsid w:val="00483619"/>
    <w:rsid w:val="00484AB6"/>
    <w:rsid w:val="00491353"/>
    <w:rsid w:val="004A13CF"/>
    <w:rsid w:val="004A37BF"/>
    <w:rsid w:val="004A3E8C"/>
    <w:rsid w:val="004A69C2"/>
    <w:rsid w:val="004B21D0"/>
    <w:rsid w:val="004B23A8"/>
    <w:rsid w:val="004B4351"/>
    <w:rsid w:val="004B5598"/>
    <w:rsid w:val="004C22FF"/>
    <w:rsid w:val="004C587F"/>
    <w:rsid w:val="004C5E01"/>
    <w:rsid w:val="004C6449"/>
    <w:rsid w:val="004D090D"/>
    <w:rsid w:val="004D1E54"/>
    <w:rsid w:val="004D3295"/>
    <w:rsid w:val="004E4F83"/>
    <w:rsid w:val="004F5915"/>
    <w:rsid w:val="004F6DC8"/>
    <w:rsid w:val="005273B1"/>
    <w:rsid w:val="00532F44"/>
    <w:rsid w:val="0054206D"/>
    <w:rsid w:val="00546384"/>
    <w:rsid w:val="00547C16"/>
    <w:rsid w:val="00547ECF"/>
    <w:rsid w:val="0056029E"/>
    <w:rsid w:val="005610D2"/>
    <w:rsid w:val="00562108"/>
    <w:rsid w:val="00565F31"/>
    <w:rsid w:val="005712D2"/>
    <w:rsid w:val="00573C25"/>
    <w:rsid w:val="00575631"/>
    <w:rsid w:val="00576AE4"/>
    <w:rsid w:val="00576C4D"/>
    <w:rsid w:val="005849EC"/>
    <w:rsid w:val="00586351"/>
    <w:rsid w:val="00586B41"/>
    <w:rsid w:val="00592BE5"/>
    <w:rsid w:val="0059588F"/>
    <w:rsid w:val="00595B4D"/>
    <w:rsid w:val="00596E41"/>
    <w:rsid w:val="005A664A"/>
    <w:rsid w:val="005C10EC"/>
    <w:rsid w:val="005C4C97"/>
    <w:rsid w:val="005C5196"/>
    <w:rsid w:val="005D1A7F"/>
    <w:rsid w:val="005E1337"/>
    <w:rsid w:val="005E1E9A"/>
    <w:rsid w:val="005E3D92"/>
    <w:rsid w:val="005E6F34"/>
    <w:rsid w:val="005F5C9F"/>
    <w:rsid w:val="006015A1"/>
    <w:rsid w:val="006031B2"/>
    <w:rsid w:val="006073D6"/>
    <w:rsid w:val="00610372"/>
    <w:rsid w:val="00614539"/>
    <w:rsid w:val="00614CA5"/>
    <w:rsid w:val="006215CC"/>
    <w:rsid w:val="006219A5"/>
    <w:rsid w:val="00622307"/>
    <w:rsid w:val="00623119"/>
    <w:rsid w:val="0062682A"/>
    <w:rsid w:val="0062744C"/>
    <w:rsid w:val="00634F7A"/>
    <w:rsid w:val="006440CB"/>
    <w:rsid w:val="00647671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3FE4"/>
    <w:rsid w:val="006C2535"/>
    <w:rsid w:val="006C4B4A"/>
    <w:rsid w:val="006D64BB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4042E"/>
    <w:rsid w:val="00741EE9"/>
    <w:rsid w:val="007453F6"/>
    <w:rsid w:val="00746459"/>
    <w:rsid w:val="00761721"/>
    <w:rsid w:val="00781626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4271"/>
    <w:rsid w:val="007C74B3"/>
    <w:rsid w:val="007C7AFA"/>
    <w:rsid w:val="007D1004"/>
    <w:rsid w:val="007E1E01"/>
    <w:rsid w:val="007E6502"/>
    <w:rsid w:val="007E6800"/>
    <w:rsid w:val="007F03FC"/>
    <w:rsid w:val="007F1D0B"/>
    <w:rsid w:val="007F5A11"/>
    <w:rsid w:val="007F6A48"/>
    <w:rsid w:val="00813650"/>
    <w:rsid w:val="00815CB5"/>
    <w:rsid w:val="00816690"/>
    <w:rsid w:val="00816E59"/>
    <w:rsid w:val="0083610B"/>
    <w:rsid w:val="008444CB"/>
    <w:rsid w:val="0085175D"/>
    <w:rsid w:val="008518A5"/>
    <w:rsid w:val="00856175"/>
    <w:rsid w:val="0086015F"/>
    <w:rsid w:val="00862C79"/>
    <w:rsid w:val="0086766F"/>
    <w:rsid w:val="00870954"/>
    <w:rsid w:val="00871BCC"/>
    <w:rsid w:val="00876030"/>
    <w:rsid w:val="00880F6D"/>
    <w:rsid w:val="00895E34"/>
    <w:rsid w:val="00896885"/>
    <w:rsid w:val="008A0295"/>
    <w:rsid w:val="008A04AE"/>
    <w:rsid w:val="008A1F60"/>
    <w:rsid w:val="008A438F"/>
    <w:rsid w:val="008A5F40"/>
    <w:rsid w:val="008A7733"/>
    <w:rsid w:val="008B1283"/>
    <w:rsid w:val="008B2027"/>
    <w:rsid w:val="008C107E"/>
    <w:rsid w:val="008D2BC4"/>
    <w:rsid w:val="008D3519"/>
    <w:rsid w:val="008D7A0F"/>
    <w:rsid w:val="008E40D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C090B"/>
    <w:rsid w:val="009C7F98"/>
    <w:rsid w:val="009D1375"/>
    <w:rsid w:val="009D3956"/>
    <w:rsid w:val="009E3845"/>
    <w:rsid w:val="009E5347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154E1"/>
    <w:rsid w:val="00A206D1"/>
    <w:rsid w:val="00A20821"/>
    <w:rsid w:val="00A20B18"/>
    <w:rsid w:val="00A23FA6"/>
    <w:rsid w:val="00A314C2"/>
    <w:rsid w:val="00A3430D"/>
    <w:rsid w:val="00A4008F"/>
    <w:rsid w:val="00A40A59"/>
    <w:rsid w:val="00A4424A"/>
    <w:rsid w:val="00A448EA"/>
    <w:rsid w:val="00A5385C"/>
    <w:rsid w:val="00A6169A"/>
    <w:rsid w:val="00A61B42"/>
    <w:rsid w:val="00A635EC"/>
    <w:rsid w:val="00A659DD"/>
    <w:rsid w:val="00A70034"/>
    <w:rsid w:val="00A741DC"/>
    <w:rsid w:val="00A85B01"/>
    <w:rsid w:val="00A917BF"/>
    <w:rsid w:val="00A91D70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078C"/>
    <w:rsid w:val="00AB110F"/>
    <w:rsid w:val="00AB3E36"/>
    <w:rsid w:val="00AB50F7"/>
    <w:rsid w:val="00AB5CB6"/>
    <w:rsid w:val="00AB71BD"/>
    <w:rsid w:val="00AC2451"/>
    <w:rsid w:val="00AC6179"/>
    <w:rsid w:val="00AD557A"/>
    <w:rsid w:val="00AE1348"/>
    <w:rsid w:val="00AE371B"/>
    <w:rsid w:val="00AE70C5"/>
    <w:rsid w:val="00B00248"/>
    <w:rsid w:val="00B054CB"/>
    <w:rsid w:val="00B106D7"/>
    <w:rsid w:val="00B10FF2"/>
    <w:rsid w:val="00B147BF"/>
    <w:rsid w:val="00B16548"/>
    <w:rsid w:val="00B22204"/>
    <w:rsid w:val="00B23745"/>
    <w:rsid w:val="00B2625B"/>
    <w:rsid w:val="00B27176"/>
    <w:rsid w:val="00B27384"/>
    <w:rsid w:val="00B33A17"/>
    <w:rsid w:val="00B372CC"/>
    <w:rsid w:val="00B428E2"/>
    <w:rsid w:val="00B51FD4"/>
    <w:rsid w:val="00B52C1C"/>
    <w:rsid w:val="00B56F70"/>
    <w:rsid w:val="00B56FD0"/>
    <w:rsid w:val="00B605BE"/>
    <w:rsid w:val="00B620A4"/>
    <w:rsid w:val="00B64B29"/>
    <w:rsid w:val="00B75F59"/>
    <w:rsid w:val="00B77A4A"/>
    <w:rsid w:val="00B83945"/>
    <w:rsid w:val="00B8546B"/>
    <w:rsid w:val="00B90452"/>
    <w:rsid w:val="00B906E1"/>
    <w:rsid w:val="00B9294C"/>
    <w:rsid w:val="00B968B1"/>
    <w:rsid w:val="00B96EFF"/>
    <w:rsid w:val="00BA2179"/>
    <w:rsid w:val="00BA26B0"/>
    <w:rsid w:val="00BA4BF1"/>
    <w:rsid w:val="00BA5B5B"/>
    <w:rsid w:val="00BB1D3E"/>
    <w:rsid w:val="00BB3C4B"/>
    <w:rsid w:val="00BD7B38"/>
    <w:rsid w:val="00BF2F4F"/>
    <w:rsid w:val="00BF5ABD"/>
    <w:rsid w:val="00C02789"/>
    <w:rsid w:val="00C0637B"/>
    <w:rsid w:val="00C11203"/>
    <w:rsid w:val="00C1176E"/>
    <w:rsid w:val="00C143CF"/>
    <w:rsid w:val="00C223CB"/>
    <w:rsid w:val="00C25083"/>
    <w:rsid w:val="00C254A1"/>
    <w:rsid w:val="00C32EEA"/>
    <w:rsid w:val="00C51B78"/>
    <w:rsid w:val="00C52044"/>
    <w:rsid w:val="00C6335D"/>
    <w:rsid w:val="00C63D78"/>
    <w:rsid w:val="00C64F08"/>
    <w:rsid w:val="00C720BE"/>
    <w:rsid w:val="00C72571"/>
    <w:rsid w:val="00C74E9C"/>
    <w:rsid w:val="00C75884"/>
    <w:rsid w:val="00C82C00"/>
    <w:rsid w:val="00C84243"/>
    <w:rsid w:val="00C85910"/>
    <w:rsid w:val="00C91F37"/>
    <w:rsid w:val="00C935AB"/>
    <w:rsid w:val="00C953DC"/>
    <w:rsid w:val="00C9766A"/>
    <w:rsid w:val="00CA0AB2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636F3"/>
    <w:rsid w:val="00D77917"/>
    <w:rsid w:val="00D81E00"/>
    <w:rsid w:val="00D87A80"/>
    <w:rsid w:val="00D87F9E"/>
    <w:rsid w:val="00D92564"/>
    <w:rsid w:val="00D942D2"/>
    <w:rsid w:val="00D97B37"/>
    <w:rsid w:val="00DA0505"/>
    <w:rsid w:val="00DA08B1"/>
    <w:rsid w:val="00DA16EF"/>
    <w:rsid w:val="00DB11C9"/>
    <w:rsid w:val="00DB3164"/>
    <w:rsid w:val="00DB421C"/>
    <w:rsid w:val="00DB55DE"/>
    <w:rsid w:val="00DC68C7"/>
    <w:rsid w:val="00DD167F"/>
    <w:rsid w:val="00DD2052"/>
    <w:rsid w:val="00DD38A0"/>
    <w:rsid w:val="00DE4B61"/>
    <w:rsid w:val="00E03F5C"/>
    <w:rsid w:val="00E11861"/>
    <w:rsid w:val="00E1793C"/>
    <w:rsid w:val="00E17DC6"/>
    <w:rsid w:val="00E26F20"/>
    <w:rsid w:val="00E27CC5"/>
    <w:rsid w:val="00E30564"/>
    <w:rsid w:val="00E324AD"/>
    <w:rsid w:val="00E328D5"/>
    <w:rsid w:val="00E33F05"/>
    <w:rsid w:val="00E36152"/>
    <w:rsid w:val="00E4045F"/>
    <w:rsid w:val="00E43167"/>
    <w:rsid w:val="00E54F83"/>
    <w:rsid w:val="00E57007"/>
    <w:rsid w:val="00E61FA4"/>
    <w:rsid w:val="00E63B7A"/>
    <w:rsid w:val="00E668D0"/>
    <w:rsid w:val="00E71418"/>
    <w:rsid w:val="00E827C3"/>
    <w:rsid w:val="00E84E5B"/>
    <w:rsid w:val="00E86758"/>
    <w:rsid w:val="00E91625"/>
    <w:rsid w:val="00E95EE2"/>
    <w:rsid w:val="00EA66F2"/>
    <w:rsid w:val="00EB0840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3225"/>
    <w:rsid w:val="00F04FFA"/>
    <w:rsid w:val="00F125B3"/>
    <w:rsid w:val="00F15205"/>
    <w:rsid w:val="00F1743C"/>
    <w:rsid w:val="00F24919"/>
    <w:rsid w:val="00F312C7"/>
    <w:rsid w:val="00F323AB"/>
    <w:rsid w:val="00F4414B"/>
    <w:rsid w:val="00F44EFC"/>
    <w:rsid w:val="00F45440"/>
    <w:rsid w:val="00F454AF"/>
    <w:rsid w:val="00F46D01"/>
    <w:rsid w:val="00F55A08"/>
    <w:rsid w:val="00F655F8"/>
    <w:rsid w:val="00F752D8"/>
    <w:rsid w:val="00F76610"/>
    <w:rsid w:val="00F81590"/>
    <w:rsid w:val="00F869EE"/>
    <w:rsid w:val="00F87BE0"/>
    <w:rsid w:val="00FA2FD9"/>
    <w:rsid w:val="00FA667E"/>
    <w:rsid w:val="00FB09D5"/>
    <w:rsid w:val="00FC033B"/>
    <w:rsid w:val="00FC7244"/>
    <w:rsid w:val="00FC7364"/>
    <w:rsid w:val="00FD126D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8ADEAE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yperlink" Target="consultantplus://offline/ref=E8A2E689F6CDAACC94D1AA9B733F4E59468D2755BB73E056BCA585224F2C39925382818DD0DA5AEFRFsFH" TargetMode="External"/><Relationship Id="rId26" Type="http://schemas.openxmlformats.org/officeDocument/2006/relationships/hyperlink" Target="consultantplus://offline/ref=E8A2E689F6CDAACC94D1AA9B733F4E59468D2755BB73E056BCA585224F2C39925382818DD0DA5BE2RFsCH" TargetMode="External"/><Relationship Id="rId39" Type="http://schemas.openxmlformats.org/officeDocument/2006/relationships/hyperlink" Target="consultantplus://offline/ref=596B3825A71ACEACCA27F80200369CB1950BD167F88CEFC7EDF7AB14EB315FCB4E98126AB1DE6117HFc5I" TargetMode="Externa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34" Type="http://schemas.openxmlformats.org/officeDocument/2006/relationships/hyperlink" Target="consultantplus://offline/ref=E8A2E689F6CDAACC94D1AA9B733F4E59468D2755BB73E056BCA585224F2C39925382818DD0DA5AEFRFsFH" TargetMode="External"/><Relationship Id="rId42" Type="http://schemas.openxmlformats.org/officeDocument/2006/relationships/hyperlink" Target="consultantplus://offline/ref=E8A2E689F6CDAACC94D1AA9B733F4E59468D2755BB73E056BCA585224F2C39925382818DD0DA5AEFRFsFH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hyperlink" Target="consultantplus://offline/ref=E8A2E689F6CDAACC94D1AA9B733F4E59468D2755BB73E056BCA585224F2C39925382818DD0DA5BE2RFs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32" Type="http://schemas.openxmlformats.org/officeDocument/2006/relationships/hyperlink" Target="consultantplus://offline/ref=596B3825A71ACEACCA27F80200369CB1950BD167F88CEFC7EDF7AB14EB315FCB4E98126AB1DE6117HFc5I" TargetMode="External"/><Relationship Id="rId37" Type="http://schemas.openxmlformats.org/officeDocument/2006/relationships/hyperlink" Target="consultantplus://offline/ref=E8A2E689F6CDAACC94D1AA9B733F4E59468D2755BB73E056BCA585224F2C39925382818DD0DA5AEFRFsFH" TargetMode="External"/><Relationship Id="rId40" Type="http://schemas.openxmlformats.org/officeDocument/2006/relationships/hyperlink" Target="consultantplus://offline/ref=E8A2E689F6CDAACC94D1AA9B733F4E59468D2755BB73E056BCA585224F2C39925382818DD0DA5AEFRFsFH" TargetMode="External"/><Relationship Id="rId45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28" Type="http://schemas.openxmlformats.org/officeDocument/2006/relationships/hyperlink" Target="consultantplus://offline/ref=E8A2E689F6CDAACC94D1AA9B733F4E59468D2755BB73E056BCA585224F2C39925382818DD0DA5BE2RFsCH" TargetMode="External"/><Relationship Id="rId36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31" Type="http://schemas.openxmlformats.org/officeDocument/2006/relationships/hyperlink" Target="consultantplus://offline/ref=596B3825A71ACEACCA27F80200369CB1950BD167F88CEFC7EDF7AB14EB315FCB4E98126AB1DE6117HFc5I" TargetMode="External"/><Relationship Id="rId44" Type="http://schemas.openxmlformats.org/officeDocument/2006/relationships/hyperlink" Target="consultantplus://offline/ref=E8A2E689F6CDAACC94D1AA9B733F4E59468D2755BB73E056BCA585224F2C39925382818DD0DA5AEFRFsF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Relationship Id="rId22" Type="http://schemas.openxmlformats.org/officeDocument/2006/relationships/hyperlink" Target="consultantplus://offline/ref=E8A2E689F6CDAACC94D1AA9B733F4E59468D2755BB73E056BCA585224F2C39925382818DD0DA5AEFRFsFH" TargetMode="External"/><Relationship Id="rId27" Type="http://schemas.openxmlformats.org/officeDocument/2006/relationships/hyperlink" Target="consultantplus://offline/ref=E8A2E689F6CDAACC94D1AA9B733F4E59468D2755BB73E056BCA585224F2C39925382818DD0DA5BE2RFsCH" TargetMode="External"/><Relationship Id="rId30" Type="http://schemas.openxmlformats.org/officeDocument/2006/relationships/hyperlink" Target="consultantplus://offline/ref=E8A2E689F6CDAACC94D1AA9B733F4E59468D2755BB73E056BCA585224F2C39925382818DD0DA5AEFRFsFH" TargetMode="External"/><Relationship Id="rId35" Type="http://schemas.openxmlformats.org/officeDocument/2006/relationships/hyperlink" Target="consultantplus://offline/ref=E8A2E689F6CDAACC94D1AA9B733F4E59468D2755BB73E056BCA585224F2C39925382818DD0DA5AEFRFsFH" TargetMode="External"/><Relationship Id="rId43" Type="http://schemas.openxmlformats.org/officeDocument/2006/relationships/hyperlink" Target="consultantplus://offline/ref=596B3825A71ACEACCA27F80200369CB1950BD167F88CEFC7EDF7AB14EB315FCB4E98126AB1DE6117HFc5I" TargetMode="Externa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4.xml"/><Relationship Id="rId25" Type="http://schemas.openxmlformats.org/officeDocument/2006/relationships/hyperlink" Target="consultantplus://offline/ref=596B3825A71ACEACCA27F80200369CB1950BD167F88CEFC7EDF7AB14EB315FCB4E98126AB1DE6117HFc5I" TargetMode="External"/><Relationship Id="rId33" Type="http://schemas.openxmlformats.org/officeDocument/2006/relationships/hyperlink" Target="consultantplus://offline/ref=596B3825A71ACEACCA27F80200369CB1950BD167F88CEFC7EDF7AB14EB315FCB4E98126AB1DE6117HFc5I" TargetMode="External"/><Relationship Id="rId38" Type="http://schemas.openxmlformats.org/officeDocument/2006/relationships/hyperlink" Target="consultantplus://offline/ref=E8A2E689F6CDAACC94D1AA9B733F4E59468D2755BB73E056BCA585224F2C39925382818DD0DA5AEFRFsFH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E8A2E689F6CDAACC94D1AA9B733F4E59468D2755BB73E056BCA585224F2C39925382818DD0DA5AEFRFsFH" TargetMode="External"/><Relationship Id="rId41" Type="http://schemas.openxmlformats.org/officeDocument/2006/relationships/hyperlink" Target="consultantplus://offline/ref=3C49C20906DCDB39825383881D70E519264FB5F5B25A944D669DF0CB14539DC06FAAC39F23227FBF6120F02B18JAyB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8911-7E81-4779-949F-914A6862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5045</TotalTime>
  <Pages>34</Pages>
  <Words>11894</Words>
  <Characters>67797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157</cp:revision>
  <cp:lastPrinted>2020-07-22T08:59:00Z</cp:lastPrinted>
  <dcterms:created xsi:type="dcterms:W3CDTF">2018-05-15T15:02:00Z</dcterms:created>
  <dcterms:modified xsi:type="dcterms:W3CDTF">2020-07-22T09:06:00Z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