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36861,1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861;height:1014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133725" cy="1524000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Pr="000F646A" w:rsidRDefault="0045155C" w:rsidP="0045155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273C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Об утверждении Перечня </w:t>
                            </w:r>
                            <w:r w:rsidRPr="003273C4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должностей государственной гражданской службы Санкт-Петербурга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в </w:t>
                            </w:r>
                            <w:r w:rsidRPr="003273C4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администрации Выборгского района Санкт-Петербурга, </w:t>
                            </w:r>
                            <w:r w:rsidR="008A7A1A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имеющим право доступа к сведениям, составляющим налоговую тайну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width:246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" filled="f" stroked="f">
                <v:textbox>
                  <w:txbxContent>
                    <w:p w:rsidR="00062C42" w:rsidRPr="000F646A" w:rsidRDefault="0045155C" w:rsidP="0045155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273C4">
                        <w:rPr>
                          <w:b/>
                          <w:sz w:val="26"/>
                          <w:szCs w:val="26"/>
                        </w:rPr>
                        <w:t xml:space="preserve">Об утверждении Перечня </w:t>
                      </w:r>
                      <w:r w:rsidRPr="003273C4">
                        <w:rPr>
                          <w:b/>
                          <w:color w:val="000000"/>
                          <w:sz w:val="26"/>
                          <w:szCs w:val="26"/>
                        </w:rPr>
                        <w:t xml:space="preserve">должностей государственной гражданской службы Санкт-Петербурга </w:t>
                      </w:r>
                      <w:r>
                        <w:rPr>
                          <w:b/>
                          <w:color w:val="000000"/>
                          <w:sz w:val="26"/>
                          <w:szCs w:val="26"/>
                        </w:rPr>
                        <w:t xml:space="preserve">в </w:t>
                      </w:r>
                      <w:r w:rsidRPr="003273C4">
                        <w:rPr>
                          <w:b/>
                          <w:color w:val="000000"/>
                          <w:sz w:val="26"/>
                          <w:szCs w:val="26"/>
                        </w:rPr>
                        <w:t xml:space="preserve">администрации Выборгского района Санкт-Петербурга, </w:t>
                      </w:r>
                      <w:r w:rsidR="008A7A1A">
                        <w:rPr>
                          <w:b/>
                          <w:color w:val="000000"/>
                          <w:sz w:val="26"/>
                          <w:szCs w:val="26"/>
                        </w:rPr>
                        <w:t>имеющим право доступа к сведениям, составляющим налоговую тайну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Default="00062C42" w:rsidP="00626566">
      <w:pPr>
        <w:rPr>
          <w:sz w:val="28"/>
          <w:szCs w:val="28"/>
        </w:rPr>
      </w:pPr>
    </w:p>
    <w:p w:rsidR="0045155C" w:rsidRPr="00651AF9" w:rsidRDefault="0045155C" w:rsidP="0045155C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51AF9">
        <w:rPr>
          <w:sz w:val="26"/>
          <w:szCs w:val="26"/>
        </w:rPr>
        <w:t xml:space="preserve">В соответствии с </w:t>
      </w:r>
      <w:r w:rsidR="009F64D6" w:rsidRPr="00651AF9">
        <w:rPr>
          <w:sz w:val="26"/>
          <w:szCs w:val="26"/>
        </w:rPr>
        <w:t>пунктом 10 статьи 102 Налогового кодекса Российской Федерации, постановления</w:t>
      </w:r>
      <w:r w:rsidRPr="00651AF9">
        <w:rPr>
          <w:sz w:val="26"/>
          <w:szCs w:val="26"/>
        </w:rPr>
        <w:t xml:space="preserve"> </w:t>
      </w:r>
      <w:r w:rsidRPr="00651AF9">
        <w:rPr>
          <w:bCs/>
          <w:sz w:val="26"/>
          <w:szCs w:val="26"/>
        </w:rPr>
        <w:t xml:space="preserve">Правительства Санкт-Петербурга   </w:t>
      </w:r>
      <w:r w:rsidR="009F64D6" w:rsidRPr="00651AF9">
        <w:rPr>
          <w:bCs/>
          <w:sz w:val="26"/>
          <w:szCs w:val="26"/>
        </w:rPr>
        <w:t xml:space="preserve">от </w:t>
      </w:r>
      <w:r w:rsidRPr="00651AF9">
        <w:rPr>
          <w:bCs/>
          <w:sz w:val="26"/>
          <w:szCs w:val="26"/>
        </w:rPr>
        <w:t>1</w:t>
      </w:r>
      <w:r w:rsidR="009F64D6" w:rsidRPr="00651AF9">
        <w:rPr>
          <w:bCs/>
          <w:sz w:val="26"/>
          <w:szCs w:val="26"/>
        </w:rPr>
        <w:t>9.12.2017 № 1098</w:t>
      </w:r>
      <w:r w:rsidRPr="00651AF9">
        <w:rPr>
          <w:bCs/>
          <w:sz w:val="26"/>
          <w:szCs w:val="26"/>
        </w:rPr>
        <w:t xml:space="preserve"> «Об</w:t>
      </w:r>
      <w:r w:rsidR="009F64D6" w:rsidRPr="00651AF9">
        <w:rPr>
          <w:bCs/>
          <w:sz w:val="26"/>
          <w:szCs w:val="26"/>
        </w:rPr>
        <w:t xml:space="preserve"> администрациях районов Санкт-Петербурга</w:t>
      </w:r>
      <w:r w:rsidRPr="00651AF9">
        <w:rPr>
          <w:bCs/>
          <w:sz w:val="26"/>
          <w:szCs w:val="26"/>
        </w:rPr>
        <w:t>»</w:t>
      </w:r>
    </w:p>
    <w:p w:rsidR="0045155C" w:rsidRPr="00651AF9" w:rsidRDefault="0045155C" w:rsidP="0045155C">
      <w:pPr>
        <w:autoSpaceDE w:val="0"/>
        <w:autoSpaceDN w:val="0"/>
        <w:adjustRightInd w:val="0"/>
        <w:ind w:firstLine="737"/>
        <w:jc w:val="both"/>
        <w:rPr>
          <w:sz w:val="26"/>
          <w:szCs w:val="26"/>
          <w:lang w:eastAsia="en-US"/>
        </w:rPr>
      </w:pPr>
    </w:p>
    <w:p w:rsidR="0045155C" w:rsidRPr="00651AF9" w:rsidRDefault="0045155C" w:rsidP="0045155C">
      <w:pPr>
        <w:ind w:right="57" w:firstLine="709"/>
        <w:jc w:val="both"/>
        <w:rPr>
          <w:b/>
          <w:sz w:val="26"/>
          <w:szCs w:val="26"/>
        </w:rPr>
      </w:pPr>
      <w:r w:rsidRPr="00651AF9">
        <w:rPr>
          <w:b/>
          <w:sz w:val="26"/>
          <w:szCs w:val="26"/>
        </w:rPr>
        <w:t>ПРИКАЗЫВАЮ:</w:t>
      </w:r>
    </w:p>
    <w:p w:rsidR="0045155C" w:rsidRPr="00651AF9" w:rsidRDefault="0045155C" w:rsidP="0045155C">
      <w:pPr>
        <w:autoSpaceDE w:val="0"/>
        <w:autoSpaceDN w:val="0"/>
        <w:adjustRightInd w:val="0"/>
        <w:ind w:firstLine="737"/>
        <w:jc w:val="both"/>
        <w:rPr>
          <w:sz w:val="26"/>
          <w:szCs w:val="26"/>
        </w:rPr>
      </w:pPr>
    </w:p>
    <w:p w:rsidR="0045155C" w:rsidRPr="00651AF9" w:rsidRDefault="0045155C" w:rsidP="0045155C">
      <w:pPr>
        <w:ind w:firstLine="709"/>
        <w:jc w:val="both"/>
        <w:rPr>
          <w:color w:val="000000"/>
          <w:sz w:val="26"/>
          <w:szCs w:val="26"/>
        </w:rPr>
      </w:pPr>
      <w:r w:rsidRPr="00651AF9">
        <w:rPr>
          <w:sz w:val="26"/>
          <w:szCs w:val="26"/>
        </w:rPr>
        <w:t xml:space="preserve">1. Утвердить Перечень </w:t>
      </w:r>
      <w:r w:rsidRPr="00651AF9">
        <w:rPr>
          <w:color w:val="000000"/>
          <w:sz w:val="26"/>
          <w:szCs w:val="26"/>
        </w:rPr>
        <w:t xml:space="preserve">должностей государственной гражданской службы Санкт-Петербурга в администрации Выборгского района                      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</w:t>
      </w:r>
      <w:r w:rsidR="009F64D6" w:rsidRPr="00651AF9">
        <w:rPr>
          <w:color w:val="000000"/>
          <w:sz w:val="26"/>
          <w:szCs w:val="26"/>
        </w:rPr>
        <w:t>имеют право доступа к сведения</w:t>
      </w:r>
      <w:r w:rsidR="00651AF9">
        <w:rPr>
          <w:color w:val="000000"/>
          <w:sz w:val="26"/>
          <w:szCs w:val="26"/>
        </w:rPr>
        <w:t xml:space="preserve">м, составляющим налоговую тайну </w:t>
      </w:r>
      <w:r w:rsidR="009F64D6" w:rsidRPr="00651AF9">
        <w:rPr>
          <w:color w:val="000000"/>
          <w:sz w:val="26"/>
          <w:szCs w:val="26"/>
        </w:rPr>
        <w:t xml:space="preserve">(далее- Перечень) </w:t>
      </w:r>
      <w:r w:rsidRPr="00651AF9">
        <w:rPr>
          <w:color w:val="000000"/>
          <w:sz w:val="26"/>
          <w:szCs w:val="26"/>
        </w:rPr>
        <w:t>согласно приложению к настоящему приказу.</w:t>
      </w:r>
    </w:p>
    <w:p w:rsidR="009F64D6" w:rsidRPr="00651AF9" w:rsidRDefault="009F64D6" w:rsidP="0045155C">
      <w:pPr>
        <w:ind w:firstLine="709"/>
        <w:jc w:val="both"/>
        <w:rPr>
          <w:sz w:val="26"/>
          <w:szCs w:val="26"/>
        </w:rPr>
      </w:pPr>
    </w:p>
    <w:p w:rsidR="009F64D6" w:rsidRPr="00651AF9" w:rsidRDefault="0045155C" w:rsidP="0045155C">
      <w:pPr>
        <w:ind w:firstLine="709"/>
        <w:jc w:val="both"/>
        <w:rPr>
          <w:sz w:val="26"/>
          <w:szCs w:val="26"/>
        </w:rPr>
      </w:pPr>
      <w:r w:rsidRPr="00651AF9">
        <w:rPr>
          <w:sz w:val="26"/>
          <w:szCs w:val="26"/>
        </w:rPr>
        <w:t>2.</w:t>
      </w:r>
      <w:r w:rsidR="009F64D6" w:rsidRPr="00651AF9">
        <w:rPr>
          <w:sz w:val="26"/>
          <w:szCs w:val="26"/>
        </w:rPr>
        <w:t xml:space="preserve">Отделу по вопросам государственной службы и кадров ознакомить </w:t>
      </w:r>
      <w:r w:rsidR="009F64D6" w:rsidRPr="00651AF9">
        <w:rPr>
          <w:color w:val="000000"/>
          <w:sz w:val="26"/>
          <w:szCs w:val="26"/>
        </w:rPr>
        <w:t>государственных гражданских служащих с Перечнем.</w:t>
      </w:r>
    </w:p>
    <w:p w:rsidR="0045155C" w:rsidRPr="00651AF9" w:rsidRDefault="009F64D6" w:rsidP="0045155C">
      <w:pPr>
        <w:ind w:firstLine="709"/>
        <w:jc w:val="both"/>
        <w:rPr>
          <w:sz w:val="26"/>
          <w:szCs w:val="26"/>
        </w:rPr>
      </w:pPr>
      <w:r w:rsidRPr="00651AF9">
        <w:rPr>
          <w:sz w:val="26"/>
          <w:szCs w:val="26"/>
        </w:rPr>
        <w:t xml:space="preserve">3. </w:t>
      </w:r>
      <w:r w:rsidR="0045155C" w:rsidRPr="00651AF9">
        <w:rPr>
          <w:sz w:val="26"/>
          <w:szCs w:val="26"/>
        </w:rPr>
        <w:t>Контроль за выполнением приказа остается за главой администрации.</w:t>
      </w:r>
    </w:p>
    <w:p w:rsidR="0045155C" w:rsidRPr="00651AF9" w:rsidRDefault="0045155C" w:rsidP="00626566">
      <w:pPr>
        <w:rPr>
          <w:sz w:val="26"/>
          <w:szCs w:val="26"/>
        </w:rPr>
      </w:pPr>
    </w:p>
    <w:p w:rsidR="0045155C" w:rsidRPr="00651AF9" w:rsidRDefault="0045155C" w:rsidP="00626566">
      <w:pPr>
        <w:rPr>
          <w:sz w:val="26"/>
          <w:szCs w:val="26"/>
        </w:rPr>
      </w:pPr>
    </w:p>
    <w:p w:rsidR="00062C42" w:rsidRPr="00651AF9" w:rsidRDefault="00062C42" w:rsidP="00626566">
      <w:pPr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4"/>
        <w:gridCol w:w="4621"/>
      </w:tblGrid>
      <w:tr w:rsidR="00626566" w:rsidRPr="00651AF9" w:rsidTr="008A7A1A">
        <w:trPr>
          <w:trHeight w:val="676"/>
        </w:trPr>
        <w:tc>
          <w:tcPr>
            <w:tcW w:w="5071" w:type="dxa"/>
          </w:tcPr>
          <w:p w:rsidR="00626566" w:rsidRPr="00651AF9" w:rsidRDefault="00626566" w:rsidP="00626566">
            <w:pPr>
              <w:rPr>
                <w:b/>
                <w:sz w:val="26"/>
                <w:szCs w:val="26"/>
              </w:rPr>
            </w:pPr>
            <w:r w:rsidRPr="00651AF9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5071" w:type="dxa"/>
          </w:tcPr>
          <w:p w:rsidR="00626566" w:rsidRPr="00651AF9" w:rsidRDefault="0031659F" w:rsidP="000D624F">
            <w:pPr>
              <w:jc w:val="right"/>
              <w:rPr>
                <w:b/>
                <w:sz w:val="26"/>
                <w:szCs w:val="26"/>
              </w:rPr>
            </w:pPr>
            <w:r w:rsidRPr="00651AF9">
              <w:rPr>
                <w:b/>
                <w:sz w:val="26"/>
                <w:szCs w:val="26"/>
              </w:rPr>
              <w:t>В.Н. Гарнец</w:t>
            </w:r>
          </w:p>
        </w:tc>
      </w:tr>
    </w:tbl>
    <w:p w:rsidR="0045155C" w:rsidRDefault="0045155C" w:rsidP="00626566">
      <w:pPr>
        <w:rPr>
          <w:sz w:val="28"/>
        </w:rPr>
      </w:pPr>
    </w:p>
    <w:p w:rsidR="0045155C" w:rsidRDefault="0045155C">
      <w:pPr>
        <w:rPr>
          <w:sz w:val="28"/>
        </w:rPr>
      </w:pPr>
      <w:r>
        <w:rPr>
          <w:sz w:val="28"/>
        </w:rPr>
        <w:br w:type="page"/>
      </w:r>
    </w:p>
    <w:p w:rsidR="0045155C" w:rsidRPr="00A77418" w:rsidRDefault="0045155C" w:rsidP="0045155C">
      <w:pPr>
        <w:jc w:val="right"/>
      </w:pPr>
      <w:r w:rsidRPr="00A77418">
        <w:lastRenderedPageBreak/>
        <w:t xml:space="preserve">Приложение </w:t>
      </w:r>
    </w:p>
    <w:p w:rsidR="0045155C" w:rsidRDefault="0045155C" w:rsidP="0045155C">
      <w:pPr>
        <w:jc w:val="right"/>
      </w:pPr>
      <w:r w:rsidRPr="00A77418">
        <w:t xml:space="preserve">к приказу администрации </w:t>
      </w:r>
    </w:p>
    <w:p w:rsidR="0045155C" w:rsidRPr="00A77418" w:rsidRDefault="0045155C" w:rsidP="0045155C">
      <w:pPr>
        <w:jc w:val="right"/>
      </w:pPr>
      <w:r w:rsidRPr="00A77418">
        <w:t xml:space="preserve">Выборгского района Санкт-Петербурга </w:t>
      </w:r>
    </w:p>
    <w:p w:rsidR="00062C42" w:rsidRDefault="0045155C" w:rsidP="0045155C">
      <w:pPr>
        <w:jc w:val="right"/>
      </w:pPr>
      <w:r w:rsidRPr="00A77418">
        <w:t>от _____________ № ___________</w:t>
      </w:r>
    </w:p>
    <w:p w:rsidR="0045155C" w:rsidRDefault="0045155C" w:rsidP="0045155C">
      <w:pPr>
        <w:jc w:val="right"/>
      </w:pPr>
    </w:p>
    <w:p w:rsidR="0045155C" w:rsidRDefault="0045155C" w:rsidP="0045155C">
      <w:pPr>
        <w:jc w:val="right"/>
      </w:pPr>
    </w:p>
    <w:p w:rsidR="0045155C" w:rsidRPr="00651AF9" w:rsidRDefault="0045155C" w:rsidP="0045155C">
      <w:pPr>
        <w:spacing w:line="240" w:lineRule="atLeast"/>
        <w:jc w:val="center"/>
        <w:rPr>
          <w:b/>
          <w:sz w:val="26"/>
          <w:szCs w:val="26"/>
        </w:rPr>
      </w:pPr>
      <w:r w:rsidRPr="00651AF9">
        <w:rPr>
          <w:b/>
          <w:sz w:val="26"/>
          <w:szCs w:val="26"/>
        </w:rPr>
        <w:t>ПЕРЕЧЕНЬ</w:t>
      </w:r>
    </w:p>
    <w:p w:rsidR="0045155C" w:rsidRPr="009F64D6" w:rsidRDefault="009F64D6" w:rsidP="009F64D6">
      <w:pPr>
        <w:ind w:left="-142"/>
        <w:jc w:val="center"/>
        <w:rPr>
          <w:b/>
        </w:rPr>
      </w:pPr>
      <w:r w:rsidRPr="00651AF9">
        <w:rPr>
          <w:b/>
          <w:color w:val="000000"/>
          <w:sz w:val="26"/>
          <w:szCs w:val="26"/>
        </w:rPr>
        <w:t>должностей государственной гражданской службы Санкт-Петербурга 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имеют право доступа к сведениям, составляющим</w:t>
      </w:r>
      <w:r w:rsidRPr="009F64D6">
        <w:rPr>
          <w:b/>
          <w:color w:val="000000"/>
          <w:sz w:val="28"/>
          <w:szCs w:val="28"/>
        </w:rPr>
        <w:t xml:space="preserve"> налоговую тайну </w:t>
      </w:r>
    </w:p>
    <w:p w:rsidR="0045155C" w:rsidRPr="00A77418" w:rsidRDefault="0045155C" w:rsidP="0045155C">
      <w:pPr>
        <w:spacing w:line="240" w:lineRule="atLeast"/>
        <w:jc w:val="center"/>
        <w:rPr>
          <w:bCs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4155"/>
        <w:gridCol w:w="3817"/>
        <w:gridCol w:w="1499"/>
      </w:tblGrid>
      <w:tr w:rsidR="006B3D84" w:rsidRPr="00A77418" w:rsidTr="006B3D84">
        <w:tc>
          <w:tcPr>
            <w:tcW w:w="4439" w:type="dxa"/>
            <w:gridSpan w:val="2"/>
          </w:tcPr>
          <w:p w:rsidR="006B3D84" w:rsidRPr="00A77418" w:rsidRDefault="006B3D84" w:rsidP="00AF0F3D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17" w:type="dxa"/>
            <w:hideMark/>
          </w:tcPr>
          <w:p w:rsidR="006B3D84" w:rsidRPr="00A77418" w:rsidRDefault="006B3D84" w:rsidP="00AF0F3D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hideMark/>
          </w:tcPr>
          <w:p w:rsidR="006B3D84" w:rsidRPr="00A77418" w:rsidRDefault="006B3D84" w:rsidP="00AF0F3D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6B3D84" w:rsidRPr="00A77418" w:rsidTr="006B3D84">
        <w:trPr>
          <w:trHeight w:val="450"/>
        </w:trPr>
        <w:tc>
          <w:tcPr>
            <w:tcW w:w="284" w:type="dxa"/>
            <w:tcBorders>
              <w:right w:val="nil"/>
            </w:tcBorders>
          </w:tcPr>
          <w:p w:rsidR="006B3D84" w:rsidRPr="00A77418" w:rsidRDefault="006B3D84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tcBorders>
              <w:left w:val="nil"/>
            </w:tcBorders>
            <w:hideMark/>
          </w:tcPr>
          <w:p w:rsidR="006B3D84" w:rsidRDefault="006B3D84" w:rsidP="006B3D84">
            <w:r w:rsidRPr="00A77418">
              <w:t>Отдел социальной защиты населения</w:t>
            </w:r>
          </w:p>
          <w:p w:rsidR="006B3D84" w:rsidRPr="00A77418" w:rsidRDefault="006B3D84" w:rsidP="00AF0F3D">
            <w:pPr>
              <w:rPr>
                <w:lang w:eastAsia="en-US"/>
              </w:rPr>
            </w:pPr>
          </w:p>
        </w:tc>
        <w:tc>
          <w:tcPr>
            <w:tcW w:w="3817" w:type="dxa"/>
            <w:tcBorders>
              <w:left w:val="nil"/>
            </w:tcBorders>
          </w:tcPr>
          <w:p w:rsidR="006B3D84" w:rsidRDefault="006B3D84">
            <w:pPr>
              <w:rPr>
                <w:lang w:eastAsia="en-US"/>
              </w:rPr>
            </w:pPr>
          </w:p>
          <w:p w:rsidR="006B3D84" w:rsidRPr="00A77418" w:rsidRDefault="006B3D84" w:rsidP="00AF0F3D">
            <w:pPr>
              <w:rPr>
                <w:lang w:eastAsia="en-US"/>
              </w:rPr>
            </w:pPr>
          </w:p>
        </w:tc>
        <w:tc>
          <w:tcPr>
            <w:tcW w:w="1499" w:type="dxa"/>
          </w:tcPr>
          <w:p w:rsidR="006B3D84" w:rsidRPr="00A77418" w:rsidRDefault="006B3D84" w:rsidP="00AF0F3D">
            <w:pPr>
              <w:jc w:val="center"/>
              <w:rPr>
                <w:lang w:eastAsia="en-US"/>
              </w:rPr>
            </w:pPr>
          </w:p>
        </w:tc>
      </w:tr>
      <w:tr w:rsidR="006B3D84" w:rsidRPr="00A77418" w:rsidTr="006B3D84">
        <w:trPr>
          <w:trHeight w:val="375"/>
        </w:trPr>
        <w:tc>
          <w:tcPr>
            <w:tcW w:w="284" w:type="dxa"/>
            <w:tcBorders>
              <w:right w:val="nil"/>
            </w:tcBorders>
          </w:tcPr>
          <w:p w:rsidR="006B3D84" w:rsidRPr="00A77418" w:rsidRDefault="006B3D84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tcBorders>
              <w:left w:val="nil"/>
            </w:tcBorders>
          </w:tcPr>
          <w:p w:rsidR="006B3D84" w:rsidRPr="00A77418" w:rsidRDefault="006B3D84" w:rsidP="00AF0F3D"/>
        </w:tc>
        <w:tc>
          <w:tcPr>
            <w:tcW w:w="3817" w:type="dxa"/>
            <w:tcBorders>
              <w:left w:val="nil"/>
            </w:tcBorders>
          </w:tcPr>
          <w:p w:rsidR="006B3D84" w:rsidRDefault="00265A02" w:rsidP="00AF0F3D">
            <w:pPr>
              <w:rPr>
                <w:lang w:eastAsia="en-US"/>
              </w:rPr>
            </w:pPr>
            <w:r>
              <w:rPr>
                <w:lang w:eastAsia="en-US"/>
              </w:rPr>
              <w:t>Начальник отдела</w:t>
            </w:r>
          </w:p>
          <w:p w:rsidR="00265A02" w:rsidRDefault="00265A02" w:rsidP="00AF0F3D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начальника отдела</w:t>
            </w:r>
          </w:p>
        </w:tc>
        <w:tc>
          <w:tcPr>
            <w:tcW w:w="1499" w:type="dxa"/>
          </w:tcPr>
          <w:p w:rsidR="006B3D84" w:rsidRPr="00A77418" w:rsidRDefault="00D4355D" w:rsidP="00AF0F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45155C" w:rsidRPr="00A77418" w:rsidTr="006B3D84">
        <w:tc>
          <w:tcPr>
            <w:tcW w:w="284" w:type="dxa"/>
            <w:vMerge w:val="restart"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 w:val="restart"/>
            <w:tcBorders>
              <w:left w:val="nil"/>
            </w:tcBorders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817" w:type="dxa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hideMark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  <w:vAlign w:val="center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3817" w:type="dxa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hideMark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3817" w:type="dxa"/>
          </w:tcPr>
          <w:p w:rsidR="0045155C" w:rsidRPr="00A77418" w:rsidRDefault="0045155C" w:rsidP="00AF0F3D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3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3817" w:type="dxa"/>
          </w:tcPr>
          <w:p w:rsidR="0045155C" w:rsidRPr="00A77418" w:rsidRDefault="0045155C" w:rsidP="00AF0F3D">
            <w:r w:rsidRPr="00A77418">
              <w:t>специалист 1-й категории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2</w:t>
            </w:r>
          </w:p>
        </w:tc>
      </w:tr>
      <w:tr w:rsidR="0045155C" w:rsidRPr="00A77418" w:rsidTr="006B3D84">
        <w:tc>
          <w:tcPr>
            <w:tcW w:w="284" w:type="dxa"/>
            <w:vMerge w:val="restart"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 w:val="restart"/>
            <w:tcBorders>
              <w:left w:val="nil"/>
            </w:tcBorders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17" w:type="dxa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hideMark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5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3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r w:rsidRPr="00A77418">
              <w:t>специалист 1-й категории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3</w:t>
            </w:r>
          </w:p>
        </w:tc>
      </w:tr>
      <w:tr w:rsidR="0045155C" w:rsidRPr="00A77418" w:rsidTr="006B3D84">
        <w:tc>
          <w:tcPr>
            <w:tcW w:w="284" w:type="dxa"/>
            <w:vMerge w:val="restart"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 w:val="restart"/>
            <w:tcBorders>
              <w:left w:val="nil"/>
            </w:tcBorders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17" w:type="dxa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hideMark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2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3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r w:rsidRPr="00A77418">
              <w:t>специалист 1-й категории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2</w:t>
            </w:r>
          </w:p>
        </w:tc>
      </w:tr>
      <w:tr w:rsidR="0045155C" w:rsidRPr="00A77418" w:rsidTr="006B3D84">
        <w:tc>
          <w:tcPr>
            <w:tcW w:w="284" w:type="dxa"/>
            <w:vMerge w:val="restart"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 w:val="restart"/>
            <w:tcBorders>
              <w:left w:val="nil"/>
            </w:tcBorders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17" w:type="dxa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hideMark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2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  <w:vAlign w:val="center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3817" w:type="dxa"/>
          </w:tcPr>
          <w:p w:rsidR="0045155C" w:rsidRPr="00A77418" w:rsidRDefault="0045155C" w:rsidP="00AF0F3D">
            <w:r w:rsidRPr="00A77418">
              <w:t>специалист 1-й категории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45155C" w:rsidRPr="00A77418" w:rsidTr="006B3D84">
        <w:tc>
          <w:tcPr>
            <w:tcW w:w="284" w:type="dxa"/>
            <w:vMerge w:val="restart"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 w:val="restart"/>
            <w:tcBorders>
              <w:left w:val="nil"/>
            </w:tcBorders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17" w:type="dxa"/>
            <w:hideMark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hideMark/>
          </w:tcPr>
          <w:p w:rsidR="0045155C" w:rsidRPr="00A77418" w:rsidRDefault="0045155C" w:rsidP="00AF0F3D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5</w:t>
            </w:r>
          </w:p>
        </w:tc>
      </w:tr>
      <w:tr w:rsidR="0045155C" w:rsidRPr="00A77418" w:rsidTr="006B3D84"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5</w:t>
            </w:r>
          </w:p>
        </w:tc>
      </w:tr>
      <w:tr w:rsidR="0045155C" w:rsidRPr="00A77418" w:rsidTr="006B3D84">
        <w:trPr>
          <w:trHeight w:val="114"/>
        </w:trPr>
        <w:tc>
          <w:tcPr>
            <w:tcW w:w="284" w:type="dxa"/>
            <w:vMerge/>
            <w:tcBorders>
              <w:right w:val="nil"/>
            </w:tcBorders>
            <w:vAlign w:val="center"/>
          </w:tcPr>
          <w:p w:rsidR="0045155C" w:rsidRPr="00A77418" w:rsidRDefault="0045155C" w:rsidP="00AF0F3D">
            <w:pPr>
              <w:rPr>
                <w:lang w:eastAsia="en-US"/>
              </w:rPr>
            </w:pPr>
          </w:p>
        </w:tc>
        <w:tc>
          <w:tcPr>
            <w:tcW w:w="4155" w:type="dxa"/>
            <w:vMerge/>
            <w:tcBorders>
              <w:left w:val="nil"/>
            </w:tcBorders>
          </w:tcPr>
          <w:p w:rsidR="0045155C" w:rsidRPr="00A77418" w:rsidRDefault="0045155C" w:rsidP="00AF0F3D"/>
        </w:tc>
        <w:tc>
          <w:tcPr>
            <w:tcW w:w="3817" w:type="dxa"/>
          </w:tcPr>
          <w:p w:rsidR="0045155C" w:rsidRPr="00A77418" w:rsidRDefault="0045155C" w:rsidP="00AF0F3D">
            <w:r w:rsidRPr="00A77418">
              <w:t>специалист 1-й категории</w:t>
            </w:r>
          </w:p>
        </w:tc>
        <w:tc>
          <w:tcPr>
            <w:tcW w:w="1499" w:type="dxa"/>
          </w:tcPr>
          <w:p w:rsidR="0045155C" w:rsidRPr="00A77418" w:rsidRDefault="0045155C" w:rsidP="00AF0F3D">
            <w:pPr>
              <w:jc w:val="center"/>
            </w:pPr>
            <w:r w:rsidRPr="00A77418">
              <w:t>4</w:t>
            </w:r>
          </w:p>
        </w:tc>
      </w:tr>
      <w:tr w:rsidR="006B3D84" w:rsidRPr="00A77418" w:rsidTr="003470CE">
        <w:tc>
          <w:tcPr>
            <w:tcW w:w="8256" w:type="dxa"/>
            <w:gridSpan w:val="3"/>
            <w:vAlign w:val="center"/>
          </w:tcPr>
          <w:p w:rsidR="006B3D84" w:rsidRPr="00A77418" w:rsidRDefault="006B3D84" w:rsidP="006B3D84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499" w:type="dxa"/>
          </w:tcPr>
          <w:p w:rsidR="006B3D84" w:rsidRPr="006B3D84" w:rsidRDefault="00D4355D" w:rsidP="00AF0F3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55</w:t>
            </w:r>
            <w:bookmarkStart w:id="0" w:name="_GoBack"/>
            <w:bookmarkEnd w:id="0"/>
          </w:p>
        </w:tc>
      </w:tr>
    </w:tbl>
    <w:p w:rsidR="0045155C" w:rsidRPr="00236C95" w:rsidRDefault="0045155C" w:rsidP="0045155C">
      <w:pPr>
        <w:jc w:val="right"/>
        <w:rPr>
          <w:sz w:val="28"/>
        </w:rPr>
      </w:pPr>
    </w:p>
    <w:sectPr w:rsidR="0045155C" w:rsidRPr="00236C95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DB7" w:rsidRDefault="00A73DB7" w:rsidP="00F00D06">
      <w:r>
        <w:separator/>
      </w:r>
    </w:p>
  </w:endnote>
  <w:endnote w:type="continuationSeparator" w:id="0">
    <w:p w:rsidR="00A73DB7" w:rsidRDefault="00A73DB7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DB7" w:rsidRDefault="00A73DB7" w:rsidP="00F00D06">
      <w:r>
        <w:separator/>
      </w:r>
    </w:p>
  </w:footnote>
  <w:footnote w:type="continuationSeparator" w:id="0">
    <w:p w:rsidR="00A73DB7" w:rsidRDefault="00A73DB7" w:rsidP="00F00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65585bbe-d979-4bba-a95f-8e01c146bf08"/>
  </w:docVars>
  <w:rsids>
    <w:rsidRoot w:val="00A97C02"/>
    <w:rsid w:val="00062C42"/>
    <w:rsid w:val="000A7FE2"/>
    <w:rsid w:val="000B36B7"/>
    <w:rsid w:val="000C402B"/>
    <w:rsid w:val="000D624F"/>
    <w:rsid w:val="000F37DD"/>
    <w:rsid w:val="0011552A"/>
    <w:rsid w:val="0013337B"/>
    <w:rsid w:val="00163C92"/>
    <w:rsid w:val="0018597B"/>
    <w:rsid w:val="001934DE"/>
    <w:rsid w:val="00217E89"/>
    <w:rsid w:val="00224D39"/>
    <w:rsid w:val="0025719F"/>
    <w:rsid w:val="00260B7C"/>
    <w:rsid w:val="00265A02"/>
    <w:rsid w:val="0029003A"/>
    <w:rsid w:val="002F3041"/>
    <w:rsid w:val="0031659F"/>
    <w:rsid w:val="00337704"/>
    <w:rsid w:val="003815C5"/>
    <w:rsid w:val="00390394"/>
    <w:rsid w:val="003E0A92"/>
    <w:rsid w:val="003E5DE7"/>
    <w:rsid w:val="003F290D"/>
    <w:rsid w:val="00402565"/>
    <w:rsid w:val="0045155C"/>
    <w:rsid w:val="004E704C"/>
    <w:rsid w:val="005057B4"/>
    <w:rsid w:val="005440D8"/>
    <w:rsid w:val="00562F44"/>
    <w:rsid w:val="00573FAF"/>
    <w:rsid w:val="005E19C6"/>
    <w:rsid w:val="005F5835"/>
    <w:rsid w:val="00605516"/>
    <w:rsid w:val="00626566"/>
    <w:rsid w:val="00651AF9"/>
    <w:rsid w:val="0068397C"/>
    <w:rsid w:val="006A7D0F"/>
    <w:rsid w:val="006B3D84"/>
    <w:rsid w:val="006C276B"/>
    <w:rsid w:val="0071420E"/>
    <w:rsid w:val="007370B8"/>
    <w:rsid w:val="007A1944"/>
    <w:rsid w:val="007A2244"/>
    <w:rsid w:val="007B0FEB"/>
    <w:rsid w:val="007C7B5E"/>
    <w:rsid w:val="008055AE"/>
    <w:rsid w:val="00826DEC"/>
    <w:rsid w:val="00830956"/>
    <w:rsid w:val="00894B13"/>
    <w:rsid w:val="008A6AB4"/>
    <w:rsid w:val="008A7A1A"/>
    <w:rsid w:val="00937F52"/>
    <w:rsid w:val="00961E3B"/>
    <w:rsid w:val="009C706C"/>
    <w:rsid w:val="009F64D6"/>
    <w:rsid w:val="00A13E28"/>
    <w:rsid w:val="00A73DB7"/>
    <w:rsid w:val="00A93703"/>
    <w:rsid w:val="00A97C02"/>
    <w:rsid w:val="00AA1B8D"/>
    <w:rsid w:val="00AB47E9"/>
    <w:rsid w:val="00AB4C33"/>
    <w:rsid w:val="00AC0573"/>
    <w:rsid w:val="00AF3495"/>
    <w:rsid w:val="00BA37F3"/>
    <w:rsid w:val="00BA6CBD"/>
    <w:rsid w:val="00BF575C"/>
    <w:rsid w:val="00C267C6"/>
    <w:rsid w:val="00C352A8"/>
    <w:rsid w:val="00D13AD4"/>
    <w:rsid w:val="00D4355D"/>
    <w:rsid w:val="00D43EB2"/>
    <w:rsid w:val="00D864D1"/>
    <w:rsid w:val="00D90F9F"/>
    <w:rsid w:val="00DA69C2"/>
    <w:rsid w:val="00DB0E80"/>
    <w:rsid w:val="00DE4647"/>
    <w:rsid w:val="00DF0E92"/>
    <w:rsid w:val="00E051CE"/>
    <w:rsid w:val="00E82CB2"/>
    <w:rsid w:val="00EF1BEC"/>
    <w:rsid w:val="00F00D06"/>
    <w:rsid w:val="00F02793"/>
    <w:rsid w:val="00F342AC"/>
    <w:rsid w:val="00F37FEE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B1B397-73B8-421E-A68D-082C544A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9F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F5215-714B-4E9E-8B44-9BEB6729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22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Дикова Нелли Ивановна</cp:lastModifiedBy>
  <cp:revision>6</cp:revision>
  <cp:lastPrinted>2016-05-27T07:23:00Z</cp:lastPrinted>
  <dcterms:created xsi:type="dcterms:W3CDTF">2020-05-26T14:17:00Z</dcterms:created>
  <dcterms:modified xsi:type="dcterms:W3CDTF">2020-05-27T07:51:00Z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