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701C8B" w:rsidRPr="00701C8B" w:rsidTr="00880F31">
        <w:trPr>
          <w:trHeight w:val="963"/>
        </w:trPr>
        <w:tc>
          <w:tcPr>
            <w:tcW w:w="9720" w:type="dxa"/>
          </w:tcPr>
          <w:p w:rsidR="00E21846" w:rsidRPr="00701C8B" w:rsidRDefault="00C93041" w:rsidP="00C93041">
            <w:pPr>
              <w:pStyle w:val="5"/>
              <w:spacing w:before="0" w:after="0"/>
              <w:jc w:val="center"/>
            </w:pPr>
            <w:r w:rsidRPr="00701C8B">
              <w:rPr>
                <w:b w:val="0"/>
                <w:noProof/>
              </w:rPr>
              <w:drawing>
                <wp:inline distT="0" distB="0" distL="0" distR="0" wp14:anchorId="11209588" wp14:editId="2A15386E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C8B" w:rsidRPr="00701C8B" w:rsidTr="00880F31">
        <w:trPr>
          <w:trHeight w:val="1931"/>
        </w:trPr>
        <w:tc>
          <w:tcPr>
            <w:tcW w:w="9720" w:type="dxa"/>
          </w:tcPr>
          <w:p w:rsidR="00E21846" w:rsidRPr="00701C8B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701C8B"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Pr="00701C8B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701C8B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701C8B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701C8B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701C8B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701C8B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701C8B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701C8B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701C8B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701C8B">
              <w:rPr>
                <w:spacing w:val="-20"/>
                <w:sz w:val="30"/>
                <w:szCs w:val="30"/>
              </w:rPr>
              <w:t>Р  А  С  П  О  Р  Я</w:t>
            </w:r>
            <w:r w:rsidR="009C1ADA" w:rsidRPr="00701C8B">
              <w:rPr>
                <w:spacing w:val="-20"/>
                <w:sz w:val="30"/>
                <w:szCs w:val="30"/>
              </w:rPr>
              <w:t xml:space="preserve"> </w:t>
            </w:r>
            <w:r w:rsidRPr="00701C8B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701C8B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701C8B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701C8B">
              <w:rPr>
                <w:sz w:val="16"/>
                <w:szCs w:val="16"/>
              </w:rPr>
              <w:t>О К У Д</w:t>
            </w:r>
          </w:p>
        </w:tc>
      </w:tr>
    </w:tbl>
    <w:p w:rsidR="00E21846" w:rsidRPr="00701C8B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701C8B">
        <w:rPr>
          <w:noProof/>
        </w:rPr>
        <w:drawing>
          <wp:anchor distT="0" distB="0" distL="114300" distR="114300" simplePos="0" relativeHeight="251656704" behindDoc="0" locked="0" layoutInCell="1" allowOverlap="1" wp14:anchorId="0B22AC61" wp14:editId="4C3BC59A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701C8B" w:rsidRDefault="00E21846" w:rsidP="00E21846">
      <w:pPr>
        <w:pStyle w:val="aeoaeno12"/>
        <w:spacing w:line="240" w:lineRule="auto"/>
        <w:ind w:firstLine="0"/>
      </w:pPr>
    </w:p>
    <w:p w:rsidR="00E21846" w:rsidRPr="00701C8B" w:rsidRDefault="00E21846" w:rsidP="00E21846">
      <w:pPr>
        <w:pStyle w:val="aeoaeno12"/>
        <w:spacing w:line="240" w:lineRule="auto"/>
        <w:ind w:firstLine="0"/>
      </w:pPr>
    </w:p>
    <w:p w:rsidR="00E21846" w:rsidRPr="00701C8B" w:rsidRDefault="00E21846" w:rsidP="00E21846">
      <w:pPr>
        <w:pStyle w:val="aeoaeno12"/>
        <w:spacing w:line="240" w:lineRule="auto"/>
        <w:ind w:firstLine="0"/>
      </w:pPr>
    </w:p>
    <w:p w:rsidR="0097728D" w:rsidRPr="00701C8B" w:rsidRDefault="00052032" w:rsidP="0097728D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701C8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распоряжение </w:t>
      </w:r>
      <w:r w:rsidRPr="00701C8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Комитета по труду и занятости населения </w:t>
      </w:r>
      <w:r w:rsidRPr="00701C8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C4800" w:rsidRPr="00701C8B">
        <w:rPr>
          <w:rFonts w:ascii="Times New Roman" w:hAnsi="Times New Roman" w:cs="Times New Roman"/>
          <w:b/>
          <w:bCs/>
          <w:sz w:val="24"/>
          <w:szCs w:val="24"/>
        </w:rPr>
        <w:t>Санкт-Петербурга от 03.06.2019</w:t>
      </w:r>
      <w:r w:rsidRPr="00701C8B">
        <w:rPr>
          <w:rFonts w:ascii="Times New Roman" w:hAnsi="Times New Roman" w:cs="Times New Roman"/>
          <w:b/>
          <w:bCs/>
          <w:sz w:val="24"/>
          <w:szCs w:val="24"/>
        </w:rPr>
        <w:t xml:space="preserve"> № 91-р</w:t>
      </w:r>
    </w:p>
    <w:p w:rsidR="0097728D" w:rsidRPr="00701C8B" w:rsidRDefault="0097728D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0AA" w:rsidRPr="00701C8B" w:rsidRDefault="000800AA" w:rsidP="00BA4BA3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A47" w:rsidRPr="00701C8B" w:rsidRDefault="00D8719B" w:rsidP="00F1431E">
      <w:pPr>
        <w:pStyle w:val="ab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C8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943A47" w:rsidRPr="00701C8B">
        <w:rPr>
          <w:rFonts w:ascii="Times New Roman" w:hAnsi="Times New Roman" w:cs="Times New Roman"/>
          <w:bCs/>
          <w:sz w:val="24"/>
          <w:szCs w:val="24"/>
        </w:rPr>
        <w:t xml:space="preserve">Внести в распоряжение Комитета по труду и занятости населения </w:t>
      </w:r>
      <w:r w:rsidR="008A3805" w:rsidRPr="00701C8B">
        <w:rPr>
          <w:rFonts w:ascii="Times New Roman" w:hAnsi="Times New Roman" w:cs="Times New Roman"/>
          <w:bCs/>
          <w:sz w:val="24"/>
          <w:szCs w:val="24"/>
        </w:rPr>
        <w:br/>
      </w:r>
      <w:r w:rsidR="00943A47" w:rsidRPr="00701C8B">
        <w:rPr>
          <w:rFonts w:ascii="Times New Roman" w:hAnsi="Times New Roman" w:cs="Times New Roman"/>
          <w:bCs/>
          <w:sz w:val="24"/>
          <w:szCs w:val="24"/>
        </w:rPr>
        <w:t xml:space="preserve">Санкт-Петербурга от </w:t>
      </w:r>
      <w:r w:rsidR="00AC4800" w:rsidRPr="00701C8B">
        <w:rPr>
          <w:rStyle w:val="wbformattributevalue"/>
          <w:rFonts w:ascii="Times New Roman" w:hAnsi="Times New Roman" w:cs="Times New Roman"/>
          <w:sz w:val="24"/>
          <w:szCs w:val="24"/>
        </w:rPr>
        <w:t>03.06.2019</w:t>
      </w:r>
      <w:r w:rsidR="00943A47" w:rsidRPr="00701C8B">
        <w:rPr>
          <w:rFonts w:ascii="Times New Roman" w:hAnsi="Times New Roman" w:cs="Times New Roman"/>
          <w:bCs/>
          <w:sz w:val="24"/>
          <w:szCs w:val="24"/>
        </w:rPr>
        <w:t xml:space="preserve"> № 91-р «Об организации информирования работодателей о реализации способов выполнения законодательства о квотировании рабочих мест для трудоустройства инвалидов» следующие изменения:</w:t>
      </w:r>
    </w:p>
    <w:p w:rsidR="004213E1" w:rsidRPr="00701C8B" w:rsidRDefault="00943A47" w:rsidP="00F1431E">
      <w:pPr>
        <w:pStyle w:val="ab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C8B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3004CF" w:rsidRPr="00701C8B">
        <w:rPr>
          <w:rFonts w:ascii="Times New Roman" w:hAnsi="Times New Roman" w:cs="Times New Roman"/>
          <w:bCs/>
          <w:sz w:val="24"/>
          <w:szCs w:val="24"/>
        </w:rPr>
        <w:t>Пункт 5 изложить в следующей редакции:</w:t>
      </w:r>
    </w:p>
    <w:p w:rsidR="00D62A10" w:rsidRPr="00701C8B" w:rsidRDefault="003004CF" w:rsidP="00F1431E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8B">
        <w:rPr>
          <w:rFonts w:ascii="Times New Roman" w:hAnsi="Times New Roman" w:cs="Times New Roman"/>
          <w:bCs/>
          <w:sz w:val="24"/>
          <w:szCs w:val="24"/>
        </w:rPr>
        <w:t>«5.</w:t>
      </w:r>
      <w:r w:rsidR="004213E1" w:rsidRPr="00701C8B">
        <w:rPr>
          <w:rFonts w:ascii="Times New Roman" w:hAnsi="Times New Roman" w:cs="Times New Roman"/>
          <w:sz w:val="24"/>
          <w:szCs w:val="24"/>
        </w:rPr>
        <w:t xml:space="preserve"> </w:t>
      </w:r>
      <w:r w:rsidR="00600F76" w:rsidRPr="00701C8B">
        <w:rPr>
          <w:rFonts w:ascii="Times New Roman" w:hAnsi="Times New Roman" w:cs="Times New Roman"/>
          <w:sz w:val="24"/>
          <w:szCs w:val="24"/>
        </w:rPr>
        <w:t xml:space="preserve">СПб ГАУ ЦЗН направляет поступившие заявления </w:t>
      </w:r>
      <w:r w:rsidR="00F66074" w:rsidRPr="00701C8B">
        <w:rPr>
          <w:rFonts w:ascii="Times New Roman" w:hAnsi="Times New Roman" w:cs="Times New Roman"/>
          <w:sz w:val="24"/>
          <w:szCs w:val="24"/>
        </w:rPr>
        <w:t xml:space="preserve">о включении в Реестр </w:t>
      </w:r>
      <w:r w:rsidR="00082B80" w:rsidRPr="00701C8B">
        <w:rPr>
          <w:rFonts w:ascii="Times New Roman" w:hAnsi="Times New Roman" w:cs="Times New Roman"/>
          <w:sz w:val="24"/>
          <w:szCs w:val="24"/>
        </w:rPr>
        <w:br/>
      </w:r>
      <w:r w:rsidR="00600F76" w:rsidRPr="00701C8B">
        <w:rPr>
          <w:rFonts w:ascii="Times New Roman" w:hAnsi="Times New Roman" w:cs="Times New Roman"/>
          <w:sz w:val="24"/>
          <w:szCs w:val="24"/>
        </w:rPr>
        <w:t>в юридический</w:t>
      </w:r>
      <w:r w:rsidR="006B28BE" w:rsidRPr="00701C8B">
        <w:rPr>
          <w:rFonts w:ascii="Times New Roman" w:hAnsi="Times New Roman" w:cs="Times New Roman"/>
          <w:sz w:val="24"/>
          <w:szCs w:val="24"/>
        </w:rPr>
        <w:t xml:space="preserve"> отдел Комитета </w:t>
      </w:r>
      <w:r w:rsidR="00D22B1A">
        <w:rPr>
          <w:rFonts w:ascii="Times New Roman" w:hAnsi="Times New Roman" w:cs="Times New Roman"/>
          <w:sz w:val="24"/>
          <w:szCs w:val="24"/>
        </w:rPr>
        <w:t xml:space="preserve">для проверки </w:t>
      </w:r>
      <w:r w:rsidR="00BE66B2">
        <w:rPr>
          <w:rFonts w:ascii="Times New Roman" w:hAnsi="Times New Roman" w:cs="Times New Roman"/>
          <w:sz w:val="24"/>
          <w:szCs w:val="24"/>
        </w:rPr>
        <w:t>достоверности информации</w:t>
      </w:r>
      <w:bookmarkStart w:id="0" w:name="_GoBack"/>
      <w:bookmarkEnd w:id="0"/>
      <w:r w:rsidR="00BE66B2">
        <w:rPr>
          <w:rFonts w:ascii="Times New Roman" w:hAnsi="Times New Roman" w:cs="Times New Roman"/>
          <w:sz w:val="24"/>
          <w:szCs w:val="24"/>
        </w:rPr>
        <w:t xml:space="preserve"> </w:t>
      </w:r>
      <w:r w:rsidR="00D22B1A">
        <w:rPr>
          <w:rFonts w:ascii="Times New Roman" w:hAnsi="Times New Roman" w:cs="Times New Roman"/>
          <w:sz w:val="24"/>
          <w:szCs w:val="24"/>
        </w:rPr>
        <w:t xml:space="preserve">о </w:t>
      </w:r>
      <w:r w:rsidR="009F06AB" w:rsidRPr="00701C8B">
        <w:rPr>
          <w:rFonts w:ascii="Times New Roman" w:hAnsi="Times New Roman" w:cs="Times New Roman"/>
          <w:sz w:val="24"/>
          <w:szCs w:val="24"/>
        </w:rPr>
        <w:t>работодател</w:t>
      </w:r>
      <w:r w:rsidR="00D22B1A">
        <w:rPr>
          <w:rFonts w:ascii="Times New Roman" w:hAnsi="Times New Roman" w:cs="Times New Roman"/>
          <w:sz w:val="24"/>
          <w:szCs w:val="24"/>
        </w:rPr>
        <w:t>е</w:t>
      </w:r>
      <w:r w:rsidR="009F06AB" w:rsidRPr="00701C8B">
        <w:rPr>
          <w:rFonts w:ascii="Times New Roman" w:hAnsi="Times New Roman" w:cs="Times New Roman"/>
          <w:sz w:val="24"/>
          <w:szCs w:val="24"/>
        </w:rPr>
        <w:t>.</w:t>
      </w:r>
    </w:p>
    <w:p w:rsidR="0002135B" w:rsidRPr="00701C8B" w:rsidRDefault="00DF19AE" w:rsidP="00F1431E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8B">
        <w:rPr>
          <w:rFonts w:ascii="Times New Roman" w:hAnsi="Times New Roman" w:cs="Times New Roman"/>
          <w:sz w:val="24"/>
          <w:szCs w:val="24"/>
        </w:rPr>
        <w:t xml:space="preserve">Информация о согласованных с юридическим отделом работодателях </w:t>
      </w:r>
      <w:r w:rsidR="00421661" w:rsidRPr="00701C8B">
        <w:rPr>
          <w:rFonts w:ascii="Times New Roman" w:hAnsi="Times New Roman" w:cs="Times New Roman"/>
          <w:sz w:val="24"/>
          <w:szCs w:val="24"/>
        </w:rPr>
        <w:t>включается СПб ГАУ ЦЗН в Реестр.</w:t>
      </w:r>
      <w:r w:rsidRPr="00701C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4CF" w:rsidRPr="00701C8B" w:rsidRDefault="004213E1" w:rsidP="00F1431E">
      <w:pPr>
        <w:pStyle w:val="ab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C8B">
        <w:rPr>
          <w:rFonts w:ascii="Times New Roman" w:hAnsi="Times New Roman" w:cs="Times New Roman"/>
          <w:bCs/>
          <w:sz w:val="24"/>
          <w:szCs w:val="24"/>
        </w:rPr>
        <w:t>СПб ГАУ ЦЗН осуществляет размещение и веден</w:t>
      </w:r>
      <w:r w:rsidR="00DB22D4" w:rsidRPr="00701C8B">
        <w:rPr>
          <w:rFonts w:ascii="Times New Roman" w:hAnsi="Times New Roman" w:cs="Times New Roman"/>
          <w:bCs/>
          <w:sz w:val="24"/>
          <w:szCs w:val="24"/>
        </w:rPr>
        <w:t xml:space="preserve">ие Реестра на сайте r21.spb.ru </w:t>
      </w:r>
      <w:r w:rsidR="00082B80" w:rsidRPr="00701C8B">
        <w:rPr>
          <w:rFonts w:ascii="Times New Roman" w:hAnsi="Times New Roman" w:cs="Times New Roman"/>
          <w:bCs/>
          <w:sz w:val="24"/>
          <w:szCs w:val="24"/>
        </w:rPr>
        <w:br/>
      </w:r>
      <w:r w:rsidRPr="00701C8B">
        <w:rPr>
          <w:rFonts w:ascii="Times New Roman" w:hAnsi="Times New Roman" w:cs="Times New Roman"/>
          <w:bCs/>
          <w:sz w:val="24"/>
          <w:szCs w:val="24"/>
        </w:rPr>
        <w:t>в информационно-телекоммуникационной сети «Интернет» под наименованием «Реестр работодателей, готовых заключить соглашения об организации рабочих мест для приема инвалидов» раздела «О квотировании рабочих мест для инвалидов».</w:t>
      </w:r>
      <w:r w:rsidR="003004CF" w:rsidRPr="00701C8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431E" w:rsidRPr="00701C8B" w:rsidRDefault="00701C8B" w:rsidP="00F1431E">
      <w:pPr>
        <w:pStyle w:val="1"/>
        <w:keepNext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4"/>
          <w:lang w:eastAsia="en-US"/>
        </w:rPr>
      </w:pPr>
      <w:r w:rsidRPr="00701C8B">
        <w:rPr>
          <w:rFonts w:eastAsia="Calibri"/>
          <w:bCs/>
          <w:sz w:val="24"/>
          <w:lang w:eastAsia="en-US"/>
        </w:rPr>
        <w:t>1.2. Приложение</w:t>
      </w:r>
      <w:r w:rsidR="00F1431E" w:rsidRPr="00701C8B">
        <w:rPr>
          <w:rFonts w:eastAsia="Calibri"/>
          <w:bCs/>
          <w:sz w:val="24"/>
          <w:lang w:eastAsia="en-US"/>
        </w:rPr>
        <w:t xml:space="preserve"> к распоря</w:t>
      </w:r>
      <w:r w:rsidR="006D1351">
        <w:rPr>
          <w:rFonts w:eastAsia="Calibri"/>
          <w:bCs/>
          <w:sz w:val="24"/>
          <w:lang w:eastAsia="en-US"/>
        </w:rPr>
        <w:t xml:space="preserve">жению после слов «работодатель не </w:t>
      </w:r>
      <w:r w:rsidR="00F1431E" w:rsidRPr="00701C8B">
        <w:rPr>
          <w:rFonts w:eastAsia="Calibri"/>
          <w:bCs/>
          <w:sz w:val="24"/>
          <w:lang w:eastAsia="en-US"/>
        </w:rPr>
        <w:t>включ</w:t>
      </w:r>
      <w:r w:rsidR="006D1351">
        <w:rPr>
          <w:rFonts w:eastAsia="Calibri"/>
          <w:bCs/>
          <w:sz w:val="24"/>
          <w:lang w:eastAsia="en-US"/>
        </w:rPr>
        <w:t>ен</w:t>
      </w:r>
      <w:r w:rsidR="00F1431E" w:rsidRPr="00701C8B">
        <w:rPr>
          <w:rFonts w:eastAsia="Calibri"/>
          <w:bCs/>
          <w:sz w:val="24"/>
          <w:lang w:eastAsia="en-US"/>
        </w:rPr>
        <w:t xml:space="preserve"> </w:t>
      </w:r>
      <w:r w:rsidRPr="00701C8B">
        <w:rPr>
          <w:rFonts w:eastAsia="Calibri"/>
          <w:bCs/>
          <w:sz w:val="24"/>
          <w:lang w:eastAsia="en-US"/>
        </w:rPr>
        <w:br/>
      </w:r>
      <w:r w:rsidR="006D1351">
        <w:rPr>
          <w:rFonts w:eastAsia="Calibri"/>
          <w:bCs/>
          <w:sz w:val="24"/>
          <w:lang w:eastAsia="en-US"/>
        </w:rPr>
        <w:t>в реестр недобросовестных</w:t>
      </w:r>
      <w:r w:rsidR="00F1431E" w:rsidRPr="00701C8B">
        <w:rPr>
          <w:rFonts w:eastAsia="Calibri"/>
          <w:bCs/>
          <w:sz w:val="24"/>
          <w:lang w:eastAsia="en-US"/>
        </w:rPr>
        <w:t xml:space="preserve"> поставщиков (подрядчиков, исполнителей), ведение которого осуществляется в соответствии с Федеральным </w:t>
      </w:r>
      <w:hyperlink r:id="rId10" w:history="1">
        <w:r w:rsidR="00F1431E" w:rsidRPr="00701C8B">
          <w:rPr>
            <w:rFonts w:eastAsia="Calibri"/>
            <w:bCs/>
            <w:sz w:val="24"/>
            <w:lang w:eastAsia="en-US"/>
          </w:rPr>
          <w:t>законом</w:t>
        </w:r>
      </w:hyperlink>
      <w:r w:rsidR="00F1431E" w:rsidRPr="00701C8B">
        <w:rPr>
          <w:rFonts w:eastAsia="Calibri"/>
          <w:bCs/>
          <w:sz w:val="24"/>
          <w:lang w:eastAsia="en-US"/>
        </w:rPr>
        <w:t xml:space="preserve"> от 05.04.2013 </w:t>
      </w:r>
      <w:r w:rsidR="00B53077" w:rsidRPr="00701C8B">
        <w:rPr>
          <w:rFonts w:eastAsia="Calibri"/>
          <w:bCs/>
          <w:sz w:val="24"/>
          <w:lang w:eastAsia="en-US"/>
        </w:rPr>
        <w:t>№</w:t>
      </w:r>
      <w:r w:rsidR="00F1431E" w:rsidRPr="00701C8B">
        <w:rPr>
          <w:rFonts w:eastAsia="Calibri"/>
          <w:bCs/>
          <w:sz w:val="24"/>
          <w:lang w:eastAsia="en-US"/>
        </w:rPr>
        <w:t xml:space="preserve"> 44-ФЗ </w:t>
      </w:r>
      <w:r w:rsidR="006D1351">
        <w:rPr>
          <w:rFonts w:eastAsia="Calibri"/>
          <w:bCs/>
          <w:sz w:val="24"/>
          <w:lang w:eastAsia="en-US"/>
        </w:rPr>
        <w:br/>
      </w:r>
      <w:r w:rsidR="00B53077" w:rsidRPr="00701C8B">
        <w:rPr>
          <w:rFonts w:eastAsia="Calibri"/>
          <w:bCs/>
          <w:sz w:val="24"/>
          <w:lang w:eastAsia="en-US"/>
        </w:rPr>
        <w:t>«</w:t>
      </w:r>
      <w:r w:rsidR="00F1431E" w:rsidRPr="00701C8B">
        <w:rPr>
          <w:rFonts w:eastAsia="Calibri"/>
          <w:bCs/>
          <w:sz w:val="24"/>
          <w:lang w:eastAsia="en-US"/>
        </w:rPr>
        <w:t>О</w:t>
      </w:r>
      <w:r w:rsidR="006D1351">
        <w:rPr>
          <w:rFonts w:eastAsia="Calibri"/>
          <w:bCs/>
          <w:sz w:val="24"/>
          <w:lang w:eastAsia="en-US"/>
        </w:rPr>
        <w:t xml:space="preserve"> контрактной системе в сфере закупок товаров, работ, услуг для обеспечения государственных </w:t>
      </w:r>
      <w:r w:rsidR="00F1431E" w:rsidRPr="00701C8B">
        <w:rPr>
          <w:rFonts w:eastAsia="Calibri"/>
          <w:bCs/>
          <w:sz w:val="24"/>
          <w:lang w:eastAsia="en-US"/>
        </w:rPr>
        <w:t>и муниципальных нужд» дополнить абзацем следующего содержания:</w:t>
      </w:r>
    </w:p>
    <w:p w:rsidR="00F1431E" w:rsidRPr="00701C8B" w:rsidRDefault="00F1431E" w:rsidP="00F1431E">
      <w:pPr>
        <w:ind w:firstLine="567"/>
        <w:jc w:val="both"/>
        <w:rPr>
          <w:rFonts w:eastAsia="Calibri"/>
          <w:bCs/>
          <w:lang w:eastAsia="en-US"/>
        </w:rPr>
      </w:pPr>
      <w:r w:rsidRPr="00701C8B">
        <w:rPr>
          <w:rFonts w:eastAsia="Calibri"/>
          <w:bCs/>
          <w:lang w:eastAsia="en-US"/>
        </w:rPr>
        <w:t>«у работодателя и аффилированных с ним лиц отсутствуют признаки недобросовестности.».</w:t>
      </w:r>
    </w:p>
    <w:p w:rsidR="00EE6A5D" w:rsidRPr="00701C8B" w:rsidRDefault="003D2715" w:rsidP="00F1431E">
      <w:pPr>
        <w:pStyle w:val="ab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1C8B">
        <w:rPr>
          <w:rFonts w:ascii="Times New Roman" w:hAnsi="Times New Roman" w:cs="Times New Roman"/>
          <w:bCs/>
          <w:sz w:val="24"/>
          <w:szCs w:val="24"/>
        </w:rPr>
        <w:t>2</w:t>
      </w:r>
      <w:r w:rsidR="00DF7EB0" w:rsidRPr="00701C8B">
        <w:rPr>
          <w:rFonts w:ascii="Times New Roman" w:hAnsi="Times New Roman" w:cs="Times New Roman"/>
          <w:bCs/>
          <w:sz w:val="24"/>
          <w:szCs w:val="24"/>
        </w:rPr>
        <w:t xml:space="preserve">. Контроль за выполнением распоряжения </w:t>
      </w:r>
      <w:r w:rsidR="00920C65" w:rsidRPr="00701C8B">
        <w:rPr>
          <w:rFonts w:ascii="Times New Roman" w:hAnsi="Times New Roman" w:cs="Times New Roman"/>
          <w:bCs/>
          <w:sz w:val="24"/>
          <w:szCs w:val="24"/>
        </w:rPr>
        <w:t>возложить на первого заместителя</w:t>
      </w:r>
      <w:r w:rsidR="006E4131" w:rsidRPr="00701C8B">
        <w:rPr>
          <w:rFonts w:ascii="Times New Roman" w:hAnsi="Times New Roman" w:cs="Times New Roman"/>
          <w:bCs/>
          <w:sz w:val="24"/>
          <w:szCs w:val="24"/>
        </w:rPr>
        <w:t xml:space="preserve"> председателя Комитета </w:t>
      </w:r>
      <w:r w:rsidR="00920C65" w:rsidRPr="00701C8B">
        <w:rPr>
          <w:rFonts w:ascii="Times New Roman" w:hAnsi="Times New Roman" w:cs="Times New Roman"/>
          <w:bCs/>
          <w:sz w:val="24"/>
          <w:szCs w:val="24"/>
        </w:rPr>
        <w:t>Рогачева</w:t>
      </w:r>
      <w:r w:rsidR="006E4131" w:rsidRPr="00701C8B">
        <w:rPr>
          <w:rFonts w:ascii="Times New Roman" w:hAnsi="Times New Roman" w:cs="Times New Roman"/>
          <w:bCs/>
          <w:sz w:val="24"/>
          <w:szCs w:val="24"/>
        </w:rPr>
        <w:t xml:space="preserve"> Н.А</w:t>
      </w:r>
      <w:r w:rsidR="00920C65" w:rsidRPr="00701C8B">
        <w:rPr>
          <w:rFonts w:ascii="Times New Roman" w:hAnsi="Times New Roman" w:cs="Times New Roman"/>
          <w:bCs/>
          <w:sz w:val="24"/>
          <w:szCs w:val="24"/>
        </w:rPr>
        <w:t>.</w:t>
      </w:r>
    </w:p>
    <w:p w:rsidR="00A11E8E" w:rsidRPr="00701C8B" w:rsidRDefault="00A11E8E" w:rsidP="00962CB5">
      <w:pPr>
        <w:pStyle w:val="ab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701C8B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701C8B" w:rsidRDefault="00E21846" w:rsidP="00E21846">
      <w:pPr>
        <w:jc w:val="both"/>
      </w:pPr>
    </w:p>
    <w:p w:rsidR="006220C0" w:rsidRDefault="00401061" w:rsidP="003C4971">
      <w:pPr>
        <w:rPr>
          <w:b/>
        </w:rPr>
      </w:pPr>
      <w:r w:rsidRPr="00701C8B">
        <w:rPr>
          <w:b/>
        </w:rPr>
        <w:t>Председатель</w:t>
      </w:r>
      <w:r w:rsidR="00E21846" w:rsidRPr="00701C8B">
        <w:rPr>
          <w:b/>
        </w:rPr>
        <w:t xml:space="preserve"> Комитета</w:t>
      </w:r>
      <w:r w:rsidR="00B53077" w:rsidRPr="00701C8B">
        <w:rPr>
          <w:b/>
        </w:rPr>
        <w:t xml:space="preserve">                       </w:t>
      </w:r>
      <w:r w:rsidR="003C4971" w:rsidRPr="00701C8B">
        <w:rPr>
          <w:b/>
        </w:rPr>
        <w:tab/>
      </w:r>
      <w:r w:rsidR="006A7704" w:rsidRPr="00701C8B">
        <w:rPr>
          <w:b/>
        </w:rPr>
        <w:tab/>
      </w:r>
      <w:r w:rsidR="006A7704" w:rsidRPr="00701C8B">
        <w:rPr>
          <w:b/>
        </w:rPr>
        <w:tab/>
      </w:r>
      <w:r w:rsidR="006A7704" w:rsidRPr="00701C8B">
        <w:rPr>
          <w:b/>
        </w:rPr>
        <w:tab/>
        <w:t xml:space="preserve">      </w:t>
      </w:r>
      <w:r w:rsidR="00CA0701" w:rsidRPr="00701C8B">
        <w:rPr>
          <w:b/>
        </w:rPr>
        <w:t xml:space="preserve">  </w:t>
      </w:r>
      <w:r w:rsidR="00E21846" w:rsidRPr="00701C8B">
        <w:rPr>
          <w:b/>
        </w:rPr>
        <w:t xml:space="preserve">  </w:t>
      </w:r>
      <w:r w:rsidR="00A5071C" w:rsidRPr="00701C8B">
        <w:rPr>
          <w:b/>
        </w:rPr>
        <w:t xml:space="preserve"> </w:t>
      </w:r>
      <w:r w:rsidR="00E21846" w:rsidRPr="00701C8B">
        <w:rPr>
          <w:b/>
        </w:rPr>
        <w:t xml:space="preserve"> </w:t>
      </w:r>
      <w:r w:rsidR="00B53077" w:rsidRPr="00701C8B">
        <w:rPr>
          <w:b/>
        </w:rPr>
        <w:t xml:space="preserve">            </w:t>
      </w:r>
      <w:r w:rsidRPr="00701C8B">
        <w:rPr>
          <w:b/>
        </w:rPr>
        <w:t>Д.С.Чернейко</w:t>
      </w:r>
    </w:p>
    <w:p w:rsidR="006220C0" w:rsidRPr="006220C0" w:rsidRDefault="006220C0" w:rsidP="006220C0">
      <w:r>
        <w:rPr>
          <w:noProof/>
        </w:rPr>
        <w:drawing>
          <wp:anchor distT="0" distB="0" distL="114300" distR="114300" simplePos="0" relativeHeight="251658752" behindDoc="0" locked="0" layoutInCell="1" allowOverlap="1" wp14:anchorId="648AE015" wp14:editId="3EC3652A">
            <wp:simplePos x="0" y="0"/>
            <wp:positionH relativeFrom="column">
              <wp:posOffset>2095500</wp:posOffset>
            </wp:positionH>
            <wp:positionV relativeFrom="paragraph">
              <wp:posOffset>6985</wp:posOffset>
            </wp:positionV>
            <wp:extent cx="2581275" cy="600075"/>
            <wp:effectExtent l="0" t="0" r="9525" b="9525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0C0" w:rsidRPr="006220C0" w:rsidRDefault="006220C0" w:rsidP="006220C0"/>
    <w:p w:rsidR="006220C0" w:rsidRPr="006220C0" w:rsidRDefault="006220C0" w:rsidP="006220C0"/>
    <w:p w:rsidR="006220C0" w:rsidRDefault="006220C0" w:rsidP="006220C0"/>
    <w:p w:rsidR="006220C0" w:rsidRDefault="006220C0" w:rsidP="006220C0"/>
    <w:p w:rsidR="00CA0701" w:rsidRPr="006220C0" w:rsidRDefault="006220C0" w:rsidP="006220C0">
      <w:pPr>
        <w:tabs>
          <w:tab w:val="left" w:pos="5805"/>
        </w:tabs>
      </w:pPr>
      <w:r>
        <w:tab/>
      </w:r>
    </w:p>
    <w:sectPr w:rsidR="00CA0701" w:rsidRPr="006220C0" w:rsidSect="00D044A3">
      <w:headerReference w:type="default" r:id="rId13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6CA" w:rsidRPr="002D4915" w:rsidRDefault="007146CA" w:rsidP="00D9348D">
      <w:r>
        <w:separator/>
      </w:r>
    </w:p>
  </w:endnote>
  <w:endnote w:type="continuationSeparator" w:id="0">
    <w:p w:rsidR="007146CA" w:rsidRPr="002D4915" w:rsidRDefault="007146CA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6CA" w:rsidRPr="002D4915" w:rsidRDefault="007146CA" w:rsidP="00D9348D">
      <w:r>
        <w:separator/>
      </w:r>
    </w:p>
  </w:footnote>
  <w:footnote w:type="continuationSeparator" w:id="0">
    <w:p w:rsidR="007146CA" w:rsidRPr="002D4915" w:rsidRDefault="007146CA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4A3" w:rsidRDefault="00D044A3">
    <w:pPr>
      <w:pStyle w:val="ae"/>
      <w:jc w:val="center"/>
    </w:pPr>
  </w:p>
  <w:p w:rsidR="00D044A3" w:rsidRDefault="00561D67">
    <w:pPr>
      <w:pStyle w:val="ae"/>
      <w:jc w:val="center"/>
    </w:pPr>
    <w:sdt>
      <w:sdtPr>
        <w:id w:val="561527357"/>
        <w:docPartObj>
          <w:docPartGallery w:val="Page Numbers (Top of Page)"/>
          <w:docPartUnique/>
        </w:docPartObj>
      </w:sdtPr>
      <w:sdtEndPr/>
      <w:sdtContent>
        <w:r w:rsidR="00D044A3">
          <w:fldChar w:fldCharType="begin"/>
        </w:r>
        <w:r w:rsidR="00D044A3">
          <w:instrText>PAGE   \* MERGEFORMAT</w:instrText>
        </w:r>
        <w:r w:rsidR="00D044A3">
          <w:fldChar w:fldCharType="separate"/>
        </w:r>
        <w:r w:rsidR="003004CF">
          <w:rPr>
            <w:noProof/>
          </w:rPr>
          <w:t>2</w:t>
        </w:r>
        <w:r w:rsidR="00D044A3">
          <w:fldChar w:fldCharType="end"/>
        </w:r>
      </w:sdtContent>
    </w:sdt>
  </w:p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129"/>
    <w:rsid w:val="00000144"/>
    <w:rsid w:val="000004D5"/>
    <w:rsid w:val="0000661A"/>
    <w:rsid w:val="000071C3"/>
    <w:rsid w:val="00007F18"/>
    <w:rsid w:val="00010451"/>
    <w:rsid w:val="00012C0E"/>
    <w:rsid w:val="0002135B"/>
    <w:rsid w:val="0002747B"/>
    <w:rsid w:val="00037C16"/>
    <w:rsid w:val="0005139D"/>
    <w:rsid w:val="0005147C"/>
    <w:rsid w:val="00052032"/>
    <w:rsid w:val="00056261"/>
    <w:rsid w:val="00062F1A"/>
    <w:rsid w:val="00072CBD"/>
    <w:rsid w:val="00075F0F"/>
    <w:rsid w:val="000800AA"/>
    <w:rsid w:val="00082175"/>
    <w:rsid w:val="00082B80"/>
    <w:rsid w:val="00086CD8"/>
    <w:rsid w:val="000963EA"/>
    <w:rsid w:val="0009682F"/>
    <w:rsid w:val="00097BBB"/>
    <w:rsid w:val="000A4C29"/>
    <w:rsid w:val="000A50A9"/>
    <w:rsid w:val="000B2242"/>
    <w:rsid w:val="000B7834"/>
    <w:rsid w:val="000C3C61"/>
    <w:rsid w:val="000D0AC9"/>
    <w:rsid w:val="000D1153"/>
    <w:rsid w:val="000D3501"/>
    <w:rsid w:val="000E1D86"/>
    <w:rsid w:val="000E5180"/>
    <w:rsid w:val="000E6A6A"/>
    <w:rsid w:val="000E72A5"/>
    <w:rsid w:val="000F1803"/>
    <w:rsid w:val="00101360"/>
    <w:rsid w:val="00111CB1"/>
    <w:rsid w:val="00117C13"/>
    <w:rsid w:val="00122591"/>
    <w:rsid w:val="0012577B"/>
    <w:rsid w:val="00125FD4"/>
    <w:rsid w:val="001342F1"/>
    <w:rsid w:val="00136546"/>
    <w:rsid w:val="00145B66"/>
    <w:rsid w:val="001528CF"/>
    <w:rsid w:val="00166553"/>
    <w:rsid w:val="00170F8C"/>
    <w:rsid w:val="00173029"/>
    <w:rsid w:val="0018102D"/>
    <w:rsid w:val="0018143E"/>
    <w:rsid w:val="0018226E"/>
    <w:rsid w:val="00187817"/>
    <w:rsid w:val="00193947"/>
    <w:rsid w:val="001940DD"/>
    <w:rsid w:val="001B3C46"/>
    <w:rsid w:val="001B4065"/>
    <w:rsid w:val="001B580E"/>
    <w:rsid w:val="001B62E5"/>
    <w:rsid w:val="001C65B7"/>
    <w:rsid w:val="001C78C5"/>
    <w:rsid w:val="001E10DD"/>
    <w:rsid w:val="001F191F"/>
    <w:rsid w:val="001F1C10"/>
    <w:rsid w:val="00201457"/>
    <w:rsid w:val="0020372C"/>
    <w:rsid w:val="0020785E"/>
    <w:rsid w:val="00224813"/>
    <w:rsid w:val="00225175"/>
    <w:rsid w:val="00230F16"/>
    <w:rsid w:val="00234471"/>
    <w:rsid w:val="00237140"/>
    <w:rsid w:val="00240861"/>
    <w:rsid w:val="00240AE8"/>
    <w:rsid w:val="0024641B"/>
    <w:rsid w:val="00246A4A"/>
    <w:rsid w:val="00253CE3"/>
    <w:rsid w:val="002544A7"/>
    <w:rsid w:val="002545FC"/>
    <w:rsid w:val="002552D3"/>
    <w:rsid w:val="0025646A"/>
    <w:rsid w:val="00256CF4"/>
    <w:rsid w:val="00257110"/>
    <w:rsid w:val="00257C57"/>
    <w:rsid w:val="00261D3E"/>
    <w:rsid w:val="0026581E"/>
    <w:rsid w:val="002670B0"/>
    <w:rsid w:val="002948FC"/>
    <w:rsid w:val="002979FD"/>
    <w:rsid w:val="002C0789"/>
    <w:rsid w:val="002C4DAA"/>
    <w:rsid w:val="002C5F33"/>
    <w:rsid w:val="002D254E"/>
    <w:rsid w:val="002D4C75"/>
    <w:rsid w:val="002D7B60"/>
    <w:rsid w:val="002E1E69"/>
    <w:rsid w:val="002E4ED9"/>
    <w:rsid w:val="002F0451"/>
    <w:rsid w:val="003004CF"/>
    <w:rsid w:val="00300837"/>
    <w:rsid w:val="00301610"/>
    <w:rsid w:val="00304DA4"/>
    <w:rsid w:val="00306CD0"/>
    <w:rsid w:val="0030716A"/>
    <w:rsid w:val="00326BCB"/>
    <w:rsid w:val="00327F5D"/>
    <w:rsid w:val="00344DC2"/>
    <w:rsid w:val="003506FA"/>
    <w:rsid w:val="003510A7"/>
    <w:rsid w:val="00355B13"/>
    <w:rsid w:val="003573A1"/>
    <w:rsid w:val="00360E74"/>
    <w:rsid w:val="003679F7"/>
    <w:rsid w:val="00370406"/>
    <w:rsid w:val="00381132"/>
    <w:rsid w:val="003813E5"/>
    <w:rsid w:val="00381A18"/>
    <w:rsid w:val="00393FCF"/>
    <w:rsid w:val="003951D9"/>
    <w:rsid w:val="003A0D4B"/>
    <w:rsid w:val="003A7725"/>
    <w:rsid w:val="003B0255"/>
    <w:rsid w:val="003B4301"/>
    <w:rsid w:val="003C07EB"/>
    <w:rsid w:val="003C15FE"/>
    <w:rsid w:val="003C4971"/>
    <w:rsid w:val="003C7047"/>
    <w:rsid w:val="003C70A0"/>
    <w:rsid w:val="003D2715"/>
    <w:rsid w:val="003E7154"/>
    <w:rsid w:val="003E7E9C"/>
    <w:rsid w:val="003F1E3F"/>
    <w:rsid w:val="003F762E"/>
    <w:rsid w:val="00401061"/>
    <w:rsid w:val="004213E1"/>
    <w:rsid w:val="00421661"/>
    <w:rsid w:val="0043689B"/>
    <w:rsid w:val="004417E7"/>
    <w:rsid w:val="004435B7"/>
    <w:rsid w:val="0044394F"/>
    <w:rsid w:val="00463CD9"/>
    <w:rsid w:val="00472D98"/>
    <w:rsid w:val="004832AD"/>
    <w:rsid w:val="00487D3C"/>
    <w:rsid w:val="004906EF"/>
    <w:rsid w:val="004924DF"/>
    <w:rsid w:val="0049297B"/>
    <w:rsid w:val="004B0DED"/>
    <w:rsid w:val="004C1553"/>
    <w:rsid w:val="004C1E94"/>
    <w:rsid w:val="004D68F6"/>
    <w:rsid w:val="004E355D"/>
    <w:rsid w:val="004F123E"/>
    <w:rsid w:val="0050322F"/>
    <w:rsid w:val="00520D1C"/>
    <w:rsid w:val="00522585"/>
    <w:rsid w:val="00522C83"/>
    <w:rsid w:val="00524664"/>
    <w:rsid w:val="00524FD7"/>
    <w:rsid w:val="005313A4"/>
    <w:rsid w:val="005452AA"/>
    <w:rsid w:val="005471AE"/>
    <w:rsid w:val="00552377"/>
    <w:rsid w:val="00552C72"/>
    <w:rsid w:val="00564133"/>
    <w:rsid w:val="0056589B"/>
    <w:rsid w:val="00574109"/>
    <w:rsid w:val="00574DDC"/>
    <w:rsid w:val="00576BB6"/>
    <w:rsid w:val="00585AD3"/>
    <w:rsid w:val="005867F3"/>
    <w:rsid w:val="00586F3D"/>
    <w:rsid w:val="00593B95"/>
    <w:rsid w:val="005C41A4"/>
    <w:rsid w:val="005D1D18"/>
    <w:rsid w:val="005D2574"/>
    <w:rsid w:val="005D7C24"/>
    <w:rsid w:val="005E6F07"/>
    <w:rsid w:val="005F0336"/>
    <w:rsid w:val="005F051A"/>
    <w:rsid w:val="005F6694"/>
    <w:rsid w:val="00600F76"/>
    <w:rsid w:val="00607E07"/>
    <w:rsid w:val="00607F0D"/>
    <w:rsid w:val="0061677C"/>
    <w:rsid w:val="006220C0"/>
    <w:rsid w:val="00623974"/>
    <w:rsid w:val="00624714"/>
    <w:rsid w:val="0063099F"/>
    <w:rsid w:val="00634035"/>
    <w:rsid w:val="00634A7F"/>
    <w:rsid w:val="00635FDB"/>
    <w:rsid w:val="0064018B"/>
    <w:rsid w:val="006421EB"/>
    <w:rsid w:val="006467F6"/>
    <w:rsid w:val="00655081"/>
    <w:rsid w:val="006568A0"/>
    <w:rsid w:val="00663DC1"/>
    <w:rsid w:val="006650A0"/>
    <w:rsid w:val="006655B6"/>
    <w:rsid w:val="00666F33"/>
    <w:rsid w:val="00683E9B"/>
    <w:rsid w:val="00694D87"/>
    <w:rsid w:val="006A7704"/>
    <w:rsid w:val="006A7F27"/>
    <w:rsid w:val="006B28BE"/>
    <w:rsid w:val="006C5094"/>
    <w:rsid w:val="006D1351"/>
    <w:rsid w:val="006D18B5"/>
    <w:rsid w:val="006D3CF2"/>
    <w:rsid w:val="006D7EBC"/>
    <w:rsid w:val="006E1B49"/>
    <w:rsid w:val="006E4131"/>
    <w:rsid w:val="006F336B"/>
    <w:rsid w:val="00701C8B"/>
    <w:rsid w:val="00703AF6"/>
    <w:rsid w:val="0070672D"/>
    <w:rsid w:val="00710BDB"/>
    <w:rsid w:val="00714044"/>
    <w:rsid w:val="007146CA"/>
    <w:rsid w:val="007160D2"/>
    <w:rsid w:val="0071783F"/>
    <w:rsid w:val="00744B6A"/>
    <w:rsid w:val="00752491"/>
    <w:rsid w:val="00752909"/>
    <w:rsid w:val="00755578"/>
    <w:rsid w:val="007628A0"/>
    <w:rsid w:val="007641AE"/>
    <w:rsid w:val="00765EC6"/>
    <w:rsid w:val="00767F50"/>
    <w:rsid w:val="007705DE"/>
    <w:rsid w:val="00772448"/>
    <w:rsid w:val="007736B7"/>
    <w:rsid w:val="00777BB2"/>
    <w:rsid w:val="00777C56"/>
    <w:rsid w:val="007A2411"/>
    <w:rsid w:val="007A6390"/>
    <w:rsid w:val="007B586B"/>
    <w:rsid w:val="007B6BA0"/>
    <w:rsid w:val="007C7891"/>
    <w:rsid w:val="007D54CC"/>
    <w:rsid w:val="007E2613"/>
    <w:rsid w:val="007E6002"/>
    <w:rsid w:val="00816A5F"/>
    <w:rsid w:val="00820798"/>
    <w:rsid w:val="00820DDC"/>
    <w:rsid w:val="0082148B"/>
    <w:rsid w:val="00826085"/>
    <w:rsid w:val="00826271"/>
    <w:rsid w:val="0083069B"/>
    <w:rsid w:val="00842E9D"/>
    <w:rsid w:val="00844A2C"/>
    <w:rsid w:val="00851F07"/>
    <w:rsid w:val="00854E0D"/>
    <w:rsid w:val="00856C3E"/>
    <w:rsid w:val="00866AF9"/>
    <w:rsid w:val="00871CE9"/>
    <w:rsid w:val="00876946"/>
    <w:rsid w:val="00876BC2"/>
    <w:rsid w:val="00880F31"/>
    <w:rsid w:val="00891D88"/>
    <w:rsid w:val="00892FC6"/>
    <w:rsid w:val="00893D1A"/>
    <w:rsid w:val="00894D68"/>
    <w:rsid w:val="008978BF"/>
    <w:rsid w:val="008A35E1"/>
    <w:rsid w:val="008A3805"/>
    <w:rsid w:val="008A421C"/>
    <w:rsid w:val="008A6B31"/>
    <w:rsid w:val="008A6D54"/>
    <w:rsid w:val="008B062D"/>
    <w:rsid w:val="008C2A3F"/>
    <w:rsid w:val="008C6A49"/>
    <w:rsid w:val="008C6B54"/>
    <w:rsid w:val="008D5801"/>
    <w:rsid w:val="008D613B"/>
    <w:rsid w:val="008E4092"/>
    <w:rsid w:val="008E4C97"/>
    <w:rsid w:val="008E51E7"/>
    <w:rsid w:val="008E5A09"/>
    <w:rsid w:val="008F0646"/>
    <w:rsid w:val="008F2D1E"/>
    <w:rsid w:val="008F3623"/>
    <w:rsid w:val="008F387D"/>
    <w:rsid w:val="008F71EC"/>
    <w:rsid w:val="00900537"/>
    <w:rsid w:val="00900B18"/>
    <w:rsid w:val="0090342C"/>
    <w:rsid w:val="009044A4"/>
    <w:rsid w:val="00910A45"/>
    <w:rsid w:val="00916713"/>
    <w:rsid w:val="00920C65"/>
    <w:rsid w:val="00935A21"/>
    <w:rsid w:val="009412EB"/>
    <w:rsid w:val="00943A47"/>
    <w:rsid w:val="00943BBE"/>
    <w:rsid w:val="0095314F"/>
    <w:rsid w:val="00953BA6"/>
    <w:rsid w:val="00954004"/>
    <w:rsid w:val="00962CB5"/>
    <w:rsid w:val="00964DB7"/>
    <w:rsid w:val="00970F60"/>
    <w:rsid w:val="0097469A"/>
    <w:rsid w:val="009758F2"/>
    <w:rsid w:val="0097728D"/>
    <w:rsid w:val="009775E9"/>
    <w:rsid w:val="00982312"/>
    <w:rsid w:val="00990134"/>
    <w:rsid w:val="00996B51"/>
    <w:rsid w:val="00996F60"/>
    <w:rsid w:val="009A1303"/>
    <w:rsid w:val="009A160D"/>
    <w:rsid w:val="009A2426"/>
    <w:rsid w:val="009A62BF"/>
    <w:rsid w:val="009B4CC8"/>
    <w:rsid w:val="009B4D9E"/>
    <w:rsid w:val="009C1ADA"/>
    <w:rsid w:val="009C303F"/>
    <w:rsid w:val="009C316D"/>
    <w:rsid w:val="009D389C"/>
    <w:rsid w:val="009E2AED"/>
    <w:rsid w:val="009F06AB"/>
    <w:rsid w:val="00A10A0C"/>
    <w:rsid w:val="00A11E8E"/>
    <w:rsid w:val="00A1363F"/>
    <w:rsid w:val="00A17ADE"/>
    <w:rsid w:val="00A24974"/>
    <w:rsid w:val="00A26EC3"/>
    <w:rsid w:val="00A37B97"/>
    <w:rsid w:val="00A431BB"/>
    <w:rsid w:val="00A50537"/>
    <w:rsid w:val="00A5071C"/>
    <w:rsid w:val="00A54D64"/>
    <w:rsid w:val="00A57AC3"/>
    <w:rsid w:val="00A64983"/>
    <w:rsid w:val="00A71308"/>
    <w:rsid w:val="00A7457D"/>
    <w:rsid w:val="00A763B3"/>
    <w:rsid w:val="00A76C63"/>
    <w:rsid w:val="00A83F9B"/>
    <w:rsid w:val="00A959F3"/>
    <w:rsid w:val="00AA19AA"/>
    <w:rsid w:val="00AB25BF"/>
    <w:rsid w:val="00AC4800"/>
    <w:rsid w:val="00AC768E"/>
    <w:rsid w:val="00AD49D3"/>
    <w:rsid w:val="00AD4F03"/>
    <w:rsid w:val="00AE22E2"/>
    <w:rsid w:val="00AE61EE"/>
    <w:rsid w:val="00B10549"/>
    <w:rsid w:val="00B106BD"/>
    <w:rsid w:val="00B246F2"/>
    <w:rsid w:val="00B25C6B"/>
    <w:rsid w:val="00B43E80"/>
    <w:rsid w:val="00B45797"/>
    <w:rsid w:val="00B46B61"/>
    <w:rsid w:val="00B46E22"/>
    <w:rsid w:val="00B53077"/>
    <w:rsid w:val="00B54995"/>
    <w:rsid w:val="00B6165E"/>
    <w:rsid w:val="00B77025"/>
    <w:rsid w:val="00B82E82"/>
    <w:rsid w:val="00B83A8B"/>
    <w:rsid w:val="00B94E3A"/>
    <w:rsid w:val="00BA1475"/>
    <w:rsid w:val="00BA3053"/>
    <w:rsid w:val="00BA4BA3"/>
    <w:rsid w:val="00BA6FB2"/>
    <w:rsid w:val="00BB6611"/>
    <w:rsid w:val="00BC153E"/>
    <w:rsid w:val="00BC18BE"/>
    <w:rsid w:val="00BC1EEA"/>
    <w:rsid w:val="00BC3231"/>
    <w:rsid w:val="00BD272C"/>
    <w:rsid w:val="00BD2D0B"/>
    <w:rsid w:val="00BD49BE"/>
    <w:rsid w:val="00BE0023"/>
    <w:rsid w:val="00BE66B2"/>
    <w:rsid w:val="00BE6F72"/>
    <w:rsid w:val="00BF0DED"/>
    <w:rsid w:val="00BF11D7"/>
    <w:rsid w:val="00C00024"/>
    <w:rsid w:val="00C0177A"/>
    <w:rsid w:val="00C04EF2"/>
    <w:rsid w:val="00C10ECC"/>
    <w:rsid w:val="00C17BBC"/>
    <w:rsid w:val="00C20E18"/>
    <w:rsid w:val="00C43C86"/>
    <w:rsid w:val="00C43EED"/>
    <w:rsid w:val="00C4450E"/>
    <w:rsid w:val="00C4750D"/>
    <w:rsid w:val="00C51AC6"/>
    <w:rsid w:val="00C525D2"/>
    <w:rsid w:val="00C5378F"/>
    <w:rsid w:val="00C53817"/>
    <w:rsid w:val="00C54C9B"/>
    <w:rsid w:val="00C71C6D"/>
    <w:rsid w:val="00C72C90"/>
    <w:rsid w:val="00C75A56"/>
    <w:rsid w:val="00C80A56"/>
    <w:rsid w:val="00C9027C"/>
    <w:rsid w:val="00C93041"/>
    <w:rsid w:val="00C94720"/>
    <w:rsid w:val="00C95EC9"/>
    <w:rsid w:val="00CA0701"/>
    <w:rsid w:val="00CA5AFE"/>
    <w:rsid w:val="00CA5D7C"/>
    <w:rsid w:val="00CA7AFA"/>
    <w:rsid w:val="00CB45F9"/>
    <w:rsid w:val="00CB4BE8"/>
    <w:rsid w:val="00CC35C1"/>
    <w:rsid w:val="00CC3ED4"/>
    <w:rsid w:val="00CD1729"/>
    <w:rsid w:val="00CE4BC6"/>
    <w:rsid w:val="00CF249D"/>
    <w:rsid w:val="00D000A9"/>
    <w:rsid w:val="00D03257"/>
    <w:rsid w:val="00D044A3"/>
    <w:rsid w:val="00D11134"/>
    <w:rsid w:val="00D135AB"/>
    <w:rsid w:val="00D21C15"/>
    <w:rsid w:val="00D22B1A"/>
    <w:rsid w:val="00D36425"/>
    <w:rsid w:val="00D36D62"/>
    <w:rsid w:val="00D42399"/>
    <w:rsid w:val="00D52F03"/>
    <w:rsid w:val="00D532C9"/>
    <w:rsid w:val="00D62A10"/>
    <w:rsid w:val="00D64B58"/>
    <w:rsid w:val="00D65BFE"/>
    <w:rsid w:val="00D8719B"/>
    <w:rsid w:val="00D92A40"/>
    <w:rsid w:val="00D9348D"/>
    <w:rsid w:val="00D95AD9"/>
    <w:rsid w:val="00DA2AEB"/>
    <w:rsid w:val="00DA7EDC"/>
    <w:rsid w:val="00DB1FAC"/>
    <w:rsid w:val="00DB22D4"/>
    <w:rsid w:val="00DB234F"/>
    <w:rsid w:val="00DC18F2"/>
    <w:rsid w:val="00DE0BDF"/>
    <w:rsid w:val="00DE1398"/>
    <w:rsid w:val="00DE4B91"/>
    <w:rsid w:val="00DF19AE"/>
    <w:rsid w:val="00DF4B04"/>
    <w:rsid w:val="00DF6017"/>
    <w:rsid w:val="00DF61BF"/>
    <w:rsid w:val="00DF7EB0"/>
    <w:rsid w:val="00E07488"/>
    <w:rsid w:val="00E11473"/>
    <w:rsid w:val="00E122F2"/>
    <w:rsid w:val="00E130A6"/>
    <w:rsid w:val="00E15025"/>
    <w:rsid w:val="00E17B01"/>
    <w:rsid w:val="00E21846"/>
    <w:rsid w:val="00E24F57"/>
    <w:rsid w:val="00E25E18"/>
    <w:rsid w:val="00E30055"/>
    <w:rsid w:val="00E34772"/>
    <w:rsid w:val="00E35859"/>
    <w:rsid w:val="00E46BC0"/>
    <w:rsid w:val="00E5081B"/>
    <w:rsid w:val="00E53578"/>
    <w:rsid w:val="00E53843"/>
    <w:rsid w:val="00E56CB5"/>
    <w:rsid w:val="00E61203"/>
    <w:rsid w:val="00E647D3"/>
    <w:rsid w:val="00E844E6"/>
    <w:rsid w:val="00E85167"/>
    <w:rsid w:val="00E87A12"/>
    <w:rsid w:val="00E9152F"/>
    <w:rsid w:val="00E92039"/>
    <w:rsid w:val="00EA4C7A"/>
    <w:rsid w:val="00EB3FB6"/>
    <w:rsid w:val="00EC3822"/>
    <w:rsid w:val="00EC5F6B"/>
    <w:rsid w:val="00EE4B21"/>
    <w:rsid w:val="00EE678C"/>
    <w:rsid w:val="00EE6A5D"/>
    <w:rsid w:val="00EF2325"/>
    <w:rsid w:val="00EF66A9"/>
    <w:rsid w:val="00EF75E5"/>
    <w:rsid w:val="00F10FBF"/>
    <w:rsid w:val="00F118D6"/>
    <w:rsid w:val="00F1431E"/>
    <w:rsid w:val="00F1653A"/>
    <w:rsid w:val="00F32D43"/>
    <w:rsid w:val="00F33E0B"/>
    <w:rsid w:val="00F341D6"/>
    <w:rsid w:val="00F34B37"/>
    <w:rsid w:val="00F367C5"/>
    <w:rsid w:val="00F509AD"/>
    <w:rsid w:val="00F50A21"/>
    <w:rsid w:val="00F565D3"/>
    <w:rsid w:val="00F6233C"/>
    <w:rsid w:val="00F63C00"/>
    <w:rsid w:val="00F65C1B"/>
    <w:rsid w:val="00F66074"/>
    <w:rsid w:val="00F70B68"/>
    <w:rsid w:val="00F72C17"/>
    <w:rsid w:val="00F7581E"/>
    <w:rsid w:val="00F80B3F"/>
    <w:rsid w:val="00F81BC0"/>
    <w:rsid w:val="00F82B6A"/>
    <w:rsid w:val="00F86FEF"/>
    <w:rsid w:val="00F9202F"/>
    <w:rsid w:val="00F94AE5"/>
    <w:rsid w:val="00FA1EE5"/>
    <w:rsid w:val="00FA67FD"/>
    <w:rsid w:val="00FB3E0D"/>
    <w:rsid w:val="00FC482C"/>
    <w:rsid w:val="00FC56E6"/>
    <w:rsid w:val="00FD4C5E"/>
    <w:rsid w:val="00FE1123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6B189CC-38FC-48BE-B218-8B51AA19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customStyle="1" w:styleId="wbformattributevalue">
    <w:name w:val="wbform_attributevalue"/>
    <w:basedOn w:val="a1"/>
    <w:rsid w:val="00AC4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A67890A030768F3095507AB1A616F453EB4613D19B862915ACB35DBB8FF70FDD1CD46156CA3BDC3341D26AF42Z3f0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894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Дмитрий Сухарев</cp:lastModifiedBy>
  <cp:revision>218</cp:revision>
  <cp:lastPrinted>2019-04-19T06:36:00Z</cp:lastPrinted>
  <dcterms:created xsi:type="dcterms:W3CDTF">2018-10-15T18:03:00Z</dcterms:created>
  <dcterms:modified xsi:type="dcterms:W3CDTF">2020-05-20T13:29:00Z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