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646"/>
        <w:gridCol w:w="4194"/>
        <w:gridCol w:w="2520"/>
      </w:tblGrid>
      <w:tr w:rsidR="00E21846" w:rsidRPr="002D28CE" w:rsidTr="00421070">
        <w:trPr>
          <w:trHeight w:val="963"/>
        </w:trPr>
        <w:tc>
          <w:tcPr>
            <w:tcW w:w="9360" w:type="dxa"/>
            <w:gridSpan w:val="3"/>
          </w:tcPr>
          <w:p w:rsidR="00E21846" w:rsidRPr="002D28CE" w:rsidRDefault="00396CDA" w:rsidP="00C93041">
            <w:pPr>
              <w:pStyle w:val="5"/>
              <w:spacing w:before="0" w:after="0"/>
              <w:jc w:val="center"/>
            </w:pPr>
            <w:r w:rsidRPr="002D28CE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54990" cy="5549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2D28CE" w:rsidTr="00421070">
        <w:trPr>
          <w:trHeight w:val="1931"/>
        </w:trPr>
        <w:tc>
          <w:tcPr>
            <w:tcW w:w="9360" w:type="dxa"/>
            <w:gridSpan w:val="3"/>
          </w:tcPr>
          <w:p w:rsidR="00E21846" w:rsidRPr="002D28CE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2D28CE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2D28CE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2D28CE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2D28CE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2D28CE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2D28CE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2D28CE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2D28CE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2D28CE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2D28CE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2D28CE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2D28CE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 w:rsidRPr="002D28CE">
              <w:rPr>
                <w:spacing w:val="-20"/>
                <w:sz w:val="30"/>
                <w:szCs w:val="30"/>
              </w:rPr>
              <w:t xml:space="preserve"> </w:t>
            </w:r>
            <w:r w:rsidRPr="002D28CE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Pr="002D28CE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2D28CE">
              <w:rPr>
                <w:sz w:val="16"/>
                <w:szCs w:val="16"/>
              </w:rPr>
              <w:t>О К У Д</w:t>
            </w:r>
          </w:p>
        </w:tc>
      </w:tr>
      <w:tr w:rsidR="00E21846" w:rsidRPr="002D28CE" w:rsidTr="00421070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E21846" w:rsidRPr="002D28CE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E21846" w:rsidRPr="002D28CE" w:rsidRDefault="00E21846" w:rsidP="00826271">
            <w:pPr>
              <w:pStyle w:val="aeiiia"/>
              <w:ind w:left="35"/>
              <w:rPr>
                <w:sz w:val="24"/>
                <w:szCs w:val="24"/>
              </w:rPr>
            </w:pPr>
            <w:r w:rsidRPr="002D28CE">
              <w:rPr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21846" w:rsidRPr="002D28CE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</w:tr>
    </w:tbl>
    <w:p w:rsidR="00E21846" w:rsidRPr="002D28CE" w:rsidRDefault="00E21846" w:rsidP="00E21846">
      <w:pPr>
        <w:pStyle w:val="aeoaeno12"/>
        <w:spacing w:line="240" w:lineRule="auto"/>
        <w:ind w:firstLine="0"/>
        <w:rPr>
          <w:lang w:val="en-US"/>
        </w:rPr>
      </w:pPr>
    </w:p>
    <w:p w:rsidR="0015631E" w:rsidRPr="00F0298B" w:rsidRDefault="0015631E" w:rsidP="0015631E">
      <w:pPr>
        <w:ind w:right="4677"/>
        <w:rPr>
          <w:b/>
        </w:rPr>
      </w:pPr>
      <w:bookmarkStart w:id="0" w:name="_Hlk496838511"/>
      <w:r w:rsidRPr="00F0298B">
        <w:rPr>
          <w:b/>
        </w:rPr>
        <w:t xml:space="preserve">О порядке принятия Комитетом </w:t>
      </w:r>
    </w:p>
    <w:p w:rsidR="0015631E" w:rsidRPr="00F0298B" w:rsidRDefault="0015631E" w:rsidP="0015631E">
      <w:pPr>
        <w:ind w:right="4677"/>
        <w:rPr>
          <w:b/>
        </w:rPr>
      </w:pPr>
      <w:r w:rsidRPr="00F0298B">
        <w:rPr>
          <w:b/>
        </w:rPr>
        <w:t xml:space="preserve">по труду и занятости населения </w:t>
      </w:r>
      <w:r w:rsidR="005F16DC">
        <w:rPr>
          <w:b/>
        </w:rPr>
        <w:br/>
      </w:r>
      <w:r w:rsidRPr="00F0298B">
        <w:rPr>
          <w:b/>
        </w:rPr>
        <w:t xml:space="preserve">Санкт-Петербурга решения </w:t>
      </w:r>
    </w:p>
    <w:p w:rsidR="002B3735" w:rsidRPr="00F0298B" w:rsidRDefault="009F65F5" w:rsidP="0015631E">
      <w:pPr>
        <w:ind w:right="4677"/>
      </w:pPr>
      <w:r w:rsidRPr="00F0298B">
        <w:rPr>
          <w:b/>
        </w:rPr>
        <w:t>о предоставлении в 2020</w:t>
      </w:r>
      <w:r w:rsidR="0015631E" w:rsidRPr="00F0298B">
        <w:rPr>
          <w:b/>
        </w:rPr>
        <w:t xml:space="preserve"> году субсидии </w:t>
      </w:r>
      <w:r w:rsidR="00B8603E" w:rsidRPr="00F0298B">
        <w:rPr>
          <w:b/>
        </w:rPr>
        <w:t>социально ориентированной некоммерческой организации</w:t>
      </w:r>
      <w:r w:rsidR="0015631E" w:rsidRPr="00F0298B">
        <w:rPr>
          <w:b/>
        </w:rPr>
        <w:t xml:space="preserve"> на </w:t>
      </w:r>
      <w:r w:rsidR="00D6200F" w:rsidRPr="00F0298B">
        <w:rPr>
          <w:b/>
        </w:rPr>
        <w:t>временное трудоустройство</w:t>
      </w:r>
      <w:r w:rsidR="0015631E" w:rsidRPr="00F0298B">
        <w:rPr>
          <w:b/>
        </w:rPr>
        <w:t xml:space="preserve"> молодежи </w:t>
      </w:r>
      <w:r w:rsidR="008157EC" w:rsidRPr="00F0298B">
        <w:rPr>
          <w:b/>
        </w:rPr>
        <w:t>на рабочие места, организуемые для выполнения общественных работ</w:t>
      </w:r>
      <w:r w:rsidR="00F21BAD" w:rsidRPr="00F0298B">
        <w:rPr>
          <w:b/>
        </w:rPr>
        <w:br/>
      </w:r>
      <w:bookmarkEnd w:id="0"/>
    </w:p>
    <w:p w:rsidR="00BB2FA8" w:rsidRPr="00F0298B" w:rsidRDefault="003B5C3C" w:rsidP="00F0298B">
      <w:pPr>
        <w:ind w:firstLine="709"/>
        <w:jc w:val="both"/>
      </w:pPr>
      <w:proofErr w:type="gramStart"/>
      <w:r w:rsidRPr="00F0298B">
        <w:t>В целях проведения конкурсного отбора социально ориентированной некоммерческой организации на право получения субсидии в целях воз</w:t>
      </w:r>
      <w:r w:rsidR="009F65F5" w:rsidRPr="00F0298B">
        <w:t>мещения затрат, возникших в 2020</w:t>
      </w:r>
      <w:r w:rsidRPr="00F0298B">
        <w:t xml:space="preserve"> году</w:t>
      </w:r>
      <w:r w:rsidR="0090210B" w:rsidRPr="00F0298B">
        <w:t>,</w:t>
      </w:r>
      <w:r w:rsidRPr="00F0298B">
        <w:t xml:space="preserve"> в связи с организацией временного трудоустройства </w:t>
      </w:r>
      <w:r w:rsidR="008157EC" w:rsidRPr="00F0298B">
        <w:t>молодежи на рабочие места, организуемые</w:t>
      </w:r>
      <w:r w:rsidR="00A56774">
        <w:t xml:space="preserve"> </w:t>
      </w:r>
      <w:r w:rsidR="008157EC" w:rsidRPr="00F0298B">
        <w:t>для выполнения общественных работ</w:t>
      </w:r>
      <w:r w:rsidRPr="00F0298B">
        <w:t>:</w:t>
      </w:r>
      <w:proofErr w:type="gramEnd"/>
    </w:p>
    <w:p w:rsidR="008D4D46" w:rsidRPr="00F0298B" w:rsidRDefault="002B3735" w:rsidP="00F0298B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F0298B">
        <w:t xml:space="preserve">Утвердить порядок </w:t>
      </w:r>
      <w:r w:rsidR="00EA60D5" w:rsidRPr="00F0298B">
        <w:t xml:space="preserve">принятия Комитетом по труду и занятости населения </w:t>
      </w:r>
      <w:r w:rsidR="00F0298B" w:rsidRPr="00F0298B">
        <w:br/>
      </w:r>
      <w:r w:rsidR="00EA60D5" w:rsidRPr="00F0298B">
        <w:t>Санкт-Петербурга</w:t>
      </w:r>
      <w:r w:rsidR="007F6E1A">
        <w:t xml:space="preserve"> (далее – Комитет)</w:t>
      </w:r>
      <w:r w:rsidR="009F65F5" w:rsidRPr="00F0298B">
        <w:t xml:space="preserve"> решения о предоставлении в 2020</w:t>
      </w:r>
      <w:r w:rsidR="00EA60D5" w:rsidRPr="00F0298B">
        <w:t xml:space="preserve"> году субсидии </w:t>
      </w:r>
      <w:r w:rsidR="00B8603E" w:rsidRPr="00F0298B">
        <w:t>социально ориентированной некоммерческой организации</w:t>
      </w:r>
      <w:r w:rsidR="00EA60D5" w:rsidRPr="00F0298B">
        <w:t xml:space="preserve"> на </w:t>
      </w:r>
      <w:r w:rsidR="00A96C8D" w:rsidRPr="00F0298B">
        <w:t>временное трудоустройство</w:t>
      </w:r>
      <w:r w:rsidR="00EA60D5" w:rsidRPr="00F0298B">
        <w:t xml:space="preserve"> молодежи на рабочие места, организуемые для выполнения общественных работ, </w:t>
      </w:r>
      <w:r w:rsidRPr="00F0298B">
        <w:t>согласно приложению.</w:t>
      </w:r>
    </w:p>
    <w:p w:rsidR="003B5C3C" w:rsidRPr="00F0298B" w:rsidRDefault="003B5C3C" w:rsidP="00F0298B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r w:rsidRPr="00F0298B">
        <w:t xml:space="preserve">Начальнику отдела развития человеческого капитала разместить </w:t>
      </w:r>
      <w:r w:rsidR="00F0298B" w:rsidRPr="00F0298B">
        <w:br/>
      </w:r>
      <w:r w:rsidRPr="00F0298B">
        <w:t>на официальном сайте Комитета (http://rspb.ru/) в информационно-телекоммуникационной сети «Интернет» извещение о проведении указанного в пункте 1 распоряжения конкурсного отбора.</w:t>
      </w:r>
    </w:p>
    <w:p w:rsidR="00F0298B" w:rsidRPr="00F0298B" w:rsidRDefault="00F0298B" w:rsidP="00F0298B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298B">
        <w:rPr>
          <w:rFonts w:ascii="Times New Roman" w:hAnsi="Times New Roman" w:cs="Times New Roman"/>
          <w:sz w:val="24"/>
          <w:szCs w:val="24"/>
        </w:rPr>
        <w:t>Установить, что в</w:t>
      </w:r>
      <w:r w:rsidRPr="00F0298B">
        <w:rPr>
          <w:rFonts w:ascii="Times New Roman" w:hAnsi="Times New Roman" w:cs="Times New Roman"/>
          <w:bCs/>
          <w:sz w:val="24"/>
          <w:szCs w:val="24"/>
        </w:rPr>
        <w:t xml:space="preserve"> целях реализации постановления Правительства </w:t>
      </w:r>
      <w:r w:rsidRPr="00F0298B">
        <w:rPr>
          <w:rFonts w:ascii="Times New Roman" w:hAnsi="Times New Roman" w:cs="Times New Roman"/>
          <w:bCs/>
          <w:sz w:val="24"/>
          <w:szCs w:val="24"/>
        </w:rPr>
        <w:br/>
        <w:t xml:space="preserve">Санкт-Петербурга </w:t>
      </w:r>
      <w:hyperlink r:id="rId9">
        <w:r w:rsidRPr="00F0298B">
          <w:rPr>
            <w:rStyle w:val="ListLabel14"/>
          </w:rPr>
          <w:t>от 13.03.2020 № 121</w:t>
        </w:r>
      </w:hyperlink>
      <w:r w:rsidRPr="00F0298B">
        <w:rPr>
          <w:rFonts w:ascii="Times New Roman" w:hAnsi="Times New Roman" w:cs="Times New Roman"/>
          <w:bCs/>
          <w:sz w:val="24"/>
          <w:szCs w:val="24"/>
        </w:rPr>
        <w:t xml:space="preserve"> «О мерах по противодействию распространению </w:t>
      </w:r>
      <w:r w:rsidRPr="00F0298B">
        <w:rPr>
          <w:rFonts w:ascii="Times New Roman" w:hAnsi="Times New Roman" w:cs="Times New Roman"/>
          <w:bCs/>
          <w:sz w:val="24"/>
          <w:szCs w:val="24"/>
        </w:rPr>
        <w:br/>
        <w:t xml:space="preserve">в Санкт-Петербурге новой </w:t>
      </w:r>
      <w:proofErr w:type="spellStart"/>
      <w:r w:rsidRPr="00F0298B">
        <w:rPr>
          <w:rFonts w:ascii="Times New Roman" w:hAnsi="Times New Roman" w:cs="Times New Roman"/>
          <w:bCs/>
          <w:sz w:val="24"/>
          <w:szCs w:val="24"/>
        </w:rPr>
        <w:t>коронавирусной</w:t>
      </w:r>
      <w:proofErr w:type="spellEnd"/>
      <w:r w:rsidRPr="00F0298B">
        <w:rPr>
          <w:rFonts w:ascii="Times New Roman" w:hAnsi="Times New Roman" w:cs="Times New Roman"/>
          <w:bCs/>
          <w:sz w:val="24"/>
          <w:szCs w:val="24"/>
        </w:rPr>
        <w:t xml:space="preserve"> инфекции (COVID-19)» и обеспечения санитарно-эпидемиологического благополучия населения Санкт-Петербурга на период действия ограничительных мероприятий Комитет вправе в извещении о проведении конкурсного отбора на предоставление субсидий установить дистанционную форму подачи заявлений и документов на предоставление субсидий, а также отчетных документов </w:t>
      </w:r>
      <w:r w:rsidRPr="00F0298B">
        <w:rPr>
          <w:rFonts w:ascii="Times New Roman" w:hAnsi="Times New Roman" w:cs="Times New Roman"/>
          <w:sz w:val="24"/>
          <w:szCs w:val="24"/>
        </w:rPr>
        <w:t>о достижении</w:t>
      </w:r>
      <w:proofErr w:type="gramEnd"/>
      <w:r w:rsidRPr="00F0298B">
        <w:rPr>
          <w:rFonts w:ascii="Times New Roman" w:hAnsi="Times New Roman" w:cs="Times New Roman"/>
          <w:sz w:val="24"/>
          <w:szCs w:val="24"/>
        </w:rPr>
        <w:t xml:space="preserve"> результатов предоставления субсидий и показателей, необходимых для достижения результатов предоставления субсидий и итоговой отчетности об использовании субсидии в </w:t>
      </w:r>
      <w:r w:rsidRPr="00F0298B">
        <w:rPr>
          <w:rFonts w:ascii="Times New Roman" w:hAnsi="Times New Roman" w:cs="Times New Roman"/>
          <w:bCs/>
          <w:sz w:val="24"/>
          <w:szCs w:val="24"/>
        </w:rPr>
        <w:t xml:space="preserve">виде </w:t>
      </w:r>
      <w:proofErr w:type="spellStart"/>
      <w:proofErr w:type="gramStart"/>
      <w:r w:rsidRPr="00F0298B">
        <w:rPr>
          <w:rFonts w:ascii="Times New Roman" w:hAnsi="Times New Roman" w:cs="Times New Roman"/>
          <w:bCs/>
          <w:sz w:val="24"/>
          <w:szCs w:val="24"/>
        </w:rPr>
        <w:t>скан-образа</w:t>
      </w:r>
      <w:proofErr w:type="spellEnd"/>
      <w:proofErr w:type="gramEnd"/>
      <w:r w:rsidRPr="00F0298B">
        <w:rPr>
          <w:rFonts w:ascii="Times New Roman" w:hAnsi="Times New Roman" w:cs="Times New Roman"/>
          <w:bCs/>
          <w:sz w:val="24"/>
          <w:szCs w:val="24"/>
        </w:rPr>
        <w:t xml:space="preserve"> посредством электронной почты </w:t>
      </w:r>
      <w:r w:rsidRPr="00F0298B">
        <w:rPr>
          <w:rFonts w:ascii="Times New Roman" w:hAnsi="Times New Roman" w:cs="Times New Roman"/>
          <w:sz w:val="24"/>
          <w:szCs w:val="24"/>
        </w:rPr>
        <w:t xml:space="preserve">с последующим предоставлением </w:t>
      </w:r>
      <w:r w:rsidRPr="00F0298B">
        <w:rPr>
          <w:rFonts w:ascii="Times New Roman" w:hAnsi="Times New Roman" w:cs="Times New Roman"/>
          <w:bCs/>
          <w:sz w:val="24"/>
          <w:szCs w:val="24"/>
        </w:rPr>
        <w:t xml:space="preserve">оригиналов заявления и документов </w:t>
      </w:r>
      <w:r w:rsidR="007F6E1A">
        <w:rPr>
          <w:rFonts w:ascii="Times New Roman" w:hAnsi="Times New Roman" w:cs="Times New Roman"/>
          <w:bCs/>
          <w:sz w:val="24"/>
          <w:szCs w:val="24"/>
        </w:rPr>
        <w:br/>
      </w:r>
      <w:r w:rsidRPr="00F0298B">
        <w:rPr>
          <w:rFonts w:ascii="Times New Roman" w:hAnsi="Times New Roman" w:cs="Times New Roman"/>
          <w:bCs/>
          <w:sz w:val="24"/>
          <w:szCs w:val="24"/>
        </w:rPr>
        <w:t>(копий документов, заверенных в установленном порядке).</w:t>
      </w:r>
    </w:p>
    <w:p w:rsidR="002B3735" w:rsidRPr="00F0298B" w:rsidRDefault="002B3735" w:rsidP="005F16DC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</w:pPr>
      <w:proofErr w:type="gramStart"/>
      <w:r w:rsidRPr="00F0298B">
        <w:t>Контроль за</w:t>
      </w:r>
      <w:proofErr w:type="gramEnd"/>
      <w:r w:rsidRPr="00F0298B">
        <w:t xml:space="preserve"> </w:t>
      </w:r>
      <w:r w:rsidR="003B5C3C" w:rsidRPr="00F0298B">
        <w:t>выполнением</w:t>
      </w:r>
      <w:r w:rsidRPr="00F0298B">
        <w:t xml:space="preserve"> распоряжения </w:t>
      </w:r>
      <w:r w:rsidR="0051441F" w:rsidRPr="00F0298B">
        <w:t>остается за председателем Комитета</w:t>
      </w:r>
      <w:r w:rsidR="00517A99" w:rsidRPr="00F0298B">
        <w:t>.</w:t>
      </w:r>
    </w:p>
    <w:p w:rsidR="00BB72FF" w:rsidRPr="00F0298B" w:rsidRDefault="00BB72FF" w:rsidP="00F0298B">
      <w:pPr>
        <w:ind w:firstLine="709"/>
        <w:jc w:val="both"/>
        <w:rPr>
          <w:b/>
        </w:rPr>
      </w:pPr>
    </w:p>
    <w:p w:rsidR="005C6430" w:rsidRPr="007732BB" w:rsidRDefault="005C6430" w:rsidP="00BB72FF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7432E1" w:rsidRPr="00F0298B" w:rsidRDefault="007732BB" w:rsidP="00BB72FF">
      <w:pPr>
        <w:spacing w:line="276" w:lineRule="auto"/>
        <w:jc w:val="both"/>
        <w:rPr>
          <w:b/>
        </w:rPr>
      </w:pPr>
      <w:r w:rsidRPr="00F0298B">
        <w:rPr>
          <w:b/>
        </w:rPr>
        <w:t>Председатель Комитет</w:t>
      </w:r>
      <w:r w:rsidR="002A0B81" w:rsidRPr="00F0298B">
        <w:rPr>
          <w:b/>
        </w:rPr>
        <w:t xml:space="preserve">а                                  </w:t>
      </w:r>
      <w:r w:rsidR="005C6430" w:rsidRPr="00F0298B">
        <w:rPr>
          <w:b/>
        </w:rPr>
        <w:t xml:space="preserve">  </w:t>
      </w:r>
      <w:r w:rsidR="00F0298B" w:rsidRPr="00735086">
        <w:rPr>
          <w:b/>
        </w:rPr>
        <w:t xml:space="preserve">                            </w:t>
      </w:r>
      <w:r w:rsidR="005C6430" w:rsidRPr="00F0298B">
        <w:rPr>
          <w:b/>
        </w:rPr>
        <w:t xml:space="preserve">      </w:t>
      </w:r>
      <w:r w:rsidR="002A0B81" w:rsidRPr="00F0298B">
        <w:rPr>
          <w:b/>
        </w:rPr>
        <w:t xml:space="preserve">               </w:t>
      </w:r>
      <w:r w:rsidR="00D35573" w:rsidRPr="00F0298B">
        <w:rPr>
          <w:b/>
        </w:rPr>
        <w:t>Д</w:t>
      </w:r>
      <w:r w:rsidR="005C6430" w:rsidRPr="00F0298B">
        <w:rPr>
          <w:b/>
        </w:rPr>
        <w:t>.С.</w:t>
      </w:r>
      <w:r w:rsidR="002A0B81" w:rsidRPr="00F0298B">
        <w:rPr>
          <w:b/>
        </w:rPr>
        <w:t xml:space="preserve"> Чернейко</w:t>
      </w:r>
    </w:p>
    <w:p w:rsidR="007432E1" w:rsidRPr="002D28CE" w:rsidRDefault="00817226" w:rsidP="00817226">
      <w:pPr>
        <w:rPr>
          <w:b/>
          <w:color w:val="FF0000"/>
        </w:rPr>
        <w:sectPr w:rsidR="007432E1" w:rsidRPr="002D28CE" w:rsidSect="008157EC">
          <w:headerReference w:type="even" r:id="rId10"/>
          <w:headerReference w:type="default" r:id="rId11"/>
          <w:pgSz w:w="11906" w:h="16838"/>
          <w:pgMar w:top="284" w:right="851" w:bottom="709" w:left="1701" w:header="709" w:footer="709" w:gutter="0"/>
          <w:cols w:space="708"/>
          <w:titlePg/>
          <w:docGrid w:linePitch="360"/>
        </w:sectPr>
      </w:pPr>
      <w:r>
        <w:rPr>
          <w:b/>
          <w:color w:val="FF0000"/>
        </w:rPr>
        <w:br w:type="page"/>
      </w:r>
    </w:p>
    <w:p w:rsidR="00F6114A" w:rsidRPr="0045593D" w:rsidRDefault="00F6114A" w:rsidP="00817226"/>
    <w:p w:rsidR="002B3735" w:rsidRPr="002D28CE" w:rsidRDefault="002B3735" w:rsidP="00BB72FF">
      <w:pPr>
        <w:ind w:firstLine="6096"/>
      </w:pPr>
      <w:r w:rsidRPr="002D28CE">
        <w:t xml:space="preserve">Приложение </w:t>
      </w:r>
    </w:p>
    <w:p w:rsidR="002B3735" w:rsidRPr="002D28CE" w:rsidRDefault="002B3735" w:rsidP="00BB72FF">
      <w:pPr>
        <w:ind w:firstLine="6096"/>
      </w:pPr>
      <w:r w:rsidRPr="002D28CE">
        <w:t xml:space="preserve">к распоряжению </w:t>
      </w:r>
    </w:p>
    <w:p w:rsidR="002B3735" w:rsidRPr="002D28CE" w:rsidRDefault="002B3735" w:rsidP="00BB72FF">
      <w:pPr>
        <w:ind w:firstLine="6096"/>
      </w:pPr>
      <w:r w:rsidRPr="002D28CE">
        <w:t xml:space="preserve">Комитета по труду и занятости </w:t>
      </w:r>
    </w:p>
    <w:p w:rsidR="002B3735" w:rsidRPr="002D28CE" w:rsidRDefault="002B3735" w:rsidP="00BB72FF">
      <w:pPr>
        <w:ind w:firstLine="6096"/>
      </w:pPr>
      <w:r w:rsidRPr="002D28CE">
        <w:t xml:space="preserve">населения Санкт-Петербурга </w:t>
      </w:r>
    </w:p>
    <w:p w:rsidR="002B3735" w:rsidRPr="002D28CE" w:rsidRDefault="002B3735" w:rsidP="00BB72FF">
      <w:pPr>
        <w:ind w:firstLine="6096"/>
      </w:pPr>
      <w:r w:rsidRPr="002D28CE">
        <w:t xml:space="preserve">от </w:t>
      </w:r>
      <w:r w:rsidR="0090210B" w:rsidRPr="002D28CE">
        <w:t>___________</w:t>
      </w:r>
      <w:r w:rsidRPr="002D28CE">
        <w:t xml:space="preserve"> № </w:t>
      </w:r>
      <w:r w:rsidR="0090210B" w:rsidRPr="002D28CE">
        <w:t>_______</w:t>
      </w:r>
    </w:p>
    <w:p w:rsidR="002B3735" w:rsidRPr="002D28CE" w:rsidRDefault="002B3735" w:rsidP="00BB72FF">
      <w:pPr>
        <w:rPr>
          <w:b/>
          <w:sz w:val="28"/>
          <w:szCs w:val="28"/>
        </w:rPr>
      </w:pPr>
    </w:p>
    <w:p w:rsidR="00830F66" w:rsidRPr="002D28CE" w:rsidRDefault="00830F66" w:rsidP="002B3735">
      <w:pPr>
        <w:jc w:val="center"/>
        <w:rPr>
          <w:b/>
          <w:sz w:val="28"/>
          <w:szCs w:val="28"/>
        </w:rPr>
      </w:pPr>
    </w:p>
    <w:p w:rsidR="002B3735" w:rsidRPr="00253622" w:rsidRDefault="002B3735" w:rsidP="002B3735">
      <w:pPr>
        <w:jc w:val="center"/>
        <w:rPr>
          <w:b/>
        </w:rPr>
      </w:pPr>
      <w:r w:rsidRPr="00253622">
        <w:rPr>
          <w:b/>
        </w:rPr>
        <w:t>ПОРЯДОК</w:t>
      </w:r>
    </w:p>
    <w:p w:rsidR="00EA60D5" w:rsidRPr="00253622" w:rsidRDefault="00EA60D5" w:rsidP="00EA60D5">
      <w:pPr>
        <w:jc w:val="center"/>
        <w:rPr>
          <w:b/>
        </w:rPr>
      </w:pPr>
      <w:r w:rsidRPr="00253622">
        <w:rPr>
          <w:b/>
        </w:rPr>
        <w:t xml:space="preserve">принятия Комитетом по труду и занятости </w:t>
      </w:r>
    </w:p>
    <w:p w:rsidR="00EA60D5" w:rsidRPr="00253622" w:rsidRDefault="00EA60D5" w:rsidP="00EA60D5">
      <w:pPr>
        <w:jc w:val="center"/>
        <w:rPr>
          <w:b/>
        </w:rPr>
      </w:pPr>
      <w:r w:rsidRPr="00253622">
        <w:rPr>
          <w:b/>
        </w:rPr>
        <w:t xml:space="preserve">населения Санкт-Петербурга решения о предоставлении </w:t>
      </w:r>
    </w:p>
    <w:p w:rsidR="00B8603E" w:rsidRPr="00253622" w:rsidRDefault="00933365" w:rsidP="00EA60D5">
      <w:pPr>
        <w:jc w:val="center"/>
        <w:rPr>
          <w:b/>
        </w:rPr>
      </w:pPr>
      <w:r>
        <w:rPr>
          <w:b/>
        </w:rPr>
        <w:t>в 2020</w:t>
      </w:r>
      <w:r w:rsidR="00EA60D5" w:rsidRPr="00253622">
        <w:rPr>
          <w:b/>
        </w:rPr>
        <w:t xml:space="preserve"> году субсидии </w:t>
      </w:r>
      <w:r w:rsidR="00B8603E" w:rsidRPr="00253622">
        <w:rPr>
          <w:b/>
        </w:rPr>
        <w:t xml:space="preserve">социально ориентированной </w:t>
      </w:r>
    </w:p>
    <w:p w:rsidR="00E86D90" w:rsidRPr="00253622" w:rsidRDefault="00B8603E" w:rsidP="008A4049">
      <w:pPr>
        <w:jc w:val="center"/>
        <w:rPr>
          <w:b/>
        </w:rPr>
      </w:pPr>
      <w:r w:rsidRPr="00253622">
        <w:rPr>
          <w:b/>
        </w:rPr>
        <w:t>некоммерческой организации</w:t>
      </w:r>
      <w:r w:rsidR="00EA60D5" w:rsidRPr="00253622">
        <w:rPr>
          <w:b/>
        </w:rPr>
        <w:t xml:space="preserve"> на </w:t>
      </w:r>
      <w:r w:rsidR="00261683" w:rsidRPr="00253622">
        <w:rPr>
          <w:b/>
        </w:rPr>
        <w:t>временное трудоустройство</w:t>
      </w:r>
      <w:r w:rsidR="00EA60D5" w:rsidRPr="00253622">
        <w:rPr>
          <w:b/>
        </w:rPr>
        <w:t xml:space="preserve"> </w:t>
      </w:r>
    </w:p>
    <w:p w:rsidR="00EA60D5" w:rsidRPr="00253622" w:rsidRDefault="00EA60D5" w:rsidP="008A4049">
      <w:pPr>
        <w:jc w:val="center"/>
        <w:rPr>
          <w:b/>
        </w:rPr>
      </w:pPr>
      <w:r w:rsidRPr="00253622">
        <w:rPr>
          <w:b/>
        </w:rPr>
        <w:t xml:space="preserve">молодежи </w:t>
      </w:r>
      <w:r w:rsidR="008157EC" w:rsidRPr="00253622">
        <w:rPr>
          <w:b/>
        </w:rPr>
        <w:t>на рабочие места,</w:t>
      </w:r>
    </w:p>
    <w:p w:rsidR="002B3735" w:rsidRPr="00253622" w:rsidRDefault="008157EC" w:rsidP="008A4049">
      <w:pPr>
        <w:jc w:val="center"/>
        <w:rPr>
          <w:b/>
        </w:rPr>
      </w:pPr>
      <w:r w:rsidRPr="00253622">
        <w:rPr>
          <w:b/>
        </w:rPr>
        <w:t xml:space="preserve"> </w:t>
      </w:r>
      <w:proofErr w:type="gramStart"/>
      <w:r w:rsidRPr="00253622">
        <w:rPr>
          <w:b/>
        </w:rPr>
        <w:t>организуемые для выполнения общественных работ</w:t>
      </w:r>
      <w:proofErr w:type="gramEnd"/>
    </w:p>
    <w:p w:rsidR="00F21BAD" w:rsidRPr="00253622" w:rsidRDefault="00F21BAD" w:rsidP="00F21BAD">
      <w:pPr>
        <w:jc w:val="center"/>
        <w:rPr>
          <w:b/>
        </w:rPr>
      </w:pPr>
    </w:p>
    <w:p w:rsidR="005D751B" w:rsidRPr="00253622" w:rsidRDefault="002B3735" w:rsidP="00D0651E">
      <w:pPr>
        <w:ind w:firstLine="709"/>
        <w:jc w:val="both"/>
        <w:rPr>
          <w:color w:val="000000"/>
        </w:rPr>
      </w:pPr>
      <w:r w:rsidRPr="00253622">
        <w:t xml:space="preserve">1. </w:t>
      </w:r>
      <w:proofErr w:type="gramStart"/>
      <w:r w:rsidRPr="00253622">
        <w:t xml:space="preserve">Настоящий порядок </w:t>
      </w:r>
      <w:r w:rsidR="00EA60D5" w:rsidRPr="00253622">
        <w:t xml:space="preserve">принятия Комитетом по труду и занятости населения </w:t>
      </w:r>
      <w:r w:rsidR="00253622" w:rsidRPr="00253622">
        <w:br/>
      </w:r>
      <w:r w:rsidR="00EA60D5" w:rsidRPr="00253622">
        <w:t>Санкт-Петербурга</w:t>
      </w:r>
      <w:r w:rsidR="007D275B" w:rsidRPr="00253622">
        <w:t xml:space="preserve"> решения о предоставлении в 2020</w:t>
      </w:r>
      <w:r w:rsidR="00EA60D5" w:rsidRPr="00253622">
        <w:t xml:space="preserve"> году субсидии </w:t>
      </w:r>
      <w:r w:rsidR="00B8603E" w:rsidRPr="00253622">
        <w:t>социально ориентированной некоммерческой организации</w:t>
      </w:r>
      <w:r w:rsidR="00EA60D5" w:rsidRPr="00253622">
        <w:t xml:space="preserve"> на </w:t>
      </w:r>
      <w:r w:rsidR="00261683" w:rsidRPr="00253622">
        <w:t>временное трудоустройство</w:t>
      </w:r>
      <w:r w:rsidR="00EA60D5" w:rsidRPr="00253622">
        <w:t xml:space="preserve"> молодежи на рабочие места, организуемые для выполнения общественных работ </w:t>
      </w:r>
      <w:r w:rsidR="00BB72FF" w:rsidRPr="00253622">
        <w:t>(далее – Порядок)</w:t>
      </w:r>
      <w:r w:rsidR="00261683" w:rsidRPr="00253622">
        <w:t>,</w:t>
      </w:r>
      <w:r w:rsidR="00BB72FF" w:rsidRPr="00253622">
        <w:t xml:space="preserve"> </w:t>
      </w:r>
      <w:r w:rsidR="005D751B" w:rsidRPr="00253622">
        <w:rPr>
          <w:color w:val="000000"/>
        </w:rPr>
        <w:t xml:space="preserve">разработан </w:t>
      </w:r>
      <w:r w:rsidR="006A47FB" w:rsidRPr="00253622">
        <w:rPr>
          <w:color w:val="000000"/>
        </w:rPr>
        <w:t xml:space="preserve">Комитетом по труду и занятости населения Санкт-Петербурга </w:t>
      </w:r>
      <w:r w:rsidR="00253622" w:rsidRPr="00253622">
        <w:rPr>
          <w:color w:val="000000"/>
        </w:rPr>
        <w:br/>
      </w:r>
      <w:r w:rsidR="006A47FB" w:rsidRPr="00253622">
        <w:rPr>
          <w:color w:val="000000"/>
        </w:rPr>
        <w:t xml:space="preserve">(далее – Комитет) </w:t>
      </w:r>
      <w:r w:rsidR="005D751B" w:rsidRPr="00253622">
        <w:rPr>
          <w:color w:val="000000"/>
        </w:rPr>
        <w:t xml:space="preserve">в целях реализации постановления Правительства Санкт-Петербурга </w:t>
      </w:r>
      <w:bookmarkStart w:id="1" w:name="_Hlk497337929"/>
      <w:r w:rsidR="00253622" w:rsidRPr="00253622">
        <w:rPr>
          <w:color w:val="000000"/>
        </w:rPr>
        <w:br/>
      </w:r>
      <w:r w:rsidR="007D275B" w:rsidRPr="00253622">
        <w:rPr>
          <w:color w:val="000000"/>
        </w:rPr>
        <w:t>от 29</w:t>
      </w:r>
      <w:r w:rsidR="00FA4F36" w:rsidRPr="00253622">
        <w:rPr>
          <w:color w:val="000000"/>
        </w:rPr>
        <w:t>.0</w:t>
      </w:r>
      <w:r w:rsidR="007D275B" w:rsidRPr="00253622">
        <w:rPr>
          <w:color w:val="000000"/>
        </w:rPr>
        <w:t>4</w:t>
      </w:r>
      <w:r w:rsidR="00FA4F36" w:rsidRPr="00253622">
        <w:rPr>
          <w:color w:val="000000"/>
        </w:rPr>
        <w:t>.</w:t>
      </w:r>
      <w:r w:rsidR="007D275B" w:rsidRPr="00253622">
        <w:rPr>
          <w:color w:val="000000"/>
        </w:rPr>
        <w:t>2020</w:t>
      </w:r>
      <w:r w:rsidR="00FA4F36" w:rsidRPr="00253622">
        <w:rPr>
          <w:color w:val="000000"/>
        </w:rPr>
        <w:t xml:space="preserve"> № </w:t>
      </w:r>
      <w:r w:rsidR="007D275B" w:rsidRPr="00253622">
        <w:rPr>
          <w:color w:val="000000"/>
        </w:rPr>
        <w:t>261</w:t>
      </w:r>
      <w:r w:rsidR="00862BB5" w:rsidRPr="00253622">
        <w:rPr>
          <w:color w:val="000000"/>
        </w:rPr>
        <w:t xml:space="preserve"> </w:t>
      </w:r>
      <w:r w:rsidR="005D751B" w:rsidRPr="00253622">
        <w:t>«</w:t>
      </w:r>
      <w:r w:rsidR="00D0651E" w:rsidRPr="00253622">
        <w:t xml:space="preserve">Об утверждении </w:t>
      </w:r>
      <w:r w:rsidR="00E86D90" w:rsidRPr="00253622">
        <w:t>П</w:t>
      </w:r>
      <w:r w:rsidR="00261683" w:rsidRPr="00253622">
        <w:t>орядка</w:t>
      </w:r>
      <w:r w:rsidR="007D275B" w:rsidRPr="00253622">
        <w:t xml:space="preserve"> предоставления в 2020</w:t>
      </w:r>
      <w:proofErr w:type="gramEnd"/>
      <w:r w:rsidR="00D0651E" w:rsidRPr="00253622">
        <w:t xml:space="preserve"> году су</w:t>
      </w:r>
      <w:r w:rsidR="00FC6D4A" w:rsidRPr="00253622">
        <w:t>бсидии</w:t>
      </w:r>
      <w:r w:rsidR="00783692" w:rsidRPr="00253622">
        <w:t xml:space="preserve"> социально ориентированной некоммерческой организации</w:t>
      </w:r>
      <w:r w:rsidR="00D0651E" w:rsidRPr="00253622">
        <w:t xml:space="preserve"> на временное трудоустройство </w:t>
      </w:r>
      <w:r w:rsidR="008157EC" w:rsidRPr="00253622">
        <w:t>молодежи</w:t>
      </w:r>
      <w:r w:rsidR="00783692" w:rsidRPr="00253622">
        <w:t xml:space="preserve"> на рабочие места, организуемые для выполнения общественных работ»</w:t>
      </w:r>
      <w:r w:rsidR="00B61AE8" w:rsidRPr="00253622">
        <w:rPr>
          <w:color w:val="000000"/>
        </w:rPr>
        <w:t xml:space="preserve"> </w:t>
      </w:r>
      <w:bookmarkEnd w:id="1"/>
      <w:r w:rsidR="00253622" w:rsidRPr="00253622">
        <w:rPr>
          <w:color w:val="000000"/>
        </w:rPr>
        <w:br/>
      </w:r>
      <w:r w:rsidR="005D751B" w:rsidRPr="00253622">
        <w:rPr>
          <w:color w:val="000000"/>
        </w:rPr>
        <w:t>(далее – Постановление).</w:t>
      </w:r>
    </w:p>
    <w:p w:rsidR="00BB72FF" w:rsidRPr="00253622" w:rsidRDefault="00BB72FF" w:rsidP="00BB72FF">
      <w:pPr>
        <w:ind w:firstLine="709"/>
        <w:jc w:val="both"/>
        <w:rPr>
          <w:color w:val="000000"/>
        </w:rPr>
      </w:pPr>
      <w:r w:rsidRPr="00253622">
        <w:rPr>
          <w:color w:val="000000"/>
        </w:rPr>
        <w:t>Понятия и термины</w:t>
      </w:r>
      <w:r w:rsidR="00185B3F" w:rsidRPr="00253622">
        <w:rPr>
          <w:color w:val="000000"/>
        </w:rPr>
        <w:t>, приведенные</w:t>
      </w:r>
      <w:r w:rsidRPr="00253622">
        <w:rPr>
          <w:color w:val="000000"/>
        </w:rPr>
        <w:t xml:space="preserve"> в Порядке</w:t>
      </w:r>
      <w:r w:rsidR="00185B3F" w:rsidRPr="00253622">
        <w:rPr>
          <w:color w:val="000000"/>
        </w:rPr>
        <w:t>,</w:t>
      </w:r>
      <w:r w:rsidRPr="00253622">
        <w:rPr>
          <w:color w:val="000000"/>
        </w:rPr>
        <w:t xml:space="preserve"> используются в значениях, определенных федеральным законодательством, законодательством Санкт-Петербурга.</w:t>
      </w:r>
    </w:p>
    <w:p w:rsidR="005D751B" w:rsidRPr="00253622" w:rsidRDefault="005D751B" w:rsidP="00186CBF">
      <w:pPr>
        <w:ind w:firstLine="567"/>
        <w:jc w:val="both"/>
        <w:rPr>
          <w:color w:val="000000"/>
        </w:rPr>
      </w:pPr>
      <w:r w:rsidRPr="00253622">
        <w:rPr>
          <w:color w:val="000000"/>
        </w:rPr>
        <w:t>2. Порядок устанавливает:</w:t>
      </w:r>
    </w:p>
    <w:p w:rsidR="00D0651E" w:rsidRPr="00253622" w:rsidRDefault="00D0651E" w:rsidP="00D0651E">
      <w:pPr>
        <w:ind w:firstLine="567"/>
        <w:jc w:val="both"/>
      </w:pPr>
      <w:r w:rsidRPr="00253622">
        <w:t>поряд</w:t>
      </w:r>
      <w:r w:rsidR="005F46FC" w:rsidRPr="00253622">
        <w:t>ок</w:t>
      </w:r>
      <w:r w:rsidRPr="00253622">
        <w:t xml:space="preserve"> принятия Комитетом</w:t>
      </w:r>
      <w:r w:rsidR="00DD652D" w:rsidRPr="00253622">
        <w:t xml:space="preserve"> </w:t>
      </w:r>
      <w:r w:rsidRPr="00253622">
        <w:t>решени</w:t>
      </w:r>
      <w:r w:rsidR="005F46FC" w:rsidRPr="00253622">
        <w:t>я</w:t>
      </w:r>
      <w:r w:rsidRPr="00253622">
        <w:t xml:space="preserve"> о предоставлении субсиди</w:t>
      </w:r>
      <w:r w:rsidR="005F46FC" w:rsidRPr="00253622">
        <w:t>и</w:t>
      </w:r>
      <w:r w:rsidR="00B14785" w:rsidRPr="00253622">
        <w:t xml:space="preserve"> социально ориентированной некоммерческой организации на временное трудоустройство молодежи на рабочие места, организуемые для выполнения общественных работ (далее – субсидия)</w:t>
      </w:r>
      <w:r w:rsidR="001B1A3D" w:rsidRPr="00253622">
        <w:t>;</w:t>
      </w:r>
    </w:p>
    <w:p w:rsidR="00D0651E" w:rsidRPr="00253622" w:rsidRDefault="00D0651E" w:rsidP="00D0651E">
      <w:pPr>
        <w:ind w:firstLine="567"/>
        <w:jc w:val="both"/>
      </w:pPr>
      <w:r w:rsidRPr="00253622">
        <w:t>форм</w:t>
      </w:r>
      <w:r w:rsidR="005F46FC" w:rsidRPr="00253622">
        <w:t>у</w:t>
      </w:r>
      <w:r w:rsidRPr="00253622">
        <w:t xml:space="preserve"> заяв</w:t>
      </w:r>
      <w:r w:rsidR="005F46FC" w:rsidRPr="00253622">
        <w:t>ки</w:t>
      </w:r>
      <w:r w:rsidRPr="00253622">
        <w:t xml:space="preserve"> на участие в конкурсн</w:t>
      </w:r>
      <w:r w:rsidR="005F46FC" w:rsidRPr="00253622">
        <w:t>ом</w:t>
      </w:r>
      <w:r w:rsidRPr="00253622">
        <w:t xml:space="preserve"> отбор</w:t>
      </w:r>
      <w:r w:rsidR="005F46FC" w:rsidRPr="00253622">
        <w:t>е</w:t>
      </w:r>
      <w:r w:rsidRPr="00253622">
        <w:t xml:space="preserve"> на предоставление субсиди</w:t>
      </w:r>
      <w:r w:rsidR="005F46FC" w:rsidRPr="00253622">
        <w:t>и</w:t>
      </w:r>
      <w:r w:rsidRPr="00253622">
        <w:t xml:space="preserve"> </w:t>
      </w:r>
      <w:r w:rsidR="00253622" w:rsidRPr="00253622">
        <w:br/>
      </w:r>
      <w:r w:rsidRPr="00253622">
        <w:t>(далее - конкурсны</w:t>
      </w:r>
      <w:r w:rsidR="005F46FC" w:rsidRPr="00253622">
        <w:t>й</w:t>
      </w:r>
      <w:r w:rsidRPr="00253622">
        <w:t xml:space="preserve"> отбор);</w:t>
      </w:r>
    </w:p>
    <w:p w:rsidR="00D0651E" w:rsidRPr="00253622" w:rsidRDefault="00D0651E" w:rsidP="00D0651E">
      <w:pPr>
        <w:ind w:firstLine="567"/>
        <w:jc w:val="both"/>
      </w:pPr>
      <w:r w:rsidRPr="00253622">
        <w:t>переч</w:t>
      </w:r>
      <w:r w:rsidR="001B1A3D" w:rsidRPr="00253622">
        <w:t>ень</w:t>
      </w:r>
      <w:r w:rsidRPr="00253622">
        <w:t xml:space="preserve"> документов для получения субсиди</w:t>
      </w:r>
      <w:r w:rsidR="001B1A3D" w:rsidRPr="00253622">
        <w:t>и</w:t>
      </w:r>
      <w:r w:rsidRPr="00253622">
        <w:t>, представляем</w:t>
      </w:r>
      <w:r w:rsidR="001B1A3D" w:rsidRPr="00253622">
        <w:t>ой</w:t>
      </w:r>
      <w:r w:rsidRPr="00253622">
        <w:t xml:space="preserve"> получател</w:t>
      </w:r>
      <w:r w:rsidR="00DD652D" w:rsidRPr="00253622">
        <w:t>ем</w:t>
      </w:r>
      <w:r w:rsidRPr="00253622">
        <w:t xml:space="preserve"> субсиди</w:t>
      </w:r>
      <w:r w:rsidR="005F46FC" w:rsidRPr="00253622">
        <w:t>и</w:t>
      </w:r>
      <w:r w:rsidRPr="00253622">
        <w:t>, а также требования к указанным документам;</w:t>
      </w:r>
    </w:p>
    <w:p w:rsidR="00055DD9" w:rsidRPr="00253622" w:rsidRDefault="00055DD9" w:rsidP="00D0651E">
      <w:pPr>
        <w:ind w:firstLine="567"/>
        <w:jc w:val="both"/>
      </w:pPr>
      <w:r w:rsidRPr="00253622">
        <w:t>порядок расчета баллов по критериям конкурсного отбора;</w:t>
      </w:r>
    </w:p>
    <w:p w:rsidR="00D0651E" w:rsidRPr="00253622" w:rsidRDefault="00D0651E" w:rsidP="00D0651E">
      <w:pPr>
        <w:ind w:firstLine="567"/>
        <w:jc w:val="both"/>
      </w:pPr>
      <w:r w:rsidRPr="00253622">
        <w:t>переч</w:t>
      </w:r>
      <w:r w:rsidR="00DD652D" w:rsidRPr="00253622">
        <w:t>ень</w:t>
      </w:r>
      <w:r w:rsidRPr="00253622">
        <w:t xml:space="preserve"> и формы документов, подтверждающих фактически произведенные затраты получател</w:t>
      </w:r>
      <w:r w:rsidR="00D649E0" w:rsidRPr="00253622">
        <w:t xml:space="preserve">ем </w:t>
      </w:r>
      <w:r w:rsidRPr="00253622">
        <w:t>субсиди</w:t>
      </w:r>
      <w:r w:rsidR="00D649E0" w:rsidRPr="00253622">
        <w:t>и</w:t>
      </w:r>
      <w:r w:rsidRPr="00253622">
        <w:t>, а также сроки их представления и требования к ним;</w:t>
      </w:r>
    </w:p>
    <w:p w:rsidR="00C7202F" w:rsidRPr="00253622" w:rsidRDefault="00080AD0" w:rsidP="00463115">
      <w:pPr>
        <w:ind w:firstLine="567"/>
        <w:jc w:val="both"/>
      </w:pPr>
      <w:r w:rsidRPr="00253622">
        <w:t>целевой показатель предоставления субсидии и его значение;</w:t>
      </w:r>
    </w:p>
    <w:p w:rsidR="00873A51" w:rsidRPr="00253622" w:rsidRDefault="00D0651E" w:rsidP="006F74CE">
      <w:pPr>
        <w:ind w:firstLine="567"/>
        <w:jc w:val="both"/>
      </w:pPr>
      <w:r w:rsidRPr="00253622">
        <w:t>поряд</w:t>
      </w:r>
      <w:r w:rsidR="00D649E0" w:rsidRPr="00253622">
        <w:t>ок</w:t>
      </w:r>
      <w:r w:rsidRPr="00253622">
        <w:t>, сроки и формы представления отчетности о достижении показател</w:t>
      </w:r>
      <w:r w:rsidR="00D649E0" w:rsidRPr="00253622">
        <w:t>я</w:t>
      </w:r>
      <w:r w:rsidRPr="00253622">
        <w:t xml:space="preserve"> предоставления субсиди</w:t>
      </w:r>
      <w:r w:rsidR="00D649E0" w:rsidRPr="00253622">
        <w:t>и</w:t>
      </w:r>
      <w:r w:rsidRPr="00253622">
        <w:rPr>
          <w:color w:val="7030A0"/>
        </w:rPr>
        <w:t xml:space="preserve">, </w:t>
      </w:r>
      <w:r w:rsidRPr="00253622">
        <w:t>а также сроки проведения</w:t>
      </w:r>
      <w:r w:rsidR="006F74CE" w:rsidRPr="00253622">
        <w:t xml:space="preserve"> </w:t>
      </w:r>
      <w:r w:rsidRPr="00253622">
        <w:t>Комитетом обязательных проверок соблюдения получател</w:t>
      </w:r>
      <w:r w:rsidR="00D649E0" w:rsidRPr="00253622">
        <w:t>ем</w:t>
      </w:r>
      <w:r w:rsidRPr="00253622">
        <w:t xml:space="preserve"> субсиди</w:t>
      </w:r>
      <w:r w:rsidR="00D649E0" w:rsidRPr="00253622">
        <w:t>и</w:t>
      </w:r>
      <w:r w:rsidRPr="00253622">
        <w:t xml:space="preserve"> условий, целей и порядка предоставления субсиди</w:t>
      </w:r>
      <w:r w:rsidR="00D649E0" w:rsidRPr="00253622">
        <w:t>и</w:t>
      </w:r>
      <w:r w:rsidR="004F7055" w:rsidRPr="00253622">
        <w:t xml:space="preserve"> и выполнения обязанности достижения показателя</w:t>
      </w:r>
      <w:r w:rsidR="00036CB5" w:rsidRPr="00253622">
        <w:t>.</w:t>
      </w:r>
    </w:p>
    <w:p w:rsidR="005D751B" w:rsidRPr="00253622" w:rsidRDefault="006A47FB" w:rsidP="00735086">
      <w:pPr>
        <w:tabs>
          <w:tab w:val="left" w:pos="993"/>
        </w:tabs>
        <w:ind w:firstLine="567"/>
        <w:jc w:val="both"/>
        <w:rPr>
          <w:color w:val="000000"/>
        </w:rPr>
      </w:pPr>
      <w:r w:rsidRPr="00253622">
        <w:t>3</w:t>
      </w:r>
      <w:r w:rsidR="005D751B" w:rsidRPr="00253622">
        <w:t xml:space="preserve">. </w:t>
      </w:r>
      <w:r w:rsidR="00F854A7" w:rsidRPr="00253622">
        <w:t xml:space="preserve">Для </w:t>
      </w:r>
      <w:r w:rsidRPr="00253622">
        <w:t>получения субсидии</w:t>
      </w:r>
      <w:r w:rsidR="00F854A7" w:rsidRPr="00253622">
        <w:t xml:space="preserve"> социально ориентированные некомм</w:t>
      </w:r>
      <w:r w:rsidR="00F854A7" w:rsidRPr="00253622">
        <w:rPr>
          <w:color w:val="000000"/>
        </w:rPr>
        <w:t xml:space="preserve">ерческие организации </w:t>
      </w:r>
      <w:r w:rsidR="00A6250B" w:rsidRPr="00253622">
        <w:rPr>
          <w:color w:val="000000"/>
        </w:rPr>
        <w:t>(далее – п</w:t>
      </w:r>
      <w:r w:rsidR="003B6A8A" w:rsidRPr="00253622">
        <w:rPr>
          <w:color w:val="000000"/>
        </w:rPr>
        <w:t>ретендент</w:t>
      </w:r>
      <w:r w:rsidR="008F75D8" w:rsidRPr="00253622">
        <w:rPr>
          <w:color w:val="000000"/>
        </w:rPr>
        <w:t>ы</w:t>
      </w:r>
      <w:r w:rsidR="00A6250B" w:rsidRPr="00253622">
        <w:rPr>
          <w:color w:val="000000"/>
        </w:rPr>
        <w:t xml:space="preserve">) </w:t>
      </w:r>
      <w:r w:rsidR="00F854A7" w:rsidRPr="00253622">
        <w:rPr>
          <w:color w:val="000000"/>
        </w:rPr>
        <w:t>представляют в Комитет заявк</w:t>
      </w:r>
      <w:r w:rsidR="0043406A" w:rsidRPr="00253622">
        <w:rPr>
          <w:color w:val="000000"/>
        </w:rPr>
        <w:t>у</w:t>
      </w:r>
      <w:r w:rsidR="00F854A7" w:rsidRPr="00253622">
        <w:rPr>
          <w:color w:val="000000"/>
        </w:rPr>
        <w:t xml:space="preserve"> </w:t>
      </w:r>
      <w:r w:rsidR="0077518D" w:rsidRPr="00253622">
        <w:rPr>
          <w:color w:val="000000"/>
        </w:rPr>
        <w:t xml:space="preserve">на участие </w:t>
      </w:r>
      <w:r w:rsidR="00253622" w:rsidRPr="00253622">
        <w:rPr>
          <w:color w:val="000000"/>
        </w:rPr>
        <w:br/>
      </w:r>
      <w:r w:rsidR="0077518D" w:rsidRPr="00253622">
        <w:rPr>
          <w:color w:val="000000"/>
        </w:rPr>
        <w:t xml:space="preserve">в конкурсном отборе </w:t>
      </w:r>
      <w:r w:rsidR="00F854A7" w:rsidRPr="00253622">
        <w:rPr>
          <w:color w:val="000000"/>
        </w:rPr>
        <w:t xml:space="preserve">согласно приложению </w:t>
      </w:r>
      <w:r w:rsidR="00F50754" w:rsidRPr="00253622">
        <w:rPr>
          <w:color w:val="000000"/>
        </w:rPr>
        <w:t xml:space="preserve">№ </w:t>
      </w:r>
      <w:r w:rsidR="00F854A7" w:rsidRPr="00253622">
        <w:rPr>
          <w:color w:val="000000"/>
        </w:rPr>
        <w:t>1 к Порядку</w:t>
      </w:r>
      <w:r w:rsidR="0077518D" w:rsidRPr="00253622">
        <w:rPr>
          <w:color w:val="000000"/>
        </w:rPr>
        <w:t xml:space="preserve"> (далее – заявк</w:t>
      </w:r>
      <w:r w:rsidR="0043406A" w:rsidRPr="00253622">
        <w:rPr>
          <w:color w:val="000000"/>
        </w:rPr>
        <w:t>а</w:t>
      </w:r>
      <w:r w:rsidR="0077518D" w:rsidRPr="00253622">
        <w:rPr>
          <w:color w:val="000000"/>
        </w:rPr>
        <w:t>)</w:t>
      </w:r>
      <w:r w:rsidR="00F854A7" w:rsidRPr="00253622">
        <w:rPr>
          <w:color w:val="000000"/>
        </w:rPr>
        <w:t xml:space="preserve"> </w:t>
      </w:r>
      <w:r w:rsidR="00253622" w:rsidRPr="00253622">
        <w:rPr>
          <w:color w:val="000000"/>
        </w:rPr>
        <w:br/>
      </w:r>
      <w:r w:rsidR="00F854A7" w:rsidRPr="00253622">
        <w:rPr>
          <w:color w:val="000000"/>
        </w:rPr>
        <w:t xml:space="preserve">с приложением комплекта документов </w:t>
      </w:r>
      <w:r w:rsidR="003F62AA" w:rsidRPr="00253622">
        <w:rPr>
          <w:color w:val="000000"/>
        </w:rPr>
        <w:t>согласно следующему перечню</w:t>
      </w:r>
      <w:r w:rsidR="005D751B" w:rsidRPr="00253622">
        <w:rPr>
          <w:color w:val="000000"/>
        </w:rPr>
        <w:t>:</w:t>
      </w:r>
    </w:p>
    <w:p w:rsidR="00A23CE5" w:rsidRPr="00253622" w:rsidRDefault="006A47FB" w:rsidP="00D54EB0">
      <w:pPr>
        <w:ind w:firstLine="567"/>
        <w:jc w:val="both"/>
      </w:pPr>
      <w:r w:rsidRPr="00253622">
        <w:t>3</w:t>
      </w:r>
      <w:r w:rsidR="00547B02" w:rsidRPr="00253622">
        <w:t>.1. С</w:t>
      </w:r>
      <w:r w:rsidR="0027563D" w:rsidRPr="00253622">
        <w:t xml:space="preserve">оциально-экономическое обоснование </w:t>
      </w:r>
      <w:r w:rsidR="00D54EB0" w:rsidRPr="00253622">
        <w:t xml:space="preserve">к </w:t>
      </w:r>
      <w:r w:rsidR="00A23CE5" w:rsidRPr="00253622">
        <w:t>проект</w:t>
      </w:r>
      <w:r w:rsidR="00D54EB0" w:rsidRPr="00253622">
        <w:t xml:space="preserve">у временного трудоустройства </w:t>
      </w:r>
      <w:r w:rsidR="008157EC" w:rsidRPr="00253622">
        <w:t>молодежи на рабочие места, организуемые для выполнения общественных работ</w:t>
      </w:r>
      <w:r w:rsidR="00E93990" w:rsidRPr="00253622">
        <w:t>, разработанное в соответствии с требованиями</w:t>
      </w:r>
      <w:r w:rsidRPr="00253622">
        <w:t xml:space="preserve"> и по форме</w:t>
      </w:r>
      <w:r w:rsidR="00E93990" w:rsidRPr="00253622">
        <w:t xml:space="preserve"> </w:t>
      </w:r>
      <w:r w:rsidR="00C453CB" w:rsidRPr="00253622">
        <w:t>согласно приложению</w:t>
      </w:r>
      <w:r w:rsidR="00DD652D" w:rsidRPr="00253622">
        <w:t xml:space="preserve"> </w:t>
      </w:r>
      <w:r w:rsidR="00253622" w:rsidRPr="00253622">
        <w:br/>
      </w:r>
      <w:r w:rsidR="00F50754" w:rsidRPr="00253622">
        <w:t xml:space="preserve">№ </w:t>
      </w:r>
      <w:r w:rsidR="00B7018D" w:rsidRPr="00253622">
        <w:t>2</w:t>
      </w:r>
      <w:r w:rsidR="00A23CE5" w:rsidRPr="00253622">
        <w:t xml:space="preserve"> к Порядку;</w:t>
      </w:r>
    </w:p>
    <w:p w:rsidR="005D751B" w:rsidRPr="00253622" w:rsidRDefault="006A47FB" w:rsidP="005F16DC">
      <w:pPr>
        <w:tabs>
          <w:tab w:val="left" w:pos="993"/>
        </w:tabs>
        <w:ind w:firstLine="567"/>
        <w:jc w:val="both"/>
      </w:pPr>
      <w:r w:rsidRPr="00253622">
        <w:lastRenderedPageBreak/>
        <w:t>3</w:t>
      </w:r>
      <w:r w:rsidR="00547B02" w:rsidRPr="00253622">
        <w:t>.2. К</w:t>
      </w:r>
      <w:r w:rsidR="005D751B" w:rsidRPr="00253622">
        <w:t>опи</w:t>
      </w:r>
      <w:r w:rsidR="003F62AA" w:rsidRPr="00253622">
        <w:t>я</w:t>
      </w:r>
      <w:r w:rsidR="005D751B" w:rsidRPr="00253622">
        <w:t xml:space="preserve"> свидетельства о государственной регистрации юридического лица</w:t>
      </w:r>
      <w:r w:rsidR="00196D0A" w:rsidRPr="00253622">
        <w:t xml:space="preserve"> </w:t>
      </w:r>
      <w:r w:rsidR="005F16DC">
        <w:br/>
      </w:r>
      <w:r w:rsidR="002D1F31" w:rsidRPr="00253622">
        <w:t>или</w:t>
      </w:r>
      <w:r w:rsidR="00196D0A" w:rsidRPr="00253622">
        <w:t xml:space="preserve"> копия листа записи Единого государственного реестра юридических лиц, предусмотренного приказом Федеральной налоговой службы от 12.09.2016 </w:t>
      </w:r>
      <w:r w:rsidR="008F6A15">
        <w:br/>
      </w:r>
      <w:r w:rsidR="00196D0A" w:rsidRPr="00253622">
        <w:t>№ ММВ-7-14/481@, подтверждающего факт внесения записи в Единый государственный реестр юридических лиц;</w:t>
      </w:r>
    </w:p>
    <w:p w:rsidR="00735086" w:rsidRDefault="006A47FB" w:rsidP="00735086">
      <w:pPr>
        <w:tabs>
          <w:tab w:val="left" w:pos="1134"/>
        </w:tabs>
        <w:ind w:firstLine="567"/>
        <w:jc w:val="both"/>
      </w:pPr>
      <w:r w:rsidRPr="00253622">
        <w:t>3</w:t>
      </w:r>
      <w:r w:rsidR="00547B02" w:rsidRPr="00253622">
        <w:t xml:space="preserve">.3. </w:t>
      </w:r>
      <w:r w:rsidR="00735086">
        <w:t xml:space="preserve"> </w:t>
      </w:r>
      <w:r w:rsidR="00547B02" w:rsidRPr="00253622">
        <w:t>К</w:t>
      </w:r>
      <w:r w:rsidR="00361559" w:rsidRPr="00253622">
        <w:t>опии</w:t>
      </w:r>
      <w:r w:rsidR="005D751B" w:rsidRPr="00253622">
        <w:t xml:space="preserve"> учредительных документов;</w:t>
      </w:r>
    </w:p>
    <w:p w:rsidR="00735086" w:rsidRPr="00735086" w:rsidRDefault="006A47FB" w:rsidP="00735086">
      <w:pPr>
        <w:tabs>
          <w:tab w:val="left" w:pos="851"/>
        </w:tabs>
        <w:ind w:firstLine="567"/>
        <w:jc w:val="both"/>
      </w:pPr>
      <w:r w:rsidRPr="00253622">
        <w:t>3</w:t>
      </w:r>
      <w:r w:rsidR="00547B02" w:rsidRPr="00253622">
        <w:t xml:space="preserve">.4. </w:t>
      </w:r>
      <w:r w:rsidR="00735086">
        <w:t>Копия свидетельства о постановке на учет юридического лица в налоговом органе по месту нахождения на территории Российской Федерации;</w:t>
      </w:r>
    </w:p>
    <w:p w:rsidR="005D751B" w:rsidRPr="00253622" w:rsidRDefault="00735086" w:rsidP="00735086">
      <w:pPr>
        <w:ind w:firstLine="567"/>
        <w:jc w:val="both"/>
      </w:pPr>
      <w:r w:rsidRPr="00253622">
        <w:t>3</w:t>
      </w:r>
      <w:r>
        <w:t>.</w:t>
      </w:r>
      <w:r w:rsidRPr="00CF2C95">
        <w:t>5</w:t>
      </w:r>
      <w:r>
        <w:t xml:space="preserve">. </w:t>
      </w:r>
      <w:r w:rsidR="00547B02" w:rsidRPr="00253622">
        <w:t>К</w:t>
      </w:r>
      <w:r w:rsidR="005D751B" w:rsidRPr="00253622">
        <w:t>опи</w:t>
      </w:r>
      <w:r w:rsidR="003F62AA" w:rsidRPr="00253622">
        <w:t>я</w:t>
      </w:r>
      <w:r w:rsidR="005D751B" w:rsidRPr="00253622">
        <w:t xml:space="preserve"> протокола общего собрания </w:t>
      </w:r>
      <w:r w:rsidR="004E1BAC" w:rsidRPr="00253622">
        <w:t>юридического лица</w:t>
      </w:r>
      <w:r w:rsidR="005D751B" w:rsidRPr="00253622">
        <w:t xml:space="preserve"> или решение единственного учредителя об образовании исполнительного органа </w:t>
      </w:r>
      <w:r w:rsidR="004E1BAC" w:rsidRPr="00253622">
        <w:t>юридического лица</w:t>
      </w:r>
      <w:r w:rsidR="005D751B" w:rsidRPr="00253622">
        <w:t>;</w:t>
      </w:r>
    </w:p>
    <w:p w:rsidR="005D751B" w:rsidRPr="00253622" w:rsidRDefault="00735086" w:rsidP="005D751B">
      <w:pPr>
        <w:ind w:firstLine="567"/>
        <w:jc w:val="both"/>
      </w:pPr>
      <w:r>
        <w:t xml:space="preserve">3.6. </w:t>
      </w:r>
      <w:r w:rsidR="00547B02" w:rsidRPr="00253622">
        <w:t>К</w:t>
      </w:r>
      <w:r w:rsidR="005D751B" w:rsidRPr="00253622">
        <w:t>опи</w:t>
      </w:r>
      <w:r w:rsidR="003F62AA" w:rsidRPr="00253622">
        <w:t>я</w:t>
      </w:r>
      <w:r w:rsidR="005D751B" w:rsidRPr="00253622">
        <w:t xml:space="preserve"> документа, подтверждающего назначение руководителя и главного бухгалтера </w:t>
      </w:r>
      <w:r w:rsidR="004E1BAC" w:rsidRPr="00253622">
        <w:t>юридического лица</w:t>
      </w:r>
      <w:r w:rsidR="005D751B" w:rsidRPr="00253622">
        <w:t>;</w:t>
      </w:r>
    </w:p>
    <w:p w:rsidR="00314E28" w:rsidRPr="00253622" w:rsidRDefault="006A47FB" w:rsidP="007B3AC9">
      <w:pPr>
        <w:ind w:firstLine="567"/>
        <w:jc w:val="both"/>
      </w:pPr>
      <w:r w:rsidRPr="00253622">
        <w:t>3</w:t>
      </w:r>
      <w:r w:rsidR="00CF2C95">
        <w:t>.</w:t>
      </w:r>
      <w:r w:rsidR="00735086">
        <w:t>7</w:t>
      </w:r>
      <w:r w:rsidR="007B3AC9" w:rsidRPr="00253622">
        <w:t xml:space="preserve">. </w:t>
      </w:r>
      <w:proofErr w:type="gramStart"/>
      <w:r w:rsidR="007B3AC9" w:rsidRPr="00253622">
        <w:t>Справк</w:t>
      </w:r>
      <w:r w:rsidR="00000CD9" w:rsidRPr="00253622">
        <w:t>а</w:t>
      </w:r>
      <w:r w:rsidR="007B3AC9" w:rsidRPr="00253622">
        <w:t xml:space="preserve"> об отсутствии у претендента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Федерации, </w:t>
      </w:r>
      <w:r w:rsidR="00775216" w:rsidRPr="00253622">
        <w:t xml:space="preserve">на дату не ранее 30 календарных дней до дня заключения </w:t>
      </w:r>
      <w:r w:rsidR="00DD652D" w:rsidRPr="00253622">
        <w:t>соглашения</w:t>
      </w:r>
      <w:r w:rsidR="007B3AC9" w:rsidRPr="00253622">
        <w:t xml:space="preserve"> о предоставлении субсидии</w:t>
      </w:r>
      <w:r w:rsidR="004E1BAC" w:rsidRPr="00253622">
        <w:t xml:space="preserve"> (далее – соглашение)</w:t>
      </w:r>
      <w:r w:rsidR="007B3AC9" w:rsidRPr="00253622">
        <w:t xml:space="preserve"> по форме, утвержденной приказом Ф</w:t>
      </w:r>
      <w:r w:rsidR="004E1BAC" w:rsidRPr="00253622">
        <w:t>едеральной налоговой службы</w:t>
      </w:r>
      <w:r w:rsidR="007B3AC9" w:rsidRPr="00253622">
        <w:t xml:space="preserve"> от 20.01.2017 № ММВ-7-8/20@;</w:t>
      </w:r>
      <w:proofErr w:type="gramEnd"/>
    </w:p>
    <w:p w:rsidR="00463115" w:rsidRPr="00253622" w:rsidRDefault="006A47FB" w:rsidP="00463115">
      <w:pPr>
        <w:ind w:firstLine="567"/>
        <w:jc w:val="both"/>
      </w:pPr>
      <w:r w:rsidRPr="00253622">
        <w:t>3</w:t>
      </w:r>
      <w:r w:rsidR="00547B02" w:rsidRPr="00253622">
        <w:t>.</w:t>
      </w:r>
      <w:r w:rsidR="00735086">
        <w:t>8</w:t>
      </w:r>
      <w:r w:rsidR="00547B02" w:rsidRPr="00253622">
        <w:t>. И</w:t>
      </w:r>
      <w:r w:rsidR="00AD7453" w:rsidRPr="00253622">
        <w:t>нформационное</w:t>
      </w:r>
      <w:r w:rsidR="005D751B" w:rsidRPr="00253622">
        <w:t xml:space="preserve"> письмо, включающее в себя: </w:t>
      </w:r>
    </w:p>
    <w:p w:rsidR="005D751B" w:rsidRPr="00253622" w:rsidRDefault="004E1BAC" w:rsidP="00463115">
      <w:pPr>
        <w:ind w:firstLine="567"/>
        <w:jc w:val="both"/>
      </w:pPr>
      <w:r w:rsidRPr="00253622">
        <w:t xml:space="preserve">подтверждение </w:t>
      </w:r>
      <w:r w:rsidR="005D751B" w:rsidRPr="00253622">
        <w:t xml:space="preserve">отсутствия </w:t>
      </w:r>
      <w:r w:rsidR="00791073" w:rsidRPr="00253622">
        <w:t xml:space="preserve">у претендента </w:t>
      </w:r>
      <w:r w:rsidR="005D751B" w:rsidRPr="00253622">
        <w:t xml:space="preserve">иных </w:t>
      </w:r>
      <w:r w:rsidR="000250E6" w:rsidRPr="00253622">
        <w:t xml:space="preserve">средств из бюджетов бюджетной системы Российской Федерации на </w:t>
      </w:r>
      <w:r w:rsidRPr="00253622">
        <w:t>финансовое обеспечение (</w:t>
      </w:r>
      <w:r w:rsidR="000250E6" w:rsidRPr="00253622">
        <w:t>возмещение</w:t>
      </w:r>
      <w:r w:rsidRPr="00253622">
        <w:t>)</w:t>
      </w:r>
      <w:r w:rsidR="000250E6" w:rsidRPr="00253622">
        <w:t xml:space="preserve"> затрат</w:t>
      </w:r>
      <w:r w:rsidR="005D751B" w:rsidRPr="00253622">
        <w:t>;</w:t>
      </w:r>
    </w:p>
    <w:p w:rsidR="00B82F31" w:rsidRPr="00253622" w:rsidRDefault="00B82F31" w:rsidP="00B82F31">
      <w:pPr>
        <w:ind w:firstLine="567"/>
        <w:jc w:val="both"/>
      </w:pPr>
      <w:r w:rsidRPr="00253622">
        <w:t xml:space="preserve">подтверждение отсутствия у претендента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 по состоянию </w:t>
      </w:r>
      <w:r w:rsidR="006D72D9" w:rsidRPr="00253622">
        <w:t xml:space="preserve">на дату не ранее 30 календарных дней до дня заключения </w:t>
      </w:r>
      <w:r w:rsidRPr="00253622">
        <w:t>соглашения</w:t>
      </w:r>
      <w:r w:rsidR="00B8603E" w:rsidRPr="00253622">
        <w:t>;</w:t>
      </w:r>
    </w:p>
    <w:p w:rsidR="006A04BE" w:rsidRPr="00253622" w:rsidRDefault="004E1BAC" w:rsidP="005D751B">
      <w:pPr>
        <w:ind w:firstLine="567"/>
        <w:jc w:val="both"/>
      </w:pPr>
      <w:r w:rsidRPr="00253622">
        <w:t xml:space="preserve">подтверждение </w:t>
      </w:r>
      <w:r w:rsidR="006A04BE" w:rsidRPr="00253622">
        <w:t>отсутстви</w:t>
      </w:r>
      <w:r w:rsidRPr="00253622">
        <w:t>я</w:t>
      </w:r>
      <w:r w:rsidR="006A04BE" w:rsidRPr="00253622">
        <w:t xml:space="preserve"> проведения в отношении претендента процедур банкротства и (или) ликвидации, реорганизации, приостановки осуществления финансово-хозяйственной деятельности в соответствии с действующим законодательством</w:t>
      </w:r>
      <w:r w:rsidR="000D28FD" w:rsidRPr="00253622">
        <w:t xml:space="preserve"> по состоянию </w:t>
      </w:r>
      <w:r w:rsidR="0020464E" w:rsidRPr="00253622">
        <w:t>на дату не ранее 30 календарных дней до дня заключения</w:t>
      </w:r>
      <w:r w:rsidR="00B82F31" w:rsidRPr="00253622">
        <w:t xml:space="preserve"> соглашения</w:t>
      </w:r>
      <w:r w:rsidR="006A04BE" w:rsidRPr="00253622">
        <w:t>;</w:t>
      </w:r>
    </w:p>
    <w:p w:rsidR="005D751B" w:rsidRPr="00253622" w:rsidRDefault="005D751B" w:rsidP="005D751B">
      <w:pPr>
        <w:ind w:firstLine="567"/>
        <w:jc w:val="both"/>
      </w:pPr>
      <w:r w:rsidRPr="00253622">
        <w:t xml:space="preserve">информацию о налоговых льготах </w:t>
      </w:r>
      <w:r w:rsidR="00791073" w:rsidRPr="00253622">
        <w:t xml:space="preserve">претендента </w:t>
      </w:r>
      <w:r w:rsidRPr="00253622">
        <w:t>(при наличии);</w:t>
      </w:r>
    </w:p>
    <w:p w:rsidR="005D751B" w:rsidRPr="00253622" w:rsidRDefault="005D751B" w:rsidP="005D751B">
      <w:pPr>
        <w:ind w:firstLine="567"/>
        <w:jc w:val="both"/>
      </w:pPr>
      <w:r w:rsidRPr="00253622">
        <w:t>согласие претендента на осуществление Комитетом и Комитетом государственного финансового контроля Санкт-Петербурга (далее - КГФК) обязательных проверок соблюдения организацией условий, целей и порядка предоставления субсидии;</w:t>
      </w:r>
    </w:p>
    <w:p w:rsidR="003F62AA" w:rsidRPr="00253622" w:rsidRDefault="00B82F31" w:rsidP="005D751B">
      <w:pPr>
        <w:ind w:firstLine="567"/>
        <w:jc w:val="both"/>
      </w:pPr>
      <w:proofErr w:type="gramStart"/>
      <w:r w:rsidRPr="00253622">
        <w:t xml:space="preserve">подтверждение </w:t>
      </w:r>
      <w:r w:rsidR="005D751B" w:rsidRPr="00253622">
        <w:t>отсутстви</w:t>
      </w:r>
      <w:r w:rsidRPr="00253622">
        <w:t>я</w:t>
      </w:r>
      <w:r w:rsidR="005D751B" w:rsidRPr="00253622">
        <w:t xml:space="preserve"> у претендента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Санкт-Петербурга за период не менее одного календарного года, предшествующего году получения субсиди</w:t>
      </w:r>
      <w:r w:rsidR="00A30821" w:rsidRPr="00253622">
        <w:t>и</w:t>
      </w:r>
      <w:r w:rsidR="005D751B" w:rsidRPr="00253622">
        <w:t xml:space="preserve">, по которым </w:t>
      </w:r>
      <w:r w:rsidR="00CF2C95" w:rsidRPr="00CF2C95">
        <w:br/>
      </w:r>
      <w:r w:rsidR="005D751B" w:rsidRPr="00253622">
        <w:t xml:space="preserve">не исполнены требования о возврате </w:t>
      </w:r>
      <w:r w:rsidR="004C05A7" w:rsidRPr="00253622">
        <w:t>средств бюджета Санкт-Петербурга</w:t>
      </w:r>
      <w:r w:rsidR="005D751B" w:rsidRPr="00253622">
        <w:t xml:space="preserve"> </w:t>
      </w:r>
      <w:r w:rsidR="004C05A7" w:rsidRPr="00253622">
        <w:t>и</w:t>
      </w:r>
      <w:proofErr w:type="gramEnd"/>
      <w:r w:rsidR="004C05A7" w:rsidRPr="00253622">
        <w:t xml:space="preserve"> (или) вступившее в силу постановление</w:t>
      </w:r>
      <w:r w:rsidR="005D751B" w:rsidRPr="00253622">
        <w:t xml:space="preserve"> о назначении административного наказания</w:t>
      </w:r>
      <w:r w:rsidRPr="00253622">
        <w:t xml:space="preserve"> </w:t>
      </w:r>
      <w:r w:rsidR="00FD20C5" w:rsidRPr="00253622">
        <w:t xml:space="preserve">на дату </w:t>
      </w:r>
      <w:r w:rsidR="0057727D" w:rsidRPr="0057727D">
        <w:br/>
      </w:r>
      <w:r w:rsidR="00FD20C5" w:rsidRPr="00253622">
        <w:t xml:space="preserve">не ранее 30 календарных дней до дня заключения </w:t>
      </w:r>
      <w:r w:rsidRPr="00253622">
        <w:t>соглашения</w:t>
      </w:r>
      <w:r w:rsidR="003F62AA" w:rsidRPr="00253622">
        <w:t>;</w:t>
      </w:r>
    </w:p>
    <w:p w:rsidR="00664DE1" w:rsidRPr="00253622" w:rsidRDefault="00664DE1" w:rsidP="00664DE1">
      <w:pPr>
        <w:ind w:firstLine="567"/>
        <w:jc w:val="both"/>
      </w:pPr>
      <w:r w:rsidRPr="00253622">
        <w:t xml:space="preserve">подтверждение отсутствия информации о получателе субсидии в реестре недобросовестных поставщиков (подрядчиков, исполнителей), </w:t>
      </w:r>
      <w:proofErr w:type="gramStart"/>
      <w:r w:rsidRPr="00253622">
        <w:t>ведение</w:t>
      </w:r>
      <w:proofErr w:type="gramEnd"/>
      <w:r w:rsidRPr="00253622">
        <w:t xml:space="preserve"> которого осуществляется в соответствии с Федеральным законом </w:t>
      </w:r>
      <w:r w:rsidRPr="00253622">
        <w:br/>
        <w:t xml:space="preserve">«О контрактной системе в сфере закупок товаров, работ, услуг </w:t>
      </w:r>
      <w:r w:rsidRPr="00253622">
        <w:br/>
        <w:t xml:space="preserve">для обеспечения государственных и муниципальных нужд» </w:t>
      </w:r>
      <w:r w:rsidR="004A24F9" w:rsidRPr="00253622">
        <w:t xml:space="preserve">на дату не ранее 30 календарных дней до дня заключения </w:t>
      </w:r>
      <w:r w:rsidRPr="00253622">
        <w:t>соглашения;</w:t>
      </w:r>
    </w:p>
    <w:p w:rsidR="00664DE1" w:rsidRPr="00253622" w:rsidRDefault="003F62AA" w:rsidP="005D751B">
      <w:pPr>
        <w:ind w:firstLine="567"/>
        <w:jc w:val="both"/>
      </w:pPr>
      <w:proofErr w:type="gramStart"/>
      <w:r w:rsidRPr="00253622">
        <w:t xml:space="preserve">согласие претендента на трудоустройство граждан, направляемых </w:t>
      </w:r>
      <w:r w:rsidR="00E45871" w:rsidRPr="00253622">
        <w:br/>
      </w:r>
      <w:r w:rsidR="0095710E" w:rsidRPr="00253622">
        <w:t>Санкт-Петербургским государственным автономным учреждением «Центр занятости населения Санкт-</w:t>
      </w:r>
      <w:r w:rsidR="006A47FB" w:rsidRPr="00253622">
        <w:t>П</w:t>
      </w:r>
      <w:r w:rsidR="0095710E" w:rsidRPr="00253622">
        <w:t>етербурга» (далее – ГАУ ЦЗН)</w:t>
      </w:r>
      <w:r w:rsidR="00C7548C" w:rsidRPr="00253622">
        <w:t xml:space="preserve"> для участия в оплачиваемых </w:t>
      </w:r>
      <w:r w:rsidR="00C7548C" w:rsidRPr="00253622">
        <w:lastRenderedPageBreak/>
        <w:t>общественных работах</w:t>
      </w:r>
      <w:r w:rsidR="0051311A" w:rsidRPr="00253622">
        <w:t>, при средней продолжительности временного трудоустройства один месяц</w:t>
      </w:r>
      <w:r w:rsidR="006A04BE" w:rsidRPr="00253622">
        <w:t xml:space="preserve"> и обеспечении безопасных условий труда, соответствующих санитарным нормам и правилам</w:t>
      </w:r>
      <w:r w:rsidR="00664DE1" w:rsidRPr="00253622">
        <w:t>;</w:t>
      </w:r>
      <w:proofErr w:type="gramEnd"/>
    </w:p>
    <w:p w:rsidR="005D751B" w:rsidRPr="00253622" w:rsidRDefault="005D751B" w:rsidP="00463115">
      <w:pPr>
        <w:ind w:firstLine="567"/>
        <w:jc w:val="both"/>
      </w:pPr>
      <w:r w:rsidRPr="00253622">
        <w:rPr>
          <w:color w:val="000000"/>
        </w:rPr>
        <w:t xml:space="preserve">Если </w:t>
      </w:r>
      <w:r w:rsidR="00547B02" w:rsidRPr="00253622">
        <w:rPr>
          <w:color w:val="000000"/>
        </w:rPr>
        <w:t>документы</w:t>
      </w:r>
      <w:r w:rsidRPr="00253622">
        <w:rPr>
          <w:color w:val="000000"/>
        </w:rPr>
        <w:t>, представл</w:t>
      </w:r>
      <w:r w:rsidR="00791073" w:rsidRPr="00253622">
        <w:rPr>
          <w:color w:val="000000"/>
        </w:rPr>
        <w:t>яемые</w:t>
      </w:r>
      <w:r w:rsidRPr="00253622">
        <w:rPr>
          <w:color w:val="000000"/>
        </w:rPr>
        <w:t xml:space="preserve"> в Комитет, содержат персональные данные, </w:t>
      </w:r>
      <w:r w:rsidR="0057727D" w:rsidRPr="0057727D">
        <w:rPr>
          <w:color w:val="000000"/>
        </w:rPr>
        <w:br/>
      </w:r>
      <w:r w:rsidRPr="00253622">
        <w:rPr>
          <w:color w:val="000000"/>
        </w:rPr>
        <w:t xml:space="preserve">то в их состав должны быть включены в письменной форме согласия субъектов персональных данных на их обработку (статья 9 Федерального закона от 27.07.2006 </w:t>
      </w:r>
      <w:r w:rsidR="0057727D" w:rsidRPr="00735086">
        <w:rPr>
          <w:color w:val="000000"/>
        </w:rPr>
        <w:br/>
      </w:r>
      <w:r w:rsidRPr="00253622">
        <w:rPr>
          <w:color w:val="000000"/>
        </w:rPr>
        <w:t>№ 152-ФЗ «О персональных данных»).</w:t>
      </w:r>
    </w:p>
    <w:p w:rsidR="005D751B" w:rsidRPr="00253622" w:rsidRDefault="005D751B" w:rsidP="005D751B">
      <w:pPr>
        <w:pStyle w:val="1"/>
        <w:numPr>
          <w:ilvl w:val="0"/>
          <w:numId w:val="0"/>
        </w:numPr>
        <w:ind w:firstLine="567"/>
        <w:rPr>
          <w:color w:val="000000"/>
          <w:sz w:val="24"/>
          <w:szCs w:val="24"/>
        </w:rPr>
      </w:pPr>
      <w:r w:rsidRPr="00253622">
        <w:rPr>
          <w:color w:val="000000"/>
          <w:sz w:val="24"/>
          <w:szCs w:val="24"/>
        </w:rPr>
        <w:t xml:space="preserve">В </w:t>
      </w:r>
      <w:proofErr w:type="gramStart"/>
      <w:r w:rsidRPr="00253622">
        <w:rPr>
          <w:color w:val="000000"/>
          <w:sz w:val="24"/>
          <w:szCs w:val="24"/>
        </w:rPr>
        <w:t>случае</w:t>
      </w:r>
      <w:proofErr w:type="gramEnd"/>
      <w:r w:rsidRPr="00253622">
        <w:rPr>
          <w:color w:val="000000"/>
          <w:sz w:val="24"/>
          <w:szCs w:val="24"/>
        </w:rPr>
        <w:t xml:space="preserve"> если документы представляются представителем претендента, дополнительно представляется доверенность, подтверждающая полномочия представителя</w:t>
      </w:r>
      <w:r w:rsidR="00667517" w:rsidRPr="00253622">
        <w:rPr>
          <w:color w:val="000000"/>
          <w:sz w:val="24"/>
          <w:szCs w:val="24"/>
        </w:rPr>
        <w:t xml:space="preserve"> или договор, в том числе договор между представителем </w:t>
      </w:r>
      <w:r w:rsidR="0057727D" w:rsidRPr="0057727D">
        <w:rPr>
          <w:color w:val="000000"/>
          <w:sz w:val="24"/>
          <w:szCs w:val="24"/>
        </w:rPr>
        <w:br/>
      </w:r>
      <w:r w:rsidR="00667517" w:rsidRPr="00253622">
        <w:rPr>
          <w:color w:val="000000"/>
          <w:sz w:val="24"/>
          <w:szCs w:val="24"/>
        </w:rPr>
        <w:t xml:space="preserve">и представляемым, между представляемым и третьим лицом, либо решение собрания, </w:t>
      </w:r>
      <w:r w:rsidR="0057727D" w:rsidRPr="0057727D">
        <w:rPr>
          <w:color w:val="000000"/>
          <w:sz w:val="24"/>
          <w:szCs w:val="24"/>
        </w:rPr>
        <w:br/>
      </w:r>
      <w:r w:rsidR="00667517" w:rsidRPr="00253622">
        <w:rPr>
          <w:color w:val="000000"/>
          <w:sz w:val="24"/>
          <w:szCs w:val="24"/>
        </w:rPr>
        <w:t>в котором содержатся соответствующие полномочия, если иное не установлено законом или не противоречит существу отношений</w:t>
      </w:r>
      <w:r w:rsidRPr="00253622">
        <w:rPr>
          <w:color w:val="000000"/>
          <w:sz w:val="24"/>
          <w:szCs w:val="24"/>
        </w:rPr>
        <w:t>.</w:t>
      </w:r>
    </w:p>
    <w:p w:rsidR="00C719D4" w:rsidRPr="00253622" w:rsidRDefault="00C719D4" w:rsidP="00C719D4">
      <w:pPr>
        <w:ind w:firstLine="567"/>
        <w:jc w:val="both"/>
        <w:rPr>
          <w:color w:val="000000"/>
        </w:rPr>
      </w:pPr>
      <w:r w:rsidRPr="00253622">
        <w:rPr>
          <w:color w:val="000000"/>
        </w:rPr>
        <w:t>Копии документов должны быть удостоверены подписью руководителя и печатью претендента (при наличии).</w:t>
      </w:r>
    </w:p>
    <w:p w:rsidR="00C719D4" w:rsidRPr="00253622" w:rsidRDefault="005D751B" w:rsidP="0003203F">
      <w:pPr>
        <w:ind w:firstLine="567"/>
        <w:jc w:val="both"/>
        <w:rPr>
          <w:color w:val="000000"/>
        </w:rPr>
      </w:pPr>
      <w:r w:rsidRPr="00253622">
        <w:rPr>
          <w:color w:val="000000"/>
        </w:rPr>
        <w:t>Все представленные документы должны быть</w:t>
      </w:r>
      <w:r w:rsidR="006A47FB" w:rsidRPr="00253622">
        <w:rPr>
          <w:color w:val="000000"/>
        </w:rPr>
        <w:t xml:space="preserve"> читаемы,</w:t>
      </w:r>
      <w:r w:rsidRPr="00253622">
        <w:rPr>
          <w:color w:val="000000"/>
        </w:rPr>
        <w:t xml:space="preserve"> </w:t>
      </w:r>
      <w:r w:rsidR="006A47FB" w:rsidRPr="00253622">
        <w:rPr>
          <w:color w:val="000000"/>
        </w:rPr>
        <w:t>сформированы</w:t>
      </w:r>
      <w:r w:rsidR="0057727D" w:rsidRPr="0057727D">
        <w:rPr>
          <w:color w:val="000000"/>
        </w:rPr>
        <w:t xml:space="preserve"> </w:t>
      </w:r>
      <w:r w:rsidR="006A47FB" w:rsidRPr="00253622">
        <w:rPr>
          <w:color w:val="000000"/>
        </w:rPr>
        <w:t>в единый комплект, в последовательности, указанной в настоящем пункте</w:t>
      </w:r>
      <w:r w:rsidR="00BA276E" w:rsidRPr="00253622">
        <w:rPr>
          <w:color w:val="000000"/>
        </w:rPr>
        <w:t>,</w:t>
      </w:r>
      <w:r w:rsidR="006A47FB" w:rsidRPr="00253622">
        <w:rPr>
          <w:color w:val="000000"/>
        </w:rPr>
        <w:t xml:space="preserve"> </w:t>
      </w:r>
      <w:proofErr w:type="gramStart"/>
      <w:r w:rsidRPr="00253622">
        <w:rPr>
          <w:color w:val="000000"/>
        </w:rPr>
        <w:t xml:space="preserve">прошиты </w:t>
      </w:r>
      <w:r w:rsidR="0057727D" w:rsidRPr="0057727D">
        <w:rPr>
          <w:color w:val="000000"/>
        </w:rPr>
        <w:br/>
      </w:r>
      <w:r w:rsidRPr="00253622">
        <w:rPr>
          <w:color w:val="000000"/>
        </w:rPr>
        <w:t>и пронумерованы</w:t>
      </w:r>
      <w:proofErr w:type="gramEnd"/>
      <w:r w:rsidRPr="00253622">
        <w:rPr>
          <w:color w:val="000000"/>
        </w:rPr>
        <w:t xml:space="preserve">. </w:t>
      </w:r>
    </w:p>
    <w:p w:rsidR="00667517" w:rsidRPr="00253622" w:rsidRDefault="001D1B3B" w:rsidP="0027563D">
      <w:pPr>
        <w:ind w:firstLine="567"/>
        <w:jc w:val="both"/>
        <w:rPr>
          <w:color w:val="000000"/>
        </w:rPr>
      </w:pPr>
      <w:r w:rsidRPr="00253622">
        <w:rPr>
          <w:color w:val="000000"/>
        </w:rPr>
        <w:t>4</w:t>
      </w:r>
      <w:r w:rsidR="005D751B" w:rsidRPr="00253622">
        <w:rPr>
          <w:color w:val="000000"/>
        </w:rPr>
        <w:t xml:space="preserve">. </w:t>
      </w:r>
      <w:r w:rsidR="003679BC" w:rsidRPr="00253622">
        <w:rPr>
          <w:color w:val="000000"/>
        </w:rPr>
        <w:t>Поступившие</w:t>
      </w:r>
      <w:r w:rsidR="00667517" w:rsidRPr="00253622">
        <w:rPr>
          <w:color w:val="000000"/>
        </w:rPr>
        <w:t xml:space="preserve"> в Комитет заяв</w:t>
      </w:r>
      <w:r w:rsidR="00CC1DED" w:rsidRPr="00253622">
        <w:rPr>
          <w:color w:val="000000"/>
        </w:rPr>
        <w:t>ки</w:t>
      </w:r>
      <w:r w:rsidR="00667517" w:rsidRPr="00253622">
        <w:rPr>
          <w:color w:val="000000"/>
        </w:rPr>
        <w:t xml:space="preserve"> с приложен</w:t>
      </w:r>
      <w:r w:rsidR="00CE106E" w:rsidRPr="00253622">
        <w:rPr>
          <w:color w:val="000000"/>
        </w:rPr>
        <w:t>ными документами</w:t>
      </w:r>
      <w:r w:rsidR="00667517" w:rsidRPr="00253622">
        <w:rPr>
          <w:color w:val="000000"/>
        </w:rPr>
        <w:t xml:space="preserve"> передаются в отдел </w:t>
      </w:r>
      <w:r w:rsidR="007E7109" w:rsidRPr="00253622">
        <w:rPr>
          <w:color w:val="000000"/>
        </w:rPr>
        <w:t>развития человеческого капитала</w:t>
      </w:r>
      <w:r w:rsidR="00A30821" w:rsidRPr="00253622">
        <w:rPr>
          <w:color w:val="000000"/>
        </w:rPr>
        <w:t xml:space="preserve"> (далее - Отдел)</w:t>
      </w:r>
      <w:r w:rsidR="00667517" w:rsidRPr="00253622">
        <w:rPr>
          <w:color w:val="000000"/>
        </w:rPr>
        <w:t xml:space="preserve"> </w:t>
      </w:r>
      <w:r w:rsidR="0027563D" w:rsidRPr="00253622">
        <w:rPr>
          <w:color w:val="000000"/>
        </w:rPr>
        <w:t>по адресу: Санкт-Петербург,</w:t>
      </w:r>
      <w:r w:rsidR="0057727D" w:rsidRPr="00735086">
        <w:rPr>
          <w:color w:val="000000"/>
        </w:rPr>
        <w:br/>
      </w:r>
      <w:r w:rsidR="0027563D" w:rsidRPr="00253622">
        <w:rPr>
          <w:color w:val="000000"/>
        </w:rPr>
        <w:t xml:space="preserve">ул. </w:t>
      </w:r>
      <w:proofErr w:type="gramStart"/>
      <w:r w:rsidR="0027563D" w:rsidRPr="00253622">
        <w:rPr>
          <w:color w:val="000000"/>
        </w:rPr>
        <w:t>Галерная</w:t>
      </w:r>
      <w:proofErr w:type="gramEnd"/>
      <w:r w:rsidR="0027563D" w:rsidRPr="00253622">
        <w:rPr>
          <w:color w:val="000000"/>
        </w:rPr>
        <w:t xml:space="preserve">, д. 7, </w:t>
      </w:r>
      <w:proofErr w:type="spellStart"/>
      <w:r w:rsidR="0027563D" w:rsidRPr="00253622">
        <w:rPr>
          <w:color w:val="000000"/>
        </w:rPr>
        <w:t>каб</w:t>
      </w:r>
      <w:proofErr w:type="spellEnd"/>
      <w:r w:rsidR="0027563D" w:rsidRPr="00253622">
        <w:rPr>
          <w:color w:val="000000"/>
        </w:rPr>
        <w:t>. 4</w:t>
      </w:r>
      <w:r w:rsidR="00667517" w:rsidRPr="00253622">
        <w:rPr>
          <w:color w:val="000000"/>
        </w:rPr>
        <w:t xml:space="preserve">, </w:t>
      </w:r>
      <w:r w:rsidR="00BC6A0A" w:rsidRPr="00253622">
        <w:rPr>
          <w:color w:val="000000"/>
        </w:rPr>
        <w:t xml:space="preserve">где </w:t>
      </w:r>
      <w:r w:rsidR="00667517" w:rsidRPr="00253622">
        <w:rPr>
          <w:color w:val="000000"/>
        </w:rPr>
        <w:t>регистрируются в Журнале регистрации заяв</w:t>
      </w:r>
      <w:r w:rsidR="008C0EFB" w:rsidRPr="00253622">
        <w:rPr>
          <w:color w:val="000000"/>
        </w:rPr>
        <w:t>ок</w:t>
      </w:r>
      <w:r w:rsidR="00667517" w:rsidRPr="00253622">
        <w:rPr>
          <w:color w:val="000000"/>
        </w:rPr>
        <w:t xml:space="preserve"> организаций на участие в конкурсном отборе по форме</w:t>
      </w:r>
      <w:r w:rsidR="00D470BA" w:rsidRPr="00253622">
        <w:rPr>
          <w:color w:val="000000"/>
        </w:rPr>
        <w:t xml:space="preserve"> </w:t>
      </w:r>
      <w:r w:rsidR="00667517" w:rsidRPr="00253622">
        <w:rPr>
          <w:color w:val="000000"/>
        </w:rPr>
        <w:t>согласно приложению</w:t>
      </w:r>
      <w:r w:rsidR="002458D4" w:rsidRPr="00253622">
        <w:rPr>
          <w:color w:val="000000"/>
        </w:rPr>
        <w:t xml:space="preserve"> №</w:t>
      </w:r>
      <w:r w:rsidR="00667517" w:rsidRPr="00253622">
        <w:rPr>
          <w:color w:val="000000"/>
        </w:rPr>
        <w:t xml:space="preserve"> </w:t>
      </w:r>
      <w:r w:rsidR="00664DE1" w:rsidRPr="00253622">
        <w:rPr>
          <w:color w:val="000000"/>
        </w:rPr>
        <w:t>3</w:t>
      </w:r>
      <w:r w:rsidR="00667517" w:rsidRPr="00253622">
        <w:rPr>
          <w:color w:val="000000"/>
        </w:rPr>
        <w:t xml:space="preserve"> к Порядку. </w:t>
      </w:r>
    </w:p>
    <w:p w:rsidR="00BA276E" w:rsidRPr="00253622" w:rsidRDefault="00BA276E" w:rsidP="00BA276E">
      <w:pPr>
        <w:ind w:firstLine="567"/>
        <w:jc w:val="both"/>
        <w:rPr>
          <w:color w:val="000000"/>
        </w:rPr>
      </w:pPr>
      <w:r w:rsidRPr="00253622">
        <w:rPr>
          <w:color w:val="000000"/>
        </w:rPr>
        <w:t xml:space="preserve">При получении от претендента документов Отделом выдается расписка </w:t>
      </w:r>
      <w:r w:rsidRPr="00253622">
        <w:rPr>
          <w:color w:val="000000"/>
        </w:rPr>
        <w:br/>
        <w:t>о получении по форме согласно приложению</w:t>
      </w:r>
      <w:r w:rsidR="002458D4" w:rsidRPr="00253622">
        <w:rPr>
          <w:color w:val="000000"/>
        </w:rPr>
        <w:t xml:space="preserve"> №</w:t>
      </w:r>
      <w:r w:rsidRPr="00253622">
        <w:rPr>
          <w:color w:val="000000"/>
        </w:rPr>
        <w:t xml:space="preserve"> </w:t>
      </w:r>
      <w:r w:rsidR="00D63169" w:rsidRPr="00253622">
        <w:rPr>
          <w:color w:val="000000"/>
        </w:rPr>
        <w:t>4</w:t>
      </w:r>
      <w:r w:rsidRPr="00253622">
        <w:rPr>
          <w:color w:val="000000"/>
        </w:rPr>
        <w:t xml:space="preserve"> к Порядку.</w:t>
      </w:r>
    </w:p>
    <w:p w:rsidR="00BA276E" w:rsidRPr="00253622" w:rsidRDefault="00BA276E" w:rsidP="00BA276E">
      <w:pPr>
        <w:ind w:firstLine="567"/>
        <w:jc w:val="both"/>
        <w:rPr>
          <w:color w:val="000000"/>
        </w:rPr>
      </w:pPr>
      <w:r w:rsidRPr="00253622">
        <w:rPr>
          <w:color w:val="000000"/>
        </w:rPr>
        <w:t xml:space="preserve">Претендент вправе получить устную консультацию по вопросу оформления </w:t>
      </w:r>
      <w:r w:rsidR="0057727D" w:rsidRPr="0057727D">
        <w:rPr>
          <w:color w:val="000000"/>
        </w:rPr>
        <w:br/>
      </w:r>
      <w:r w:rsidRPr="00253622">
        <w:rPr>
          <w:color w:val="000000"/>
        </w:rPr>
        <w:t xml:space="preserve">и подачи заявки в </w:t>
      </w:r>
      <w:proofErr w:type="gramStart"/>
      <w:r w:rsidRPr="00253622">
        <w:rPr>
          <w:color w:val="000000"/>
        </w:rPr>
        <w:t>порядке</w:t>
      </w:r>
      <w:proofErr w:type="gramEnd"/>
      <w:r w:rsidRPr="00253622">
        <w:rPr>
          <w:color w:val="000000"/>
        </w:rPr>
        <w:t xml:space="preserve">, предусмотренном регламентом работы Комитета по приему представителей организаций, предприятий и граждан (дни и часы приема указаны </w:t>
      </w:r>
      <w:r w:rsidR="0057727D" w:rsidRPr="0057727D">
        <w:rPr>
          <w:color w:val="000000"/>
        </w:rPr>
        <w:br/>
      </w:r>
      <w:r w:rsidRPr="00253622">
        <w:rPr>
          <w:color w:val="000000"/>
        </w:rPr>
        <w:t xml:space="preserve">на официальном сайте Комитета в информационно-телекоммуникационной сети «Интернет» </w:t>
      </w:r>
      <w:proofErr w:type="spellStart"/>
      <w:r w:rsidRPr="00253622">
        <w:rPr>
          <w:color w:val="000000"/>
        </w:rPr>
        <w:t>www.rspb.ru</w:t>
      </w:r>
      <w:proofErr w:type="spellEnd"/>
      <w:r w:rsidRPr="00253622">
        <w:rPr>
          <w:color w:val="000000"/>
        </w:rPr>
        <w:t>).</w:t>
      </w:r>
    </w:p>
    <w:p w:rsidR="00FE6827" w:rsidRPr="00253622" w:rsidRDefault="001D1B3B" w:rsidP="007E4CB0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53622">
        <w:rPr>
          <w:color w:val="000000"/>
        </w:rPr>
        <w:t>5</w:t>
      </w:r>
      <w:r w:rsidR="005D751B" w:rsidRPr="00253622">
        <w:rPr>
          <w:color w:val="000000"/>
        </w:rPr>
        <w:t>.</w:t>
      </w:r>
      <w:r w:rsidR="007E125C" w:rsidRPr="00253622">
        <w:rPr>
          <w:color w:val="000000"/>
        </w:rPr>
        <w:t xml:space="preserve"> </w:t>
      </w:r>
      <w:r w:rsidR="00FE6827" w:rsidRPr="00253622">
        <w:rPr>
          <w:color w:val="000000"/>
        </w:rPr>
        <w:t>Конкурсный отбор про</w:t>
      </w:r>
      <w:r w:rsidR="00B8603E" w:rsidRPr="00253622">
        <w:rPr>
          <w:color w:val="000000"/>
        </w:rPr>
        <w:t>водится</w:t>
      </w:r>
      <w:r w:rsidR="00FE6827" w:rsidRPr="00253622">
        <w:rPr>
          <w:color w:val="000000"/>
        </w:rPr>
        <w:t xml:space="preserve"> в порядке, предусмотренном </w:t>
      </w:r>
      <w:r w:rsidR="00762495" w:rsidRPr="00253622">
        <w:rPr>
          <w:color w:val="000000"/>
        </w:rPr>
        <w:br/>
      </w:r>
      <w:r w:rsidR="00FE6827" w:rsidRPr="00253622">
        <w:rPr>
          <w:color w:val="000000"/>
        </w:rPr>
        <w:t>пунк</w:t>
      </w:r>
      <w:r w:rsidR="00A21EB5" w:rsidRPr="00253622">
        <w:rPr>
          <w:color w:val="000000"/>
        </w:rPr>
        <w:t xml:space="preserve">тами 3.2.1 – 3.2.4 приложения </w:t>
      </w:r>
      <w:r w:rsidR="00FE6827" w:rsidRPr="00253622">
        <w:rPr>
          <w:color w:val="000000"/>
        </w:rPr>
        <w:t>к Постановлению.</w:t>
      </w:r>
    </w:p>
    <w:p w:rsidR="005D751B" w:rsidRPr="00253622" w:rsidRDefault="007E4CB0" w:rsidP="007E4CB0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53622">
        <w:t xml:space="preserve">Количество баллов по каждому критерию оценки заявок, указанному </w:t>
      </w:r>
      <w:r w:rsidRPr="00253622">
        <w:br/>
        <w:t xml:space="preserve">в </w:t>
      </w:r>
      <w:proofErr w:type="gramStart"/>
      <w:r w:rsidR="00B8603E" w:rsidRPr="00253622">
        <w:t>пункте</w:t>
      </w:r>
      <w:proofErr w:type="gramEnd"/>
      <w:r w:rsidR="00B8603E" w:rsidRPr="00253622">
        <w:t xml:space="preserve"> 1</w:t>
      </w:r>
      <w:r w:rsidR="00CE0B2C" w:rsidRPr="00253622">
        <w:t>.</w:t>
      </w:r>
      <w:r w:rsidR="00B8603E" w:rsidRPr="00253622">
        <w:t xml:space="preserve">5 </w:t>
      </w:r>
      <w:r w:rsidRPr="00253622">
        <w:t>приложени</w:t>
      </w:r>
      <w:r w:rsidR="00CE0B2C" w:rsidRPr="00253622">
        <w:t>я</w:t>
      </w:r>
      <w:r w:rsidRPr="00253622">
        <w:t xml:space="preserve"> к Постановлению</w:t>
      </w:r>
      <w:r w:rsidR="000C2AE4" w:rsidRPr="00253622">
        <w:t>,</w:t>
      </w:r>
      <w:r w:rsidRPr="00253622">
        <w:t xml:space="preserve"> определяется</w:t>
      </w:r>
      <w:r w:rsidR="004A2C19" w:rsidRPr="00253622">
        <w:t xml:space="preserve"> </w:t>
      </w:r>
      <w:r w:rsidRPr="00253622">
        <w:t xml:space="preserve">в </w:t>
      </w:r>
      <w:r w:rsidR="005D751B" w:rsidRPr="00253622">
        <w:rPr>
          <w:color w:val="000000"/>
        </w:rPr>
        <w:t xml:space="preserve">соответствии </w:t>
      </w:r>
      <w:r w:rsidRPr="00253622">
        <w:rPr>
          <w:color w:val="000000"/>
        </w:rPr>
        <w:br/>
        <w:t xml:space="preserve">с приложениями </w:t>
      </w:r>
      <w:r w:rsidR="002458D4" w:rsidRPr="00253622">
        <w:rPr>
          <w:color w:val="000000"/>
        </w:rPr>
        <w:t xml:space="preserve">№ </w:t>
      </w:r>
      <w:r w:rsidR="00D63169" w:rsidRPr="00253622">
        <w:rPr>
          <w:color w:val="000000"/>
        </w:rPr>
        <w:t>5</w:t>
      </w:r>
      <w:r w:rsidRPr="00253622">
        <w:rPr>
          <w:color w:val="000000"/>
        </w:rPr>
        <w:t xml:space="preserve"> и</w:t>
      </w:r>
      <w:r w:rsidR="005D751B" w:rsidRPr="00253622">
        <w:rPr>
          <w:color w:val="000000"/>
        </w:rPr>
        <w:t xml:space="preserve"> </w:t>
      </w:r>
      <w:r w:rsidR="00D63169" w:rsidRPr="00253622">
        <w:rPr>
          <w:color w:val="000000"/>
        </w:rPr>
        <w:t>6</w:t>
      </w:r>
      <w:r w:rsidR="005D751B" w:rsidRPr="00253622">
        <w:rPr>
          <w:color w:val="000000"/>
        </w:rPr>
        <w:t xml:space="preserve"> к Порядку</w:t>
      </w:r>
      <w:r w:rsidR="00B3192E" w:rsidRPr="00253622">
        <w:rPr>
          <w:color w:val="000000"/>
        </w:rPr>
        <w:t>.</w:t>
      </w:r>
      <w:r w:rsidR="005D70C0" w:rsidRPr="00253622">
        <w:rPr>
          <w:color w:val="000000"/>
        </w:rPr>
        <w:t xml:space="preserve"> </w:t>
      </w:r>
    </w:p>
    <w:p w:rsidR="00FE6827" w:rsidRPr="00253622" w:rsidRDefault="00266560" w:rsidP="007E4CB0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253622">
        <w:rPr>
          <w:color w:val="000000"/>
        </w:rPr>
        <w:t xml:space="preserve">Решение Комитета о представлении субсидии принимается в форме распоряжения в порядке, предусмотренном пунктом 3.2.5 </w:t>
      </w:r>
      <w:r w:rsidR="00A21EB5" w:rsidRPr="00253622">
        <w:rPr>
          <w:color w:val="000000"/>
        </w:rPr>
        <w:t xml:space="preserve">приложения </w:t>
      </w:r>
      <w:r w:rsidRPr="00253622">
        <w:rPr>
          <w:color w:val="000000"/>
        </w:rPr>
        <w:t>к Постановлению.</w:t>
      </w:r>
    </w:p>
    <w:p w:rsidR="00416348" w:rsidRPr="00253622" w:rsidRDefault="007E4CB0" w:rsidP="00416348">
      <w:pPr>
        <w:ind w:firstLine="567"/>
        <w:jc w:val="both"/>
      </w:pPr>
      <w:r w:rsidRPr="00253622">
        <w:rPr>
          <w:color w:val="000000"/>
        </w:rPr>
        <w:t>6</w:t>
      </w:r>
      <w:r w:rsidR="005D751B" w:rsidRPr="00253622">
        <w:rPr>
          <w:color w:val="000000"/>
        </w:rPr>
        <w:t xml:space="preserve">. </w:t>
      </w:r>
      <w:r w:rsidR="00C51B0F" w:rsidRPr="00253622">
        <w:rPr>
          <w:color w:val="000000"/>
        </w:rPr>
        <w:t>В</w:t>
      </w:r>
      <w:r w:rsidR="005D751B" w:rsidRPr="00253622">
        <w:rPr>
          <w:color w:val="000000"/>
        </w:rPr>
        <w:t xml:space="preserve"> течение </w:t>
      </w:r>
      <w:r w:rsidR="00FE6827" w:rsidRPr="00253622">
        <w:rPr>
          <w:color w:val="000000"/>
        </w:rPr>
        <w:t>трех</w:t>
      </w:r>
      <w:r w:rsidR="005D751B" w:rsidRPr="00253622">
        <w:rPr>
          <w:color w:val="000000"/>
        </w:rPr>
        <w:t xml:space="preserve"> </w:t>
      </w:r>
      <w:r w:rsidR="00DB6310" w:rsidRPr="00253622">
        <w:rPr>
          <w:color w:val="000000"/>
        </w:rPr>
        <w:t xml:space="preserve">рабочих </w:t>
      </w:r>
      <w:r w:rsidR="005D751B" w:rsidRPr="00253622">
        <w:rPr>
          <w:color w:val="000000"/>
        </w:rPr>
        <w:t>дней после издания распоряжени</w:t>
      </w:r>
      <w:r w:rsidR="00EF276B" w:rsidRPr="00253622">
        <w:rPr>
          <w:color w:val="000000"/>
        </w:rPr>
        <w:t>я</w:t>
      </w:r>
      <w:r w:rsidR="005D751B" w:rsidRPr="00253622">
        <w:rPr>
          <w:color w:val="000000"/>
        </w:rPr>
        <w:t xml:space="preserve"> </w:t>
      </w:r>
      <w:r w:rsidR="00DB6310" w:rsidRPr="00253622">
        <w:rPr>
          <w:color w:val="000000"/>
        </w:rPr>
        <w:br/>
      </w:r>
      <w:r w:rsidR="005D751B" w:rsidRPr="00253622">
        <w:rPr>
          <w:color w:val="000000"/>
        </w:rPr>
        <w:t>о предоставлении субсиди</w:t>
      </w:r>
      <w:r w:rsidR="00EF276B" w:rsidRPr="00253622">
        <w:rPr>
          <w:color w:val="000000"/>
        </w:rPr>
        <w:t>и</w:t>
      </w:r>
      <w:r w:rsidR="005D751B" w:rsidRPr="00253622">
        <w:rPr>
          <w:color w:val="000000"/>
        </w:rPr>
        <w:t xml:space="preserve"> </w:t>
      </w:r>
      <w:r w:rsidR="00C51B0F" w:rsidRPr="00253622">
        <w:rPr>
          <w:color w:val="000000"/>
        </w:rPr>
        <w:t xml:space="preserve">Комитет </w:t>
      </w:r>
      <w:r w:rsidR="005D751B" w:rsidRPr="00253622">
        <w:rPr>
          <w:color w:val="000000"/>
        </w:rPr>
        <w:t xml:space="preserve">направляет </w:t>
      </w:r>
      <w:r w:rsidR="00D3421A" w:rsidRPr="00253622">
        <w:rPr>
          <w:color w:val="000000"/>
        </w:rPr>
        <w:t>получател</w:t>
      </w:r>
      <w:r w:rsidR="00EF276B" w:rsidRPr="00253622">
        <w:rPr>
          <w:color w:val="000000"/>
        </w:rPr>
        <w:t>ю</w:t>
      </w:r>
      <w:r w:rsidR="00D3421A" w:rsidRPr="00253622">
        <w:rPr>
          <w:color w:val="000000"/>
        </w:rPr>
        <w:t xml:space="preserve"> субсиди</w:t>
      </w:r>
      <w:r w:rsidR="00EF276B" w:rsidRPr="00253622">
        <w:rPr>
          <w:color w:val="000000"/>
        </w:rPr>
        <w:t xml:space="preserve">и </w:t>
      </w:r>
      <w:r w:rsidR="005D751B" w:rsidRPr="00253622">
        <w:rPr>
          <w:color w:val="000000"/>
        </w:rPr>
        <w:t xml:space="preserve">проект </w:t>
      </w:r>
      <w:r w:rsidR="00D3421A" w:rsidRPr="00253622">
        <w:rPr>
          <w:color w:val="000000"/>
        </w:rPr>
        <w:t>соглашени</w:t>
      </w:r>
      <w:r w:rsidR="00EF276B" w:rsidRPr="00253622">
        <w:rPr>
          <w:color w:val="000000"/>
        </w:rPr>
        <w:t>я</w:t>
      </w:r>
      <w:r w:rsidR="005D751B" w:rsidRPr="00253622">
        <w:rPr>
          <w:color w:val="000000"/>
        </w:rPr>
        <w:t xml:space="preserve"> </w:t>
      </w:r>
      <w:r w:rsidR="00551446" w:rsidRPr="00253622">
        <w:rPr>
          <w:color w:val="000000"/>
        </w:rPr>
        <w:t>в 2-х экземплярах</w:t>
      </w:r>
      <w:r w:rsidR="00EF276B" w:rsidRPr="00253622">
        <w:rPr>
          <w:color w:val="000000"/>
        </w:rPr>
        <w:t xml:space="preserve"> </w:t>
      </w:r>
      <w:r w:rsidR="005D751B" w:rsidRPr="00253622">
        <w:rPr>
          <w:color w:val="000000"/>
        </w:rPr>
        <w:t>по адресу электронной почты, указанно</w:t>
      </w:r>
      <w:r w:rsidR="00FA3760" w:rsidRPr="00253622">
        <w:rPr>
          <w:color w:val="000000"/>
        </w:rPr>
        <w:t>му</w:t>
      </w:r>
      <w:r w:rsidR="005D751B" w:rsidRPr="00253622">
        <w:rPr>
          <w:color w:val="000000"/>
        </w:rPr>
        <w:t xml:space="preserve"> в заяв</w:t>
      </w:r>
      <w:r w:rsidR="008C0EFB" w:rsidRPr="00253622">
        <w:rPr>
          <w:color w:val="000000"/>
        </w:rPr>
        <w:t>ке</w:t>
      </w:r>
      <w:r w:rsidR="00D3421A" w:rsidRPr="00253622">
        <w:rPr>
          <w:color w:val="000000"/>
        </w:rPr>
        <w:t>, для подписания.</w:t>
      </w:r>
    </w:p>
    <w:p w:rsidR="00D6068B" w:rsidRPr="00253622" w:rsidRDefault="007E4CB0" w:rsidP="005D751B">
      <w:pPr>
        <w:ind w:firstLine="567"/>
        <w:jc w:val="both"/>
        <w:rPr>
          <w:color w:val="000000"/>
        </w:rPr>
      </w:pPr>
      <w:r w:rsidRPr="00253622">
        <w:rPr>
          <w:color w:val="000000"/>
        </w:rPr>
        <w:t>7</w:t>
      </w:r>
      <w:r w:rsidR="005D751B" w:rsidRPr="00253622">
        <w:rPr>
          <w:color w:val="000000"/>
        </w:rPr>
        <w:t>. Получател</w:t>
      </w:r>
      <w:r w:rsidR="00EF276B" w:rsidRPr="00253622">
        <w:rPr>
          <w:color w:val="000000"/>
        </w:rPr>
        <w:t>ь</w:t>
      </w:r>
      <w:r w:rsidR="005D751B" w:rsidRPr="00253622">
        <w:rPr>
          <w:color w:val="000000"/>
        </w:rPr>
        <w:t xml:space="preserve"> субсиди</w:t>
      </w:r>
      <w:r w:rsidR="00EF276B" w:rsidRPr="00253622">
        <w:rPr>
          <w:color w:val="000000"/>
        </w:rPr>
        <w:t>и</w:t>
      </w:r>
      <w:r w:rsidR="00B41238" w:rsidRPr="00253622">
        <w:rPr>
          <w:color w:val="000000"/>
        </w:rPr>
        <w:t xml:space="preserve"> </w:t>
      </w:r>
      <w:r w:rsidR="005D751B" w:rsidRPr="00253622">
        <w:rPr>
          <w:color w:val="000000"/>
        </w:rPr>
        <w:t xml:space="preserve">в </w:t>
      </w:r>
      <w:r w:rsidR="005D751B" w:rsidRPr="00253622">
        <w:t xml:space="preserve">течение </w:t>
      </w:r>
      <w:r w:rsidR="00FE6827" w:rsidRPr="00253622">
        <w:t>пяти</w:t>
      </w:r>
      <w:r w:rsidR="005D751B" w:rsidRPr="00253622">
        <w:t xml:space="preserve"> рабочих дней</w:t>
      </w:r>
      <w:r w:rsidR="005D751B" w:rsidRPr="00253622">
        <w:rPr>
          <w:color w:val="000000"/>
        </w:rPr>
        <w:t xml:space="preserve"> со дня получения проект</w:t>
      </w:r>
      <w:r w:rsidR="00EF276B" w:rsidRPr="00253622">
        <w:rPr>
          <w:color w:val="000000"/>
        </w:rPr>
        <w:t>а</w:t>
      </w:r>
      <w:r w:rsidR="005D751B" w:rsidRPr="00253622">
        <w:rPr>
          <w:color w:val="000000"/>
        </w:rPr>
        <w:t xml:space="preserve"> </w:t>
      </w:r>
      <w:r w:rsidR="00D3421A" w:rsidRPr="00253622">
        <w:rPr>
          <w:color w:val="000000"/>
        </w:rPr>
        <w:t>соглашени</w:t>
      </w:r>
      <w:r w:rsidR="00EF276B" w:rsidRPr="00253622">
        <w:rPr>
          <w:color w:val="000000"/>
        </w:rPr>
        <w:t>я</w:t>
      </w:r>
      <w:r w:rsidR="005D751B" w:rsidRPr="00253622">
        <w:rPr>
          <w:color w:val="000000"/>
        </w:rPr>
        <w:t xml:space="preserve"> подписыва</w:t>
      </w:r>
      <w:r w:rsidR="00EF276B" w:rsidRPr="00253622">
        <w:rPr>
          <w:color w:val="000000"/>
        </w:rPr>
        <w:t>ет</w:t>
      </w:r>
      <w:r w:rsidR="005D751B" w:rsidRPr="00253622">
        <w:rPr>
          <w:color w:val="000000"/>
        </w:rPr>
        <w:t xml:space="preserve"> </w:t>
      </w:r>
      <w:r w:rsidR="00A94F32" w:rsidRPr="00253622">
        <w:rPr>
          <w:color w:val="000000"/>
        </w:rPr>
        <w:t>оба экземпляра проекта соглашения</w:t>
      </w:r>
      <w:r w:rsidR="005D751B" w:rsidRPr="00253622">
        <w:rPr>
          <w:color w:val="000000"/>
        </w:rPr>
        <w:t xml:space="preserve"> и представля</w:t>
      </w:r>
      <w:r w:rsidR="00EF276B" w:rsidRPr="00253622">
        <w:rPr>
          <w:color w:val="000000"/>
        </w:rPr>
        <w:t>е</w:t>
      </w:r>
      <w:r w:rsidR="00D3421A" w:rsidRPr="00253622">
        <w:rPr>
          <w:color w:val="000000"/>
        </w:rPr>
        <w:t>т</w:t>
      </w:r>
      <w:r w:rsidR="00A94F32" w:rsidRPr="00253622">
        <w:rPr>
          <w:color w:val="000000"/>
        </w:rPr>
        <w:t xml:space="preserve"> их</w:t>
      </w:r>
      <w:r w:rsidR="0057727D" w:rsidRPr="0057727D">
        <w:rPr>
          <w:color w:val="000000"/>
        </w:rPr>
        <w:br/>
      </w:r>
      <w:r w:rsidR="005D751B" w:rsidRPr="00253622">
        <w:rPr>
          <w:color w:val="000000"/>
        </w:rPr>
        <w:t xml:space="preserve"> в Комитет.</w:t>
      </w:r>
    </w:p>
    <w:p w:rsidR="00D6068B" w:rsidRPr="00253622" w:rsidRDefault="007E4CB0" w:rsidP="00463115">
      <w:pPr>
        <w:ind w:firstLine="567"/>
        <w:jc w:val="both"/>
        <w:rPr>
          <w:color w:val="000000"/>
        </w:rPr>
      </w:pPr>
      <w:r w:rsidRPr="00253622">
        <w:rPr>
          <w:color w:val="000000"/>
        </w:rPr>
        <w:t>8</w:t>
      </w:r>
      <w:r w:rsidR="005D751B" w:rsidRPr="00253622">
        <w:rPr>
          <w:color w:val="000000"/>
        </w:rPr>
        <w:t xml:space="preserve">. </w:t>
      </w:r>
      <w:r w:rsidR="00313EA7" w:rsidRPr="00253622">
        <w:rPr>
          <w:color w:val="000000"/>
        </w:rPr>
        <w:t xml:space="preserve">Комитет </w:t>
      </w:r>
      <w:r w:rsidR="007567C2" w:rsidRPr="00253622">
        <w:rPr>
          <w:color w:val="000000"/>
        </w:rPr>
        <w:t xml:space="preserve">регистрирует подписанное соглашение в день его поступления, осуществляет </w:t>
      </w:r>
      <w:r w:rsidR="00313EA7" w:rsidRPr="00253622">
        <w:rPr>
          <w:color w:val="000000"/>
        </w:rPr>
        <w:t>проверку проекта соглашения, подписывает</w:t>
      </w:r>
      <w:r w:rsidR="005D751B" w:rsidRPr="00253622">
        <w:rPr>
          <w:color w:val="000000"/>
        </w:rPr>
        <w:t xml:space="preserve"> и направляет один экземпляр зарегистрированного </w:t>
      </w:r>
      <w:r w:rsidR="00D3421A" w:rsidRPr="00253622">
        <w:rPr>
          <w:color w:val="000000"/>
        </w:rPr>
        <w:t>соглашения</w:t>
      </w:r>
      <w:r w:rsidR="005D751B" w:rsidRPr="00253622">
        <w:rPr>
          <w:color w:val="000000"/>
        </w:rPr>
        <w:t xml:space="preserve"> получателю субсидии</w:t>
      </w:r>
      <w:r w:rsidR="00CE0B2C" w:rsidRPr="00253622">
        <w:rPr>
          <w:color w:val="000000"/>
        </w:rPr>
        <w:t>.</w:t>
      </w:r>
      <w:r w:rsidR="008204E9" w:rsidRPr="00253622">
        <w:t xml:space="preserve"> </w:t>
      </w:r>
    </w:p>
    <w:p w:rsidR="005D751B" w:rsidRPr="00253622" w:rsidRDefault="007E4CB0" w:rsidP="005D751B">
      <w:pPr>
        <w:ind w:firstLine="567"/>
        <w:jc w:val="both"/>
        <w:rPr>
          <w:color w:val="000000"/>
        </w:rPr>
      </w:pPr>
      <w:r w:rsidRPr="00253622">
        <w:rPr>
          <w:color w:val="000000"/>
        </w:rPr>
        <w:t>9</w:t>
      </w:r>
      <w:r w:rsidR="005D751B" w:rsidRPr="00253622">
        <w:rPr>
          <w:color w:val="000000"/>
        </w:rPr>
        <w:t xml:space="preserve">. В случае </w:t>
      </w:r>
      <w:r w:rsidR="00BC6A0A" w:rsidRPr="00253622">
        <w:rPr>
          <w:color w:val="000000"/>
        </w:rPr>
        <w:t>непредставления</w:t>
      </w:r>
      <w:r w:rsidR="005D751B" w:rsidRPr="00253622">
        <w:rPr>
          <w:color w:val="000000"/>
        </w:rPr>
        <w:t xml:space="preserve"> получателем субсидии в Комитет подписанного </w:t>
      </w:r>
      <w:r w:rsidR="00D3421A" w:rsidRPr="00253622">
        <w:rPr>
          <w:color w:val="000000"/>
        </w:rPr>
        <w:t>соглашения</w:t>
      </w:r>
      <w:r w:rsidR="005D751B" w:rsidRPr="00253622">
        <w:rPr>
          <w:color w:val="000000"/>
        </w:rPr>
        <w:t xml:space="preserve"> в срок, установленный пунктом </w:t>
      </w:r>
      <w:r w:rsidRPr="00253622">
        <w:rPr>
          <w:color w:val="000000"/>
        </w:rPr>
        <w:t>7</w:t>
      </w:r>
      <w:r w:rsidR="005D751B" w:rsidRPr="00253622">
        <w:rPr>
          <w:color w:val="000000"/>
        </w:rPr>
        <w:t xml:space="preserve"> настоящего Порядка, он лишается права </w:t>
      </w:r>
      <w:r w:rsidR="0057727D" w:rsidRPr="00735086">
        <w:rPr>
          <w:color w:val="000000"/>
        </w:rPr>
        <w:br/>
      </w:r>
      <w:r w:rsidR="005D751B" w:rsidRPr="00253622">
        <w:rPr>
          <w:color w:val="000000"/>
        </w:rPr>
        <w:t>на получение субсидии.</w:t>
      </w:r>
    </w:p>
    <w:p w:rsidR="008A7BFF" w:rsidRPr="00253622" w:rsidRDefault="000E5DEF" w:rsidP="00CE3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622">
        <w:rPr>
          <w:rFonts w:ascii="Times New Roman" w:hAnsi="Times New Roman" w:cs="Times New Roman"/>
          <w:sz w:val="24"/>
          <w:szCs w:val="24"/>
        </w:rPr>
        <w:t xml:space="preserve">10. </w:t>
      </w:r>
      <w:r w:rsidR="008A7BFF" w:rsidRPr="00253622">
        <w:rPr>
          <w:rFonts w:ascii="Times New Roman" w:hAnsi="Times New Roman" w:cs="Times New Roman"/>
          <w:sz w:val="24"/>
          <w:szCs w:val="24"/>
        </w:rPr>
        <w:t>Целевым</w:t>
      </w:r>
      <w:r w:rsidRPr="00253622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8A7BFF" w:rsidRPr="00253622">
        <w:rPr>
          <w:rFonts w:ascii="Times New Roman" w:hAnsi="Times New Roman" w:cs="Times New Roman"/>
          <w:sz w:val="24"/>
          <w:szCs w:val="24"/>
        </w:rPr>
        <w:t>ем</w:t>
      </w:r>
      <w:r w:rsidRPr="00253622">
        <w:rPr>
          <w:rFonts w:ascii="Times New Roman" w:hAnsi="Times New Roman" w:cs="Times New Roman"/>
          <w:sz w:val="24"/>
          <w:szCs w:val="24"/>
        </w:rPr>
        <w:t xml:space="preserve"> предоставления субсидии (далее</w:t>
      </w:r>
      <w:r w:rsidR="00823355" w:rsidRPr="00253622">
        <w:rPr>
          <w:rFonts w:ascii="Times New Roman" w:hAnsi="Times New Roman" w:cs="Times New Roman"/>
          <w:sz w:val="24"/>
          <w:szCs w:val="24"/>
        </w:rPr>
        <w:t xml:space="preserve"> -</w:t>
      </w:r>
      <w:r w:rsidRPr="00253622">
        <w:rPr>
          <w:rFonts w:ascii="Times New Roman" w:hAnsi="Times New Roman" w:cs="Times New Roman"/>
          <w:sz w:val="24"/>
          <w:szCs w:val="24"/>
        </w:rPr>
        <w:t xml:space="preserve"> целевой показатель)</w:t>
      </w:r>
      <w:r w:rsidR="00823355" w:rsidRPr="00253622">
        <w:rPr>
          <w:rFonts w:ascii="Times New Roman" w:hAnsi="Times New Roman" w:cs="Times New Roman"/>
          <w:sz w:val="24"/>
          <w:szCs w:val="24"/>
        </w:rPr>
        <w:t xml:space="preserve"> </w:t>
      </w:r>
      <w:r w:rsidR="008A7BFF" w:rsidRPr="00253622">
        <w:rPr>
          <w:rFonts w:ascii="Times New Roman" w:hAnsi="Times New Roman" w:cs="Times New Roman"/>
          <w:sz w:val="24"/>
          <w:szCs w:val="24"/>
        </w:rPr>
        <w:t>является численность граждан</w:t>
      </w:r>
      <w:r w:rsidR="00B67F54" w:rsidRPr="00253622">
        <w:rPr>
          <w:rFonts w:ascii="Times New Roman" w:hAnsi="Times New Roman" w:cs="Times New Roman"/>
          <w:sz w:val="24"/>
          <w:szCs w:val="24"/>
        </w:rPr>
        <w:t xml:space="preserve"> в возрасте от 14 до 30 лет</w:t>
      </w:r>
      <w:r w:rsidR="008A7BFF" w:rsidRPr="00253622">
        <w:rPr>
          <w:rFonts w:ascii="Times New Roman" w:hAnsi="Times New Roman" w:cs="Times New Roman"/>
          <w:sz w:val="24"/>
          <w:szCs w:val="24"/>
        </w:rPr>
        <w:t xml:space="preserve">, трудоустроенных на рабочие места, организуемые для </w:t>
      </w:r>
      <w:r w:rsidR="003C5024" w:rsidRPr="00253622">
        <w:rPr>
          <w:rFonts w:ascii="Times New Roman" w:hAnsi="Times New Roman" w:cs="Times New Roman"/>
          <w:sz w:val="24"/>
          <w:szCs w:val="24"/>
        </w:rPr>
        <w:t>выполнения общественных работ, подтверждаемая копиями трудовых договоров и приказов о приеме на работу.</w:t>
      </w:r>
    </w:p>
    <w:p w:rsidR="00CE3E36" w:rsidRPr="00253622" w:rsidRDefault="00B67F54" w:rsidP="00CE3E3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3622">
        <w:rPr>
          <w:rFonts w:ascii="Times New Roman" w:hAnsi="Times New Roman" w:cs="Times New Roman"/>
          <w:sz w:val="24"/>
          <w:szCs w:val="24"/>
        </w:rPr>
        <w:lastRenderedPageBreak/>
        <w:t>Значением показателя</w:t>
      </w:r>
      <w:r w:rsidR="00CE3E36" w:rsidRPr="00253622">
        <w:rPr>
          <w:rFonts w:ascii="Times New Roman" w:hAnsi="Times New Roman" w:cs="Times New Roman"/>
          <w:sz w:val="24"/>
          <w:szCs w:val="24"/>
        </w:rPr>
        <w:t xml:space="preserve"> </w:t>
      </w:r>
      <w:r w:rsidR="003C5024" w:rsidRPr="00253622">
        <w:rPr>
          <w:rFonts w:ascii="Times New Roman" w:hAnsi="Times New Roman" w:cs="Times New Roman"/>
          <w:sz w:val="24"/>
          <w:szCs w:val="24"/>
        </w:rPr>
        <w:t xml:space="preserve">является трудоустройство определенного соглашением </w:t>
      </w:r>
      <w:r w:rsidR="007F6E1A">
        <w:rPr>
          <w:rFonts w:ascii="Times New Roman" w:hAnsi="Times New Roman" w:cs="Times New Roman"/>
          <w:sz w:val="24"/>
          <w:szCs w:val="24"/>
        </w:rPr>
        <w:br/>
      </w:r>
      <w:r w:rsidR="003C5024" w:rsidRPr="00253622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r w:rsidR="00C3056E" w:rsidRPr="00253622">
        <w:rPr>
          <w:rFonts w:ascii="Times New Roman" w:hAnsi="Times New Roman" w:cs="Times New Roman"/>
          <w:sz w:val="24"/>
          <w:szCs w:val="24"/>
        </w:rPr>
        <w:t>числа граждан, рассчитанного в следующем порядке: размер предоставленной субсидии, деленный на объем расходов на организацию одного рабочего мес</w:t>
      </w:r>
      <w:r w:rsidR="006F5A71">
        <w:rPr>
          <w:rFonts w:ascii="Times New Roman" w:hAnsi="Times New Roman" w:cs="Times New Roman"/>
          <w:sz w:val="24"/>
          <w:szCs w:val="24"/>
        </w:rPr>
        <w:t>та за один календарный месяц (4</w:t>
      </w:r>
      <w:r w:rsidR="006F5A71" w:rsidRPr="006F5A71">
        <w:rPr>
          <w:rFonts w:ascii="Times New Roman" w:hAnsi="Times New Roman" w:cs="Times New Roman"/>
          <w:sz w:val="24"/>
          <w:szCs w:val="24"/>
        </w:rPr>
        <w:t>6</w:t>
      </w:r>
      <w:r w:rsidR="006F5A71">
        <w:rPr>
          <w:rFonts w:ascii="Times New Roman" w:hAnsi="Times New Roman" w:cs="Times New Roman"/>
          <w:sz w:val="24"/>
          <w:szCs w:val="24"/>
        </w:rPr>
        <w:t>,</w:t>
      </w:r>
      <w:r w:rsidR="006F5A71" w:rsidRPr="006F5A71">
        <w:rPr>
          <w:rFonts w:ascii="Times New Roman" w:hAnsi="Times New Roman" w:cs="Times New Roman"/>
          <w:sz w:val="24"/>
          <w:szCs w:val="24"/>
        </w:rPr>
        <w:t>1</w:t>
      </w:r>
      <w:r w:rsidR="00C3056E" w:rsidRPr="00253622">
        <w:rPr>
          <w:rFonts w:ascii="Times New Roman" w:hAnsi="Times New Roman" w:cs="Times New Roman"/>
          <w:sz w:val="24"/>
          <w:szCs w:val="24"/>
        </w:rPr>
        <w:t xml:space="preserve"> тыс. руб.)</w:t>
      </w:r>
      <w:r w:rsidR="00CE3E36" w:rsidRPr="00253622">
        <w:rPr>
          <w:rFonts w:ascii="Times New Roman" w:hAnsi="Times New Roman" w:cs="Times New Roman"/>
          <w:sz w:val="24"/>
          <w:szCs w:val="24"/>
        </w:rPr>
        <w:t>.</w:t>
      </w:r>
    </w:p>
    <w:p w:rsidR="00D6068B" w:rsidRPr="00253622" w:rsidRDefault="00CE3E36" w:rsidP="00100705">
      <w:pPr>
        <w:ind w:firstLine="567"/>
        <w:jc w:val="both"/>
      </w:pPr>
      <w:r w:rsidRPr="00253622">
        <w:t xml:space="preserve">В </w:t>
      </w:r>
      <w:proofErr w:type="gramStart"/>
      <w:r w:rsidRPr="00253622">
        <w:t>случае</w:t>
      </w:r>
      <w:proofErr w:type="gramEnd"/>
      <w:r w:rsidRPr="00253622">
        <w:t xml:space="preserve"> </w:t>
      </w:r>
      <w:proofErr w:type="spellStart"/>
      <w:r w:rsidRPr="00253622">
        <w:t>недостижения</w:t>
      </w:r>
      <w:proofErr w:type="spellEnd"/>
      <w:r w:rsidRPr="00253622">
        <w:t xml:space="preserve"> показателя, выявленного по результатам проводимых Комитетом проверок, в порядке, установленном </w:t>
      </w:r>
      <w:r w:rsidR="00100705" w:rsidRPr="00253622">
        <w:t xml:space="preserve">в разделе 5 приложения </w:t>
      </w:r>
      <w:r w:rsidR="001A0AB0">
        <w:br/>
      </w:r>
      <w:r w:rsidR="00100705" w:rsidRPr="00253622">
        <w:t>к Постановлению</w:t>
      </w:r>
      <w:r w:rsidRPr="00253622">
        <w:t xml:space="preserve">, получатель субсидии осуществляет возврат субсидии в порядке </w:t>
      </w:r>
      <w:r w:rsidR="001A0AB0">
        <w:br/>
      </w:r>
      <w:r w:rsidRPr="00253622">
        <w:t>и сроки, определенные соглашением.</w:t>
      </w:r>
    </w:p>
    <w:p w:rsidR="00C53BEE" w:rsidRPr="00253622" w:rsidRDefault="00C53BEE" w:rsidP="00C53BEE">
      <w:pPr>
        <w:autoSpaceDE w:val="0"/>
        <w:autoSpaceDN w:val="0"/>
        <w:adjustRightInd w:val="0"/>
        <w:ind w:firstLine="540"/>
        <w:jc w:val="both"/>
      </w:pPr>
      <w:r w:rsidRPr="00253622">
        <w:t>1</w:t>
      </w:r>
      <w:r w:rsidR="00D6068B" w:rsidRPr="00253622">
        <w:t>1</w:t>
      </w:r>
      <w:r w:rsidRPr="00253622">
        <w:t xml:space="preserve">. </w:t>
      </w:r>
      <w:r w:rsidR="00CE0B2C" w:rsidRPr="00253622">
        <w:t xml:space="preserve">Получатель субсидии в рамках представления </w:t>
      </w:r>
      <w:r w:rsidR="007218A9" w:rsidRPr="00253622">
        <w:t xml:space="preserve">документов, подтверждающих фактически произведенные затраты, в соответствии </w:t>
      </w:r>
      <w:r w:rsidR="00CE0B2C" w:rsidRPr="00253622">
        <w:t>с заключенным соглашением представляет в Комитет на бумажном носителе и в электронном виде до 20 числа месяца, следующего за отчетным месяцем,</w:t>
      </w:r>
      <w:r w:rsidR="00DA35AE" w:rsidRPr="00253622">
        <w:t xml:space="preserve"> если иные сроки не предусмотрены соглашением,</w:t>
      </w:r>
      <w:r w:rsidR="00CE0B2C" w:rsidRPr="00253622">
        <w:t xml:space="preserve"> следующие отчеты и документы:</w:t>
      </w:r>
    </w:p>
    <w:p w:rsidR="00C53BEE" w:rsidRPr="00253622" w:rsidRDefault="00C8134E" w:rsidP="00C53BEE">
      <w:pPr>
        <w:autoSpaceDE w:val="0"/>
        <w:autoSpaceDN w:val="0"/>
        <w:adjustRightInd w:val="0"/>
        <w:ind w:firstLine="540"/>
        <w:jc w:val="both"/>
      </w:pPr>
      <w:hyperlink r:id="rId12" w:history="1">
        <w:r w:rsidR="00C53BEE" w:rsidRPr="00253622">
          <w:t>акт</w:t>
        </w:r>
      </w:hyperlink>
      <w:r w:rsidR="00C53BEE" w:rsidRPr="00253622">
        <w:t xml:space="preserve"> выполненных обязательств по форме согласно приложению № </w:t>
      </w:r>
      <w:r w:rsidR="005A6E74" w:rsidRPr="00253622">
        <w:t>7</w:t>
      </w:r>
      <w:r w:rsidR="00C53BEE" w:rsidRPr="00253622">
        <w:t xml:space="preserve"> </w:t>
      </w:r>
      <w:r w:rsidR="009A1938" w:rsidRPr="00253622">
        <w:t>к Порядку;</w:t>
      </w:r>
    </w:p>
    <w:p w:rsidR="00C53BEE" w:rsidRPr="00253622" w:rsidRDefault="00B27610" w:rsidP="00B27610">
      <w:pPr>
        <w:ind w:firstLine="567"/>
        <w:jc w:val="both"/>
      </w:pPr>
      <w:proofErr w:type="gramStart"/>
      <w:r w:rsidRPr="00253622">
        <w:t xml:space="preserve">финансовый отчет </w:t>
      </w:r>
      <w:r w:rsidR="009A1240" w:rsidRPr="00253622">
        <w:t xml:space="preserve">о фактически </w:t>
      </w:r>
      <w:r w:rsidR="000052B8" w:rsidRPr="00253622">
        <w:t>произведенных</w:t>
      </w:r>
      <w:r w:rsidRPr="00253622">
        <w:t xml:space="preserve"> </w:t>
      </w:r>
      <w:r w:rsidR="009A1240" w:rsidRPr="00253622">
        <w:t xml:space="preserve">затратах </w:t>
      </w:r>
      <w:r w:rsidR="00EB5B84" w:rsidRPr="00253622">
        <w:t xml:space="preserve">по форме </w:t>
      </w:r>
      <w:r w:rsidR="005A6E74" w:rsidRPr="00253622">
        <w:t>согласно приложению № 8</w:t>
      </w:r>
      <w:r w:rsidR="00EB5B84" w:rsidRPr="00253622">
        <w:t xml:space="preserve"> к Порядку</w:t>
      </w:r>
      <w:r w:rsidR="00CE0B2C" w:rsidRPr="00253622">
        <w:t xml:space="preserve"> </w:t>
      </w:r>
      <w:r w:rsidRPr="00253622">
        <w:t xml:space="preserve">с приложением заверенных руководителем получателя субсидии первичных учетных документов, подтверждающих произведенные расходы </w:t>
      </w:r>
      <w:r w:rsidR="004830CC" w:rsidRPr="00253622">
        <w:t xml:space="preserve">на </w:t>
      </w:r>
      <w:r w:rsidR="002C4C25" w:rsidRPr="00253622">
        <w:t>временное трудоустройство</w:t>
      </w:r>
      <w:r w:rsidR="004830CC" w:rsidRPr="00253622">
        <w:t xml:space="preserve"> </w:t>
      </w:r>
      <w:r w:rsidR="008157EC" w:rsidRPr="00253622">
        <w:t xml:space="preserve">молодежи </w:t>
      </w:r>
      <w:r w:rsidR="009D1654" w:rsidRPr="00253622">
        <w:t>на рабочие места, организуемые для выполнения общественных работ</w:t>
      </w:r>
      <w:r w:rsidR="0036080B" w:rsidRPr="00253622">
        <w:t xml:space="preserve">, включающих </w:t>
      </w:r>
      <w:r w:rsidR="00683B5A" w:rsidRPr="00253622">
        <w:t>бухгалтерск</w:t>
      </w:r>
      <w:r w:rsidR="0036080B" w:rsidRPr="00253622">
        <w:t>ую</w:t>
      </w:r>
      <w:r w:rsidR="00683B5A" w:rsidRPr="00253622">
        <w:t xml:space="preserve"> справк</w:t>
      </w:r>
      <w:r w:rsidR="0036080B" w:rsidRPr="00253622">
        <w:t>у</w:t>
      </w:r>
      <w:r w:rsidR="00683B5A" w:rsidRPr="00253622">
        <w:t xml:space="preserve"> о начисленной заработной плате по форме с</w:t>
      </w:r>
      <w:r w:rsidR="005A6E74" w:rsidRPr="00253622">
        <w:t>огласно приложению № 9</w:t>
      </w:r>
      <w:r w:rsidR="00EB5B84" w:rsidRPr="00253622">
        <w:t xml:space="preserve"> к Порядку</w:t>
      </w:r>
      <w:r w:rsidR="0036080B" w:rsidRPr="00253622">
        <w:t xml:space="preserve"> и</w:t>
      </w:r>
      <w:r w:rsidR="00EB5B84" w:rsidRPr="00253622">
        <w:t xml:space="preserve"> справ</w:t>
      </w:r>
      <w:r w:rsidR="0036080B" w:rsidRPr="00253622">
        <w:t>ки</w:t>
      </w:r>
      <w:r w:rsidR="00EB5B84" w:rsidRPr="00253622">
        <w:t xml:space="preserve"> об участии </w:t>
      </w:r>
      <w:r w:rsidR="005A6E74" w:rsidRPr="00253622">
        <w:br/>
      </w:r>
      <w:r w:rsidR="00EB5B84" w:rsidRPr="00253622">
        <w:t>в общественных работах по каждому</w:t>
      </w:r>
      <w:proofErr w:type="gramEnd"/>
      <w:r w:rsidR="00EB5B84" w:rsidRPr="00253622">
        <w:t xml:space="preserve"> участнику общественных работ п</w:t>
      </w:r>
      <w:r w:rsidR="005A6E74" w:rsidRPr="00253622">
        <w:t>о форме согласно приложению № 10</w:t>
      </w:r>
      <w:r w:rsidR="00EB5B84" w:rsidRPr="00253622">
        <w:t xml:space="preserve"> к Порядку</w:t>
      </w:r>
      <w:r w:rsidR="00C53BEE" w:rsidRPr="00253622">
        <w:t>.</w:t>
      </w:r>
    </w:p>
    <w:p w:rsidR="00F6114A" w:rsidRPr="00253622" w:rsidRDefault="008204E9" w:rsidP="008204E9">
      <w:pPr>
        <w:ind w:firstLine="567"/>
        <w:jc w:val="both"/>
      </w:pPr>
      <w:r w:rsidRPr="00253622">
        <w:t>Соглашением могут предусматриваться</w:t>
      </w:r>
      <w:r w:rsidR="00F005B8" w:rsidRPr="00253622">
        <w:t xml:space="preserve"> виды документов (в том числе</w:t>
      </w:r>
      <w:r w:rsidRPr="00253622">
        <w:t xml:space="preserve"> отчетов), которые могут быть представлены в Комитет в электронном виде на адрес электронной почты Комитета ktzn@gov.spb.ru с электронного адреса </w:t>
      </w:r>
    </w:p>
    <w:p w:rsidR="008204E9" w:rsidRPr="00253622" w:rsidRDefault="008204E9" w:rsidP="00F6114A">
      <w:pPr>
        <w:jc w:val="both"/>
      </w:pPr>
      <w:r w:rsidRPr="00253622">
        <w:t xml:space="preserve">получателя субсидии, указанного в </w:t>
      </w:r>
      <w:r w:rsidR="00E272C5" w:rsidRPr="00253622">
        <w:t>соглашении</w:t>
      </w:r>
      <w:r w:rsidRPr="00253622">
        <w:t xml:space="preserve">. Датой подачи таких документов </w:t>
      </w:r>
      <w:r w:rsidR="0038326F" w:rsidRPr="00735086">
        <w:br/>
      </w:r>
      <w:r w:rsidRPr="00253622">
        <w:t xml:space="preserve">в Комитет является дата их отправки на адрес электронной почты Комитета </w:t>
      </w:r>
      <w:hyperlink r:id="rId13" w:history="1">
        <w:r w:rsidR="006F74CE" w:rsidRPr="00253622">
          <w:rPr>
            <w:rStyle w:val="af4"/>
            <w:rFonts w:ascii="Times New Roman" w:hAnsi="Times New Roman" w:cs="Times New Roman"/>
            <w:szCs w:val="24"/>
          </w:rPr>
          <w:t>ktzn@gov.spb.ru</w:t>
        </w:r>
      </w:hyperlink>
      <w:r w:rsidRPr="00253622">
        <w:t>.</w:t>
      </w:r>
    </w:p>
    <w:p w:rsidR="005904A4" w:rsidRPr="00253622" w:rsidRDefault="005904A4" w:rsidP="005904A4">
      <w:pPr>
        <w:autoSpaceDE w:val="0"/>
        <w:autoSpaceDN w:val="0"/>
        <w:adjustRightInd w:val="0"/>
        <w:ind w:firstLine="540"/>
        <w:jc w:val="both"/>
      </w:pPr>
      <w:bookmarkStart w:id="2" w:name="Par4"/>
      <w:bookmarkEnd w:id="2"/>
      <w:r w:rsidRPr="00253622">
        <w:t>Комитет осуществляет п</w:t>
      </w:r>
      <w:r w:rsidR="0054436D" w:rsidRPr="00253622">
        <w:t>еречисление субсидии</w:t>
      </w:r>
      <w:r w:rsidRPr="00253622">
        <w:t xml:space="preserve"> получателю субсидии </w:t>
      </w:r>
      <w:r w:rsidR="0016569F" w:rsidRPr="00253622">
        <w:t>после подписания актов выпол</w:t>
      </w:r>
      <w:r w:rsidR="004358B7" w:rsidRPr="00253622">
        <w:t>н</w:t>
      </w:r>
      <w:r w:rsidR="0016569F" w:rsidRPr="00253622">
        <w:t>енных обязательств в</w:t>
      </w:r>
      <w:r w:rsidRPr="00253622">
        <w:t xml:space="preserve"> </w:t>
      </w:r>
      <w:r w:rsidR="00E80209" w:rsidRPr="00253622">
        <w:t>порядке</w:t>
      </w:r>
      <w:r w:rsidR="004358B7" w:rsidRPr="00253622">
        <w:t>,</w:t>
      </w:r>
      <w:r w:rsidR="00E80209" w:rsidRPr="00253622">
        <w:t xml:space="preserve"> </w:t>
      </w:r>
      <w:r w:rsidRPr="00253622">
        <w:t>установленном соглашением</w:t>
      </w:r>
      <w:r w:rsidR="0038326F" w:rsidRPr="0038326F">
        <w:br/>
      </w:r>
      <w:r w:rsidRPr="00253622">
        <w:t xml:space="preserve"> в соответствии с требованиями, предусмотрен</w:t>
      </w:r>
      <w:r w:rsidR="004358B7" w:rsidRPr="00253622">
        <w:t>н</w:t>
      </w:r>
      <w:r w:rsidRPr="00253622">
        <w:t xml:space="preserve">ыми пунктом 3.5 приложения </w:t>
      </w:r>
      <w:r w:rsidR="0038326F" w:rsidRPr="00735086">
        <w:br/>
      </w:r>
      <w:r w:rsidRPr="00253622">
        <w:t>к Постановлению.</w:t>
      </w:r>
    </w:p>
    <w:p w:rsidR="00694232" w:rsidRPr="00253622" w:rsidRDefault="0007647E" w:rsidP="005904A4">
      <w:pPr>
        <w:autoSpaceDE w:val="0"/>
        <w:autoSpaceDN w:val="0"/>
        <w:adjustRightInd w:val="0"/>
        <w:ind w:firstLine="540"/>
        <w:jc w:val="both"/>
      </w:pPr>
      <w:r w:rsidRPr="00253622">
        <w:t xml:space="preserve">12. </w:t>
      </w:r>
      <w:r w:rsidR="002F1E2C" w:rsidRPr="00253622">
        <w:t xml:space="preserve">Получатель </w:t>
      </w:r>
      <w:r w:rsidR="00DA7200" w:rsidRPr="00253622">
        <w:t>субсидии представляет в Комитет</w:t>
      </w:r>
      <w:r w:rsidR="001C08B0" w:rsidRPr="00253622">
        <w:t xml:space="preserve"> </w:t>
      </w:r>
      <w:r w:rsidR="002F1E2C" w:rsidRPr="00253622">
        <w:t>отчетность о достижении показателя</w:t>
      </w:r>
      <w:r w:rsidR="00986ECE" w:rsidRPr="00253622">
        <w:t xml:space="preserve"> по</w:t>
      </w:r>
      <w:r w:rsidR="005A6E74" w:rsidRPr="00253622">
        <w:t xml:space="preserve"> форме согласно приложению №11</w:t>
      </w:r>
      <w:r w:rsidR="00986ECE" w:rsidRPr="00253622">
        <w:t xml:space="preserve"> </w:t>
      </w:r>
      <w:r w:rsidR="0038326F">
        <w:t>к Порядку не позднее 1</w:t>
      </w:r>
      <w:r w:rsidR="0038326F" w:rsidRPr="007554AD">
        <w:t>1</w:t>
      </w:r>
      <w:r w:rsidR="0038326F">
        <w:t>.12.20</w:t>
      </w:r>
      <w:r w:rsidR="0038326F" w:rsidRPr="007554AD">
        <w:t>20</w:t>
      </w:r>
      <w:r w:rsidR="00986ECE" w:rsidRPr="00253622">
        <w:t>.</w:t>
      </w:r>
    </w:p>
    <w:p w:rsidR="0054436D" w:rsidRPr="00253622" w:rsidRDefault="008204E9" w:rsidP="0054436D">
      <w:pPr>
        <w:ind w:firstLine="567"/>
        <w:jc w:val="both"/>
      </w:pPr>
      <w:r w:rsidRPr="00253622">
        <w:t>1</w:t>
      </w:r>
      <w:r w:rsidR="0007647E" w:rsidRPr="00253622">
        <w:t>3</w:t>
      </w:r>
      <w:r w:rsidRPr="00253622">
        <w:t>. Комитет осуществляет обязательные проверки соблюдения получателем субсидии условий, целей и</w:t>
      </w:r>
      <w:r w:rsidR="002F1E2C" w:rsidRPr="00253622">
        <w:t xml:space="preserve"> порядка предоставления субсидии</w:t>
      </w:r>
      <w:r w:rsidR="003836F8" w:rsidRPr="00253622">
        <w:t>,</w:t>
      </w:r>
      <w:r w:rsidR="002F1E2C" w:rsidRPr="00253622">
        <w:t xml:space="preserve"> </w:t>
      </w:r>
      <w:r w:rsidR="003836F8" w:rsidRPr="00253622">
        <w:t xml:space="preserve">а также обязанности достижения показателя </w:t>
      </w:r>
      <w:r w:rsidR="0054436D" w:rsidRPr="00253622">
        <w:t xml:space="preserve">не реже одного раза в месяц в порядке, </w:t>
      </w:r>
      <w:r w:rsidR="00CE0B2C" w:rsidRPr="00253622">
        <w:t>устано</w:t>
      </w:r>
      <w:r w:rsidR="002F098F" w:rsidRPr="00253622">
        <w:t xml:space="preserve">вленном </w:t>
      </w:r>
      <w:r w:rsidR="004D2436" w:rsidRPr="004D2436">
        <w:br/>
      </w:r>
      <w:r w:rsidR="002F098F" w:rsidRPr="00253622">
        <w:t xml:space="preserve">в разделе 5 приложения </w:t>
      </w:r>
      <w:r w:rsidR="00CE0B2C" w:rsidRPr="00253622">
        <w:t>к Постановлению.</w:t>
      </w:r>
    </w:p>
    <w:p w:rsidR="0054436D" w:rsidRPr="00253622" w:rsidRDefault="0054436D" w:rsidP="0054436D">
      <w:pPr>
        <w:ind w:firstLine="567"/>
        <w:jc w:val="both"/>
      </w:pPr>
      <w:r w:rsidRPr="00253622">
        <w:t xml:space="preserve">Копии актов, составленных по результатам проверок, </w:t>
      </w:r>
      <w:r w:rsidR="00BF3231" w:rsidRPr="00253622">
        <w:t>не реже одного раза в квартал</w:t>
      </w:r>
      <w:r w:rsidRPr="00253622">
        <w:t xml:space="preserve"> направляются в КГФК.</w:t>
      </w:r>
    </w:p>
    <w:p w:rsidR="004E0C8F" w:rsidRPr="00253622" w:rsidRDefault="0054436D" w:rsidP="008E27C1">
      <w:pPr>
        <w:ind w:firstLine="567"/>
        <w:jc w:val="both"/>
      </w:pPr>
      <w:r w:rsidRPr="00253622">
        <w:t xml:space="preserve">В случае выявления нарушений получателем субсидии условий предоставления субсидии </w:t>
      </w:r>
      <w:r w:rsidR="009924D8" w:rsidRPr="00253622">
        <w:t xml:space="preserve">и (или) обязанности достижения показателя </w:t>
      </w:r>
      <w:r w:rsidRPr="00253622">
        <w:t xml:space="preserve">Комитет предпринимает действия в соответствии с требованиями, предусмотренными пунктами </w:t>
      </w:r>
      <w:r w:rsidR="009C2B92" w:rsidRPr="00253622">
        <w:t>5.2 – 5.4</w:t>
      </w:r>
      <w:r w:rsidR="00CE0B2C" w:rsidRPr="00253622">
        <w:t xml:space="preserve">, 5.6 </w:t>
      </w:r>
      <w:r w:rsidRPr="00253622">
        <w:t>приложения к Постановлению.</w:t>
      </w:r>
    </w:p>
    <w:p w:rsidR="005904A4" w:rsidRPr="00253622" w:rsidRDefault="005904A4" w:rsidP="008E27C1">
      <w:pPr>
        <w:ind w:firstLine="567"/>
        <w:jc w:val="both"/>
      </w:pPr>
      <w:r w:rsidRPr="00253622">
        <w:br w:type="page"/>
      </w:r>
    </w:p>
    <w:p w:rsidR="007432E1" w:rsidRPr="00253622" w:rsidRDefault="007432E1" w:rsidP="0036080B">
      <w:pPr>
        <w:ind w:firstLine="7371"/>
        <w:jc w:val="right"/>
        <w:rPr>
          <w:color w:val="000000"/>
        </w:rPr>
        <w:sectPr w:rsidR="007432E1" w:rsidRPr="00253622" w:rsidSect="00817226">
          <w:type w:val="continuous"/>
          <w:pgSz w:w="11906" w:h="16838"/>
          <w:pgMar w:top="993" w:right="851" w:bottom="993" w:left="1701" w:header="426" w:footer="709" w:gutter="0"/>
          <w:pgNumType w:start="1"/>
          <w:cols w:space="708"/>
          <w:titlePg/>
          <w:docGrid w:linePitch="360"/>
        </w:sectPr>
      </w:pPr>
    </w:p>
    <w:p w:rsidR="005D751B" w:rsidRPr="00253622" w:rsidRDefault="005D751B" w:rsidP="0036080B">
      <w:pPr>
        <w:ind w:firstLine="7371"/>
        <w:jc w:val="right"/>
        <w:rPr>
          <w:color w:val="000000"/>
        </w:rPr>
      </w:pPr>
      <w:r w:rsidRPr="00253622">
        <w:rPr>
          <w:color w:val="000000"/>
        </w:rPr>
        <w:lastRenderedPageBreak/>
        <w:t>Приложение</w:t>
      </w:r>
      <w:r w:rsidR="003E3E97" w:rsidRPr="00253622">
        <w:rPr>
          <w:color w:val="000000"/>
        </w:rPr>
        <w:t xml:space="preserve"> №</w:t>
      </w:r>
      <w:r w:rsidRPr="00253622">
        <w:rPr>
          <w:color w:val="000000"/>
        </w:rPr>
        <w:t xml:space="preserve"> 1</w:t>
      </w:r>
    </w:p>
    <w:p w:rsidR="00F50754" w:rsidRPr="00253622" w:rsidRDefault="005D751B" w:rsidP="00F50754">
      <w:pPr>
        <w:ind w:firstLine="4253"/>
        <w:jc w:val="right"/>
      </w:pPr>
      <w:r w:rsidRPr="00253622">
        <w:rPr>
          <w:color w:val="000000"/>
        </w:rPr>
        <w:t>к Порядку</w:t>
      </w:r>
      <w:r w:rsidR="002458D4" w:rsidRPr="00253622">
        <w:rPr>
          <w:color w:val="000000"/>
        </w:rPr>
        <w:t xml:space="preserve"> </w:t>
      </w:r>
      <w:r w:rsidR="00F50754" w:rsidRPr="00253622">
        <w:t>принятия Комитетом по труду и занятости населения Санкт-Петербурга решения о предоставлении</w:t>
      </w:r>
    </w:p>
    <w:p w:rsidR="00F50754" w:rsidRPr="009A6FC4" w:rsidRDefault="00F50754" w:rsidP="00F50754">
      <w:pPr>
        <w:ind w:firstLine="3544"/>
        <w:jc w:val="right"/>
        <w:rPr>
          <w:sz w:val="22"/>
          <w:szCs w:val="22"/>
        </w:rPr>
      </w:pPr>
      <w:r w:rsidRPr="00253622">
        <w:t xml:space="preserve"> в 2</w:t>
      </w:r>
      <w:r w:rsidR="007554AD">
        <w:t>0</w:t>
      </w:r>
      <w:r w:rsidR="007554AD" w:rsidRPr="007554AD">
        <w:t>20</w:t>
      </w:r>
      <w:r w:rsidRPr="00253622">
        <w:t xml:space="preserve"> году субси</w:t>
      </w:r>
      <w:r w:rsidRPr="009A6FC4">
        <w:rPr>
          <w:sz w:val="22"/>
          <w:szCs w:val="22"/>
        </w:rPr>
        <w:t xml:space="preserve">дии </w:t>
      </w:r>
      <w:r w:rsidR="00CE0B2C" w:rsidRPr="009A6FC4">
        <w:rPr>
          <w:sz w:val="22"/>
          <w:szCs w:val="22"/>
        </w:rPr>
        <w:t>социально ориентированной некоммерческой организации</w:t>
      </w:r>
      <w:r w:rsidRPr="009A6FC4">
        <w:rPr>
          <w:sz w:val="22"/>
          <w:szCs w:val="22"/>
        </w:rPr>
        <w:t xml:space="preserve"> </w:t>
      </w:r>
      <w:proofErr w:type="gramStart"/>
      <w:r w:rsidRPr="009A6FC4">
        <w:rPr>
          <w:sz w:val="22"/>
          <w:szCs w:val="22"/>
        </w:rPr>
        <w:t>на</w:t>
      </w:r>
      <w:proofErr w:type="gramEnd"/>
      <w:r w:rsidRPr="009A6FC4">
        <w:rPr>
          <w:sz w:val="22"/>
          <w:szCs w:val="22"/>
        </w:rPr>
        <w:t xml:space="preserve"> </w:t>
      </w:r>
    </w:p>
    <w:p w:rsidR="00F50754" w:rsidRPr="009A6FC4" w:rsidRDefault="00F50754" w:rsidP="00F50754">
      <w:pPr>
        <w:ind w:firstLine="3544"/>
        <w:jc w:val="right"/>
        <w:rPr>
          <w:sz w:val="22"/>
          <w:szCs w:val="22"/>
        </w:rPr>
      </w:pPr>
      <w:r w:rsidRPr="009A6FC4">
        <w:rPr>
          <w:sz w:val="22"/>
          <w:szCs w:val="22"/>
        </w:rPr>
        <w:t>в</w:t>
      </w:r>
      <w:r w:rsidR="00924060" w:rsidRPr="009A6FC4">
        <w:rPr>
          <w:sz w:val="22"/>
          <w:szCs w:val="22"/>
        </w:rPr>
        <w:t>ременное трудоустройство</w:t>
      </w:r>
      <w:r w:rsidRPr="009A6FC4">
        <w:rPr>
          <w:sz w:val="22"/>
          <w:szCs w:val="22"/>
        </w:rPr>
        <w:t xml:space="preserve"> молодежи на рабочие места, </w:t>
      </w:r>
    </w:p>
    <w:p w:rsidR="005D751B" w:rsidRPr="009A6FC4" w:rsidRDefault="00F50754" w:rsidP="00F50754">
      <w:pPr>
        <w:ind w:firstLine="3544"/>
        <w:jc w:val="right"/>
        <w:rPr>
          <w:color w:val="000000"/>
          <w:sz w:val="22"/>
          <w:szCs w:val="22"/>
        </w:rPr>
      </w:pPr>
      <w:proofErr w:type="gramStart"/>
      <w:r w:rsidRPr="009A6FC4">
        <w:rPr>
          <w:sz w:val="22"/>
          <w:szCs w:val="22"/>
        </w:rPr>
        <w:t>организуемые для выполнения общественных работ</w:t>
      </w:r>
      <w:r w:rsidR="005D751B" w:rsidRPr="009A6FC4">
        <w:rPr>
          <w:color w:val="000000"/>
          <w:sz w:val="22"/>
          <w:szCs w:val="22"/>
        </w:rPr>
        <w:t xml:space="preserve"> </w:t>
      </w:r>
      <w:proofErr w:type="gramEnd"/>
    </w:p>
    <w:p w:rsidR="005D751B" w:rsidRPr="009A6FC4" w:rsidRDefault="005D751B" w:rsidP="003E3E97">
      <w:pPr>
        <w:ind w:firstLine="225"/>
        <w:rPr>
          <w:color w:val="000000"/>
          <w:sz w:val="22"/>
          <w:szCs w:val="22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5"/>
        <w:gridCol w:w="4947"/>
        <w:gridCol w:w="850"/>
        <w:gridCol w:w="3544"/>
      </w:tblGrid>
      <w:tr w:rsidR="005D751B" w:rsidRPr="003C5226" w:rsidTr="00D470BA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:rsidR="005D751B" w:rsidRPr="009A6FC4" w:rsidRDefault="005D751B" w:rsidP="009C31D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51B" w:rsidRPr="004D2436" w:rsidRDefault="005D751B" w:rsidP="009C31D1">
            <w:pPr>
              <w:rPr>
                <w:color w:val="000000"/>
              </w:rPr>
            </w:pPr>
            <w:r w:rsidRPr="004D2436">
              <w:rPr>
                <w:color w:val="000000"/>
              </w:rPr>
              <w:t xml:space="preserve">В Комитет по труду и занятости населения Санкт-Петербурга </w:t>
            </w:r>
          </w:p>
        </w:tc>
      </w:tr>
      <w:tr w:rsidR="005D751B" w:rsidRPr="003C5226" w:rsidTr="00D470BA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</w:tcBorders>
          </w:tcPr>
          <w:p w:rsidR="005D751B" w:rsidRPr="003C5226" w:rsidRDefault="005D751B" w:rsidP="009C31D1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70BA" w:rsidRPr="004D2436" w:rsidRDefault="00D470BA" w:rsidP="009C31D1">
            <w:pPr>
              <w:rPr>
                <w:color w:val="000000"/>
              </w:rPr>
            </w:pPr>
          </w:p>
          <w:p w:rsidR="005D751B" w:rsidRPr="004D2436" w:rsidRDefault="005D751B" w:rsidP="009C31D1">
            <w:pPr>
              <w:rPr>
                <w:color w:val="000000"/>
              </w:rPr>
            </w:pPr>
            <w:r w:rsidRPr="004D2436">
              <w:rPr>
                <w:color w:val="000000"/>
              </w:rPr>
              <w:t xml:space="preserve">от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D751B" w:rsidRPr="003C5226" w:rsidRDefault="005D751B" w:rsidP="009C31D1">
            <w:pPr>
              <w:rPr>
                <w:color w:val="000000"/>
                <w:lang w:val="en-US"/>
              </w:rPr>
            </w:pPr>
          </w:p>
          <w:p w:rsidR="005D751B" w:rsidRPr="003C5226" w:rsidRDefault="005D751B" w:rsidP="009C31D1">
            <w:pPr>
              <w:rPr>
                <w:color w:val="000000"/>
                <w:lang w:val="en-US"/>
              </w:rPr>
            </w:pPr>
          </w:p>
        </w:tc>
      </w:tr>
      <w:tr w:rsidR="005D751B" w:rsidRPr="003C5226" w:rsidTr="00D470BA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:rsidR="005D751B" w:rsidRPr="003C5226" w:rsidRDefault="005D751B" w:rsidP="009C31D1">
            <w:pPr>
              <w:rPr>
                <w:color w:val="00000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51B" w:rsidRPr="003C5226" w:rsidRDefault="005D751B" w:rsidP="00D470BA">
            <w:pPr>
              <w:jc w:val="center"/>
              <w:rPr>
                <w:color w:val="000000"/>
              </w:rPr>
            </w:pPr>
            <w:r w:rsidRPr="003C5226">
              <w:rPr>
                <w:color w:val="000000"/>
                <w:sz w:val="20"/>
                <w:szCs w:val="20"/>
              </w:rPr>
              <w:t>(</w:t>
            </w:r>
            <w:r w:rsidRPr="00D470BA">
              <w:t xml:space="preserve">указывается полное наименование юридического лица в соответствии </w:t>
            </w:r>
            <w:r w:rsidR="00D470BA">
              <w:br/>
            </w:r>
            <w:r w:rsidRPr="00D470BA">
              <w:t>с учредительными документами)</w:t>
            </w:r>
          </w:p>
        </w:tc>
      </w:tr>
      <w:tr w:rsidR="005D751B" w:rsidRPr="003C5226" w:rsidTr="00D470BA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:rsidR="005D751B" w:rsidRPr="003C5226" w:rsidRDefault="005D751B" w:rsidP="009C31D1">
            <w:pPr>
              <w:rPr>
                <w:color w:val="00000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51B" w:rsidRPr="003C5226" w:rsidRDefault="005D751B" w:rsidP="009C31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D751B" w:rsidRPr="003C5226" w:rsidTr="00D470BA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:rsidR="005D751B" w:rsidRPr="003C5226" w:rsidRDefault="005D751B" w:rsidP="009C31D1">
            <w:pPr>
              <w:rPr>
                <w:color w:val="00000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751B" w:rsidRPr="003C5226" w:rsidRDefault="005D751B" w:rsidP="009C31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D751B" w:rsidRPr="003C5226" w:rsidTr="00D470BA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751B" w:rsidRPr="003C5226" w:rsidRDefault="005D751B" w:rsidP="00D470BA">
            <w:pPr>
              <w:ind w:firstLine="2730"/>
              <w:jc w:val="both"/>
              <w:rPr>
                <w:color w:val="000000"/>
              </w:rPr>
            </w:pPr>
            <w:r w:rsidRPr="003C5226">
              <w:rPr>
                <w:color w:val="000000"/>
              </w:rPr>
              <w:t xml:space="preserve">Регистрационный номер в журнале </w:t>
            </w:r>
            <w:r w:rsidR="006D0CC6" w:rsidRPr="003C5226">
              <w:rPr>
                <w:color w:val="000000"/>
              </w:rPr>
              <w:t>заявок: _</w:t>
            </w:r>
            <w:r w:rsidRPr="003C5226">
              <w:rPr>
                <w:color w:val="000000"/>
              </w:rPr>
              <w:t>______________</w:t>
            </w:r>
          </w:p>
        </w:tc>
      </w:tr>
      <w:tr w:rsidR="005D751B" w:rsidRPr="003C5226" w:rsidTr="00D470BA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0CC6" w:rsidRPr="003C5226" w:rsidRDefault="006D0CC6" w:rsidP="009C31D1">
            <w:pPr>
              <w:ind w:firstLine="3723"/>
              <w:jc w:val="both"/>
              <w:rPr>
                <w:color w:val="000000"/>
              </w:rPr>
            </w:pPr>
          </w:p>
          <w:p w:rsidR="005D751B" w:rsidRPr="003C5226" w:rsidRDefault="005D751B" w:rsidP="00D470BA">
            <w:pPr>
              <w:ind w:firstLine="3723"/>
              <w:jc w:val="both"/>
              <w:rPr>
                <w:color w:val="000000"/>
              </w:rPr>
            </w:pPr>
            <w:r w:rsidRPr="003C5226">
              <w:rPr>
                <w:color w:val="000000"/>
              </w:rPr>
              <w:t xml:space="preserve">Дата и время регистрации </w:t>
            </w:r>
            <w:r w:rsidR="006D0CC6" w:rsidRPr="003C5226">
              <w:rPr>
                <w:color w:val="000000"/>
              </w:rPr>
              <w:t>заявки: _</w:t>
            </w:r>
            <w:r w:rsidRPr="003C5226">
              <w:rPr>
                <w:color w:val="000000"/>
              </w:rPr>
              <w:t>____________</w:t>
            </w:r>
          </w:p>
        </w:tc>
      </w:tr>
      <w:tr w:rsidR="005D751B" w:rsidRPr="003C5226" w:rsidTr="00D470BA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D751B" w:rsidRPr="003C5226" w:rsidRDefault="005D751B" w:rsidP="009C31D1">
            <w:pPr>
              <w:pStyle w:val="Head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D751B" w:rsidRPr="003C5226" w:rsidRDefault="005D751B" w:rsidP="005D751B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D751B" w:rsidRPr="002573A4" w:rsidRDefault="005D751B" w:rsidP="005D751B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573A4">
        <w:rPr>
          <w:rFonts w:ascii="Times New Roman" w:hAnsi="Times New Roman" w:cs="Times New Roman"/>
          <w:color w:val="000000"/>
          <w:sz w:val="24"/>
          <w:szCs w:val="24"/>
        </w:rPr>
        <w:t>ЗАЯВ</w:t>
      </w:r>
      <w:r w:rsidR="00896C21" w:rsidRPr="002573A4">
        <w:rPr>
          <w:rFonts w:ascii="Times New Roman" w:hAnsi="Times New Roman" w:cs="Times New Roman"/>
          <w:color w:val="000000"/>
          <w:sz w:val="24"/>
          <w:szCs w:val="24"/>
        </w:rPr>
        <w:t>КА</w:t>
      </w:r>
    </w:p>
    <w:p w:rsidR="005D751B" w:rsidRPr="002573A4" w:rsidRDefault="0077518D" w:rsidP="003B3F4B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573A4">
        <w:rPr>
          <w:rFonts w:ascii="Times New Roman" w:hAnsi="Times New Roman" w:cs="Times New Roman"/>
          <w:color w:val="000000"/>
          <w:sz w:val="24"/>
          <w:szCs w:val="24"/>
        </w:rPr>
        <w:t xml:space="preserve">на участие в конкурсном отборе </w:t>
      </w:r>
      <w:r w:rsidR="005D751B" w:rsidRPr="002573A4">
        <w:rPr>
          <w:rFonts w:ascii="Times New Roman" w:hAnsi="Times New Roman" w:cs="Times New Roman"/>
          <w:color w:val="000000"/>
          <w:sz w:val="24"/>
          <w:szCs w:val="24"/>
        </w:rPr>
        <w:t>на предоставление субсидии</w:t>
      </w:r>
      <w:r w:rsidR="00AD2451" w:rsidRPr="00257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B3F4B" w:rsidRPr="002573A4" w:rsidRDefault="003B3F4B" w:rsidP="003B3F4B">
      <w:pPr>
        <w:pStyle w:val="Heading"/>
        <w:jc w:val="center"/>
        <w:rPr>
          <w:color w:val="000000"/>
          <w:sz w:val="24"/>
          <w:szCs w:val="24"/>
        </w:rPr>
      </w:pPr>
    </w:p>
    <w:p w:rsidR="007B45F0" w:rsidRPr="002573A4" w:rsidRDefault="005D751B" w:rsidP="007B45F0">
      <w:pPr>
        <w:ind w:firstLine="708"/>
        <w:jc w:val="both"/>
      </w:pPr>
      <w:proofErr w:type="gramStart"/>
      <w:r w:rsidRPr="002573A4">
        <w:t xml:space="preserve">В соответствии с </w:t>
      </w:r>
      <w:r w:rsidR="0089120A" w:rsidRPr="002573A4">
        <w:t xml:space="preserve">Порядком </w:t>
      </w:r>
      <w:r w:rsidR="00F862F9" w:rsidRPr="002573A4">
        <w:t>предоставления в 2020</w:t>
      </w:r>
      <w:r w:rsidR="00AD2451" w:rsidRPr="002573A4">
        <w:t xml:space="preserve"> году субсидии социально ориентированной некоммерческой организации на временное трудоустройство </w:t>
      </w:r>
      <w:r w:rsidR="008157EC" w:rsidRPr="002573A4">
        <w:t xml:space="preserve">молодежи </w:t>
      </w:r>
      <w:r w:rsidR="009D1654" w:rsidRPr="002573A4">
        <w:t>на рабочие места, организуемые для выполнения общественных работ</w:t>
      </w:r>
      <w:r w:rsidRPr="002573A4">
        <w:t>,</w:t>
      </w:r>
      <w:r w:rsidRPr="002573A4">
        <w:rPr>
          <w:b/>
        </w:rPr>
        <w:t xml:space="preserve"> </w:t>
      </w:r>
      <w:r w:rsidRPr="002573A4">
        <w:t xml:space="preserve">утвержденным постановлением Правительства Санкт-Петербурга </w:t>
      </w:r>
      <w:r w:rsidR="00E72501" w:rsidRPr="002573A4">
        <w:t xml:space="preserve">от </w:t>
      </w:r>
      <w:r w:rsidR="007554AD" w:rsidRPr="002573A4">
        <w:t>29.04.2020 № 261</w:t>
      </w:r>
      <w:r w:rsidR="00F85901" w:rsidRPr="002573A4">
        <w:t xml:space="preserve"> </w:t>
      </w:r>
      <w:r w:rsidR="002573A4" w:rsidRPr="002573A4">
        <w:br/>
      </w:r>
      <w:r w:rsidR="00F85901" w:rsidRPr="002573A4">
        <w:t>(далее – Постановление)</w:t>
      </w:r>
      <w:r w:rsidRPr="002573A4">
        <w:t xml:space="preserve">, </w:t>
      </w:r>
      <w:r w:rsidR="00C428FF" w:rsidRPr="002573A4">
        <w:t xml:space="preserve">и </w:t>
      </w:r>
      <w:r w:rsidR="00924060" w:rsidRPr="002573A4">
        <w:t>Порядком</w:t>
      </w:r>
      <w:r w:rsidR="0089120A" w:rsidRPr="002573A4">
        <w:t xml:space="preserve"> </w:t>
      </w:r>
      <w:r w:rsidR="00E80209" w:rsidRPr="002573A4">
        <w:t>принятия Комитетом по труду и занятости населения Санкт-Петербурга</w:t>
      </w:r>
      <w:r w:rsidR="007554AD" w:rsidRPr="002573A4">
        <w:t xml:space="preserve"> решения о предоставлении в 2020</w:t>
      </w:r>
      <w:r w:rsidR="00E80209" w:rsidRPr="002573A4">
        <w:t xml:space="preserve"> году субсидии </w:t>
      </w:r>
      <w:r w:rsidR="0061165E" w:rsidRPr="002573A4">
        <w:t>социально ориентированной некоммерческой организации</w:t>
      </w:r>
      <w:r w:rsidR="00E80209" w:rsidRPr="002573A4">
        <w:t xml:space="preserve"> на </w:t>
      </w:r>
      <w:r w:rsidR="00EC7C07" w:rsidRPr="002573A4">
        <w:t>временное трудоустройство</w:t>
      </w:r>
      <w:r w:rsidR="00E80209" w:rsidRPr="002573A4">
        <w:t xml:space="preserve"> молодежи </w:t>
      </w:r>
      <w:r w:rsidR="004E0C8F" w:rsidRPr="002573A4">
        <w:br/>
      </w:r>
      <w:r w:rsidR="00E80209" w:rsidRPr="002573A4">
        <w:t>на</w:t>
      </w:r>
      <w:proofErr w:type="gramEnd"/>
      <w:r w:rsidR="00E80209" w:rsidRPr="002573A4">
        <w:t xml:space="preserve"> рабочие места, организуемые для выполнения общественных работ, </w:t>
      </w:r>
      <w:r w:rsidRPr="002573A4">
        <w:t xml:space="preserve">утвержденным распоряжением Комитета по труду и занятости населения Санкт-Петербурга </w:t>
      </w:r>
      <w:r w:rsidR="002573A4" w:rsidRPr="002573A4">
        <w:br/>
      </w:r>
      <w:r w:rsidRPr="002573A4">
        <w:t>от</w:t>
      </w:r>
      <w:r w:rsidR="005A0A7B" w:rsidRPr="002573A4">
        <w:t xml:space="preserve"> </w:t>
      </w:r>
      <w:r w:rsidR="00CC0F18" w:rsidRPr="002573A4">
        <w:t>____________</w:t>
      </w:r>
      <w:r w:rsidRPr="002573A4">
        <w:t xml:space="preserve"> №</w:t>
      </w:r>
      <w:r w:rsidR="00C428FF" w:rsidRPr="002573A4">
        <w:t xml:space="preserve"> </w:t>
      </w:r>
      <w:r w:rsidR="00563785" w:rsidRPr="002573A4">
        <w:t>____</w:t>
      </w:r>
      <w:r w:rsidR="00CC0F18" w:rsidRPr="002573A4">
        <w:t>,</w:t>
      </w:r>
      <w:r w:rsidR="00AB6A07" w:rsidRPr="002573A4">
        <w:t xml:space="preserve"> </w:t>
      </w:r>
      <w:r w:rsidRPr="002573A4">
        <w:t xml:space="preserve">просим предоставить субсидию в размере </w:t>
      </w:r>
      <w:r w:rsidR="00115237" w:rsidRPr="002573A4">
        <w:t>______</w:t>
      </w:r>
      <w:r w:rsidR="00C428FF" w:rsidRPr="002573A4">
        <w:t xml:space="preserve"> тыс</w:t>
      </w:r>
      <w:proofErr w:type="gramStart"/>
      <w:r w:rsidR="00C428FF" w:rsidRPr="002573A4">
        <w:t>.р</w:t>
      </w:r>
      <w:proofErr w:type="gramEnd"/>
      <w:r w:rsidR="00C428FF" w:rsidRPr="002573A4">
        <w:t xml:space="preserve">уб. </w:t>
      </w:r>
      <w:r w:rsidR="00115237" w:rsidRPr="002573A4">
        <w:t>(</w:t>
      </w:r>
      <w:proofErr w:type="spellStart"/>
      <w:r w:rsidR="00115237" w:rsidRPr="002573A4">
        <w:t>___________</w:t>
      </w:r>
      <w:r w:rsidR="00A853AA" w:rsidRPr="002573A4">
        <w:t>миллион</w:t>
      </w:r>
      <w:r w:rsidR="00C835C0" w:rsidRPr="002573A4">
        <w:t>а</w:t>
      </w:r>
      <w:proofErr w:type="spellEnd"/>
      <w:r w:rsidR="00A853AA" w:rsidRPr="002573A4">
        <w:t xml:space="preserve"> </w:t>
      </w:r>
      <w:r w:rsidR="00C428FF" w:rsidRPr="002573A4">
        <w:t>р</w:t>
      </w:r>
      <w:r w:rsidR="006A48D9" w:rsidRPr="002573A4">
        <w:t>уб</w:t>
      </w:r>
      <w:r w:rsidR="00C428FF" w:rsidRPr="002573A4">
        <w:t xml:space="preserve">лей) </w:t>
      </w:r>
      <w:r w:rsidR="001C1DBA" w:rsidRPr="002573A4">
        <w:t xml:space="preserve">в целях возмещения </w:t>
      </w:r>
      <w:r w:rsidR="007554AD" w:rsidRPr="002573A4">
        <w:t>затрат, возникших в 2020</w:t>
      </w:r>
      <w:r w:rsidR="008F770D" w:rsidRPr="002573A4">
        <w:t xml:space="preserve"> году</w:t>
      </w:r>
      <w:r w:rsidR="00896C21" w:rsidRPr="002573A4">
        <w:t xml:space="preserve"> </w:t>
      </w:r>
      <w:r w:rsidR="002573A4" w:rsidRPr="002573A4">
        <w:br/>
      </w:r>
      <w:r w:rsidR="00896C21" w:rsidRPr="002573A4">
        <w:t xml:space="preserve">в связи </w:t>
      </w:r>
      <w:r w:rsidR="001C1DBA" w:rsidRPr="002573A4">
        <w:t xml:space="preserve">с выполнением работ, оказанием услуг </w:t>
      </w:r>
      <w:r w:rsidR="0061165E" w:rsidRPr="002573A4">
        <w:t xml:space="preserve">по организации временного трудоустройства </w:t>
      </w:r>
      <w:r w:rsidR="00F85901" w:rsidRPr="002573A4">
        <w:t xml:space="preserve">не менее </w:t>
      </w:r>
      <w:r w:rsidR="00115237" w:rsidRPr="002573A4">
        <w:t>________</w:t>
      </w:r>
      <w:r w:rsidR="00F85901" w:rsidRPr="002573A4">
        <w:t xml:space="preserve"> </w:t>
      </w:r>
      <w:r w:rsidR="003836F8" w:rsidRPr="002573A4">
        <w:t>человек</w:t>
      </w:r>
      <w:r w:rsidR="003A4440" w:rsidRPr="002573A4">
        <w:t xml:space="preserve"> </w:t>
      </w:r>
      <w:r w:rsidR="003836F8" w:rsidRPr="002573A4">
        <w:t xml:space="preserve">в возрасте от 14 до 30 лет на рабочие места, </w:t>
      </w:r>
      <w:r w:rsidR="004511E6" w:rsidRPr="002573A4">
        <w:br/>
      </w:r>
      <w:r w:rsidR="003836F8" w:rsidRPr="002573A4">
        <w:t>организуемые для выполнения общественных работ</w:t>
      </w:r>
      <w:r w:rsidR="004511E6" w:rsidRPr="002573A4">
        <w:t>.</w:t>
      </w:r>
    </w:p>
    <w:p w:rsidR="004511E6" w:rsidRPr="002573A4" w:rsidRDefault="004511E6" w:rsidP="0061165E">
      <w:pPr>
        <w:ind w:firstLine="708"/>
        <w:jc w:val="both"/>
        <w:rPr>
          <w:color w:val="000000"/>
        </w:rPr>
      </w:pPr>
    </w:p>
    <w:p w:rsidR="005D751B" w:rsidRPr="002573A4" w:rsidRDefault="005D751B" w:rsidP="0061165E">
      <w:pPr>
        <w:ind w:firstLine="708"/>
        <w:jc w:val="both"/>
        <w:rPr>
          <w:color w:val="000000"/>
        </w:rPr>
      </w:pPr>
      <w:r w:rsidRPr="002573A4">
        <w:rPr>
          <w:color w:val="000000"/>
        </w:rPr>
        <w:t>При этом представляем следующие документы:</w:t>
      </w:r>
    </w:p>
    <w:p w:rsidR="000B42B6" w:rsidRPr="00AB6A07" w:rsidRDefault="000B42B6" w:rsidP="000B42B6">
      <w:pPr>
        <w:jc w:val="both"/>
        <w:rPr>
          <w:color w:val="000000"/>
          <w:sz w:val="28"/>
          <w:szCs w:val="28"/>
        </w:rPr>
      </w:pPr>
      <w:r w:rsidRPr="00AB6A07">
        <w:rPr>
          <w:color w:val="000000"/>
          <w:sz w:val="28"/>
          <w:szCs w:val="28"/>
        </w:rPr>
        <w:t>1.________________________________________________________________</w:t>
      </w:r>
    </w:p>
    <w:p w:rsidR="000B42B6" w:rsidRPr="00AB6A07" w:rsidRDefault="000B42B6" w:rsidP="000B42B6">
      <w:pPr>
        <w:jc w:val="both"/>
        <w:rPr>
          <w:color w:val="000000"/>
          <w:sz w:val="28"/>
          <w:szCs w:val="28"/>
        </w:rPr>
      </w:pPr>
      <w:r w:rsidRPr="00AB6A07">
        <w:rPr>
          <w:color w:val="000000"/>
          <w:sz w:val="28"/>
          <w:szCs w:val="28"/>
        </w:rPr>
        <w:t>2.________________________________________________________________</w:t>
      </w:r>
    </w:p>
    <w:p w:rsidR="000B42B6" w:rsidRDefault="000B42B6" w:rsidP="000B42B6">
      <w:pPr>
        <w:rPr>
          <w:color w:val="000000"/>
          <w:sz w:val="28"/>
          <w:szCs w:val="28"/>
        </w:rPr>
      </w:pPr>
      <w:r w:rsidRPr="00AB6A07">
        <w:rPr>
          <w:color w:val="000000"/>
          <w:sz w:val="28"/>
          <w:szCs w:val="28"/>
        </w:rPr>
        <w:t>3</w:t>
      </w:r>
      <w:r w:rsidRPr="00857DEE">
        <w:rPr>
          <w:color w:val="000000"/>
          <w:sz w:val="28"/>
          <w:szCs w:val="28"/>
        </w:rPr>
        <w:t>.________________________________________________________________</w:t>
      </w:r>
    </w:p>
    <w:p w:rsidR="00910A5F" w:rsidRDefault="00910A5F" w:rsidP="000B42B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________________________________________________________________</w:t>
      </w:r>
    </w:p>
    <w:p w:rsidR="00910A5F" w:rsidRPr="005A0A7B" w:rsidRDefault="00910A5F" w:rsidP="000B42B6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________________________________________________________________</w:t>
      </w:r>
    </w:p>
    <w:p w:rsidR="005D751B" w:rsidRPr="00AB6A07" w:rsidRDefault="00C428FF" w:rsidP="005D751B">
      <w:pPr>
        <w:jc w:val="center"/>
        <w:rPr>
          <w:color w:val="000000"/>
        </w:rPr>
      </w:pPr>
      <w:r w:rsidRPr="00AB6A07">
        <w:rPr>
          <w:color w:val="000000"/>
        </w:rPr>
        <w:t xml:space="preserve"> </w:t>
      </w:r>
      <w:r w:rsidR="005D751B" w:rsidRPr="00AB6A07">
        <w:rPr>
          <w:color w:val="000000"/>
        </w:rPr>
        <w:t xml:space="preserve">(указываются документы согласно пункту </w:t>
      </w:r>
      <w:r w:rsidR="00B27610">
        <w:rPr>
          <w:color w:val="000000"/>
        </w:rPr>
        <w:t>3</w:t>
      </w:r>
      <w:r w:rsidR="005D751B" w:rsidRPr="00AB6A07">
        <w:rPr>
          <w:color w:val="000000"/>
        </w:rPr>
        <w:t xml:space="preserve"> Порядка)</w:t>
      </w:r>
    </w:p>
    <w:p w:rsidR="006D0CC6" w:rsidRPr="002573A4" w:rsidRDefault="006D0CC6" w:rsidP="00940197">
      <w:pPr>
        <w:ind w:firstLine="708"/>
        <w:jc w:val="both"/>
        <w:rPr>
          <w:color w:val="000000"/>
        </w:rPr>
      </w:pPr>
    </w:p>
    <w:p w:rsidR="005D751B" w:rsidRPr="002573A4" w:rsidRDefault="005D751B" w:rsidP="00940197">
      <w:pPr>
        <w:ind w:firstLine="708"/>
        <w:jc w:val="both"/>
        <w:rPr>
          <w:color w:val="000000"/>
        </w:rPr>
      </w:pPr>
      <w:r w:rsidRPr="002573A4">
        <w:rPr>
          <w:color w:val="000000"/>
        </w:rPr>
        <w:t>Всего: на _______ листах.</w:t>
      </w:r>
    </w:p>
    <w:p w:rsidR="00C835C0" w:rsidRPr="002573A4" w:rsidRDefault="00C835C0" w:rsidP="001C1DBA">
      <w:pPr>
        <w:ind w:firstLine="708"/>
        <w:jc w:val="both"/>
        <w:rPr>
          <w:color w:val="000000"/>
        </w:rPr>
      </w:pPr>
    </w:p>
    <w:p w:rsidR="001C1DBA" w:rsidRPr="002573A4" w:rsidRDefault="005D751B" w:rsidP="001C1DBA">
      <w:pPr>
        <w:ind w:firstLine="708"/>
        <w:jc w:val="both"/>
        <w:rPr>
          <w:color w:val="000000"/>
        </w:rPr>
      </w:pPr>
      <w:r w:rsidRPr="002573A4">
        <w:rPr>
          <w:color w:val="000000"/>
        </w:rPr>
        <w:t>В дополнение представляем следующую информацию:</w:t>
      </w:r>
    </w:p>
    <w:p w:rsidR="005D751B" w:rsidRPr="002573A4" w:rsidRDefault="005D751B" w:rsidP="001C1DBA">
      <w:pPr>
        <w:ind w:firstLine="708"/>
        <w:jc w:val="both"/>
        <w:rPr>
          <w:color w:val="000000"/>
        </w:rPr>
      </w:pPr>
    </w:p>
    <w:p w:rsidR="005D751B" w:rsidRPr="00AB6A07" w:rsidRDefault="005D751B" w:rsidP="005D751B">
      <w:pPr>
        <w:rPr>
          <w:color w:val="000000"/>
          <w:sz w:val="28"/>
          <w:szCs w:val="28"/>
        </w:rPr>
      </w:pPr>
      <w:r w:rsidRPr="00AB6A07">
        <w:rPr>
          <w:color w:val="000000"/>
          <w:sz w:val="28"/>
          <w:szCs w:val="28"/>
        </w:rPr>
        <w:t xml:space="preserve">1. </w:t>
      </w:r>
      <w:r w:rsidRPr="002573A4">
        <w:rPr>
          <w:color w:val="000000"/>
        </w:rPr>
        <w:t>ИНН</w:t>
      </w:r>
      <w:r w:rsidRPr="00AB6A07">
        <w:rPr>
          <w:color w:val="000000"/>
          <w:sz w:val="28"/>
          <w:szCs w:val="28"/>
        </w:rPr>
        <w:t xml:space="preserve">: </w:t>
      </w:r>
      <w:r w:rsidR="00A576FA" w:rsidRPr="00AB6A07">
        <w:rPr>
          <w:color w:val="000000"/>
          <w:sz w:val="28"/>
          <w:szCs w:val="28"/>
        </w:rPr>
        <w:t>__________________________________________________________</w:t>
      </w:r>
    </w:p>
    <w:p w:rsidR="005D751B" w:rsidRDefault="005D751B" w:rsidP="005D751B">
      <w:pPr>
        <w:rPr>
          <w:color w:val="000000"/>
          <w:sz w:val="28"/>
          <w:szCs w:val="28"/>
        </w:rPr>
      </w:pPr>
    </w:p>
    <w:p w:rsidR="005D751B" w:rsidRPr="00AB6A07" w:rsidRDefault="005D751B" w:rsidP="005D751B">
      <w:pPr>
        <w:rPr>
          <w:color w:val="000000"/>
          <w:sz w:val="28"/>
          <w:szCs w:val="28"/>
        </w:rPr>
      </w:pPr>
      <w:r w:rsidRPr="00AB6A07">
        <w:rPr>
          <w:color w:val="000000"/>
          <w:sz w:val="28"/>
          <w:szCs w:val="28"/>
        </w:rPr>
        <w:lastRenderedPageBreak/>
        <w:t xml:space="preserve">2. _______________________________________________________________ </w:t>
      </w:r>
    </w:p>
    <w:p w:rsidR="005D751B" w:rsidRPr="00AB6A07" w:rsidRDefault="005D751B" w:rsidP="005D751B">
      <w:pPr>
        <w:ind w:firstLine="708"/>
        <w:rPr>
          <w:color w:val="000000"/>
        </w:rPr>
      </w:pPr>
      <w:r w:rsidRPr="00AB6A07">
        <w:rPr>
          <w:color w:val="000000"/>
        </w:rPr>
        <w:t>(Ф И.О, руководителя с указанием должности и контактного тел.)</w:t>
      </w:r>
    </w:p>
    <w:p w:rsidR="005D751B" w:rsidRPr="00AB6A07" w:rsidRDefault="005D751B" w:rsidP="005D751B">
      <w:pPr>
        <w:jc w:val="both"/>
        <w:rPr>
          <w:color w:val="000000"/>
          <w:sz w:val="28"/>
          <w:szCs w:val="28"/>
        </w:rPr>
      </w:pPr>
    </w:p>
    <w:p w:rsidR="005D751B" w:rsidRPr="00AB6A07" w:rsidRDefault="005D751B" w:rsidP="005D751B">
      <w:pPr>
        <w:jc w:val="both"/>
        <w:rPr>
          <w:color w:val="000000"/>
          <w:sz w:val="28"/>
          <w:szCs w:val="28"/>
        </w:rPr>
      </w:pPr>
      <w:r w:rsidRPr="00AB6A07">
        <w:rPr>
          <w:color w:val="000000"/>
          <w:sz w:val="28"/>
          <w:szCs w:val="28"/>
        </w:rPr>
        <w:t>3. _______________________________________________________________</w:t>
      </w:r>
    </w:p>
    <w:p w:rsidR="005D751B" w:rsidRPr="00AB6A07" w:rsidRDefault="005D751B" w:rsidP="005D751B">
      <w:pPr>
        <w:ind w:firstLine="708"/>
        <w:jc w:val="both"/>
        <w:rPr>
          <w:color w:val="000000"/>
        </w:rPr>
      </w:pPr>
      <w:r w:rsidRPr="00AB6A07">
        <w:rPr>
          <w:color w:val="000000"/>
        </w:rPr>
        <w:t xml:space="preserve">(Ф.И.О. контактного лица с указанием должности, </w:t>
      </w:r>
      <w:proofErr w:type="spellStart"/>
      <w:r w:rsidRPr="00AB6A07">
        <w:rPr>
          <w:color w:val="000000"/>
        </w:rPr>
        <w:t>конт</w:t>
      </w:r>
      <w:proofErr w:type="spellEnd"/>
      <w:r w:rsidRPr="00AB6A07">
        <w:rPr>
          <w:color w:val="000000"/>
        </w:rPr>
        <w:t>.</w:t>
      </w:r>
      <w:r w:rsidR="00E45871">
        <w:rPr>
          <w:color w:val="000000"/>
        </w:rPr>
        <w:t xml:space="preserve"> </w:t>
      </w:r>
      <w:r w:rsidRPr="00AB6A07">
        <w:rPr>
          <w:color w:val="000000"/>
        </w:rPr>
        <w:t xml:space="preserve">телефон и </w:t>
      </w:r>
      <w:proofErr w:type="spellStart"/>
      <w:proofErr w:type="gramStart"/>
      <w:r w:rsidRPr="00AB6A07">
        <w:rPr>
          <w:color w:val="000000"/>
        </w:rPr>
        <w:t>Е</w:t>
      </w:r>
      <w:proofErr w:type="gramEnd"/>
      <w:r w:rsidRPr="00AB6A07">
        <w:rPr>
          <w:color w:val="000000"/>
        </w:rPr>
        <w:t>-mail</w:t>
      </w:r>
      <w:proofErr w:type="spellEnd"/>
      <w:r w:rsidRPr="00AB6A07">
        <w:rPr>
          <w:color w:val="000000"/>
        </w:rPr>
        <w:t>)</w:t>
      </w:r>
    </w:p>
    <w:p w:rsidR="005D751B" w:rsidRPr="00AB6A07" w:rsidRDefault="005D751B" w:rsidP="005D751B">
      <w:pPr>
        <w:jc w:val="both"/>
        <w:rPr>
          <w:color w:val="000000"/>
          <w:sz w:val="28"/>
          <w:szCs w:val="28"/>
        </w:rPr>
      </w:pPr>
    </w:p>
    <w:p w:rsidR="005D751B" w:rsidRPr="00AB6A07" w:rsidRDefault="005D751B" w:rsidP="005D751B">
      <w:pPr>
        <w:jc w:val="both"/>
        <w:rPr>
          <w:color w:val="000000"/>
          <w:sz w:val="28"/>
          <w:szCs w:val="28"/>
        </w:rPr>
      </w:pPr>
      <w:r w:rsidRPr="00AB6A07">
        <w:rPr>
          <w:color w:val="000000"/>
          <w:sz w:val="28"/>
          <w:szCs w:val="28"/>
        </w:rPr>
        <w:t>4. ________________________________________________________________</w:t>
      </w:r>
    </w:p>
    <w:p w:rsidR="005D751B" w:rsidRPr="00AB6A07" w:rsidRDefault="005D751B" w:rsidP="005D751B">
      <w:pPr>
        <w:ind w:left="1416" w:firstLine="708"/>
        <w:jc w:val="both"/>
        <w:rPr>
          <w:color w:val="000000"/>
        </w:rPr>
      </w:pPr>
      <w:r w:rsidRPr="00AB6A07">
        <w:rPr>
          <w:color w:val="000000"/>
        </w:rPr>
        <w:t>(Место нахождения)</w:t>
      </w:r>
    </w:p>
    <w:p w:rsidR="005D751B" w:rsidRPr="00AB6A07" w:rsidRDefault="005D751B" w:rsidP="005D751B">
      <w:pPr>
        <w:jc w:val="both"/>
        <w:rPr>
          <w:color w:val="000000"/>
          <w:sz w:val="28"/>
          <w:szCs w:val="28"/>
        </w:rPr>
      </w:pPr>
    </w:p>
    <w:p w:rsidR="005D751B" w:rsidRPr="00AB6A07" w:rsidRDefault="005D751B" w:rsidP="005D751B">
      <w:pPr>
        <w:jc w:val="both"/>
        <w:rPr>
          <w:color w:val="000000"/>
          <w:sz w:val="28"/>
          <w:szCs w:val="28"/>
        </w:rPr>
      </w:pPr>
    </w:p>
    <w:tbl>
      <w:tblPr>
        <w:tblW w:w="9747" w:type="dxa"/>
        <w:tblLayout w:type="fixed"/>
        <w:tblLook w:val="01E0"/>
      </w:tblPr>
      <w:tblGrid>
        <w:gridCol w:w="4928"/>
        <w:gridCol w:w="4819"/>
      </w:tblGrid>
      <w:tr w:rsidR="005D751B" w:rsidRPr="00AB6A07" w:rsidTr="009C31D1">
        <w:tc>
          <w:tcPr>
            <w:tcW w:w="4928" w:type="dxa"/>
          </w:tcPr>
          <w:p w:rsidR="005D751B" w:rsidRPr="00AB6A07" w:rsidRDefault="005D751B" w:rsidP="009C31D1">
            <w:pPr>
              <w:jc w:val="both"/>
              <w:rPr>
                <w:color w:val="000000"/>
                <w:sz w:val="28"/>
                <w:szCs w:val="28"/>
              </w:rPr>
            </w:pPr>
            <w:r w:rsidRPr="00AB6A07">
              <w:rPr>
                <w:color w:val="000000"/>
                <w:sz w:val="28"/>
                <w:szCs w:val="28"/>
              </w:rPr>
              <w:t>_________________________________</w:t>
            </w:r>
          </w:p>
          <w:p w:rsidR="005D751B" w:rsidRPr="00AB6A07" w:rsidRDefault="005D751B" w:rsidP="009C31D1">
            <w:pPr>
              <w:rPr>
                <w:color w:val="000000"/>
              </w:rPr>
            </w:pPr>
            <w:r w:rsidRPr="00AB6A07">
              <w:rPr>
                <w:color w:val="000000"/>
              </w:rPr>
              <w:t xml:space="preserve">(должность руководителя в соответствии с учредительным документом) </w:t>
            </w:r>
          </w:p>
        </w:tc>
        <w:tc>
          <w:tcPr>
            <w:tcW w:w="4819" w:type="dxa"/>
          </w:tcPr>
          <w:p w:rsidR="005D751B" w:rsidRPr="00AB6A07" w:rsidRDefault="005D751B" w:rsidP="009C31D1">
            <w:pPr>
              <w:jc w:val="both"/>
              <w:rPr>
                <w:color w:val="000000"/>
                <w:sz w:val="28"/>
                <w:szCs w:val="28"/>
              </w:rPr>
            </w:pPr>
            <w:r w:rsidRPr="00AB6A07">
              <w:rPr>
                <w:color w:val="000000"/>
                <w:sz w:val="28"/>
                <w:szCs w:val="28"/>
              </w:rPr>
              <w:t>_____________________________</w:t>
            </w:r>
          </w:p>
          <w:p w:rsidR="005D751B" w:rsidRPr="00AB6A07" w:rsidRDefault="005D751B" w:rsidP="009C31D1">
            <w:pPr>
              <w:jc w:val="center"/>
              <w:rPr>
                <w:color w:val="000000"/>
              </w:rPr>
            </w:pPr>
            <w:r w:rsidRPr="00AB6A07">
              <w:rPr>
                <w:color w:val="000000"/>
              </w:rPr>
              <w:t>(подпись, Ф.И.О. руководителя)</w:t>
            </w:r>
          </w:p>
        </w:tc>
      </w:tr>
      <w:tr w:rsidR="005D751B" w:rsidRPr="00AB6A07" w:rsidTr="009C31D1">
        <w:tc>
          <w:tcPr>
            <w:tcW w:w="4928" w:type="dxa"/>
          </w:tcPr>
          <w:p w:rsidR="005D751B" w:rsidRPr="00AB6A07" w:rsidRDefault="005D751B" w:rsidP="009C31D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819" w:type="dxa"/>
          </w:tcPr>
          <w:p w:rsidR="005D751B" w:rsidRPr="00254BB1" w:rsidRDefault="005D751B" w:rsidP="009C31D1">
            <w:pPr>
              <w:jc w:val="both"/>
              <w:rPr>
                <w:color w:val="000000"/>
              </w:rPr>
            </w:pPr>
            <w:r w:rsidRPr="00254BB1">
              <w:rPr>
                <w:color w:val="000000"/>
              </w:rPr>
              <w:t>М.П.</w:t>
            </w:r>
          </w:p>
          <w:p w:rsidR="005D751B" w:rsidRPr="00AB6A07" w:rsidRDefault="005D751B" w:rsidP="009C31D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D751B" w:rsidRPr="00AB6A07" w:rsidTr="009C31D1">
        <w:tc>
          <w:tcPr>
            <w:tcW w:w="4928" w:type="dxa"/>
          </w:tcPr>
          <w:p w:rsidR="005D751B" w:rsidRPr="00254BB1" w:rsidRDefault="005D751B" w:rsidP="009C31D1">
            <w:pPr>
              <w:jc w:val="center"/>
              <w:rPr>
                <w:color w:val="000000"/>
              </w:rPr>
            </w:pPr>
            <w:r w:rsidRPr="00254BB1">
              <w:rPr>
                <w:color w:val="000000"/>
              </w:rPr>
              <w:t>Главный бухгалтер</w:t>
            </w:r>
          </w:p>
        </w:tc>
        <w:tc>
          <w:tcPr>
            <w:tcW w:w="4819" w:type="dxa"/>
          </w:tcPr>
          <w:p w:rsidR="005D751B" w:rsidRPr="00254BB1" w:rsidRDefault="005D751B" w:rsidP="009C31D1">
            <w:pPr>
              <w:jc w:val="both"/>
              <w:rPr>
                <w:color w:val="000000"/>
              </w:rPr>
            </w:pPr>
            <w:r w:rsidRPr="00254BB1">
              <w:rPr>
                <w:color w:val="000000"/>
              </w:rPr>
              <w:t>________________________________</w:t>
            </w:r>
          </w:p>
          <w:p w:rsidR="005D751B" w:rsidRPr="00254BB1" w:rsidRDefault="005D751B" w:rsidP="00A576FA">
            <w:pPr>
              <w:jc w:val="center"/>
              <w:rPr>
                <w:color w:val="000000"/>
              </w:rPr>
            </w:pPr>
            <w:r w:rsidRPr="00254BB1">
              <w:rPr>
                <w:color w:val="000000"/>
              </w:rPr>
              <w:t>(подпись, Ф.И.О.</w:t>
            </w:r>
            <w:proofErr w:type="gramStart"/>
            <w:r w:rsidRPr="00254BB1">
              <w:rPr>
                <w:color w:val="000000"/>
              </w:rPr>
              <w:t xml:space="preserve"> )</w:t>
            </w:r>
            <w:proofErr w:type="gramEnd"/>
          </w:p>
        </w:tc>
      </w:tr>
    </w:tbl>
    <w:p w:rsidR="005D751B" w:rsidRPr="00AB6A07" w:rsidRDefault="005D751B" w:rsidP="005D751B">
      <w:pPr>
        <w:ind w:firstLine="709"/>
        <w:jc w:val="both"/>
        <w:rPr>
          <w:color w:val="000000"/>
        </w:rPr>
      </w:pPr>
    </w:p>
    <w:p w:rsidR="005D751B" w:rsidRPr="00254BB1" w:rsidRDefault="00254BB1" w:rsidP="005D751B">
      <w:pPr>
        <w:jc w:val="right"/>
        <w:rPr>
          <w:color w:val="000000"/>
          <w:lang w:val="en-US"/>
        </w:rPr>
      </w:pPr>
      <w:r>
        <w:rPr>
          <w:color w:val="000000"/>
        </w:rPr>
        <w:t>«______» ___________ 20</w:t>
      </w:r>
      <w:proofErr w:type="spellStart"/>
      <w:r>
        <w:rPr>
          <w:color w:val="000000"/>
          <w:lang w:val="en-US"/>
        </w:rPr>
        <w:t>20</w:t>
      </w:r>
      <w:proofErr w:type="spellEnd"/>
    </w:p>
    <w:p w:rsidR="00896C21" w:rsidRPr="00AB6A07" w:rsidRDefault="00896C21" w:rsidP="005D751B">
      <w:pPr>
        <w:jc w:val="right"/>
        <w:rPr>
          <w:color w:val="000000"/>
        </w:rPr>
      </w:pPr>
    </w:p>
    <w:p w:rsidR="00896C21" w:rsidRDefault="00896C21">
      <w:pPr>
        <w:rPr>
          <w:color w:val="000000"/>
        </w:rPr>
      </w:pPr>
      <w:r>
        <w:rPr>
          <w:color w:val="000000"/>
        </w:rPr>
        <w:br w:type="page"/>
      </w:r>
    </w:p>
    <w:p w:rsidR="007432E1" w:rsidRDefault="007432E1" w:rsidP="00F50754">
      <w:pPr>
        <w:ind w:firstLine="7371"/>
        <w:jc w:val="right"/>
        <w:rPr>
          <w:color w:val="000000"/>
        </w:rPr>
        <w:sectPr w:rsidR="007432E1" w:rsidSect="007432E1">
          <w:pgSz w:w="11906" w:h="16838"/>
          <w:pgMar w:top="993" w:right="851" w:bottom="567" w:left="1701" w:header="426" w:footer="709" w:gutter="0"/>
          <w:pgNumType w:start="1"/>
          <w:cols w:space="708"/>
          <w:titlePg/>
          <w:docGrid w:linePitch="360"/>
        </w:sectPr>
      </w:pPr>
      <w:bookmarkStart w:id="3" w:name="_Hlk497341994"/>
    </w:p>
    <w:p w:rsidR="00F50754" w:rsidRPr="00D470BA" w:rsidRDefault="00F50754" w:rsidP="00F50754">
      <w:pPr>
        <w:ind w:firstLine="7371"/>
        <w:jc w:val="right"/>
        <w:rPr>
          <w:color w:val="000000"/>
        </w:rPr>
      </w:pPr>
      <w:r w:rsidRPr="00D470BA">
        <w:rPr>
          <w:color w:val="000000"/>
        </w:rPr>
        <w:lastRenderedPageBreak/>
        <w:t>Приложение</w:t>
      </w:r>
      <w:r>
        <w:rPr>
          <w:color w:val="000000"/>
        </w:rPr>
        <w:t xml:space="preserve"> №</w:t>
      </w:r>
      <w:r w:rsidRPr="00D470BA">
        <w:rPr>
          <w:color w:val="000000"/>
        </w:rPr>
        <w:t xml:space="preserve"> </w:t>
      </w:r>
      <w:r>
        <w:rPr>
          <w:color w:val="000000"/>
        </w:rPr>
        <w:t>2</w:t>
      </w:r>
    </w:p>
    <w:p w:rsidR="005A1DED" w:rsidRDefault="005A1DED" w:rsidP="005A1DED">
      <w:pPr>
        <w:ind w:firstLine="4253"/>
        <w:jc w:val="right"/>
        <w:rPr>
          <w:sz w:val="22"/>
          <w:szCs w:val="22"/>
        </w:rPr>
      </w:pPr>
      <w:r w:rsidRPr="00F50754">
        <w:rPr>
          <w:color w:val="000000"/>
          <w:sz w:val="22"/>
          <w:szCs w:val="22"/>
        </w:rPr>
        <w:t>к Порядку</w:t>
      </w:r>
      <w:r>
        <w:rPr>
          <w:color w:val="000000"/>
          <w:sz w:val="22"/>
          <w:szCs w:val="22"/>
        </w:rPr>
        <w:t xml:space="preserve"> </w:t>
      </w:r>
      <w:r w:rsidRPr="00F50754">
        <w:rPr>
          <w:sz w:val="22"/>
          <w:szCs w:val="22"/>
        </w:rPr>
        <w:t>принятия Комитетом по труду и занятости населения Санкт-Петербурга решения о предоставлении</w:t>
      </w:r>
    </w:p>
    <w:p w:rsidR="00263AEC" w:rsidRPr="009A6FC4" w:rsidRDefault="00644EBB" w:rsidP="00263AEC">
      <w:pPr>
        <w:ind w:firstLine="354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54BB1">
        <w:rPr>
          <w:sz w:val="22"/>
          <w:szCs w:val="22"/>
        </w:rPr>
        <w:t>в 20</w:t>
      </w:r>
      <w:r w:rsidR="00254BB1" w:rsidRPr="00254BB1">
        <w:rPr>
          <w:sz w:val="22"/>
          <w:szCs w:val="22"/>
        </w:rPr>
        <w:t>20</w:t>
      </w:r>
      <w:r w:rsidR="005A1DED" w:rsidRPr="009A6FC4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="005A1DED" w:rsidRPr="009A6FC4">
        <w:rPr>
          <w:sz w:val="22"/>
          <w:szCs w:val="22"/>
        </w:rPr>
        <w:t>на</w:t>
      </w:r>
      <w:proofErr w:type="gramEnd"/>
    </w:p>
    <w:p w:rsidR="005D751B" w:rsidRPr="00263AEC" w:rsidRDefault="005A1DED" w:rsidP="00263AEC">
      <w:pPr>
        <w:ind w:firstLine="3544"/>
        <w:jc w:val="right"/>
        <w:rPr>
          <w:sz w:val="22"/>
          <w:szCs w:val="22"/>
        </w:rPr>
      </w:pPr>
      <w:r w:rsidRPr="009A6FC4">
        <w:rPr>
          <w:sz w:val="22"/>
          <w:szCs w:val="22"/>
        </w:rPr>
        <w:t xml:space="preserve"> в</w:t>
      </w:r>
      <w:r w:rsidR="00B84FF1" w:rsidRPr="009A6FC4">
        <w:rPr>
          <w:sz w:val="22"/>
          <w:szCs w:val="22"/>
        </w:rPr>
        <w:t>ременное трудоустройство</w:t>
      </w:r>
      <w:r w:rsidRPr="009A6FC4">
        <w:rPr>
          <w:sz w:val="22"/>
          <w:szCs w:val="22"/>
        </w:rPr>
        <w:t xml:space="preserve"> молодежи на рабочие места, организуемые для</w:t>
      </w:r>
      <w:r w:rsidRPr="00F50754">
        <w:rPr>
          <w:sz w:val="22"/>
          <w:szCs w:val="22"/>
        </w:rPr>
        <w:t xml:space="preserve"> выполнения общественных работ</w:t>
      </w:r>
    </w:p>
    <w:p w:rsidR="005D751B" w:rsidRPr="003C5226" w:rsidRDefault="005D751B" w:rsidP="005D751B">
      <w:pPr>
        <w:jc w:val="center"/>
        <w:rPr>
          <w:color w:val="000000"/>
        </w:rPr>
      </w:pPr>
    </w:p>
    <w:bookmarkEnd w:id="3"/>
    <w:p w:rsidR="00646BB1" w:rsidRDefault="00646BB1" w:rsidP="005D751B">
      <w:pPr>
        <w:jc w:val="center"/>
        <w:rPr>
          <w:b/>
          <w:bCs/>
          <w:color w:val="000000"/>
          <w:sz w:val="28"/>
          <w:szCs w:val="28"/>
        </w:rPr>
      </w:pPr>
    </w:p>
    <w:p w:rsidR="00646BB1" w:rsidRDefault="00646BB1" w:rsidP="005D751B">
      <w:pPr>
        <w:jc w:val="center"/>
        <w:rPr>
          <w:b/>
          <w:bCs/>
          <w:color w:val="000000"/>
          <w:sz w:val="28"/>
          <w:szCs w:val="28"/>
        </w:rPr>
      </w:pPr>
    </w:p>
    <w:p w:rsidR="005D751B" w:rsidRPr="00DD3A93" w:rsidRDefault="005D751B" w:rsidP="005D751B">
      <w:pPr>
        <w:jc w:val="center"/>
        <w:rPr>
          <w:b/>
          <w:bCs/>
          <w:color w:val="000000"/>
        </w:rPr>
      </w:pPr>
      <w:r w:rsidRPr="00DD3A93">
        <w:rPr>
          <w:b/>
          <w:bCs/>
          <w:color w:val="000000"/>
        </w:rPr>
        <w:t>ТРЕБОВАНИЯ</w:t>
      </w:r>
    </w:p>
    <w:p w:rsidR="001C1DBA" w:rsidRPr="00DD3A93" w:rsidRDefault="005D751B" w:rsidP="005D751B">
      <w:pPr>
        <w:tabs>
          <w:tab w:val="left" w:pos="7797"/>
        </w:tabs>
        <w:jc w:val="center"/>
        <w:rPr>
          <w:b/>
          <w:color w:val="000000"/>
        </w:rPr>
      </w:pPr>
      <w:r w:rsidRPr="00DD3A93">
        <w:rPr>
          <w:b/>
          <w:bCs/>
          <w:color w:val="000000"/>
        </w:rPr>
        <w:t xml:space="preserve">к </w:t>
      </w:r>
      <w:r w:rsidR="00675536" w:rsidRPr="00DD3A93">
        <w:rPr>
          <w:b/>
          <w:bCs/>
          <w:color w:val="000000"/>
        </w:rPr>
        <w:t>разработке</w:t>
      </w:r>
      <w:r w:rsidR="00675536" w:rsidRPr="00DD3A93">
        <w:rPr>
          <w:b/>
          <w:color w:val="000000"/>
        </w:rPr>
        <w:t xml:space="preserve"> социально</w:t>
      </w:r>
      <w:r w:rsidR="00C17DD9" w:rsidRPr="00DD3A93">
        <w:rPr>
          <w:b/>
          <w:color w:val="000000"/>
        </w:rPr>
        <w:t>-экономическ</w:t>
      </w:r>
      <w:r w:rsidR="00855736" w:rsidRPr="00DD3A93">
        <w:rPr>
          <w:b/>
          <w:color w:val="000000"/>
        </w:rPr>
        <w:t>ого</w:t>
      </w:r>
      <w:r w:rsidR="00C17DD9" w:rsidRPr="00DD3A93">
        <w:rPr>
          <w:b/>
          <w:color w:val="000000"/>
        </w:rPr>
        <w:t xml:space="preserve"> обосновани</w:t>
      </w:r>
      <w:r w:rsidR="00855736" w:rsidRPr="00DD3A93">
        <w:rPr>
          <w:b/>
          <w:color w:val="000000"/>
        </w:rPr>
        <w:t>я</w:t>
      </w:r>
      <w:r w:rsidR="00C17DD9" w:rsidRPr="00DD3A93">
        <w:rPr>
          <w:b/>
          <w:color w:val="000000"/>
        </w:rPr>
        <w:t xml:space="preserve"> </w:t>
      </w:r>
      <w:r w:rsidR="00D54EB0" w:rsidRPr="00DD3A93">
        <w:rPr>
          <w:b/>
          <w:color w:val="000000"/>
        </w:rPr>
        <w:t xml:space="preserve">к </w:t>
      </w:r>
      <w:r w:rsidR="00C17DD9" w:rsidRPr="00DD3A93">
        <w:rPr>
          <w:b/>
          <w:color w:val="000000"/>
        </w:rPr>
        <w:t>проект</w:t>
      </w:r>
      <w:r w:rsidR="00D54EB0" w:rsidRPr="00DD3A93">
        <w:rPr>
          <w:b/>
          <w:color w:val="000000"/>
        </w:rPr>
        <w:t>у</w:t>
      </w:r>
      <w:r w:rsidR="00C17DD9" w:rsidRPr="00DD3A93">
        <w:rPr>
          <w:b/>
          <w:color w:val="000000"/>
        </w:rPr>
        <w:t xml:space="preserve"> </w:t>
      </w:r>
    </w:p>
    <w:p w:rsidR="00544E0D" w:rsidRPr="00DD3A93" w:rsidRDefault="00544E0D" w:rsidP="00A853AA">
      <w:pPr>
        <w:tabs>
          <w:tab w:val="left" w:pos="7797"/>
        </w:tabs>
        <w:jc w:val="center"/>
        <w:rPr>
          <w:b/>
          <w:color w:val="000000"/>
        </w:rPr>
      </w:pPr>
      <w:bookmarkStart w:id="4" w:name="_Hlk497080516"/>
      <w:r w:rsidRPr="00DD3A93">
        <w:rPr>
          <w:b/>
          <w:color w:val="000000"/>
        </w:rPr>
        <w:t>временно</w:t>
      </w:r>
      <w:r w:rsidR="00D54EB0" w:rsidRPr="00DD3A93">
        <w:rPr>
          <w:b/>
          <w:color w:val="000000"/>
        </w:rPr>
        <w:t>го</w:t>
      </w:r>
      <w:r w:rsidRPr="00DD3A93">
        <w:rPr>
          <w:b/>
          <w:color w:val="000000"/>
        </w:rPr>
        <w:t xml:space="preserve"> трудоустройств</w:t>
      </w:r>
      <w:r w:rsidR="00D54EB0" w:rsidRPr="00DD3A93">
        <w:rPr>
          <w:b/>
          <w:color w:val="000000"/>
        </w:rPr>
        <w:t>а</w:t>
      </w:r>
      <w:r w:rsidRPr="00DD3A93">
        <w:rPr>
          <w:b/>
          <w:color w:val="000000"/>
        </w:rPr>
        <w:t xml:space="preserve"> </w:t>
      </w:r>
      <w:r w:rsidR="008157EC" w:rsidRPr="00DD3A93">
        <w:rPr>
          <w:b/>
          <w:color w:val="000000"/>
        </w:rPr>
        <w:t xml:space="preserve">молодежи </w:t>
      </w:r>
      <w:r w:rsidR="009D1654" w:rsidRPr="00DD3A93">
        <w:rPr>
          <w:b/>
          <w:color w:val="000000"/>
        </w:rPr>
        <w:t xml:space="preserve">на рабочие места, </w:t>
      </w:r>
      <w:r w:rsidR="009D1654" w:rsidRPr="00DD3A93">
        <w:rPr>
          <w:b/>
          <w:color w:val="000000"/>
        </w:rPr>
        <w:br/>
        <w:t>организуемые для выполнения общественных работ</w:t>
      </w:r>
    </w:p>
    <w:bookmarkEnd w:id="4"/>
    <w:p w:rsidR="005D751B" w:rsidRPr="00197B29" w:rsidRDefault="005D751B" w:rsidP="005D751B">
      <w:pPr>
        <w:ind w:firstLine="709"/>
        <w:jc w:val="both"/>
        <w:rPr>
          <w:b/>
          <w:color w:val="000000"/>
        </w:rPr>
      </w:pPr>
    </w:p>
    <w:p w:rsidR="00544E0D" w:rsidRPr="00DD3A93" w:rsidRDefault="00FE1BD4" w:rsidP="00F23862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proofErr w:type="gramStart"/>
      <w:r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Настоящие т</w:t>
      </w:r>
      <w:r w:rsidR="00C17DD9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ребования предназначены для подготовки </w:t>
      </w:r>
      <w:r w:rsidR="00BB438D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социально-экономическ</w:t>
      </w:r>
      <w:r w:rsidR="00136484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ого</w:t>
      </w:r>
      <w:r w:rsidR="00BB438D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C17DD9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обосновани</w:t>
      </w:r>
      <w:r w:rsidR="00136484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я</w:t>
      </w:r>
      <w:r w:rsidR="00C17DD9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D54EB0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к проекту временного трудоустройства </w:t>
      </w:r>
      <w:r w:rsidR="008157EC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молодежи </w:t>
      </w:r>
      <w:r w:rsidR="009D1654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на рабочие места, организуемые для выполнения общественных работ</w:t>
      </w:r>
      <w:r w:rsidR="00D54EB0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(далее – Проект)</w:t>
      </w:r>
      <w:r w:rsidR="00B84FF1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,</w:t>
      </w:r>
      <w:r w:rsidR="00D54EB0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4B0059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по форме, позволяющей к</w:t>
      </w:r>
      <w:r w:rsidR="00C17DD9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онкурсной комиссии </w:t>
      </w:r>
      <w:r w:rsidR="0027025A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по проведению конкурсного отбора </w:t>
      </w:r>
      <w:r w:rsidR="00DD3A93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="0027025A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на предоставление субсидии </w:t>
      </w:r>
      <w:r w:rsidR="004F10EC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социально ориентированной некоммерческой организации</w:t>
      </w:r>
      <w:r w:rsidR="004B0059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882B08" w:rsidRPr="00882B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="00F23862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на </w:t>
      </w:r>
      <w:r w:rsidR="004B0059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временное трудоустройство</w:t>
      </w:r>
      <w:r w:rsidR="00F23862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молодежи на рабочие места, организуемые </w:t>
      </w:r>
      <w:r w:rsidR="00882B08" w:rsidRPr="00882B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br/>
      </w:r>
      <w:r w:rsidR="00F23862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для выполнения общественных работ, </w:t>
      </w:r>
      <w:r w:rsidR="00C17DD9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объективно оценить и сравнить представленные </w:t>
      </w:r>
      <w:r w:rsidR="00A23CE5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претендентами</w:t>
      </w:r>
      <w:r w:rsidR="00882B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заявки на предоставление в</w:t>
      </w:r>
      <w:proofErr w:type="gramEnd"/>
      <w:r w:rsidR="00882B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20</w:t>
      </w:r>
      <w:r w:rsidR="00882B08" w:rsidRPr="00882B08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20</w:t>
      </w:r>
      <w:r w:rsidR="00C17DD9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году субсиди</w:t>
      </w:r>
      <w:r w:rsidR="00BB438D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и на временное трудоустройство </w:t>
      </w:r>
      <w:r w:rsidR="008157EC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молодежи </w:t>
      </w:r>
      <w:r w:rsidR="009D1654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на рабочие места, организуемые для выполнения общественных работ</w:t>
      </w:r>
      <w:r w:rsidR="00DD196B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5D751B" w:rsidRPr="00DD3A93" w:rsidRDefault="0003203F" w:rsidP="00BB438D">
      <w:pPr>
        <w:pStyle w:val="Heading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Проект</w:t>
      </w:r>
      <w:r w:rsidR="00BB438D" w:rsidRPr="00DD3A9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="005D751B" w:rsidRPr="00DD3A93">
        <w:rPr>
          <w:rFonts w:ascii="Times New Roman" w:hAnsi="Times New Roman" w:cs="Times New Roman"/>
          <w:b w:val="0"/>
          <w:color w:val="000000"/>
          <w:sz w:val="24"/>
          <w:szCs w:val="24"/>
        </w:rPr>
        <w:t>долж</w:t>
      </w:r>
      <w:r w:rsidR="00D54EB0" w:rsidRPr="00DD3A93">
        <w:rPr>
          <w:rFonts w:ascii="Times New Roman" w:hAnsi="Times New Roman" w:cs="Times New Roman"/>
          <w:b w:val="0"/>
          <w:color w:val="000000"/>
          <w:sz w:val="24"/>
          <w:szCs w:val="24"/>
        </w:rPr>
        <w:t>ен</w:t>
      </w:r>
      <w:r w:rsidR="005D751B" w:rsidRPr="00DD3A9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предусматривать следующие разделы:</w:t>
      </w:r>
    </w:p>
    <w:p w:rsidR="005D751B" w:rsidRPr="00DD3A93" w:rsidRDefault="005D751B" w:rsidP="005D751B">
      <w:pPr>
        <w:ind w:firstLine="567"/>
        <w:jc w:val="both"/>
        <w:rPr>
          <w:color w:val="000000"/>
        </w:rPr>
      </w:pPr>
    </w:p>
    <w:p w:rsidR="005D751B" w:rsidRPr="00DD3A93" w:rsidRDefault="005D751B" w:rsidP="00365334">
      <w:pPr>
        <w:widowControl w:val="0"/>
        <w:numPr>
          <w:ilvl w:val="0"/>
          <w:numId w:val="4"/>
        </w:numPr>
        <w:ind w:left="0" w:firstLine="0"/>
        <w:jc w:val="center"/>
        <w:rPr>
          <w:b/>
          <w:caps/>
          <w:color w:val="000000"/>
        </w:rPr>
      </w:pPr>
      <w:r w:rsidRPr="00DD3A93">
        <w:rPr>
          <w:b/>
          <w:caps/>
          <w:color w:val="000000"/>
        </w:rPr>
        <w:t>Общая часть</w:t>
      </w:r>
    </w:p>
    <w:p w:rsidR="00365334" w:rsidRPr="00DD3A93" w:rsidRDefault="00365334" w:rsidP="005D751B">
      <w:pPr>
        <w:ind w:firstLine="567"/>
        <w:jc w:val="both"/>
        <w:rPr>
          <w:color w:val="000000"/>
        </w:rPr>
      </w:pPr>
    </w:p>
    <w:p w:rsidR="005D751B" w:rsidRPr="00DD3A93" w:rsidRDefault="005D751B" w:rsidP="005D751B">
      <w:pPr>
        <w:ind w:firstLine="567"/>
        <w:jc w:val="both"/>
        <w:rPr>
          <w:color w:val="000000"/>
        </w:rPr>
      </w:pPr>
      <w:r w:rsidRPr="00DD3A93">
        <w:rPr>
          <w:color w:val="000000"/>
        </w:rPr>
        <w:t xml:space="preserve">Раздел </w:t>
      </w:r>
      <w:r w:rsidR="004203DC" w:rsidRPr="00DD3A93">
        <w:rPr>
          <w:color w:val="000000"/>
        </w:rPr>
        <w:t xml:space="preserve">должен </w:t>
      </w:r>
      <w:r w:rsidRPr="00DD3A93">
        <w:rPr>
          <w:color w:val="000000"/>
        </w:rPr>
        <w:t>содерж</w:t>
      </w:r>
      <w:r w:rsidR="004203DC" w:rsidRPr="00DD3A93">
        <w:rPr>
          <w:color w:val="000000"/>
        </w:rPr>
        <w:t>ать</w:t>
      </w:r>
      <w:r w:rsidR="00A92133" w:rsidRPr="00DD3A93">
        <w:rPr>
          <w:color w:val="000000"/>
        </w:rPr>
        <w:t xml:space="preserve"> подразделы</w:t>
      </w:r>
      <w:r w:rsidRPr="00DD3A93">
        <w:rPr>
          <w:color w:val="000000"/>
        </w:rPr>
        <w:t>:</w:t>
      </w:r>
    </w:p>
    <w:p w:rsidR="005D751B" w:rsidRPr="00DD3A93" w:rsidRDefault="00BB438D" w:rsidP="00BB438D">
      <w:pPr>
        <w:ind w:left="567"/>
        <w:jc w:val="both"/>
        <w:rPr>
          <w:color w:val="000000"/>
        </w:rPr>
      </w:pPr>
      <w:r w:rsidRPr="00DD3A93">
        <w:rPr>
          <w:color w:val="000000"/>
        </w:rPr>
        <w:t>1.1. П</w:t>
      </w:r>
      <w:r w:rsidR="005D751B" w:rsidRPr="00DD3A93">
        <w:rPr>
          <w:color w:val="000000"/>
        </w:rPr>
        <w:t>олное наименование организации;</w:t>
      </w:r>
    </w:p>
    <w:p w:rsidR="00646BB1" w:rsidRPr="00DD3A93" w:rsidRDefault="00646BB1" w:rsidP="00646BB1">
      <w:pPr>
        <w:ind w:firstLine="567"/>
        <w:jc w:val="both"/>
        <w:rPr>
          <w:color w:val="000000"/>
        </w:rPr>
      </w:pPr>
      <w:r w:rsidRPr="00DD3A93">
        <w:rPr>
          <w:color w:val="000000"/>
        </w:rPr>
        <w:t xml:space="preserve">1.2. </w:t>
      </w:r>
      <w:proofErr w:type="gramStart"/>
      <w:r w:rsidRPr="00DD3A93">
        <w:rPr>
          <w:color w:val="000000"/>
        </w:rPr>
        <w:t>Краткое описание Проекта (цель по каждому из направлений организуемых общественных работ, сроки проведения общественных работ, численность участников общественных работ, социальная значимость Проекта для проживающих на территории Санкт-Петербурга лиц в возрасте</w:t>
      </w:r>
      <w:r w:rsidR="00644EBB" w:rsidRPr="00DD3A93">
        <w:rPr>
          <w:color w:val="000000"/>
        </w:rPr>
        <w:t xml:space="preserve"> </w:t>
      </w:r>
      <w:r w:rsidRPr="00DD3A93">
        <w:rPr>
          <w:color w:val="000000"/>
        </w:rPr>
        <w:t xml:space="preserve">от 14 до 30 лет из числа граждан, зарегистрированных </w:t>
      </w:r>
      <w:r w:rsidR="00644EBB" w:rsidRPr="00DD3A93">
        <w:rPr>
          <w:color w:val="000000"/>
        </w:rPr>
        <w:br/>
      </w:r>
      <w:r w:rsidRPr="00DD3A93">
        <w:rPr>
          <w:color w:val="000000"/>
        </w:rPr>
        <w:t>в Санкт-Петербургском Государственном автономном учреждении «Центр занятости населения Санкт-Петербурга» (далее – ГАУ ЦЗН) в целях поиска подходящей работы, оформивших заявление о предоставлении</w:t>
      </w:r>
      <w:proofErr w:type="gramEnd"/>
      <w:r w:rsidRPr="00DD3A93">
        <w:rPr>
          <w:color w:val="000000"/>
        </w:rPr>
        <w:t xml:space="preserve"> государственной услуги по организации проведения оплачи</w:t>
      </w:r>
      <w:r w:rsidR="00DD3A93">
        <w:rPr>
          <w:color w:val="000000"/>
        </w:rPr>
        <w:t>ваемых общественных работ в 20</w:t>
      </w:r>
      <w:r w:rsidR="00DD3A93" w:rsidRPr="00DD3A93">
        <w:rPr>
          <w:color w:val="000000"/>
        </w:rPr>
        <w:t>20</w:t>
      </w:r>
      <w:r w:rsidRPr="00DD3A93">
        <w:rPr>
          <w:color w:val="000000"/>
        </w:rPr>
        <w:t xml:space="preserve"> году с учетом допустимого срока их за</w:t>
      </w:r>
      <w:r w:rsidR="008044E2" w:rsidRPr="00DD3A93">
        <w:rPr>
          <w:color w:val="000000"/>
        </w:rPr>
        <w:t xml:space="preserve">вершения </w:t>
      </w:r>
      <w:r w:rsidR="00DD3A93">
        <w:rPr>
          <w:color w:val="000000"/>
        </w:rPr>
        <w:t>– не позднее 30.11.20</w:t>
      </w:r>
      <w:r w:rsidR="00DD3A93" w:rsidRPr="00DD3A93">
        <w:rPr>
          <w:color w:val="000000"/>
        </w:rPr>
        <w:t>20</w:t>
      </w:r>
      <w:r w:rsidR="0007647E" w:rsidRPr="00DD3A93">
        <w:rPr>
          <w:color w:val="000000"/>
        </w:rPr>
        <w:t xml:space="preserve"> года.</w:t>
      </w:r>
    </w:p>
    <w:p w:rsidR="005D751B" w:rsidRPr="00DD3A93" w:rsidRDefault="0003203F" w:rsidP="00646BB1">
      <w:pPr>
        <w:ind w:firstLine="567"/>
        <w:jc w:val="both"/>
        <w:rPr>
          <w:color w:val="000000"/>
        </w:rPr>
      </w:pPr>
      <w:r w:rsidRPr="00DD3A93">
        <w:rPr>
          <w:color w:val="000000"/>
        </w:rPr>
        <w:t>1.3. Описание</w:t>
      </w:r>
      <w:r w:rsidR="005D751B" w:rsidRPr="00DD3A93">
        <w:rPr>
          <w:color w:val="000000"/>
        </w:rPr>
        <w:t xml:space="preserve"> услови</w:t>
      </w:r>
      <w:r w:rsidRPr="00DD3A93">
        <w:rPr>
          <w:color w:val="000000"/>
        </w:rPr>
        <w:t>й</w:t>
      </w:r>
      <w:r w:rsidR="005D751B" w:rsidRPr="00DD3A93">
        <w:rPr>
          <w:color w:val="000000"/>
        </w:rPr>
        <w:t xml:space="preserve"> труда на рабочих местах</w:t>
      </w:r>
      <w:r w:rsidR="009403B7" w:rsidRPr="00DD3A93">
        <w:rPr>
          <w:color w:val="000000"/>
        </w:rPr>
        <w:t>,</w:t>
      </w:r>
      <w:r w:rsidR="005D751B" w:rsidRPr="00DD3A93">
        <w:rPr>
          <w:color w:val="000000"/>
        </w:rPr>
        <w:t xml:space="preserve"> </w:t>
      </w:r>
      <w:r w:rsidR="009403B7" w:rsidRPr="00DD3A93">
        <w:rPr>
          <w:color w:val="000000"/>
        </w:rPr>
        <w:t xml:space="preserve">организуемых </w:t>
      </w:r>
      <w:r w:rsidR="0011025D" w:rsidRPr="00DD3A93">
        <w:rPr>
          <w:color w:val="000000"/>
        </w:rPr>
        <w:br/>
      </w:r>
      <w:r w:rsidR="00896451" w:rsidRPr="00DD3A93">
        <w:rPr>
          <w:color w:val="000000"/>
        </w:rPr>
        <w:t>для выполнения общественных работ (</w:t>
      </w:r>
      <w:r w:rsidR="004203DC" w:rsidRPr="00DD3A93">
        <w:rPr>
          <w:color w:val="000000"/>
        </w:rPr>
        <w:t xml:space="preserve">наименование специальностей (профессий), </w:t>
      </w:r>
      <w:r w:rsidR="00896451" w:rsidRPr="00DD3A93">
        <w:rPr>
          <w:color w:val="000000"/>
        </w:rPr>
        <w:t>продолжительность рабочей недели</w:t>
      </w:r>
      <w:r w:rsidR="009403B7" w:rsidRPr="00DD3A93">
        <w:rPr>
          <w:color w:val="000000"/>
        </w:rPr>
        <w:t>,</w:t>
      </w:r>
      <w:r w:rsidR="00896451" w:rsidRPr="00DD3A93">
        <w:rPr>
          <w:color w:val="000000"/>
        </w:rPr>
        <w:t xml:space="preserve"> график</w:t>
      </w:r>
      <w:r w:rsidR="009403B7" w:rsidRPr="00DD3A93">
        <w:rPr>
          <w:color w:val="000000"/>
        </w:rPr>
        <w:t xml:space="preserve"> работы</w:t>
      </w:r>
      <w:r w:rsidR="004203DC" w:rsidRPr="00DD3A93">
        <w:rPr>
          <w:color w:val="000000"/>
        </w:rPr>
        <w:t xml:space="preserve">, наличие ограничений </w:t>
      </w:r>
      <w:r w:rsidR="00882B08" w:rsidRPr="00882B08">
        <w:rPr>
          <w:color w:val="000000"/>
        </w:rPr>
        <w:br/>
      </w:r>
      <w:r w:rsidR="004203DC" w:rsidRPr="00DD3A93">
        <w:rPr>
          <w:color w:val="000000"/>
        </w:rPr>
        <w:t>для трудоустройства инвалидов</w:t>
      </w:r>
      <w:r w:rsidR="00896451" w:rsidRPr="00DD3A93">
        <w:rPr>
          <w:color w:val="000000"/>
        </w:rPr>
        <w:t>)</w:t>
      </w:r>
      <w:r w:rsidR="009A0499" w:rsidRPr="00DD3A93">
        <w:rPr>
          <w:color w:val="000000"/>
        </w:rPr>
        <w:t>.</w:t>
      </w:r>
    </w:p>
    <w:p w:rsidR="00197B29" w:rsidRPr="00735086" w:rsidRDefault="00197B29" w:rsidP="00AB298D">
      <w:pPr>
        <w:rPr>
          <w:b/>
          <w:caps/>
          <w:color w:val="000000"/>
        </w:rPr>
      </w:pPr>
    </w:p>
    <w:p w:rsidR="00365334" w:rsidRPr="00884CE8" w:rsidRDefault="005D751B" w:rsidP="00365334">
      <w:pPr>
        <w:numPr>
          <w:ilvl w:val="0"/>
          <w:numId w:val="4"/>
        </w:numPr>
        <w:ind w:left="0" w:firstLine="0"/>
        <w:jc w:val="center"/>
        <w:rPr>
          <w:b/>
          <w:caps/>
          <w:color w:val="000000"/>
        </w:rPr>
      </w:pPr>
      <w:r w:rsidRPr="00884CE8">
        <w:rPr>
          <w:b/>
          <w:caps/>
          <w:color w:val="000000"/>
        </w:rPr>
        <w:t xml:space="preserve">Расчет финансовых затрат, </w:t>
      </w:r>
    </w:p>
    <w:p w:rsidR="005D751B" w:rsidRPr="00884CE8" w:rsidRDefault="005D751B" w:rsidP="00365334">
      <w:pPr>
        <w:jc w:val="center"/>
        <w:rPr>
          <w:b/>
          <w:caps/>
          <w:color w:val="000000"/>
        </w:rPr>
      </w:pPr>
      <w:proofErr w:type="gramStart"/>
      <w:r w:rsidRPr="00884CE8">
        <w:rPr>
          <w:b/>
          <w:caps/>
          <w:color w:val="000000"/>
        </w:rPr>
        <w:t>необходимых</w:t>
      </w:r>
      <w:proofErr w:type="gramEnd"/>
      <w:r w:rsidRPr="00884CE8">
        <w:rPr>
          <w:b/>
          <w:caps/>
          <w:color w:val="000000"/>
        </w:rPr>
        <w:t xml:space="preserve"> на реализацию проекта</w:t>
      </w:r>
    </w:p>
    <w:p w:rsidR="00365334" w:rsidRPr="00884CE8" w:rsidRDefault="00365334" w:rsidP="005D751B">
      <w:pPr>
        <w:ind w:firstLine="567"/>
        <w:jc w:val="both"/>
        <w:rPr>
          <w:color w:val="000000"/>
        </w:rPr>
      </w:pPr>
    </w:p>
    <w:p w:rsidR="005D751B" w:rsidRPr="00882B08" w:rsidRDefault="004203DC" w:rsidP="005D751B">
      <w:pPr>
        <w:ind w:firstLine="567"/>
        <w:jc w:val="both"/>
        <w:rPr>
          <w:color w:val="000000"/>
        </w:rPr>
      </w:pPr>
      <w:r w:rsidRPr="00882B08">
        <w:rPr>
          <w:color w:val="000000"/>
        </w:rPr>
        <w:t>Раздел должен содержать подразделы:</w:t>
      </w:r>
    </w:p>
    <w:p w:rsidR="00F23862" w:rsidRPr="00882B08" w:rsidRDefault="00164B1A" w:rsidP="00882B08">
      <w:pPr>
        <w:pStyle w:val="a7"/>
        <w:numPr>
          <w:ilvl w:val="1"/>
          <w:numId w:val="4"/>
        </w:numPr>
        <w:ind w:left="0" w:firstLine="567"/>
        <w:jc w:val="both"/>
        <w:rPr>
          <w:bCs/>
        </w:rPr>
      </w:pPr>
      <w:r w:rsidRPr="00882B08">
        <w:rPr>
          <w:bCs/>
        </w:rPr>
        <w:t xml:space="preserve">Проект сметы, содержащий </w:t>
      </w:r>
      <w:r w:rsidR="00430E77" w:rsidRPr="00882B08">
        <w:rPr>
          <w:bCs/>
        </w:rPr>
        <w:t>расчет размера</w:t>
      </w:r>
      <w:r w:rsidR="00B658FD" w:rsidRPr="00882B08">
        <w:rPr>
          <w:bCs/>
        </w:rPr>
        <w:t xml:space="preserve"> </w:t>
      </w:r>
      <w:r w:rsidRPr="00882B08">
        <w:rPr>
          <w:bCs/>
        </w:rPr>
        <w:t>субсидии</w:t>
      </w:r>
      <w:r w:rsidR="00B658FD" w:rsidRPr="00882B08">
        <w:rPr>
          <w:bCs/>
        </w:rPr>
        <w:t>,</w:t>
      </w:r>
      <w:r w:rsidRPr="00882B08">
        <w:rPr>
          <w:bCs/>
        </w:rPr>
        <w:t xml:space="preserve"> </w:t>
      </w:r>
      <w:r w:rsidR="00B658FD" w:rsidRPr="00882B08">
        <w:rPr>
          <w:bCs/>
        </w:rPr>
        <w:t xml:space="preserve">предоставляемой </w:t>
      </w:r>
      <w:r w:rsidRPr="00882B08">
        <w:rPr>
          <w:bCs/>
        </w:rPr>
        <w:t xml:space="preserve">на </w:t>
      </w:r>
      <w:r w:rsidR="00A853AA" w:rsidRPr="00882B08">
        <w:rPr>
          <w:bCs/>
        </w:rPr>
        <w:t xml:space="preserve">временное трудоустройство </w:t>
      </w:r>
      <w:r w:rsidR="008157EC" w:rsidRPr="00882B08">
        <w:rPr>
          <w:bCs/>
        </w:rPr>
        <w:t xml:space="preserve">молодежи </w:t>
      </w:r>
      <w:r w:rsidR="009D1654" w:rsidRPr="00882B08">
        <w:rPr>
          <w:bCs/>
        </w:rPr>
        <w:t>на рабочие места, организуемые для выполнения общественных работ</w:t>
      </w:r>
      <w:r w:rsidR="003B40F0" w:rsidRPr="00882B08">
        <w:rPr>
          <w:bCs/>
        </w:rPr>
        <w:t>, по форме</w:t>
      </w:r>
      <w:r w:rsidR="00AB298D" w:rsidRPr="00882B08">
        <w:rPr>
          <w:bCs/>
        </w:rPr>
        <w:t>,</w:t>
      </w:r>
      <w:r w:rsidR="003B40F0" w:rsidRPr="00882B08">
        <w:rPr>
          <w:bCs/>
        </w:rPr>
        <w:t xml:space="preserve"> </w:t>
      </w:r>
      <w:r w:rsidR="00F23862" w:rsidRPr="00882B08">
        <w:rPr>
          <w:bCs/>
        </w:rPr>
        <w:t>содержащейся</w:t>
      </w:r>
      <w:r w:rsidR="00784D80" w:rsidRPr="00882B08">
        <w:rPr>
          <w:bCs/>
        </w:rPr>
        <w:t xml:space="preserve"> в </w:t>
      </w:r>
      <w:r w:rsidR="003B40F0" w:rsidRPr="00882B08">
        <w:rPr>
          <w:bCs/>
        </w:rPr>
        <w:t>таблиц</w:t>
      </w:r>
      <w:r w:rsidR="00784D80" w:rsidRPr="00882B08">
        <w:rPr>
          <w:bCs/>
        </w:rPr>
        <w:t>е</w:t>
      </w:r>
      <w:r w:rsidR="003B40F0" w:rsidRPr="00882B08">
        <w:rPr>
          <w:bCs/>
        </w:rPr>
        <w:t xml:space="preserve"> 1.</w:t>
      </w:r>
    </w:p>
    <w:p w:rsidR="00882B08" w:rsidRPr="00735086" w:rsidRDefault="00882B08" w:rsidP="00882B08">
      <w:pPr>
        <w:ind w:firstLine="567"/>
        <w:jc w:val="both"/>
        <w:rPr>
          <w:bCs/>
        </w:rPr>
      </w:pPr>
    </w:p>
    <w:p w:rsidR="00882B08" w:rsidRPr="00735086" w:rsidRDefault="00882B08" w:rsidP="00882B08">
      <w:pPr>
        <w:jc w:val="both"/>
        <w:rPr>
          <w:bCs/>
        </w:rPr>
      </w:pPr>
    </w:p>
    <w:p w:rsidR="006058B8" w:rsidRPr="00735086" w:rsidRDefault="006058B8" w:rsidP="00882B08">
      <w:pPr>
        <w:jc w:val="both"/>
        <w:rPr>
          <w:bCs/>
        </w:rPr>
      </w:pPr>
    </w:p>
    <w:p w:rsidR="00882B08" w:rsidRPr="00735086" w:rsidRDefault="00882B08" w:rsidP="00882B08">
      <w:pPr>
        <w:jc w:val="both"/>
        <w:rPr>
          <w:bCs/>
        </w:rPr>
      </w:pPr>
      <w:r w:rsidRPr="00735086">
        <w:rPr>
          <w:bCs/>
        </w:rPr>
        <w:br/>
      </w:r>
    </w:p>
    <w:p w:rsidR="00784D80" w:rsidRPr="00882B08" w:rsidRDefault="00784D80" w:rsidP="00F23862">
      <w:pPr>
        <w:ind w:firstLine="567"/>
        <w:jc w:val="right"/>
        <w:rPr>
          <w:bCs/>
        </w:rPr>
      </w:pPr>
      <w:r w:rsidRPr="00882B08">
        <w:rPr>
          <w:bCs/>
        </w:rPr>
        <w:lastRenderedPageBreak/>
        <w:t>Таблица 1</w:t>
      </w:r>
    </w:p>
    <w:p w:rsidR="00CD5CDC" w:rsidRPr="00882B08" w:rsidRDefault="00B659E8" w:rsidP="00CD5CDC">
      <w:pPr>
        <w:spacing w:before="120"/>
        <w:jc w:val="center"/>
        <w:rPr>
          <w:b/>
          <w:bCs/>
        </w:rPr>
      </w:pPr>
      <w:r w:rsidRPr="00882B08">
        <w:rPr>
          <w:b/>
          <w:bCs/>
        </w:rPr>
        <w:t>Проект сметы</w:t>
      </w:r>
    </w:p>
    <w:tbl>
      <w:tblPr>
        <w:tblW w:w="9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36"/>
        <w:gridCol w:w="7864"/>
        <w:gridCol w:w="1022"/>
      </w:tblGrid>
      <w:tr w:rsidR="00855736" w:rsidRPr="00882B08" w:rsidTr="009C4249">
        <w:trPr>
          <w:trHeight w:val="8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№ </w:t>
            </w:r>
            <w:proofErr w:type="spellStart"/>
            <w:proofErr w:type="gramStart"/>
            <w:r w:rsidRPr="00882B08">
              <w:rPr>
                <w:rFonts w:eastAsia="MS Mincho"/>
              </w:rPr>
              <w:t>п</w:t>
            </w:r>
            <w:proofErr w:type="spellEnd"/>
            <w:proofErr w:type="gramEnd"/>
            <w:r w:rsidRPr="00882B08">
              <w:rPr>
                <w:rFonts w:eastAsia="MS Mincho"/>
              </w:rPr>
              <w:t>/</w:t>
            </w:r>
            <w:proofErr w:type="spellStart"/>
            <w:r w:rsidRPr="00882B08">
              <w:rPr>
                <w:rFonts w:eastAsia="MS Mincho"/>
              </w:rPr>
              <w:t>п</w:t>
            </w:r>
            <w:proofErr w:type="spellEnd"/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Наименование затрат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Сумма</w:t>
            </w:r>
          </w:p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руб.</w:t>
            </w:r>
          </w:p>
        </w:tc>
      </w:tr>
      <w:tr w:rsidR="00855736" w:rsidRPr="00882B08" w:rsidTr="009C4249">
        <w:trPr>
          <w:trHeight w:val="13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1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2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3</w:t>
            </w:r>
          </w:p>
        </w:tc>
      </w:tr>
      <w:tr w:rsidR="00855736" w:rsidRPr="00882B08" w:rsidTr="009C4249">
        <w:trPr>
          <w:trHeight w:val="8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1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A5F" w:rsidRPr="00882B08" w:rsidRDefault="00855736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Сумма компенсации затрат по заработной плате </w:t>
            </w:r>
          </w:p>
          <w:p w:rsidR="00910A5F" w:rsidRPr="00882B08" w:rsidRDefault="00855736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на общественных работах с учетом компенсации затрат </w:t>
            </w:r>
          </w:p>
          <w:p w:rsidR="00910A5F" w:rsidRPr="00882B08" w:rsidRDefault="00855736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на выплаты компенсации за неиспользованный отпуск </w:t>
            </w:r>
          </w:p>
          <w:p w:rsidR="00855736" w:rsidRPr="00882B08" w:rsidRDefault="00855736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>на одно рабочее место за 1 месяц</w:t>
            </w:r>
            <w:r w:rsidR="00DC2D8F" w:rsidRPr="00882B08">
              <w:rPr>
                <w:rFonts w:eastAsia="MS Mincho"/>
              </w:rPr>
              <w:t xml:space="preserve"> (С </w:t>
            </w:r>
            <w:proofErr w:type="spellStart"/>
            <w:r w:rsidR="00DC2D8F" w:rsidRPr="00882B08">
              <w:rPr>
                <w:rFonts w:eastAsia="MS Mincho"/>
              </w:rPr>
              <w:t>зп</w:t>
            </w:r>
            <w:proofErr w:type="spellEnd"/>
            <w:r w:rsidR="00DC2D8F" w:rsidRPr="00882B08">
              <w:rPr>
                <w:rFonts w:eastAsia="MS Mincho"/>
              </w:rPr>
              <w:t>):</w:t>
            </w:r>
          </w:p>
          <w:p w:rsidR="00855736" w:rsidRPr="00882B08" w:rsidRDefault="00910A5F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            </w:t>
            </w:r>
            <w:r w:rsidR="00DC2D8F" w:rsidRPr="00882B08">
              <w:rPr>
                <w:rFonts w:eastAsia="MS Mincho"/>
              </w:rPr>
              <w:t xml:space="preserve">С </w:t>
            </w:r>
            <w:proofErr w:type="spellStart"/>
            <w:r w:rsidR="00DC2D8F" w:rsidRPr="00882B08">
              <w:rPr>
                <w:rFonts w:eastAsia="MS Mincho"/>
              </w:rPr>
              <w:t>зп</w:t>
            </w:r>
            <w:proofErr w:type="spellEnd"/>
            <w:proofErr w:type="gramStart"/>
            <w:r w:rsidR="00C30DBE" w:rsidRPr="00882B08">
              <w:rPr>
                <w:rFonts w:eastAsia="MS Mincho"/>
              </w:rPr>
              <w:t xml:space="preserve"> = С</w:t>
            </w:r>
            <w:proofErr w:type="gramEnd"/>
            <w:r w:rsidR="00C30DBE" w:rsidRPr="00882B08">
              <w:rPr>
                <w:rFonts w:eastAsia="MS Mincho"/>
              </w:rPr>
              <w:t xml:space="preserve"> ср</w:t>
            </w:r>
            <w:r w:rsidR="00855736" w:rsidRPr="00882B08">
              <w:rPr>
                <w:rFonts w:eastAsia="MS Mincho"/>
              </w:rPr>
              <w:t xml:space="preserve"> </w:t>
            </w:r>
            <w:proofErr w:type="spellStart"/>
            <w:r w:rsidR="00855736" w:rsidRPr="00882B08">
              <w:rPr>
                <w:rFonts w:eastAsia="MS Mincho"/>
              </w:rPr>
              <w:t>х</w:t>
            </w:r>
            <w:proofErr w:type="spellEnd"/>
            <w:r w:rsidR="00855736" w:rsidRPr="00882B08">
              <w:rPr>
                <w:rFonts w:eastAsia="MS Mincho"/>
              </w:rPr>
              <w:t xml:space="preserve"> </w:t>
            </w:r>
            <w:r w:rsidR="00C30DBE" w:rsidRPr="00882B08">
              <w:rPr>
                <w:rFonts w:eastAsia="MS Mincho"/>
              </w:rPr>
              <w:t xml:space="preserve">К </w:t>
            </w:r>
            <w:proofErr w:type="spellStart"/>
            <w:r w:rsidR="00C30DBE" w:rsidRPr="00882B08">
              <w:rPr>
                <w:rFonts w:eastAsia="MS Mincho"/>
              </w:rPr>
              <w:t>рм</w:t>
            </w:r>
            <w:proofErr w:type="spellEnd"/>
            <w:r w:rsidR="00C30DBE" w:rsidRPr="00882B08">
              <w:rPr>
                <w:rFonts w:eastAsia="MS Mincho"/>
              </w:rPr>
              <w:t xml:space="preserve"> </w:t>
            </w:r>
            <w:r w:rsidR="00855736" w:rsidRPr="00882B08">
              <w:rPr>
                <w:rFonts w:eastAsia="MS Mincho"/>
              </w:rPr>
              <w:t>где:</w:t>
            </w:r>
          </w:p>
          <w:p w:rsidR="00373A02" w:rsidRPr="00882B08" w:rsidRDefault="00C30DBE" w:rsidP="00077FDD">
            <w:pPr>
              <w:rPr>
                <w:rFonts w:eastAsia="MS Mincho"/>
              </w:rPr>
            </w:pPr>
            <w:proofErr w:type="gramStart"/>
            <w:r w:rsidRPr="00882B08">
              <w:rPr>
                <w:rFonts w:eastAsia="MS Mincho"/>
              </w:rPr>
              <w:t>С</w:t>
            </w:r>
            <w:proofErr w:type="gramEnd"/>
            <w:r w:rsidRPr="00882B08">
              <w:rPr>
                <w:rFonts w:eastAsia="MS Mincho"/>
              </w:rPr>
              <w:t xml:space="preserve"> ср</w:t>
            </w:r>
            <w:r w:rsidR="00855736" w:rsidRPr="00882B08">
              <w:rPr>
                <w:rFonts w:eastAsia="MS Mincho"/>
              </w:rPr>
              <w:t xml:space="preserve"> – затраты на одно рабочее </w:t>
            </w:r>
            <w:r w:rsidR="00C2746B" w:rsidRPr="00882B08">
              <w:rPr>
                <w:rFonts w:eastAsia="MS Mincho"/>
              </w:rPr>
              <w:t>место из</w:t>
            </w:r>
            <w:r w:rsidR="00855736" w:rsidRPr="00882B08">
              <w:rPr>
                <w:rFonts w:eastAsia="MS Mincho"/>
              </w:rPr>
              <w:t xml:space="preserve"> расчета </w:t>
            </w:r>
            <w:proofErr w:type="spellStart"/>
            <w:r w:rsidR="00855736" w:rsidRPr="00882B08">
              <w:rPr>
                <w:rFonts w:eastAsia="MS Mincho"/>
              </w:rPr>
              <w:t>полуторакратной</w:t>
            </w:r>
            <w:proofErr w:type="spellEnd"/>
            <w:r w:rsidR="00855736" w:rsidRPr="00882B08">
              <w:rPr>
                <w:rFonts w:eastAsia="MS Mincho"/>
              </w:rPr>
              <w:t xml:space="preserve"> величины минимальной заработной платы в Санкт-Петербурге, установленной Региональным соглашением </w:t>
            </w:r>
            <w:r w:rsidR="00077FDD" w:rsidRPr="00882B08">
              <w:rPr>
                <w:rFonts w:eastAsia="MS Mincho"/>
              </w:rPr>
              <w:t>о минимальной заработной плате в Санкт-Петербург</w:t>
            </w:r>
            <w:r w:rsidR="0068044B">
              <w:rPr>
                <w:rFonts w:eastAsia="MS Mincho"/>
              </w:rPr>
              <w:t>е на 20</w:t>
            </w:r>
            <w:r w:rsidR="0068044B" w:rsidRPr="0068044B">
              <w:rPr>
                <w:rFonts w:eastAsia="MS Mincho"/>
              </w:rPr>
              <w:t>20</w:t>
            </w:r>
            <w:r w:rsidR="00077FDD" w:rsidRPr="00882B08">
              <w:rPr>
                <w:rFonts w:eastAsia="MS Mincho"/>
              </w:rPr>
              <w:t xml:space="preserve"> год от </w:t>
            </w:r>
            <w:r w:rsidR="0068044B" w:rsidRPr="0068044B">
              <w:rPr>
                <w:rFonts w:eastAsia="MS Mincho"/>
              </w:rPr>
              <w:t>27.12.2019 № 343/19</w:t>
            </w:r>
            <w:r w:rsidR="00077FDD" w:rsidRPr="0068044B">
              <w:rPr>
                <w:rFonts w:eastAsia="MS Mincho"/>
              </w:rPr>
              <w:t>-С</w:t>
            </w:r>
            <w:r w:rsidR="0068044B" w:rsidRPr="00735086">
              <w:rPr>
                <w:rFonts w:eastAsia="MS Mincho"/>
              </w:rPr>
              <w:br/>
            </w:r>
            <w:r w:rsidR="00077FDD" w:rsidRPr="00882B08">
              <w:rPr>
                <w:rFonts w:eastAsia="MS Mincho"/>
              </w:rPr>
              <w:t xml:space="preserve"> </w:t>
            </w:r>
            <w:r w:rsidR="0068044B">
              <w:rPr>
                <w:rFonts w:eastAsia="MS Mincho"/>
              </w:rPr>
              <w:t>(с 01.01.20</w:t>
            </w:r>
            <w:r w:rsidR="0068044B" w:rsidRPr="0068044B">
              <w:rPr>
                <w:rFonts w:eastAsia="MS Mincho"/>
              </w:rPr>
              <w:t>20</w:t>
            </w:r>
            <w:r w:rsidR="0068044B">
              <w:rPr>
                <w:rFonts w:eastAsia="MS Mincho"/>
              </w:rPr>
              <w:t>– в размере 1</w:t>
            </w:r>
            <w:r w:rsidR="0068044B" w:rsidRPr="0068044B">
              <w:rPr>
                <w:rFonts w:eastAsia="MS Mincho"/>
              </w:rPr>
              <w:t>9</w:t>
            </w:r>
            <w:r w:rsidR="00910A5F" w:rsidRPr="00882B08">
              <w:rPr>
                <w:rFonts w:eastAsia="MS Mincho"/>
              </w:rPr>
              <w:t xml:space="preserve"> 000,0 руб.)</w:t>
            </w:r>
            <w:r w:rsidR="000B12CD" w:rsidRPr="00882B08">
              <w:rPr>
                <w:rFonts w:eastAsia="MS Mincho"/>
              </w:rPr>
              <w:t>,</w:t>
            </w:r>
            <w:r w:rsidR="00855736" w:rsidRPr="00882B08">
              <w:rPr>
                <w:rFonts w:eastAsia="MS Mincho"/>
              </w:rPr>
              <w:t xml:space="preserve"> с учетом </w:t>
            </w:r>
            <w:r w:rsidR="000B12CD" w:rsidRPr="00882B08">
              <w:rPr>
                <w:rFonts w:eastAsia="MS Mincho"/>
              </w:rPr>
              <w:t>сумм возмещения затрат на выплату компенсаций</w:t>
            </w:r>
            <w:r w:rsidR="00077FDD" w:rsidRPr="00882B08">
              <w:rPr>
                <w:rFonts w:eastAsia="MS Mincho"/>
              </w:rPr>
              <w:t xml:space="preserve"> </w:t>
            </w:r>
            <w:r w:rsidR="000B12CD" w:rsidRPr="00882B08">
              <w:rPr>
                <w:rFonts w:eastAsia="MS Mincho"/>
              </w:rPr>
              <w:t>за неиспользованный отпуск</w:t>
            </w:r>
            <w:r w:rsidR="00373A02" w:rsidRPr="00882B08">
              <w:rPr>
                <w:rFonts w:eastAsia="MS Mincho"/>
              </w:rPr>
              <w:t xml:space="preserve"> </w:t>
            </w:r>
          </w:p>
          <w:p w:rsidR="00855736" w:rsidRPr="00882B08" w:rsidRDefault="00373A02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(1,5 </w:t>
            </w:r>
            <w:proofErr w:type="spellStart"/>
            <w:r w:rsidRPr="00882B08">
              <w:rPr>
                <w:rFonts w:eastAsia="MS Mincho"/>
              </w:rPr>
              <w:t>х</w:t>
            </w:r>
            <w:proofErr w:type="spellEnd"/>
            <w:r w:rsidRPr="00882B08">
              <w:rPr>
                <w:rFonts w:eastAsia="MS Mincho"/>
              </w:rPr>
              <w:t xml:space="preserve"> </w:t>
            </w:r>
            <w:r w:rsidR="0068044B">
              <w:rPr>
                <w:rFonts w:eastAsia="MS Mincho"/>
              </w:rPr>
              <w:t>1</w:t>
            </w:r>
            <w:r w:rsidR="0068044B" w:rsidRPr="0068044B">
              <w:rPr>
                <w:rFonts w:eastAsia="MS Mincho"/>
              </w:rPr>
              <w:t>9</w:t>
            </w:r>
            <w:r w:rsidRPr="00882B08">
              <w:rPr>
                <w:rFonts w:eastAsia="MS Mincho"/>
              </w:rPr>
              <w:t xml:space="preserve"> 000,0 руб. + </w:t>
            </w:r>
            <w:r w:rsidR="00C30DBE" w:rsidRPr="00882B08">
              <w:rPr>
                <w:rFonts w:eastAsia="MS Mincho"/>
              </w:rPr>
              <w:t xml:space="preserve">1,5 </w:t>
            </w:r>
            <w:proofErr w:type="spellStart"/>
            <w:r w:rsidR="00C30DBE" w:rsidRPr="00882B08">
              <w:rPr>
                <w:rFonts w:eastAsia="MS Mincho"/>
              </w:rPr>
              <w:t>х</w:t>
            </w:r>
            <w:proofErr w:type="spellEnd"/>
            <w:r w:rsidR="00C30DBE" w:rsidRPr="00882B08">
              <w:rPr>
                <w:rFonts w:eastAsia="MS Mincho"/>
              </w:rPr>
              <w:t xml:space="preserve"> 1</w:t>
            </w:r>
            <w:r w:rsidR="0068044B" w:rsidRPr="0068044B">
              <w:rPr>
                <w:rFonts w:eastAsia="MS Mincho"/>
              </w:rPr>
              <w:t>9</w:t>
            </w:r>
            <w:r w:rsidRPr="00882B08">
              <w:rPr>
                <w:rFonts w:eastAsia="MS Mincho"/>
              </w:rPr>
              <w:t xml:space="preserve"> 000,0 руб. </w:t>
            </w:r>
            <w:proofErr w:type="spellStart"/>
            <w:r w:rsidRPr="00882B08">
              <w:rPr>
                <w:rFonts w:eastAsia="MS Mincho"/>
              </w:rPr>
              <w:t>х</w:t>
            </w:r>
            <w:proofErr w:type="spellEnd"/>
            <w:r w:rsidRPr="00882B08">
              <w:rPr>
                <w:rFonts w:eastAsia="MS Mincho"/>
              </w:rPr>
              <w:t xml:space="preserve"> 2 </w:t>
            </w:r>
            <w:proofErr w:type="spellStart"/>
            <w:r w:rsidRPr="00882B08">
              <w:rPr>
                <w:rFonts w:eastAsia="MS Mincho"/>
              </w:rPr>
              <w:t>дн</w:t>
            </w:r>
            <w:proofErr w:type="spellEnd"/>
            <w:r w:rsidRPr="00882B08">
              <w:rPr>
                <w:rFonts w:eastAsia="MS Mincho"/>
              </w:rPr>
              <w:t>./29,3дн.)</w:t>
            </w:r>
          </w:p>
          <w:p w:rsidR="00074321" w:rsidRPr="00882B08" w:rsidRDefault="00C30DBE" w:rsidP="00074321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К </w:t>
            </w:r>
            <w:proofErr w:type="spellStart"/>
            <w:r w:rsidRPr="00882B08">
              <w:rPr>
                <w:rFonts w:eastAsia="MS Mincho"/>
              </w:rPr>
              <w:t>рм</w:t>
            </w:r>
            <w:proofErr w:type="spellEnd"/>
            <w:r w:rsidR="00373A02" w:rsidRPr="00882B08">
              <w:rPr>
                <w:rFonts w:eastAsia="MS Mincho"/>
              </w:rPr>
              <w:t xml:space="preserve"> – </w:t>
            </w:r>
            <w:r w:rsidR="00074321" w:rsidRPr="00882B08">
              <w:rPr>
                <w:rFonts w:eastAsia="MS Mincho"/>
              </w:rPr>
              <w:t xml:space="preserve">количество создаваемых рабочих мест для </w:t>
            </w:r>
            <w:proofErr w:type="gramStart"/>
            <w:r w:rsidR="00074321" w:rsidRPr="00882B08">
              <w:rPr>
                <w:rFonts w:eastAsia="MS Mincho"/>
              </w:rPr>
              <w:t>временного</w:t>
            </w:r>
            <w:proofErr w:type="gramEnd"/>
          </w:p>
          <w:p w:rsidR="008F661A" w:rsidRPr="00882B08" w:rsidRDefault="00074321" w:rsidP="00C30DBE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трудоустройства </w:t>
            </w:r>
            <w:r w:rsidR="008157EC" w:rsidRPr="00882B08">
              <w:rPr>
                <w:rFonts w:eastAsia="MS Mincho"/>
              </w:rPr>
              <w:t xml:space="preserve">молодежи </w:t>
            </w:r>
            <w:r w:rsidRPr="00882B08">
              <w:rPr>
                <w:rFonts w:eastAsia="MS Mincho"/>
              </w:rPr>
              <w:t>на общественные работы на срок 1 месяц</w:t>
            </w:r>
            <w:r w:rsidR="00A76C99" w:rsidRPr="00882B08">
              <w:rPr>
                <w:rFonts w:eastAsia="MS Mincho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</w:p>
        </w:tc>
      </w:tr>
      <w:tr w:rsidR="00855736" w:rsidRPr="00882B08" w:rsidTr="009C4249">
        <w:trPr>
          <w:trHeight w:val="8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2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Сумма компенсации затрат на страховые взносы </w:t>
            </w:r>
            <w:r w:rsidRPr="00882B08">
              <w:rPr>
                <w:rFonts w:eastAsia="MS Mincho"/>
              </w:rPr>
              <w:br/>
              <w:t xml:space="preserve">в государственные внебюджетные фонды (С </w:t>
            </w:r>
            <w:proofErr w:type="spellStart"/>
            <w:proofErr w:type="gramStart"/>
            <w:r w:rsidRPr="00882B08">
              <w:rPr>
                <w:rFonts w:eastAsia="MS Mincho"/>
              </w:rPr>
              <w:t>св</w:t>
            </w:r>
            <w:proofErr w:type="spellEnd"/>
            <w:proofErr w:type="gramEnd"/>
            <w:r w:rsidRPr="00882B08">
              <w:rPr>
                <w:rFonts w:eastAsia="MS Mincho"/>
              </w:rPr>
              <w:t>)</w:t>
            </w:r>
            <w:r w:rsidR="00DC2D8F" w:rsidRPr="00882B08">
              <w:rPr>
                <w:rFonts w:eastAsia="MS Mincho"/>
              </w:rPr>
              <w:t>:</w:t>
            </w:r>
          </w:p>
          <w:p w:rsidR="00855736" w:rsidRPr="00882B08" w:rsidRDefault="00910A5F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           </w:t>
            </w:r>
            <w:r w:rsidR="00855736" w:rsidRPr="00882B08">
              <w:rPr>
                <w:rFonts w:eastAsia="MS Mincho"/>
              </w:rPr>
              <w:t xml:space="preserve">С </w:t>
            </w:r>
            <w:proofErr w:type="spellStart"/>
            <w:proofErr w:type="gramStart"/>
            <w:r w:rsidR="00855736" w:rsidRPr="00882B08">
              <w:rPr>
                <w:rFonts w:eastAsia="MS Mincho"/>
              </w:rPr>
              <w:t>св</w:t>
            </w:r>
            <w:proofErr w:type="spellEnd"/>
            <w:proofErr w:type="gramEnd"/>
            <w:r w:rsidR="00855736" w:rsidRPr="00882B08">
              <w:rPr>
                <w:rFonts w:eastAsia="MS Mincho"/>
              </w:rPr>
              <w:t xml:space="preserve"> = С </w:t>
            </w:r>
            <w:proofErr w:type="spellStart"/>
            <w:r w:rsidR="00855736" w:rsidRPr="00882B08">
              <w:rPr>
                <w:rFonts w:eastAsia="MS Mincho"/>
              </w:rPr>
              <w:t>зп</w:t>
            </w:r>
            <w:proofErr w:type="spellEnd"/>
            <w:r w:rsidR="00855736" w:rsidRPr="00882B08">
              <w:rPr>
                <w:rFonts w:eastAsia="MS Mincho"/>
              </w:rPr>
              <w:t xml:space="preserve"> </w:t>
            </w:r>
            <w:proofErr w:type="spellStart"/>
            <w:r w:rsidR="00855736" w:rsidRPr="00882B08">
              <w:rPr>
                <w:rFonts w:eastAsia="MS Mincho"/>
              </w:rPr>
              <w:t>х</w:t>
            </w:r>
            <w:proofErr w:type="spellEnd"/>
            <w:r w:rsidR="00855736" w:rsidRPr="00882B08">
              <w:rPr>
                <w:rFonts w:eastAsia="MS Mincho"/>
              </w:rPr>
              <w:t xml:space="preserve">  К</w:t>
            </w:r>
            <w:r w:rsidR="00FF4C36" w:rsidRPr="00882B08">
              <w:rPr>
                <w:rFonts w:eastAsia="MS Mincho"/>
              </w:rPr>
              <w:t xml:space="preserve"> </w:t>
            </w:r>
            <w:proofErr w:type="spellStart"/>
            <w:r w:rsidR="00FF4C36" w:rsidRPr="00882B08">
              <w:rPr>
                <w:rFonts w:eastAsia="MS Mincho"/>
              </w:rPr>
              <w:t>св</w:t>
            </w:r>
            <w:proofErr w:type="spellEnd"/>
            <w:r w:rsidR="00373A02" w:rsidRPr="00882B08">
              <w:rPr>
                <w:rFonts w:eastAsia="MS Mincho"/>
              </w:rPr>
              <w:t>,</w:t>
            </w:r>
            <w:r w:rsidR="00855736" w:rsidRPr="00882B08">
              <w:rPr>
                <w:rFonts w:eastAsia="MS Mincho"/>
              </w:rPr>
              <w:t xml:space="preserve"> где:</w:t>
            </w:r>
          </w:p>
          <w:p w:rsidR="008F661A" w:rsidRPr="00882B08" w:rsidRDefault="00855736" w:rsidP="00AB298D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>К</w:t>
            </w:r>
            <w:r w:rsidR="00FF4C36" w:rsidRPr="00882B08">
              <w:rPr>
                <w:rFonts w:eastAsia="MS Mincho"/>
              </w:rPr>
              <w:t xml:space="preserve"> </w:t>
            </w:r>
            <w:proofErr w:type="spellStart"/>
            <w:proofErr w:type="gramStart"/>
            <w:r w:rsidR="00FF4C36" w:rsidRPr="00882B08">
              <w:rPr>
                <w:rFonts w:eastAsia="MS Mincho"/>
              </w:rPr>
              <w:t>св</w:t>
            </w:r>
            <w:proofErr w:type="spellEnd"/>
            <w:proofErr w:type="gramEnd"/>
            <w:r w:rsidR="00FF4C36" w:rsidRPr="00882B08">
              <w:rPr>
                <w:rFonts w:eastAsia="MS Mincho"/>
              </w:rPr>
              <w:t xml:space="preserve"> </w:t>
            </w:r>
            <w:r w:rsidRPr="00882B08">
              <w:rPr>
                <w:rFonts w:eastAsia="MS Mincho"/>
              </w:rPr>
              <w:t xml:space="preserve"> - размер начисления страховых взносов (30,2 %)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</w:p>
        </w:tc>
      </w:tr>
      <w:tr w:rsidR="00855736" w:rsidRPr="00882B08" w:rsidTr="009C4249">
        <w:trPr>
          <w:trHeight w:val="8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3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Сумма компенсации затрат на оплату прочих расходов (С </w:t>
            </w:r>
            <w:proofErr w:type="spellStart"/>
            <w:proofErr w:type="gramStart"/>
            <w:r w:rsidRPr="00882B08">
              <w:rPr>
                <w:rFonts w:eastAsia="MS Mincho"/>
              </w:rPr>
              <w:t>пр</w:t>
            </w:r>
            <w:proofErr w:type="spellEnd"/>
            <w:proofErr w:type="gramEnd"/>
            <w:r w:rsidRPr="00882B08">
              <w:rPr>
                <w:rFonts w:eastAsia="MS Mincho"/>
              </w:rPr>
              <w:t xml:space="preserve">) </w:t>
            </w:r>
          </w:p>
          <w:p w:rsidR="00855736" w:rsidRPr="00882B08" w:rsidRDefault="009A0499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>(</w:t>
            </w:r>
            <w:r w:rsidR="00373A02" w:rsidRPr="00882B08">
              <w:rPr>
                <w:rFonts w:eastAsia="MS Mincho"/>
              </w:rPr>
              <w:t>оплата труда, начисленная привлеченным специалистам по гражданско-правовым договорам, затраты на приобретение медикаментов мелкого инвентаря, спецодежды, атрибутики, изготовление наглядной информации, на канцелярские расходы, услуги связи, размещение информации в средствах массовой информации</w:t>
            </w:r>
            <w:r w:rsidRPr="00882B08">
              <w:rPr>
                <w:rFonts w:eastAsia="MS Mincho"/>
              </w:rPr>
              <w:t>)</w:t>
            </w:r>
            <w:r w:rsidR="00C2746B" w:rsidRPr="00882B08">
              <w:rPr>
                <w:rFonts w:eastAsia="MS Mincho"/>
              </w:rPr>
              <w:t xml:space="preserve"> </w:t>
            </w:r>
            <w:r w:rsidRPr="00882B08">
              <w:rPr>
                <w:rFonts w:eastAsia="MS Mincho"/>
              </w:rPr>
              <w:t>–</w:t>
            </w:r>
            <w:r w:rsidR="00855736" w:rsidRPr="00882B08">
              <w:rPr>
                <w:rFonts w:eastAsia="MS Mincho"/>
              </w:rPr>
              <w:t xml:space="preserve"> до</w:t>
            </w:r>
            <w:r w:rsidRPr="00882B08">
              <w:rPr>
                <w:rFonts w:eastAsia="MS Mincho"/>
              </w:rPr>
              <w:t xml:space="preserve"> </w:t>
            </w:r>
            <w:r w:rsidR="002328EB" w:rsidRPr="00882B08">
              <w:rPr>
                <w:rFonts w:eastAsia="MS Mincho"/>
              </w:rPr>
              <w:t>16,7</w:t>
            </w:r>
            <w:r w:rsidR="00855736" w:rsidRPr="00882B08">
              <w:rPr>
                <w:rFonts w:eastAsia="MS Mincho"/>
              </w:rPr>
              <w:t xml:space="preserve"> % от суммы основных затрат</w:t>
            </w:r>
            <w:r w:rsidR="00BC4755" w:rsidRPr="00882B08">
              <w:rPr>
                <w:rFonts w:eastAsia="MS Mincho"/>
              </w:rPr>
              <w:t xml:space="preserve"> (С </w:t>
            </w:r>
            <w:proofErr w:type="spellStart"/>
            <w:r w:rsidR="00BC4755" w:rsidRPr="00882B08">
              <w:rPr>
                <w:rFonts w:eastAsia="MS Mincho"/>
              </w:rPr>
              <w:t>зп</w:t>
            </w:r>
            <w:proofErr w:type="spellEnd"/>
            <w:r w:rsidR="00BC4755" w:rsidRPr="00882B08">
              <w:rPr>
                <w:rFonts w:eastAsia="MS Mincho"/>
              </w:rPr>
              <w:t xml:space="preserve"> + С </w:t>
            </w:r>
            <w:proofErr w:type="spellStart"/>
            <w:proofErr w:type="gramStart"/>
            <w:r w:rsidR="00BC4755" w:rsidRPr="00882B08">
              <w:rPr>
                <w:rFonts w:eastAsia="MS Mincho"/>
              </w:rPr>
              <w:t>св</w:t>
            </w:r>
            <w:proofErr w:type="spellEnd"/>
            <w:proofErr w:type="gramEnd"/>
            <w:r w:rsidR="00BC4755" w:rsidRPr="00882B08">
              <w:rPr>
                <w:rFonts w:eastAsia="MS Mincho"/>
              </w:rPr>
              <w:t>)</w:t>
            </w:r>
            <w:r w:rsidR="00884CE8">
              <w:rPr>
                <w:rFonts w:eastAsia="MS Mincho"/>
              </w:rPr>
              <w:t xml:space="preserve"> в 20</w:t>
            </w:r>
            <w:r w:rsidR="00884CE8" w:rsidRPr="00884CE8">
              <w:rPr>
                <w:rFonts w:eastAsia="MS Mincho"/>
              </w:rPr>
              <w:t>20</w:t>
            </w:r>
            <w:r w:rsidR="009C4249" w:rsidRPr="00882B08">
              <w:rPr>
                <w:rFonts w:eastAsia="MS Mincho"/>
              </w:rPr>
              <w:t xml:space="preserve"> году</w:t>
            </w:r>
            <w:r w:rsidR="0011025D" w:rsidRPr="00882B08">
              <w:rPr>
                <w:rFonts w:eastAsia="MS Mincho"/>
              </w:rPr>
              <w:t>:</w:t>
            </w:r>
          </w:p>
          <w:p w:rsidR="00BE0D36" w:rsidRPr="00882B08" w:rsidRDefault="00910A5F" w:rsidP="00BE0D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           </w:t>
            </w:r>
            <w:r w:rsidR="00BE0D36" w:rsidRPr="00882B08">
              <w:rPr>
                <w:rFonts w:eastAsia="MS Mincho"/>
              </w:rPr>
              <w:t xml:space="preserve">  С </w:t>
            </w:r>
            <w:proofErr w:type="spellStart"/>
            <w:proofErr w:type="gramStart"/>
            <w:r w:rsidR="00BE0D36" w:rsidRPr="00882B08">
              <w:rPr>
                <w:rFonts w:eastAsia="MS Mincho"/>
              </w:rPr>
              <w:t>пр</w:t>
            </w:r>
            <w:proofErr w:type="spellEnd"/>
            <w:proofErr w:type="gramEnd"/>
            <w:r w:rsidR="00BE0D36" w:rsidRPr="00882B08">
              <w:rPr>
                <w:rFonts w:eastAsia="MS Mincho"/>
              </w:rPr>
              <w:t xml:space="preserve"> = (С </w:t>
            </w:r>
            <w:proofErr w:type="spellStart"/>
            <w:r w:rsidR="00BE0D36" w:rsidRPr="00882B08">
              <w:rPr>
                <w:rFonts w:eastAsia="MS Mincho"/>
              </w:rPr>
              <w:t>зп</w:t>
            </w:r>
            <w:proofErr w:type="spellEnd"/>
            <w:r w:rsidR="00BE0D36" w:rsidRPr="00882B08">
              <w:rPr>
                <w:rFonts w:eastAsia="MS Mincho"/>
              </w:rPr>
              <w:t xml:space="preserve"> + С </w:t>
            </w:r>
            <w:proofErr w:type="spellStart"/>
            <w:r w:rsidR="00BE0D36" w:rsidRPr="00882B08">
              <w:rPr>
                <w:rFonts w:eastAsia="MS Mincho"/>
              </w:rPr>
              <w:t>св</w:t>
            </w:r>
            <w:proofErr w:type="spellEnd"/>
            <w:r w:rsidR="00BE0D36" w:rsidRPr="00882B08">
              <w:rPr>
                <w:rFonts w:eastAsia="MS Mincho"/>
              </w:rPr>
              <w:t xml:space="preserve">) </w:t>
            </w:r>
            <w:proofErr w:type="spellStart"/>
            <w:r w:rsidR="00BE0D36" w:rsidRPr="00882B08">
              <w:rPr>
                <w:rFonts w:eastAsia="MS Mincho"/>
              </w:rPr>
              <w:t>х</w:t>
            </w:r>
            <w:proofErr w:type="spellEnd"/>
            <w:r w:rsidR="00BE0D36" w:rsidRPr="00882B08">
              <w:rPr>
                <w:rFonts w:eastAsia="MS Mincho"/>
              </w:rPr>
              <w:t xml:space="preserve"> К </w:t>
            </w:r>
            <w:proofErr w:type="spellStart"/>
            <w:r w:rsidR="00BE0D36" w:rsidRPr="00882B08">
              <w:rPr>
                <w:rFonts w:eastAsia="MS Mincho"/>
              </w:rPr>
              <w:t>пр</w:t>
            </w:r>
            <w:proofErr w:type="spellEnd"/>
            <w:r w:rsidR="00BE0D36" w:rsidRPr="00882B08">
              <w:rPr>
                <w:rFonts w:eastAsia="MS Mincho"/>
              </w:rPr>
              <w:t>, где:</w:t>
            </w:r>
          </w:p>
          <w:p w:rsidR="008F661A" w:rsidRPr="00882B08" w:rsidRDefault="00BE0D36" w:rsidP="00BE0D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К </w:t>
            </w:r>
            <w:proofErr w:type="spellStart"/>
            <w:proofErr w:type="gramStart"/>
            <w:r w:rsidRPr="00882B08">
              <w:rPr>
                <w:rFonts w:eastAsia="MS Mincho"/>
              </w:rPr>
              <w:t>пр</w:t>
            </w:r>
            <w:proofErr w:type="spellEnd"/>
            <w:proofErr w:type="gramEnd"/>
            <w:r w:rsidRPr="00882B08">
              <w:rPr>
                <w:rFonts w:eastAsia="MS Mincho"/>
              </w:rPr>
              <w:t xml:space="preserve"> = расчетный размер коэффициента прочих расходов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</w:p>
        </w:tc>
      </w:tr>
      <w:tr w:rsidR="00855736" w:rsidRPr="00882B08" w:rsidTr="009C4249">
        <w:trPr>
          <w:trHeight w:val="8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4</w:t>
            </w:r>
          </w:p>
        </w:tc>
        <w:tc>
          <w:tcPr>
            <w:tcW w:w="7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Общая сумма компенсации затрат (размер субсидии) </w:t>
            </w:r>
          </w:p>
          <w:p w:rsidR="00855736" w:rsidRPr="00882B08" w:rsidRDefault="00855736" w:rsidP="00855736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на временное трудоустройство </w:t>
            </w:r>
            <w:r w:rsidR="008157EC" w:rsidRPr="00882B08">
              <w:rPr>
                <w:rFonts w:eastAsia="MS Mincho"/>
              </w:rPr>
              <w:t xml:space="preserve">молодежи </w:t>
            </w:r>
            <w:r w:rsidRPr="00882B08">
              <w:rPr>
                <w:rFonts w:eastAsia="MS Mincho"/>
              </w:rPr>
              <w:t>(С с)</w:t>
            </w:r>
            <w:r w:rsidR="0011025D" w:rsidRPr="00882B08">
              <w:rPr>
                <w:rFonts w:eastAsia="MS Mincho"/>
              </w:rPr>
              <w:t>:</w:t>
            </w:r>
          </w:p>
          <w:p w:rsidR="009C4249" w:rsidRPr="00882B08" w:rsidRDefault="00910A5F" w:rsidP="00AB298D">
            <w:pPr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            </w:t>
            </w:r>
            <w:r w:rsidR="00855736" w:rsidRPr="00882B08">
              <w:rPr>
                <w:rFonts w:eastAsia="MS Mincho"/>
              </w:rPr>
              <w:t xml:space="preserve">С </w:t>
            </w:r>
            <w:proofErr w:type="spellStart"/>
            <w:r w:rsidR="00855736" w:rsidRPr="00882B08">
              <w:rPr>
                <w:rFonts w:eastAsia="MS Mincho"/>
              </w:rPr>
              <w:t>с</w:t>
            </w:r>
            <w:proofErr w:type="spellEnd"/>
            <w:r w:rsidR="00855736" w:rsidRPr="00882B08">
              <w:rPr>
                <w:rFonts w:eastAsia="MS Mincho"/>
              </w:rPr>
              <w:t xml:space="preserve"> = С </w:t>
            </w:r>
            <w:proofErr w:type="spellStart"/>
            <w:r w:rsidR="00855736" w:rsidRPr="00882B08">
              <w:rPr>
                <w:rFonts w:eastAsia="MS Mincho"/>
              </w:rPr>
              <w:t>зп</w:t>
            </w:r>
            <w:proofErr w:type="spellEnd"/>
            <w:r w:rsidR="00855736" w:rsidRPr="00882B08">
              <w:rPr>
                <w:rFonts w:eastAsia="MS Mincho"/>
              </w:rPr>
              <w:t xml:space="preserve"> + </w:t>
            </w:r>
            <w:proofErr w:type="spellStart"/>
            <w:r w:rsidR="00855736" w:rsidRPr="00882B08">
              <w:rPr>
                <w:rFonts w:eastAsia="MS Mincho"/>
              </w:rPr>
              <w:t>Ссв</w:t>
            </w:r>
            <w:proofErr w:type="spellEnd"/>
            <w:r w:rsidR="00855736" w:rsidRPr="00882B08">
              <w:rPr>
                <w:rFonts w:eastAsia="MS Mincho"/>
              </w:rPr>
              <w:t xml:space="preserve"> + С </w:t>
            </w:r>
            <w:proofErr w:type="spellStart"/>
            <w:proofErr w:type="gramStart"/>
            <w:r w:rsidR="00855736" w:rsidRPr="00882B08">
              <w:rPr>
                <w:rFonts w:eastAsia="MS Mincho"/>
              </w:rPr>
              <w:t>пр</w:t>
            </w:r>
            <w:proofErr w:type="spellEnd"/>
            <w:proofErr w:type="gramEnd"/>
          </w:p>
          <w:p w:rsidR="00AB298D" w:rsidRPr="00882B08" w:rsidRDefault="00AB298D" w:rsidP="00AB298D">
            <w:pPr>
              <w:rPr>
                <w:rFonts w:eastAsia="MS Mincho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5736" w:rsidRPr="00882B08" w:rsidRDefault="00855736" w:rsidP="00855736">
            <w:pPr>
              <w:jc w:val="center"/>
              <w:rPr>
                <w:rFonts w:eastAsia="MS Mincho"/>
              </w:rPr>
            </w:pPr>
          </w:p>
        </w:tc>
      </w:tr>
    </w:tbl>
    <w:p w:rsidR="00F7390D" w:rsidRPr="00882B08" w:rsidRDefault="00F7390D" w:rsidP="00F7390D">
      <w:pPr>
        <w:jc w:val="both"/>
        <w:rPr>
          <w:b/>
          <w:color w:val="000000"/>
        </w:rPr>
      </w:pPr>
    </w:p>
    <w:p w:rsidR="005D751B" w:rsidRPr="00882B08" w:rsidRDefault="005D751B" w:rsidP="005D751B">
      <w:pPr>
        <w:ind w:firstLine="567"/>
        <w:jc w:val="both"/>
        <w:rPr>
          <w:color w:val="000000"/>
        </w:rPr>
      </w:pPr>
      <w:r w:rsidRPr="00882B08">
        <w:rPr>
          <w:color w:val="000000"/>
        </w:rPr>
        <w:t>2.</w:t>
      </w:r>
      <w:r w:rsidR="00E9147F" w:rsidRPr="00882B08">
        <w:rPr>
          <w:color w:val="000000"/>
        </w:rPr>
        <w:t>2</w:t>
      </w:r>
      <w:r w:rsidRPr="00882B08">
        <w:rPr>
          <w:color w:val="000000"/>
        </w:rPr>
        <w:t>. Паспорт</w:t>
      </w:r>
      <w:r w:rsidR="00A4164D" w:rsidRPr="00882B08">
        <w:rPr>
          <w:color w:val="000000"/>
        </w:rPr>
        <w:t>а</w:t>
      </w:r>
      <w:r w:rsidRPr="00882B08">
        <w:rPr>
          <w:color w:val="000000"/>
        </w:rPr>
        <w:t xml:space="preserve"> </w:t>
      </w:r>
      <w:r w:rsidR="00CD5CDC" w:rsidRPr="00882B08">
        <w:rPr>
          <w:color w:val="000000"/>
        </w:rPr>
        <w:t>рабоч</w:t>
      </w:r>
      <w:r w:rsidR="00365334" w:rsidRPr="00882B08">
        <w:rPr>
          <w:color w:val="000000"/>
        </w:rPr>
        <w:t>их</w:t>
      </w:r>
      <w:r w:rsidR="00CD5CDC" w:rsidRPr="00882B08">
        <w:rPr>
          <w:color w:val="000000"/>
        </w:rPr>
        <w:t xml:space="preserve"> мест, </w:t>
      </w:r>
      <w:r w:rsidR="00E9147F" w:rsidRPr="00882B08">
        <w:rPr>
          <w:color w:val="000000"/>
        </w:rPr>
        <w:t>организуем</w:t>
      </w:r>
      <w:r w:rsidR="00365334" w:rsidRPr="00882B08">
        <w:rPr>
          <w:color w:val="000000"/>
        </w:rPr>
        <w:t>ых</w:t>
      </w:r>
      <w:r w:rsidRPr="00882B08">
        <w:rPr>
          <w:color w:val="000000"/>
        </w:rPr>
        <w:t xml:space="preserve"> для </w:t>
      </w:r>
      <w:r w:rsidR="00E9147F" w:rsidRPr="00882B08">
        <w:rPr>
          <w:color w:val="000000"/>
        </w:rPr>
        <w:t>проведения общественных работ</w:t>
      </w:r>
      <w:r w:rsidR="00CD5CDC" w:rsidRPr="00882B08">
        <w:rPr>
          <w:color w:val="000000"/>
        </w:rPr>
        <w:t>, содержащи</w:t>
      </w:r>
      <w:r w:rsidR="00365334" w:rsidRPr="00882B08">
        <w:rPr>
          <w:color w:val="000000"/>
        </w:rPr>
        <w:t>е</w:t>
      </w:r>
      <w:r w:rsidR="00CD5CDC" w:rsidRPr="00882B08">
        <w:rPr>
          <w:color w:val="000000"/>
        </w:rPr>
        <w:t xml:space="preserve"> основные </w:t>
      </w:r>
      <w:r w:rsidR="00365334" w:rsidRPr="00882B08">
        <w:rPr>
          <w:color w:val="000000"/>
        </w:rPr>
        <w:t xml:space="preserve">показатели и </w:t>
      </w:r>
      <w:r w:rsidR="00CD5CDC" w:rsidRPr="00882B08">
        <w:rPr>
          <w:color w:val="000000"/>
        </w:rPr>
        <w:t xml:space="preserve">сведения </w:t>
      </w:r>
      <w:r w:rsidR="00365334" w:rsidRPr="00882B08">
        <w:rPr>
          <w:color w:val="000000"/>
        </w:rPr>
        <w:t xml:space="preserve">об организуемых рабочих местах </w:t>
      </w:r>
      <w:r w:rsidR="00CD5CDC" w:rsidRPr="00882B08">
        <w:rPr>
          <w:color w:val="000000"/>
        </w:rPr>
        <w:t xml:space="preserve">по </w:t>
      </w:r>
      <w:r w:rsidR="00365334" w:rsidRPr="00882B08">
        <w:rPr>
          <w:color w:val="000000"/>
        </w:rPr>
        <w:t xml:space="preserve">каждой </w:t>
      </w:r>
      <w:r w:rsidR="00CD5CDC" w:rsidRPr="00882B08">
        <w:rPr>
          <w:color w:val="000000"/>
        </w:rPr>
        <w:t>професси</w:t>
      </w:r>
      <w:r w:rsidR="00365334" w:rsidRPr="00882B08">
        <w:rPr>
          <w:color w:val="000000"/>
        </w:rPr>
        <w:t>и</w:t>
      </w:r>
      <w:r w:rsidR="00CD5CDC" w:rsidRPr="00882B08">
        <w:rPr>
          <w:color w:val="000000"/>
        </w:rPr>
        <w:t xml:space="preserve"> (специальност</w:t>
      </w:r>
      <w:r w:rsidR="00365334" w:rsidRPr="00882B08">
        <w:rPr>
          <w:color w:val="000000"/>
        </w:rPr>
        <w:t>и</w:t>
      </w:r>
      <w:r w:rsidR="00CD5CDC" w:rsidRPr="00882B08">
        <w:rPr>
          <w:color w:val="000000"/>
        </w:rPr>
        <w:t>)</w:t>
      </w:r>
      <w:r w:rsidR="003B40F0" w:rsidRPr="00882B08">
        <w:rPr>
          <w:color w:val="000000"/>
        </w:rPr>
        <w:t xml:space="preserve"> по форме согласно таблиц</w:t>
      </w:r>
      <w:r w:rsidR="0090210B" w:rsidRPr="00882B08">
        <w:rPr>
          <w:color w:val="000000"/>
        </w:rPr>
        <w:t>е</w:t>
      </w:r>
      <w:r w:rsidR="003B40F0" w:rsidRPr="00882B08">
        <w:rPr>
          <w:color w:val="000000"/>
        </w:rPr>
        <w:t xml:space="preserve"> 2.</w:t>
      </w:r>
    </w:p>
    <w:p w:rsidR="00784D80" w:rsidRPr="00882B08" w:rsidRDefault="00784D80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882B08" w:rsidRPr="00735086" w:rsidRDefault="00882B08" w:rsidP="005D751B">
      <w:pPr>
        <w:ind w:firstLine="567"/>
        <w:jc w:val="both"/>
        <w:rPr>
          <w:color w:val="000000"/>
        </w:rPr>
      </w:pPr>
    </w:p>
    <w:p w:rsidR="00882B08" w:rsidRPr="00735086" w:rsidRDefault="00882B08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882B08" w:rsidRPr="00735086" w:rsidRDefault="00882B08" w:rsidP="005D751B">
      <w:pPr>
        <w:ind w:firstLine="567"/>
        <w:jc w:val="both"/>
        <w:rPr>
          <w:color w:val="000000"/>
        </w:rPr>
      </w:pPr>
    </w:p>
    <w:p w:rsidR="006058B8" w:rsidRPr="00735086" w:rsidRDefault="006058B8" w:rsidP="005D751B">
      <w:pPr>
        <w:ind w:firstLine="567"/>
        <w:jc w:val="both"/>
        <w:rPr>
          <w:color w:val="000000"/>
        </w:rPr>
      </w:pPr>
    </w:p>
    <w:p w:rsidR="006058B8" w:rsidRPr="00735086" w:rsidRDefault="006058B8" w:rsidP="005D751B">
      <w:pPr>
        <w:ind w:firstLine="567"/>
        <w:jc w:val="both"/>
        <w:rPr>
          <w:color w:val="000000"/>
        </w:rPr>
      </w:pPr>
    </w:p>
    <w:p w:rsidR="00882B08" w:rsidRPr="00882B08" w:rsidRDefault="00882B08" w:rsidP="005D751B">
      <w:pPr>
        <w:ind w:firstLine="567"/>
        <w:jc w:val="both"/>
        <w:rPr>
          <w:color w:val="000000"/>
        </w:rPr>
      </w:pPr>
    </w:p>
    <w:p w:rsidR="0078273D" w:rsidRPr="00882B08" w:rsidRDefault="00784D80" w:rsidP="00784D80">
      <w:pPr>
        <w:ind w:left="7080" w:firstLine="708"/>
        <w:jc w:val="center"/>
        <w:rPr>
          <w:b/>
          <w:color w:val="000000"/>
        </w:rPr>
      </w:pPr>
      <w:r w:rsidRPr="00882B08">
        <w:rPr>
          <w:color w:val="000000"/>
        </w:rPr>
        <w:t>Таблица 2</w:t>
      </w:r>
    </w:p>
    <w:p w:rsidR="00B659E8" w:rsidRPr="00882B08" w:rsidRDefault="00B659E8" w:rsidP="00B659E8">
      <w:pPr>
        <w:jc w:val="center"/>
        <w:rPr>
          <w:b/>
          <w:color w:val="000000"/>
        </w:rPr>
      </w:pPr>
      <w:r w:rsidRPr="00882B08">
        <w:rPr>
          <w:b/>
          <w:color w:val="000000"/>
        </w:rPr>
        <w:t>Паспорт рабочего места</w:t>
      </w:r>
    </w:p>
    <w:p w:rsidR="003B40F0" w:rsidRPr="00882B08" w:rsidRDefault="003B40F0" w:rsidP="003B40F0">
      <w:pPr>
        <w:jc w:val="right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38"/>
        <w:gridCol w:w="5707"/>
        <w:gridCol w:w="3225"/>
      </w:tblGrid>
      <w:tr w:rsidR="00CD5CDC" w:rsidRPr="00882B08" w:rsidTr="00CD5CDC">
        <w:tc>
          <w:tcPr>
            <w:tcW w:w="638" w:type="dxa"/>
          </w:tcPr>
          <w:p w:rsidR="00CD5CDC" w:rsidRPr="00882B08" w:rsidRDefault="00CD5CDC" w:rsidP="00B659E8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№ </w:t>
            </w:r>
            <w:proofErr w:type="spellStart"/>
            <w:proofErr w:type="gramStart"/>
            <w:r w:rsidRPr="00882B08">
              <w:rPr>
                <w:rFonts w:eastAsia="MS Mincho"/>
              </w:rPr>
              <w:t>п</w:t>
            </w:r>
            <w:proofErr w:type="spellEnd"/>
            <w:proofErr w:type="gramEnd"/>
            <w:r w:rsidRPr="00882B08">
              <w:rPr>
                <w:rFonts w:eastAsia="MS Mincho"/>
              </w:rPr>
              <w:t>/</w:t>
            </w:r>
            <w:proofErr w:type="spellStart"/>
            <w:r w:rsidRPr="00882B08">
              <w:rPr>
                <w:rFonts w:eastAsia="MS Mincho"/>
              </w:rPr>
              <w:t>п</w:t>
            </w:r>
            <w:proofErr w:type="spellEnd"/>
          </w:p>
        </w:tc>
        <w:tc>
          <w:tcPr>
            <w:tcW w:w="5707" w:type="dxa"/>
          </w:tcPr>
          <w:p w:rsidR="00CD5CDC" w:rsidRPr="00882B08" w:rsidRDefault="00CD5CDC" w:rsidP="00B659E8">
            <w:pPr>
              <w:jc w:val="center"/>
            </w:pPr>
            <w:r w:rsidRPr="00882B08">
              <w:t>Наименование показателя</w:t>
            </w:r>
          </w:p>
        </w:tc>
        <w:tc>
          <w:tcPr>
            <w:tcW w:w="3225" w:type="dxa"/>
          </w:tcPr>
          <w:p w:rsidR="00CD5CDC" w:rsidRPr="00882B08" w:rsidRDefault="00CD5CDC" w:rsidP="00365334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 xml:space="preserve">Значение </w:t>
            </w:r>
            <w:r w:rsidR="00B659E8" w:rsidRPr="00882B08">
              <w:rPr>
                <w:rFonts w:eastAsia="MS Mincho"/>
              </w:rPr>
              <w:t xml:space="preserve">показателя </w:t>
            </w:r>
            <w:r w:rsidRPr="00882B08">
              <w:rPr>
                <w:rFonts w:eastAsia="MS Mincho"/>
              </w:rPr>
              <w:t>(</w:t>
            </w:r>
            <w:r w:rsidR="00365334" w:rsidRPr="00882B08">
              <w:rPr>
                <w:rFonts w:eastAsia="MS Mincho"/>
              </w:rPr>
              <w:t>Основные сведения</w:t>
            </w:r>
            <w:r w:rsidRPr="00882B08">
              <w:rPr>
                <w:rFonts w:eastAsia="MS Mincho"/>
              </w:rPr>
              <w:t>)</w:t>
            </w:r>
          </w:p>
        </w:tc>
      </w:tr>
      <w:tr w:rsidR="00CD5CDC" w:rsidRPr="00882B0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2B08" w:rsidRDefault="00CD5CDC" w:rsidP="00B659E8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1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2B08" w:rsidRDefault="00B659E8" w:rsidP="009D1654">
            <w:r w:rsidRPr="00882B08">
              <w:t>Н</w:t>
            </w:r>
            <w:r w:rsidR="00CD5CDC" w:rsidRPr="00882B08">
              <w:t>аименование организуемого рабочего места профессия (специальность)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2B08" w:rsidRDefault="00CD5CDC" w:rsidP="00B659E8">
            <w:pPr>
              <w:rPr>
                <w:rFonts w:eastAsia="MS Mincho"/>
              </w:rPr>
            </w:pPr>
          </w:p>
        </w:tc>
      </w:tr>
      <w:tr w:rsidR="00CD5CDC" w:rsidRPr="00882B0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2B08" w:rsidRDefault="00CD5CDC" w:rsidP="00B659E8">
            <w:pPr>
              <w:jc w:val="center"/>
              <w:rPr>
                <w:rFonts w:eastAsia="MS Mincho"/>
              </w:rPr>
            </w:pPr>
            <w:r w:rsidRPr="00882B08">
              <w:rPr>
                <w:rFonts w:eastAsia="MS Mincho"/>
              </w:rPr>
              <w:t>2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2B08" w:rsidRDefault="00CD5CDC" w:rsidP="00B659E8">
            <w:r w:rsidRPr="00882B08">
              <w:t>Количество аналогичных рабочих мест, организуемых по проекту (шт.)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2B08" w:rsidRDefault="00CD5CDC" w:rsidP="00B659E8">
            <w:pPr>
              <w:rPr>
                <w:rFonts w:eastAsia="MS Mincho"/>
              </w:rPr>
            </w:pPr>
          </w:p>
        </w:tc>
      </w:tr>
      <w:tr w:rsidR="00CD5CDC" w:rsidRPr="00884CE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jc w:val="center"/>
              <w:rPr>
                <w:rFonts w:eastAsia="MS Mincho"/>
              </w:rPr>
            </w:pPr>
            <w:r w:rsidRPr="00884CE8">
              <w:rPr>
                <w:rFonts w:eastAsia="MS Mincho"/>
              </w:rPr>
              <w:t>3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r w:rsidRPr="00884CE8">
              <w:t>Средняя продолжительность работы на организуемых рабочих местах</w:t>
            </w:r>
            <w:r w:rsidR="00B659E8" w:rsidRPr="00884CE8">
              <w:t xml:space="preserve"> (мес.)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rPr>
                <w:rFonts w:eastAsia="MS Mincho"/>
              </w:rPr>
            </w:pPr>
          </w:p>
        </w:tc>
      </w:tr>
      <w:tr w:rsidR="00CD5CDC" w:rsidRPr="00884CE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jc w:val="center"/>
              <w:rPr>
                <w:rFonts w:eastAsia="MS Mincho"/>
              </w:rPr>
            </w:pPr>
            <w:r w:rsidRPr="00884CE8">
              <w:rPr>
                <w:rFonts w:eastAsia="MS Mincho"/>
              </w:rPr>
              <w:t>4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r w:rsidRPr="00884CE8">
              <w:t>Форма организации труда (индивидуальная, бригадная, надомный труд и др.)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rPr>
                <w:rFonts w:eastAsia="MS Mincho"/>
              </w:rPr>
            </w:pPr>
          </w:p>
        </w:tc>
      </w:tr>
      <w:tr w:rsidR="00CD5CDC" w:rsidRPr="00884CE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jc w:val="center"/>
              <w:rPr>
                <w:rFonts w:eastAsia="MS Mincho"/>
              </w:rPr>
            </w:pPr>
            <w:r w:rsidRPr="00884CE8">
              <w:rPr>
                <w:rFonts w:eastAsia="MS Mincho"/>
              </w:rPr>
              <w:t>5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r w:rsidRPr="00884CE8">
              <w:t>Форма организации работ (временные, сезонные, постоянные и т.п.)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rPr>
                <w:rFonts w:eastAsia="MS Mincho"/>
              </w:rPr>
            </w:pPr>
          </w:p>
        </w:tc>
      </w:tr>
      <w:tr w:rsidR="00CD5CDC" w:rsidRPr="00884CE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pPr>
              <w:jc w:val="center"/>
              <w:rPr>
                <w:rFonts w:eastAsia="MS Mincho"/>
              </w:rPr>
            </w:pPr>
            <w:r w:rsidRPr="00884CE8">
              <w:rPr>
                <w:rFonts w:eastAsia="MS Mincho"/>
              </w:rPr>
              <w:t>6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64D" w:rsidRPr="00884CE8" w:rsidRDefault="00B659E8" w:rsidP="00B659E8">
            <w:proofErr w:type="gramStart"/>
            <w:r w:rsidRPr="00884CE8">
              <w:t xml:space="preserve">Режим работы (начало и конец работы </w:t>
            </w:r>
            <w:proofErr w:type="gramEnd"/>
          </w:p>
          <w:p w:rsidR="00CD5CDC" w:rsidRPr="00884CE8" w:rsidRDefault="00B659E8" w:rsidP="00B659E8">
            <w:r w:rsidRPr="00884CE8">
              <w:t>(час</w:t>
            </w:r>
            <w:proofErr w:type="gramStart"/>
            <w:r w:rsidRPr="00884CE8">
              <w:t>.</w:t>
            </w:r>
            <w:proofErr w:type="gramEnd"/>
            <w:r w:rsidRPr="00884CE8">
              <w:t xml:space="preserve"> </w:t>
            </w:r>
            <w:proofErr w:type="gramStart"/>
            <w:r w:rsidRPr="00884CE8">
              <w:t>м</w:t>
            </w:r>
            <w:proofErr w:type="gramEnd"/>
            <w:r w:rsidRPr="00884CE8">
              <w:t>ин.) продолжительность рабочего дня, регламентируемые перерывы (количество продолжительность), другие рекомендации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rPr>
                <w:rFonts w:eastAsia="MS Mincho"/>
              </w:rPr>
            </w:pPr>
          </w:p>
        </w:tc>
      </w:tr>
      <w:tr w:rsidR="00CD5CDC" w:rsidRPr="00884CE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pPr>
              <w:jc w:val="center"/>
              <w:rPr>
                <w:rFonts w:eastAsia="MS Mincho"/>
              </w:rPr>
            </w:pPr>
            <w:r w:rsidRPr="00884CE8">
              <w:rPr>
                <w:rFonts w:eastAsia="MS Mincho"/>
              </w:rPr>
              <w:t>7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r w:rsidRPr="00884CE8">
              <w:t>Сменность (односменная без ночной смены, двухсменная без ночной смены)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rPr>
                <w:rFonts w:eastAsia="MS Mincho"/>
              </w:rPr>
            </w:pPr>
          </w:p>
        </w:tc>
      </w:tr>
      <w:tr w:rsidR="00CD5CDC" w:rsidRPr="00884CE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pPr>
              <w:jc w:val="center"/>
              <w:rPr>
                <w:rFonts w:eastAsia="MS Mincho"/>
              </w:rPr>
            </w:pPr>
            <w:r w:rsidRPr="00884CE8">
              <w:rPr>
                <w:rFonts w:eastAsia="MS Mincho"/>
              </w:rPr>
              <w:t>8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r w:rsidRPr="00884CE8">
              <w:t>Рекомендации по подбору персонала: (возможность применения труда инвалидов)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rPr>
                <w:rFonts w:eastAsia="MS Mincho"/>
              </w:rPr>
            </w:pPr>
          </w:p>
        </w:tc>
      </w:tr>
      <w:tr w:rsidR="00CD5CDC" w:rsidRPr="00884CE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pPr>
              <w:jc w:val="center"/>
              <w:rPr>
                <w:rFonts w:eastAsia="MS Mincho"/>
              </w:rPr>
            </w:pPr>
            <w:r w:rsidRPr="00884CE8">
              <w:rPr>
                <w:rFonts w:eastAsia="MS Mincho"/>
              </w:rPr>
              <w:t>9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r w:rsidRPr="00884CE8">
              <w:t>Наличие опыта работы по профессии /специальности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rPr>
                <w:rFonts w:eastAsia="MS Mincho"/>
              </w:rPr>
            </w:pPr>
          </w:p>
        </w:tc>
      </w:tr>
      <w:tr w:rsidR="00CD5CDC" w:rsidRPr="00884CE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pPr>
              <w:jc w:val="center"/>
              <w:rPr>
                <w:rFonts w:eastAsia="MS Mincho"/>
              </w:rPr>
            </w:pPr>
            <w:r w:rsidRPr="00884CE8">
              <w:rPr>
                <w:rFonts w:eastAsia="MS Mincho"/>
              </w:rPr>
              <w:t>10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r w:rsidRPr="00884CE8">
              <w:t xml:space="preserve">Оснащение необходимым инвентарем </w:t>
            </w:r>
            <w:r w:rsidR="008706D0" w:rsidRPr="00884CE8">
              <w:br/>
            </w:r>
            <w:r w:rsidRPr="00884CE8">
              <w:t>и оборудованием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rPr>
                <w:rFonts w:eastAsia="MS Mincho"/>
              </w:rPr>
            </w:pPr>
          </w:p>
        </w:tc>
      </w:tr>
      <w:tr w:rsidR="00CD5CDC" w:rsidRPr="00884CE8" w:rsidTr="00CD5CDC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pPr>
              <w:jc w:val="center"/>
              <w:rPr>
                <w:rFonts w:eastAsia="MS Mincho"/>
              </w:rPr>
            </w:pPr>
            <w:r w:rsidRPr="00884CE8">
              <w:rPr>
                <w:rFonts w:eastAsia="MS Mincho"/>
              </w:rPr>
              <w:t>11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B659E8" w:rsidP="00B659E8">
            <w:proofErr w:type="gramStart"/>
            <w:r w:rsidRPr="00884CE8">
              <w:t>Наличие защитных устройств, ограждений, спецприспособлений для инвалидов с учетом видов патологии)</w:t>
            </w:r>
            <w:proofErr w:type="gramEnd"/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CDC" w:rsidRPr="00884CE8" w:rsidRDefault="00CD5CDC" w:rsidP="00B659E8">
            <w:pPr>
              <w:rPr>
                <w:rFonts w:eastAsia="MS Mincho"/>
              </w:rPr>
            </w:pPr>
          </w:p>
        </w:tc>
      </w:tr>
    </w:tbl>
    <w:p w:rsidR="0078273D" w:rsidRPr="00884CE8" w:rsidRDefault="0078273D" w:rsidP="00365334">
      <w:pPr>
        <w:jc w:val="both"/>
        <w:rPr>
          <w:color w:val="000000"/>
        </w:rPr>
      </w:pPr>
    </w:p>
    <w:p w:rsidR="00136484" w:rsidRPr="00884CE8" w:rsidRDefault="006B142B" w:rsidP="00365334">
      <w:pPr>
        <w:numPr>
          <w:ilvl w:val="0"/>
          <w:numId w:val="4"/>
        </w:numPr>
        <w:ind w:left="0" w:firstLine="0"/>
        <w:jc w:val="center"/>
        <w:rPr>
          <w:b/>
          <w:caps/>
          <w:color w:val="000000"/>
        </w:rPr>
      </w:pPr>
      <w:r w:rsidRPr="00884CE8">
        <w:rPr>
          <w:b/>
          <w:caps/>
          <w:color w:val="000000"/>
        </w:rPr>
        <w:t>Обоснование</w:t>
      </w:r>
      <w:r w:rsidR="005D751B" w:rsidRPr="00884CE8">
        <w:rPr>
          <w:b/>
          <w:caps/>
          <w:color w:val="000000"/>
        </w:rPr>
        <w:t xml:space="preserve"> </w:t>
      </w:r>
      <w:r w:rsidRPr="00884CE8">
        <w:rPr>
          <w:b/>
          <w:caps/>
          <w:color w:val="000000"/>
        </w:rPr>
        <w:t>социально-Экономической</w:t>
      </w:r>
      <w:r w:rsidR="005D751B" w:rsidRPr="00884CE8">
        <w:rPr>
          <w:b/>
          <w:caps/>
          <w:color w:val="000000"/>
        </w:rPr>
        <w:t xml:space="preserve"> эффективности вложения </w:t>
      </w:r>
      <w:r w:rsidR="00136484" w:rsidRPr="00884CE8">
        <w:rPr>
          <w:b/>
          <w:caps/>
          <w:color w:val="000000"/>
        </w:rPr>
        <w:t xml:space="preserve">в проект </w:t>
      </w:r>
    </w:p>
    <w:p w:rsidR="006B142B" w:rsidRPr="00884CE8" w:rsidRDefault="005D751B" w:rsidP="00136484">
      <w:pPr>
        <w:jc w:val="center"/>
        <w:rPr>
          <w:b/>
          <w:caps/>
          <w:color w:val="000000"/>
        </w:rPr>
      </w:pPr>
      <w:r w:rsidRPr="00884CE8">
        <w:rPr>
          <w:b/>
          <w:caps/>
          <w:color w:val="000000"/>
        </w:rPr>
        <w:t>средств бюджета Санкт-Петербурга</w:t>
      </w:r>
    </w:p>
    <w:p w:rsidR="00365334" w:rsidRPr="00884CE8" w:rsidRDefault="00365334" w:rsidP="00E9147F">
      <w:pPr>
        <w:ind w:firstLine="567"/>
        <w:jc w:val="both"/>
      </w:pPr>
    </w:p>
    <w:p w:rsidR="006B142B" w:rsidRPr="00884CE8" w:rsidRDefault="006B142B" w:rsidP="00E9147F">
      <w:pPr>
        <w:ind w:firstLine="567"/>
        <w:jc w:val="both"/>
      </w:pPr>
      <w:r w:rsidRPr="00884CE8">
        <w:t>Раздел должен содержать</w:t>
      </w:r>
      <w:r w:rsidR="00A4164D" w:rsidRPr="00884CE8">
        <w:t xml:space="preserve"> информацию по следующим вопросам:</w:t>
      </w:r>
    </w:p>
    <w:p w:rsidR="00B22964" w:rsidRPr="00884CE8" w:rsidRDefault="00B22964" w:rsidP="00B22964">
      <w:pPr>
        <w:ind w:firstLine="567"/>
        <w:jc w:val="both"/>
      </w:pPr>
      <w:r w:rsidRPr="00884CE8">
        <w:t>Информацию о социальной эффективности мероприятий, в том числе</w:t>
      </w:r>
      <w:r w:rsidRPr="00884CE8">
        <w:br/>
        <w:t xml:space="preserve">о количестве организуемых претендентом рабочих мест для выполнения общественных работ по направлениям деятельности, соответствующим положениям статьи 3 Закона Санкт-Петербурга № 153-41 </w:t>
      </w:r>
      <w:r w:rsidR="000424B5" w:rsidRPr="00884CE8">
        <w:t>от 23.03</w:t>
      </w:r>
      <w:r w:rsidRPr="00884CE8">
        <w:t>.2011</w:t>
      </w:r>
      <w:r w:rsidR="00DF59F6" w:rsidRPr="00884CE8">
        <w:t xml:space="preserve"> </w:t>
      </w:r>
      <w:r w:rsidRPr="00884CE8">
        <w:t xml:space="preserve">«О поддержке социально ориентированных некоммерческих организаций </w:t>
      </w:r>
      <w:r w:rsidR="000424B5" w:rsidRPr="00884CE8">
        <w:t>в Санкт-Петербурге</w:t>
      </w:r>
      <w:r w:rsidRPr="00884CE8">
        <w:t>»</w:t>
      </w:r>
      <w:r w:rsidR="00162F69" w:rsidRPr="00884CE8">
        <w:t>,</w:t>
      </w:r>
      <w:r w:rsidRPr="00884CE8">
        <w:t xml:space="preserve"> направлениям деятельности социально ориентированной некоммерческой организации. </w:t>
      </w:r>
    </w:p>
    <w:p w:rsidR="00B22964" w:rsidRPr="00884CE8" w:rsidRDefault="00B22964" w:rsidP="00B22964">
      <w:pPr>
        <w:ind w:firstLine="567"/>
        <w:jc w:val="both"/>
      </w:pPr>
      <w:r w:rsidRPr="00884CE8">
        <w:t>Для орган</w:t>
      </w:r>
      <w:r w:rsidR="003C35D9">
        <w:t>изации общественных работ в 20</w:t>
      </w:r>
      <w:r w:rsidR="003C35D9" w:rsidRPr="003C35D9">
        <w:t>20</w:t>
      </w:r>
      <w:r w:rsidRPr="00884CE8">
        <w:t xml:space="preserve"> году наиболее востребованными являются следующие направлениями деятельности:</w:t>
      </w:r>
    </w:p>
    <w:p w:rsidR="00BE3559" w:rsidRPr="00884CE8" w:rsidRDefault="00BE3559" w:rsidP="008271D5">
      <w:pPr>
        <w:ind w:firstLine="567"/>
        <w:jc w:val="both"/>
      </w:pPr>
      <w:r w:rsidRPr="00884CE8">
        <w:t>социальная поддержка и защита граждан;</w:t>
      </w:r>
    </w:p>
    <w:p w:rsidR="00BE3559" w:rsidRPr="00884CE8" w:rsidRDefault="00BE3559" w:rsidP="00E9147F">
      <w:pPr>
        <w:ind w:firstLine="567"/>
        <w:jc w:val="both"/>
      </w:pPr>
      <w:r w:rsidRPr="00884CE8">
        <w:t>охрана окружающей среды и защита животных;</w:t>
      </w:r>
    </w:p>
    <w:p w:rsidR="00BE3559" w:rsidRPr="00884CE8" w:rsidRDefault="00BE3559" w:rsidP="00E9147F">
      <w:pPr>
        <w:ind w:firstLine="567"/>
        <w:jc w:val="both"/>
      </w:pPr>
      <w:r w:rsidRPr="00884CE8">
        <w:t xml:space="preserve">охрана и в соответствии с установленными требованиями содержание объектов </w:t>
      </w:r>
      <w:r w:rsidR="003C35D9" w:rsidRPr="00735086">
        <w:br/>
      </w:r>
      <w:r w:rsidRPr="00884CE8">
        <w:t>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:rsidR="00BE3559" w:rsidRPr="00884CE8" w:rsidRDefault="00BE3559" w:rsidP="00E9147F">
      <w:pPr>
        <w:ind w:firstLine="567"/>
        <w:jc w:val="both"/>
      </w:pPr>
      <w:r w:rsidRPr="00884CE8">
        <w:t>профилактика социально опасных форм поведения граждан;</w:t>
      </w:r>
    </w:p>
    <w:p w:rsidR="00BE3559" w:rsidRPr="00884CE8" w:rsidRDefault="00BE3559" w:rsidP="00E9147F">
      <w:pPr>
        <w:ind w:firstLine="567"/>
        <w:jc w:val="both"/>
      </w:pPr>
      <w:r w:rsidRPr="00884CE8">
        <w:t>благотворительная деятельность, а также деятельность в области содействия благотворительности и добровольчества;</w:t>
      </w:r>
    </w:p>
    <w:p w:rsidR="00BE3559" w:rsidRPr="00884CE8" w:rsidRDefault="00BE3559" w:rsidP="00E9147F">
      <w:pPr>
        <w:ind w:firstLine="567"/>
        <w:jc w:val="both"/>
      </w:pPr>
      <w:r w:rsidRPr="00884CE8">
        <w:t xml:space="preserve"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состояния граждан, физической </w:t>
      </w:r>
      <w:r w:rsidRPr="00884CE8">
        <w:lastRenderedPageBreak/>
        <w:t>культуры и спорта и содействие указанной деятельности, а также содействие духовному развитию личности;</w:t>
      </w:r>
    </w:p>
    <w:p w:rsidR="00BE3559" w:rsidRPr="00884CE8" w:rsidRDefault="00BE3559" w:rsidP="00E9147F">
      <w:pPr>
        <w:ind w:firstLine="567"/>
        <w:jc w:val="both"/>
      </w:pPr>
      <w:r w:rsidRPr="00884CE8">
        <w:t>формирование в обществе нетерпимости к коррупционному поведению;</w:t>
      </w:r>
    </w:p>
    <w:p w:rsidR="00BE3559" w:rsidRPr="00884CE8" w:rsidRDefault="00BE3559" w:rsidP="00E9147F">
      <w:pPr>
        <w:ind w:firstLine="567"/>
        <w:jc w:val="both"/>
      </w:pPr>
      <w:r w:rsidRPr="00884CE8">
        <w:t>деятельность в сфере патриотического, в том числе военно-патриотического, воспитания граждан Российской Федерации;</w:t>
      </w:r>
    </w:p>
    <w:p w:rsidR="00BE3559" w:rsidRPr="00884CE8" w:rsidRDefault="00BE3559" w:rsidP="00E9147F">
      <w:pPr>
        <w:ind w:firstLine="567"/>
        <w:jc w:val="both"/>
      </w:pPr>
      <w:r w:rsidRPr="00884CE8">
        <w:t xml:space="preserve">проведение поисковой работы, направленной на выявление неизвестных воинских захоронений и </w:t>
      </w:r>
      <w:proofErr w:type="spellStart"/>
      <w:r w:rsidRPr="00884CE8">
        <w:t>непогребенных</w:t>
      </w:r>
      <w:proofErr w:type="spellEnd"/>
      <w:r w:rsidRPr="00884CE8">
        <w:t xml:space="preserve"> останков защитников Отечества, установление имен погибших и пропавших без вести при защите Отечества</w:t>
      </w:r>
      <w:r w:rsidR="00136484" w:rsidRPr="00884CE8">
        <w:t>.</w:t>
      </w:r>
    </w:p>
    <w:p w:rsidR="00B22964" w:rsidRPr="00884CE8" w:rsidRDefault="00B22964" w:rsidP="00B22964">
      <w:pPr>
        <w:ind w:firstLine="567"/>
        <w:jc w:val="both"/>
      </w:pPr>
      <w:r w:rsidRPr="00884CE8">
        <w:t>К социально-экономическому обоснованию Проекта желательно приложить опубликованные в прессе статьи (заметки) о деятельности социально ориентированной некоммерческой организации, другие дополнительные сведения.</w:t>
      </w:r>
    </w:p>
    <w:p w:rsidR="005D751B" w:rsidRPr="00884CE8" w:rsidRDefault="005D751B" w:rsidP="00E9147F">
      <w:pPr>
        <w:jc w:val="both"/>
      </w:pPr>
    </w:p>
    <w:p w:rsidR="00136484" w:rsidRPr="00884CE8" w:rsidRDefault="005D751B" w:rsidP="00136484">
      <w:pPr>
        <w:numPr>
          <w:ilvl w:val="0"/>
          <w:numId w:val="4"/>
        </w:numPr>
        <w:ind w:left="0" w:firstLine="0"/>
        <w:jc w:val="center"/>
        <w:rPr>
          <w:b/>
        </w:rPr>
      </w:pPr>
      <w:r w:rsidRPr="00884CE8">
        <w:rPr>
          <w:b/>
        </w:rPr>
        <w:t>СВЕДЕНИЯ О СОСТОЯНИИ</w:t>
      </w:r>
    </w:p>
    <w:p w:rsidR="005D751B" w:rsidRPr="00884CE8" w:rsidRDefault="005D751B" w:rsidP="00136484">
      <w:pPr>
        <w:jc w:val="center"/>
        <w:rPr>
          <w:b/>
        </w:rPr>
      </w:pPr>
      <w:r w:rsidRPr="00884CE8">
        <w:rPr>
          <w:b/>
        </w:rPr>
        <w:t>ОХРАНЫ ТРУДА В ОРГАНИЗАЦИИ</w:t>
      </w:r>
    </w:p>
    <w:p w:rsidR="005D751B" w:rsidRPr="00884CE8" w:rsidRDefault="005D751B" w:rsidP="005D751B">
      <w:pPr>
        <w:pStyle w:val="af8"/>
        <w:tabs>
          <w:tab w:val="left" w:pos="969"/>
        </w:tabs>
        <w:spacing w:before="0" w:line="240" w:lineRule="auto"/>
        <w:ind w:left="0" w:right="0" w:firstLine="567"/>
        <w:rPr>
          <w:sz w:val="24"/>
          <w:szCs w:val="24"/>
        </w:rPr>
      </w:pPr>
    </w:p>
    <w:p w:rsidR="005D751B" w:rsidRPr="00884CE8" w:rsidRDefault="005D751B" w:rsidP="003C5226">
      <w:pPr>
        <w:ind w:firstLine="708"/>
        <w:jc w:val="both"/>
      </w:pPr>
      <w:r w:rsidRPr="00884CE8">
        <w:t>Раздел должен содержать информацию по следующим вопросам: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4.1. </w:t>
      </w:r>
      <w:r w:rsidR="005D751B" w:rsidRPr="00884CE8">
        <w:t>Обучение по охране труда руководителей, специалистов и рабочих (</w:t>
      </w:r>
      <w:r w:rsidR="008271D5" w:rsidRPr="00884CE8">
        <w:t>номера</w:t>
      </w:r>
      <w:r w:rsidR="005D751B" w:rsidRPr="00884CE8">
        <w:t> удостоверений).</w:t>
      </w:r>
    </w:p>
    <w:p w:rsidR="005D751B" w:rsidRPr="00884CE8" w:rsidRDefault="003C5226" w:rsidP="003C5226">
      <w:pPr>
        <w:ind w:firstLine="708"/>
        <w:jc w:val="both"/>
      </w:pPr>
      <w:r w:rsidRPr="00884CE8">
        <w:t>4.2. Наличие</w:t>
      </w:r>
      <w:r w:rsidR="005D751B" w:rsidRPr="00884CE8">
        <w:t xml:space="preserve"> утвержденных инструкций по охране труда для отдельных профессий, на отдельные виды работ. 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4.3. </w:t>
      </w:r>
      <w:r w:rsidR="005D751B" w:rsidRPr="00884CE8">
        <w:t>Должностные инструкции (функциональные обязанности).</w:t>
      </w:r>
    </w:p>
    <w:p w:rsidR="005D751B" w:rsidRPr="00884CE8" w:rsidRDefault="005D751B" w:rsidP="003C5226">
      <w:pPr>
        <w:jc w:val="both"/>
      </w:pPr>
      <w:r w:rsidRPr="00884CE8">
        <w:t>Проведение инструктажей (</w:t>
      </w:r>
      <w:proofErr w:type="gramStart"/>
      <w:r w:rsidRPr="00884CE8">
        <w:t>вводный</w:t>
      </w:r>
      <w:proofErr w:type="gramEnd"/>
      <w:r w:rsidRPr="00884CE8">
        <w:t>, периодический, наличие журналов инструктажа).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4.4. </w:t>
      </w:r>
      <w:proofErr w:type="spellStart"/>
      <w:r w:rsidR="005D751B" w:rsidRPr="00884CE8">
        <w:t>Электробезопасность</w:t>
      </w:r>
      <w:proofErr w:type="spellEnd"/>
      <w:r w:rsidR="005D751B" w:rsidRPr="00884CE8">
        <w:t xml:space="preserve">: ответственный за электрическую безопасность (группа, дата последней проверки знаний, приказ о назначении); инструктаж </w:t>
      </w:r>
      <w:r w:rsidR="00884CE8" w:rsidRPr="00884CE8">
        <w:br/>
      </w:r>
      <w:r w:rsidR="005D751B" w:rsidRPr="00884CE8">
        <w:t xml:space="preserve">по </w:t>
      </w:r>
      <w:proofErr w:type="spellStart"/>
      <w:r w:rsidR="005D751B" w:rsidRPr="00884CE8">
        <w:t>электробезопасности</w:t>
      </w:r>
      <w:proofErr w:type="spellEnd"/>
      <w:r w:rsidR="005D751B" w:rsidRPr="00884CE8">
        <w:t xml:space="preserve">, проверка знаний у персонала с присвоением квалификационной группы, создание комиссии по проверке знаний по </w:t>
      </w:r>
      <w:proofErr w:type="spellStart"/>
      <w:r w:rsidR="005D751B" w:rsidRPr="00884CE8">
        <w:t>электробезопасности</w:t>
      </w:r>
      <w:proofErr w:type="spellEnd"/>
      <w:r w:rsidR="005D751B" w:rsidRPr="00884CE8">
        <w:t xml:space="preserve">; наличие актов замеров сопротивления изоляции, заземления, </w:t>
      </w:r>
      <w:proofErr w:type="spellStart"/>
      <w:r w:rsidR="005D751B" w:rsidRPr="00884CE8">
        <w:t>зануления</w:t>
      </w:r>
      <w:proofErr w:type="spellEnd"/>
      <w:r w:rsidR="005D751B" w:rsidRPr="00884CE8">
        <w:t xml:space="preserve"> (кто проводил – организация, лицензия).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4.5. </w:t>
      </w:r>
      <w:r w:rsidR="005D751B" w:rsidRPr="00884CE8">
        <w:t>Опасные работы (сосуды под давлением, газовое хозяйство, грузоподъемные механизмы, лифты, высотные работы и др.)</w:t>
      </w:r>
      <w:r w:rsidR="0021547E" w:rsidRPr="00884CE8">
        <w:t>. При наличии:</w:t>
      </w:r>
      <w:r w:rsidR="005D751B" w:rsidRPr="00884CE8">
        <w:t xml:space="preserve"> обучение, подтверждающий документ, допуск, ответственный.</w:t>
      </w:r>
    </w:p>
    <w:p w:rsidR="005D751B" w:rsidRPr="00884CE8" w:rsidRDefault="003C5226" w:rsidP="003C5226">
      <w:pPr>
        <w:ind w:firstLine="708"/>
        <w:jc w:val="both"/>
      </w:pPr>
      <w:proofErr w:type="gramStart"/>
      <w:r w:rsidRPr="00884CE8">
        <w:t xml:space="preserve">4.6 </w:t>
      </w:r>
      <w:r w:rsidR="005D751B" w:rsidRPr="00884CE8">
        <w:t xml:space="preserve">Наличие службы охраны труда: приказ по </w:t>
      </w:r>
      <w:r w:rsidR="00136484" w:rsidRPr="00884CE8">
        <w:t>организации</w:t>
      </w:r>
      <w:r w:rsidR="005D751B" w:rsidRPr="00884CE8">
        <w:t xml:space="preserve"> о возложении обязанности по охране труда на работника </w:t>
      </w:r>
      <w:r w:rsidR="00136484" w:rsidRPr="00884CE8">
        <w:t>организации</w:t>
      </w:r>
      <w:r w:rsidR="005D751B" w:rsidRPr="00884CE8">
        <w:t xml:space="preserve"> (или договор о привлечении специалиста из </w:t>
      </w:r>
      <w:r w:rsidR="0021547E" w:rsidRPr="00884CE8">
        <w:t>сторонней</w:t>
      </w:r>
      <w:r w:rsidR="005D751B" w:rsidRPr="00884CE8">
        <w:t xml:space="preserve"> организации); о возложении ответственности на руководителя </w:t>
      </w:r>
      <w:r w:rsidR="00136484" w:rsidRPr="00884CE8">
        <w:t>организации</w:t>
      </w:r>
      <w:r w:rsidR="005D751B" w:rsidRPr="00884CE8">
        <w:t xml:space="preserve"> общего руководства по охране труда; о положении об организации службы охраны труда; о создании комиссии по проверке знаний по охране труда;</w:t>
      </w:r>
      <w:proofErr w:type="gramEnd"/>
      <w:r w:rsidR="005D751B" w:rsidRPr="00884CE8">
        <w:t xml:space="preserve"> о порядке подготовки и переподготовки работников по охране труда и т.д.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4.7. </w:t>
      </w:r>
      <w:r w:rsidR="005D751B" w:rsidRPr="00884CE8">
        <w:t xml:space="preserve">Информация по аттестации рабочих мест по условиям труда (когда, кем проведена) </w:t>
      </w:r>
      <w:r w:rsidR="00EF6C6A" w:rsidRPr="00884CE8">
        <w:t xml:space="preserve">и </w:t>
      </w:r>
      <w:r w:rsidR="006D3D8E" w:rsidRPr="00884CE8">
        <w:t xml:space="preserve">по </w:t>
      </w:r>
      <w:r w:rsidR="008F661A" w:rsidRPr="00884CE8">
        <w:t xml:space="preserve">проведению </w:t>
      </w:r>
      <w:r w:rsidR="00EF6C6A" w:rsidRPr="00884CE8">
        <w:t>специальной оценк</w:t>
      </w:r>
      <w:r w:rsidR="008F661A" w:rsidRPr="00884CE8">
        <w:t>и</w:t>
      </w:r>
      <w:r w:rsidR="00EF6C6A" w:rsidRPr="00884CE8">
        <w:t xml:space="preserve"> условий труда, осуществляемой </w:t>
      </w:r>
      <w:r w:rsidR="003C35D9" w:rsidRPr="003C35D9">
        <w:br/>
      </w:r>
      <w:r w:rsidR="00EF6C6A" w:rsidRPr="00884CE8">
        <w:t xml:space="preserve">в соответствии с Трудовым кодексом Российской Федерации </w:t>
      </w:r>
      <w:r w:rsidR="0021547E" w:rsidRPr="00884CE8">
        <w:t xml:space="preserve">(далее – ТК РФ) </w:t>
      </w:r>
      <w:r w:rsidR="003C35D9" w:rsidRPr="003C35D9">
        <w:br/>
      </w:r>
      <w:r w:rsidR="00EF6C6A" w:rsidRPr="00884CE8">
        <w:t>и Федеральным законом от 28.12.2013 № 426-ФЗ «О специальной оценке условий труда</w:t>
      </w:r>
      <w:r w:rsidR="006D3D8E" w:rsidRPr="00884CE8">
        <w:t>», при наличии подтверждающих документов.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4.8. </w:t>
      </w:r>
      <w:r w:rsidR="005D751B" w:rsidRPr="00884CE8">
        <w:t xml:space="preserve">Инженерно-техническое обслуживание (силами </w:t>
      </w:r>
      <w:r w:rsidR="00136484" w:rsidRPr="00884CE8">
        <w:t>организации</w:t>
      </w:r>
      <w:r w:rsidR="005D751B" w:rsidRPr="00884CE8">
        <w:t xml:space="preserve"> или </w:t>
      </w:r>
      <w:r w:rsidR="0021547E" w:rsidRPr="00884CE8">
        <w:t xml:space="preserve">по </w:t>
      </w:r>
      <w:r w:rsidR="005D751B" w:rsidRPr="00884CE8">
        <w:t>договор</w:t>
      </w:r>
      <w:r w:rsidR="0021547E" w:rsidRPr="00884CE8">
        <w:t>у</w:t>
      </w:r>
      <w:r w:rsidR="005D751B" w:rsidRPr="00884CE8">
        <w:t>, наименование организации, разрешение на проведение работ).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4.9. </w:t>
      </w:r>
      <w:r w:rsidR="005D751B" w:rsidRPr="00884CE8">
        <w:t>Уровень травматизма (форма 7-травматизм), профессиональной заболеваемости.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4.10. </w:t>
      </w:r>
      <w:r w:rsidR="005D751B" w:rsidRPr="00884CE8">
        <w:t>Порядок выдачи спецодежды, средств индивидуальной защиты (согласно Типовым нормам выдачи, отметки о выдаче, стирка, наличие сертификатов).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4.11. </w:t>
      </w:r>
      <w:r w:rsidR="005D751B" w:rsidRPr="00884CE8">
        <w:t xml:space="preserve">Труд женщин и </w:t>
      </w:r>
      <w:r w:rsidR="008157EC" w:rsidRPr="00884CE8">
        <w:t xml:space="preserve">молодежи </w:t>
      </w:r>
      <w:r w:rsidR="005D751B" w:rsidRPr="00884CE8">
        <w:t>(соблюдение норм Т</w:t>
      </w:r>
      <w:r w:rsidR="00136484" w:rsidRPr="00884CE8">
        <w:t>К</w:t>
      </w:r>
      <w:r w:rsidR="005D751B" w:rsidRPr="00884CE8">
        <w:t xml:space="preserve"> РФ).</w:t>
      </w:r>
    </w:p>
    <w:p w:rsidR="005D751B" w:rsidRPr="00884CE8" w:rsidRDefault="003C5226" w:rsidP="003C5226">
      <w:pPr>
        <w:ind w:firstLine="708"/>
        <w:jc w:val="both"/>
      </w:pPr>
      <w:r w:rsidRPr="00884CE8">
        <w:t xml:space="preserve">4.12. </w:t>
      </w:r>
      <w:r w:rsidR="005D751B" w:rsidRPr="00884CE8">
        <w:t xml:space="preserve">Перечень </w:t>
      </w:r>
      <w:r w:rsidR="0011025D" w:rsidRPr="00884CE8">
        <w:t xml:space="preserve">используемых </w:t>
      </w:r>
      <w:r w:rsidR="005D751B" w:rsidRPr="00884CE8">
        <w:t>профессий и работ, требующих обязательный первичный (при поступлении) и периодический медосмотр.</w:t>
      </w:r>
    </w:p>
    <w:p w:rsidR="0078273D" w:rsidRPr="00735086" w:rsidRDefault="003C5226" w:rsidP="00884CE8">
      <w:pPr>
        <w:ind w:firstLine="708"/>
        <w:jc w:val="both"/>
      </w:pPr>
      <w:r w:rsidRPr="00884CE8">
        <w:t xml:space="preserve">4.13. </w:t>
      </w:r>
      <w:r w:rsidR="005D751B" w:rsidRPr="00884CE8">
        <w:t>Обеспеченность санитарно-бытовыми помещениями.</w:t>
      </w:r>
    </w:p>
    <w:p w:rsidR="005D751B" w:rsidRPr="003C5226" w:rsidRDefault="00784D80" w:rsidP="005D751B">
      <w:pPr>
        <w:ind w:firstLine="567"/>
        <w:rPr>
          <w:color w:val="000000"/>
        </w:rPr>
      </w:pPr>
      <w:r>
        <w:rPr>
          <w:color w:val="000000"/>
        </w:rPr>
        <w:tab/>
        <w:t>_____________________________</w:t>
      </w:r>
      <w:r w:rsidR="005D751B" w:rsidRPr="003C5226">
        <w:rPr>
          <w:color w:val="000000"/>
        </w:rPr>
        <w:tab/>
      </w:r>
      <w:r>
        <w:rPr>
          <w:color w:val="000000"/>
        </w:rPr>
        <w:t xml:space="preserve">      </w:t>
      </w:r>
      <w:r w:rsidR="005D751B" w:rsidRPr="003C5226">
        <w:rPr>
          <w:color w:val="000000"/>
        </w:rPr>
        <w:t xml:space="preserve">________ </w:t>
      </w:r>
      <w:r w:rsidR="005D751B" w:rsidRPr="003C5226">
        <w:rPr>
          <w:color w:val="000000"/>
        </w:rPr>
        <w:tab/>
      </w:r>
      <w:r w:rsidR="005D751B" w:rsidRPr="003C5226">
        <w:rPr>
          <w:color w:val="000000"/>
        </w:rPr>
        <w:tab/>
      </w:r>
      <w:r w:rsidR="005D751B" w:rsidRPr="003C5226">
        <w:rPr>
          <w:color w:val="000000"/>
        </w:rPr>
        <w:tab/>
        <w:t>__________________</w:t>
      </w:r>
    </w:p>
    <w:p w:rsidR="005D751B" w:rsidRPr="003C5226" w:rsidRDefault="005D751B" w:rsidP="005D751B">
      <w:pPr>
        <w:ind w:firstLine="567"/>
        <w:rPr>
          <w:color w:val="000000"/>
          <w:sz w:val="20"/>
          <w:szCs w:val="20"/>
        </w:rPr>
      </w:pPr>
      <w:r w:rsidRPr="003C5226">
        <w:rPr>
          <w:color w:val="000000"/>
          <w:sz w:val="20"/>
          <w:szCs w:val="20"/>
        </w:rPr>
        <w:t>(наименование должности руководителя)</w:t>
      </w:r>
      <w:r w:rsidR="00784D80">
        <w:rPr>
          <w:color w:val="000000"/>
          <w:sz w:val="20"/>
          <w:szCs w:val="20"/>
        </w:rPr>
        <w:t xml:space="preserve"> </w:t>
      </w:r>
      <w:r w:rsidRPr="003C5226">
        <w:rPr>
          <w:color w:val="000000"/>
          <w:sz w:val="20"/>
          <w:szCs w:val="20"/>
        </w:rPr>
        <w:tab/>
      </w:r>
      <w:r w:rsidR="00784D80">
        <w:rPr>
          <w:color w:val="000000"/>
          <w:sz w:val="20"/>
          <w:szCs w:val="20"/>
        </w:rPr>
        <w:t xml:space="preserve">        </w:t>
      </w:r>
      <w:r w:rsidRPr="003C5226">
        <w:rPr>
          <w:color w:val="000000"/>
          <w:sz w:val="20"/>
          <w:szCs w:val="20"/>
        </w:rPr>
        <w:t>(подпись)</w:t>
      </w: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  <w:t>(ФИО)</w:t>
      </w:r>
    </w:p>
    <w:p w:rsidR="005D751B" w:rsidRPr="003C5226" w:rsidRDefault="005D751B" w:rsidP="005D751B">
      <w:pPr>
        <w:ind w:firstLine="567"/>
        <w:jc w:val="both"/>
        <w:rPr>
          <w:color w:val="000000"/>
          <w:sz w:val="20"/>
          <w:szCs w:val="20"/>
        </w:rPr>
      </w:pP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</w:r>
      <w:r w:rsidRPr="003C5226">
        <w:rPr>
          <w:color w:val="000000"/>
          <w:sz w:val="20"/>
          <w:szCs w:val="20"/>
        </w:rPr>
        <w:tab/>
        <w:t>М.П.</w:t>
      </w:r>
    </w:p>
    <w:p w:rsidR="005D751B" w:rsidRPr="003C5226" w:rsidRDefault="005D751B" w:rsidP="005D751B">
      <w:pPr>
        <w:jc w:val="right"/>
        <w:rPr>
          <w:color w:val="000000"/>
        </w:rPr>
      </w:pPr>
    </w:p>
    <w:p w:rsidR="002C13BE" w:rsidRDefault="0040398E" w:rsidP="002C13BE">
      <w:pPr>
        <w:rPr>
          <w:color w:val="000000"/>
        </w:rPr>
        <w:sectPr w:rsidR="002C13BE" w:rsidSect="003C35D9">
          <w:pgSz w:w="11906" w:h="16838"/>
          <w:pgMar w:top="993" w:right="851" w:bottom="0" w:left="1701" w:header="426" w:footer="709" w:gutter="0"/>
          <w:pgNumType w:start="1"/>
          <w:cols w:space="708"/>
          <w:titlePg/>
          <w:docGrid w:linePitch="360"/>
        </w:sectPr>
      </w:pPr>
      <w:r w:rsidRPr="00D470BA">
        <w:rPr>
          <w:color w:val="000000"/>
        </w:rPr>
        <w:t xml:space="preserve"> </w:t>
      </w:r>
    </w:p>
    <w:p w:rsidR="00E74AE6" w:rsidRPr="00D470BA" w:rsidRDefault="00E74AE6" w:rsidP="00E74AE6">
      <w:pPr>
        <w:ind w:firstLine="7371"/>
        <w:jc w:val="right"/>
        <w:rPr>
          <w:color w:val="000000"/>
        </w:rPr>
      </w:pPr>
      <w:r w:rsidRPr="00D470BA">
        <w:rPr>
          <w:color w:val="000000"/>
        </w:rPr>
        <w:lastRenderedPageBreak/>
        <w:t>Приложение</w:t>
      </w:r>
      <w:r>
        <w:rPr>
          <w:color w:val="000000"/>
        </w:rPr>
        <w:t xml:space="preserve"> №</w:t>
      </w:r>
      <w:r w:rsidRPr="00D470BA">
        <w:rPr>
          <w:color w:val="000000"/>
        </w:rPr>
        <w:t xml:space="preserve"> </w:t>
      </w:r>
      <w:r w:rsidR="002458D4">
        <w:rPr>
          <w:color w:val="000000"/>
        </w:rPr>
        <w:t>3</w:t>
      </w:r>
    </w:p>
    <w:p w:rsidR="005A1DED" w:rsidRPr="00107515" w:rsidRDefault="005A1DED" w:rsidP="005A1DED">
      <w:pPr>
        <w:ind w:firstLine="4253"/>
        <w:jc w:val="right"/>
        <w:rPr>
          <w:sz w:val="22"/>
          <w:szCs w:val="22"/>
        </w:rPr>
      </w:pPr>
      <w:r w:rsidRPr="00644EBB">
        <w:rPr>
          <w:color w:val="000000"/>
          <w:sz w:val="22"/>
          <w:szCs w:val="22"/>
        </w:rPr>
        <w:t xml:space="preserve">к Порядку </w:t>
      </w:r>
      <w:r w:rsidRPr="00644EBB">
        <w:rPr>
          <w:sz w:val="22"/>
          <w:szCs w:val="22"/>
        </w:rPr>
        <w:t xml:space="preserve">принятия Комитетом по труду и занятости </w:t>
      </w:r>
      <w:r w:rsidRPr="00107515">
        <w:rPr>
          <w:sz w:val="22"/>
          <w:szCs w:val="22"/>
        </w:rPr>
        <w:t>населения Санкт-Петербурга решения о предоставлении</w:t>
      </w:r>
    </w:p>
    <w:p w:rsidR="005A1DED" w:rsidRPr="00107515" w:rsidRDefault="006058B8" w:rsidP="005A1DED">
      <w:pPr>
        <w:ind w:firstLine="354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в 20</w:t>
      </w:r>
      <w:r w:rsidRPr="006058B8">
        <w:rPr>
          <w:sz w:val="22"/>
          <w:szCs w:val="22"/>
        </w:rPr>
        <w:t>20</w:t>
      </w:r>
      <w:r w:rsidR="005A1DED" w:rsidRPr="00107515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="005A1DED" w:rsidRPr="00107515">
        <w:rPr>
          <w:sz w:val="22"/>
          <w:szCs w:val="22"/>
        </w:rPr>
        <w:t>на</w:t>
      </w:r>
      <w:proofErr w:type="gramEnd"/>
      <w:r w:rsidR="005A1DED" w:rsidRPr="00107515">
        <w:rPr>
          <w:sz w:val="22"/>
          <w:szCs w:val="22"/>
        </w:rPr>
        <w:t xml:space="preserve"> </w:t>
      </w:r>
    </w:p>
    <w:p w:rsidR="005A1DED" w:rsidRPr="00107515" w:rsidRDefault="00EC72D1" w:rsidP="005A1DED">
      <w:pPr>
        <w:ind w:firstLine="3544"/>
        <w:jc w:val="right"/>
        <w:rPr>
          <w:sz w:val="22"/>
          <w:szCs w:val="22"/>
        </w:rPr>
      </w:pPr>
      <w:r w:rsidRPr="00107515">
        <w:rPr>
          <w:sz w:val="22"/>
          <w:szCs w:val="22"/>
        </w:rPr>
        <w:t>временное трудоустройство</w:t>
      </w:r>
      <w:r w:rsidR="005A1DED" w:rsidRPr="00107515">
        <w:rPr>
          <w:sz w:val="22"/>
          <w:szCs w:val="22"/>
        </w:rPr>
        <w:t xml:space="preserve"> молодежи на рабочие места, </w:t>
      </w:r>
    </w:p>
    <w:p w:rsidR="00E74AE6" w:rsidRPr="00107515" w:rsidRDefault="005A1DED" w:rsidP="005A1DED">
      <w:pPr>
        <w:ind w:firstLine="4253"/>
        <w:jc w:val="right"/>
        <w:rPr>
          <w:b/>
          <w:color w:val="FF0000"/>
        </w:rPr>
      </w:pPr>
      <w:proofErr w:type="gramStart"/>
      <w:r w:rsidRPr="00107515">
        <w:rPr>
          <w:sz w:val="22"/>
          <w:szCs w:val="22"/>
        </w:rPr>
        <w:t>организуемые для выполнения общественных работ</w:t>
      </w:r>
      <w:proofErr w:type="gramEnd"/>
    </w:p>
    <w:p w:rsidR="003E3E97" w:rsidRPr="00107515" w:rsidRDefault="003E3E97" w:rsidP="00E74AE6">
      <w:pPr>
        <w:ind w:firstLine="7230"/>
        <w:jc w:val="right"/>
        <w:rPr>
          <w:color w:val="000000"/>
        </w:rPr>
      </w:pPr>
    </w:p>
    <w:p w:rsidR="00B231B6" w:rsidRPr="00107515" w:rsidRDefault="00B231B6" w:rsidP="003E3E97">
      <w:pPr>
        <w:pStyle w:val="ConsNormal"/>
        <w:ind w:right="0" w:firstLine="708"/>
        <w:jc w:val="right"/>
      </w:pPr>
    </w:p>
    <w:p w:rsidR="0078273D" w:rsidRPr="00107515" w:rsidRDefault="0078273D" w:rsidP="00B231B6">
      <w:pPr>
        <w:jc w:val="center"/>
        <w:rPr>
          <w:b/>
          <w:sz w:val="28"/>
          <w:szCs w:val="28"/>
        </w:rPr>
      </w:pPr>
    </w:p>
    <w:p w:rsidR="00B231B6" w:rsidRPr="003C35D9" w:rsidRDefault="00B231B6" w:rsidP="00B231B6">
      <w:pPr>
        <w:jc w:val="center"/>
        <w:rPr>
          <w:b/>
        </w:rPr>
      </w:pPr>
      <w:r w:rsidRPr="003C35D9">
        <w:rPr>
          <w:b/>
        </w:rPr>
        <w:t>ЖУРНАЛ</w:t>
      </w:r>
    </w:p>
    <w:p w:rsidR="00B231B6" w:rsidRPr="003C35D9" w:rsidRDefault="00B231B6" w:rsidP="00B231B6">
      <w:pPr>
        <w:jc w:val="center"/>
        <w:rPr>
          <w:b/>
        </w:rPr>
      </w:pPr>
      <w:r w:rsidRPr="003C35D9">
        <w:rPr>
          <w:b/>
        </w:rPr>
        <w:t>регистрации заяв</w:t>
      </w:r>
      <w:r w:rsidR="008C0EFB" w:rsidRPr="003C35D9">
        <w:rPr>
          <w:b/>
        </w:rPr>
        <w:t>ок</w:t>
      </w:r>
      <w:r w:rsidRPr="003C35D9">
        <w:rPr>
          <w:b/>
        </w:rPr>
        <w:t xml:space="preserve"> организаций на участие в конкурсном отборе</w:t>
      </w:r>
    </w:p>
    <w:p w:rsidR="00B231B6" w:rsidRPr="003C35D9" w:rsidRDefault="00B231B6" w:rsidP="00B231B6">
      <w:pPr>
        <w:ind w:left="4248" w:firstLine="708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1493"/>
        <w:gridCol w:w="5657"/>
        <w:gridCol w:w="1480"/>
      </w:tblGrid>
      <w:tr w:rsidR="0074185B" w:rsidRPr="003C35D9" w:rsidTr="0074185B">
        <w:tc>
          <w:tcPr>
            <w:tcW w:w="709" w:type="dxa"/>
            <w:shd w:val="clear" w:color="auto" w:fill="auto"/>
            <w:vAlign w:val="center"/>
          </w:tcPr>
          <w:p w:rsidR="00B231B6" w:rsidRPr="003C35D9" w:rsidRDefault="00B231B6" w:rsidP="0074185B">
            <w:pPr>
              <w:jc w:val="center"/>
              <w:rPr>
                <w:rFonts w:eastAsia="Calibri"/>
              </w:rPr>
            </w:pPr>
            <w:r w:rsidRPr="003C35D9">
              <w:rPr>
                <w:rFonts w:eastAsia="Calibri"/>
                <w:lang w:val="en-US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231B6" w:rsidRPr="003C35D9" w:rsidRDefault="00B231B6" w:rsidP="008C0EFB">
            <w:pPr>
              <w:jc w:val="center"/>
              <w:rPr>
                <w:rFonts w:eastAsia="Calibri"/>
              </w:rPr>
            </w:pPr>
            <w:r w:rsidRPr="003C35D9">
              <w:rPr>
                <w:rFonts w:eastAsia="Calibri"/>
              </w:rPr>
              <w:t xml:space="preserve">Дата </w:t>
            </w:r>
            <w:r w:rsidR="00415C3F" w:rsidRPr="003C35D9">
              <w:rPr>
                <w:rFonts w:eastAsia="Calibri"/>
              </w:rPr>
              <w:br/>
            </w:r>
            <w:r w:rsidRPr="003C35D9">
              <w:rPr>
                <w:rFonts w:eastAsia="Calibri"/>
              </w:rPr>
              <w:t>и время регистрации заяв</w:t>
            </w:r>
            <w:r w:rsidR="008C0EFB" w:rsidRPr="003C35D9">
              <w:rPr>
                <w:rFonts w:eastAsia="Calibri"/>
              </w:rPr>
              <w:t>ки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B231B6" w:rsidRPr="003C35D9" w:rsidRDefault="00B231B6" w:rsidP="0074185B">
            <w:pPr>
              <w:jc w:val="center"/>
              <w:rPr>
                <w:rFonts w:eastAsia="Calibri"/>
              </w:rPr>
            </w:pPr>
            <w:r w:rsidRPr="003C35D9">
              <w:rPr>
                <w:rFonts w:eastAsia="Calibri"/>
              </w:rPr>
              <w:t>Наименование организации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B231B6" w:rsidRPr="003C35D9" w:rsidRDefault="00B231B6" w:rsidP="0074185B">
            <w:pPr>
              <w:jc w:val="center"/>
              <w:rPr>
                <w:rFonts w:eastAsia="Calibri"/>
              </w:rPr>
            </w:pPr>
            <w:r w:rsidRPr="003C35D9">
              <w:rPr>
                <w:rFonts w:eastAsia="Calibri"/>
              </w:rPr>
              <w:t>Подпись претендента</w:t>
            </w:r>
          </w:p>
        </w:tc>
      </w:tr>
      <w:tr w:rsidR="0074185B" w:rsidRPr="003C35D9" w:rsidTr="0074185B">
        <w:tc>
          <w:tcPr>
            <w:tcW w:w="709" w:type="dxa"/>
            <w:shd w:val="clear" w:color="auto" w:fill="auto"/>
          </w:tcPr>
          <w:p w:rsidR="00B231B6" w:rsidRPr="003C35D9" w:rsidRDefault="0078273D" w:rsidP="0078273D">
            <w:pPr>
              <w:jc w:val="center"/>
              <w:rPr>
                <w:rFonts w:eastAsia="Calibri"/>
              </w:rPr>
            </w:pPr>
            <w:r w:rsidRPr="003C35D9">
              <w:rPr>
                <w:rFonts w:eastAsia="Calibri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31B6" w:rsidRPr="003C35D9" w:rsidRDefault="0078273D" w:rsidP="0078273D">
            <w:pPr>
              <w:jc w:val="center"/>
              <w:rPr>
                <w:rFonts w:eastAsia="Calibri"/>
              </w:rPr>
            </w:pPr>
            <w:r w:rsidRPr="003C35D9">
              <w:rPr>
                <w:rFonts w:eastAsia="Calibri"/>
              </w:rPr>
              <w:t>2</w:t>
            </w:r>
          </w:p>
        </w:tc>
        <w:tc>
          <w:tcPr>
            <w:tcW w:w="6147" w:type="dxa"/>
            <w:shd w:val="clear" w:color="auto" w:fill="auto"/>
          </w:tcPr>
          <w:p w:rsidR="00B231B6" w:rsidRPr="003C35D9" w:rsidRDefault="0078273D" w:rsidP="0078273D">
            <w:pPr>
              <w:jc w:val="center"/>
              <w:rPr>
                <w:rFonts w:eastAsia="Calibri"/>
              </w:rPr>
            </w:pPr>
            <w:r w:rsidRPr="003C35D9">
              <w:rPr>
                <w:rFonts w:eastAsia="Calibri"/>
              </w:rPr>
              <w:t>3</w:t>
            </w:r>
          </w:p>
        </w:tc>
        <w:tc>
          <w:tcPr>
            <w:tcW w:w="1331" w:type="dxa"/>
            <w:shd w:val="clear" w:color="auto" w:fill="auto"/>
          </w:tcPr>
          <w:p w:rsidR="00B231B6" w:rsidRPr="003C35D9" w:rsidRDefault="0078273D" w:rsidP="0078273D">
            <w:pPr>
              <w:jc w:val="center"/>
              <w:rPr>
                <w:rFonts w:eastAsia="Calibri"/>
              </w:rPr>
            </w:pPr>
            <w:r w:rsidRPr="003C35D9">
              <w:rPr>
                <w:rFonts w:eastAsia="Calibri"/>
              </w:rPr>
              <w:t>4</w:t>
            </w:r>
          </w:p>
        </w:tc>
      </w:tr>
      <w:tr w:rsidR="0074185B" w:rsidRPr="003C35D9" w:rsidTr="0074185B">
        <w:tc>
          <w:tcPr>
            <w:tcW w:w="709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  <w:p w:rsidR="0011025D" w:rsidRPr="003C35D9" w:rsidRDefault="0011025D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6147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331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</w:tr>
      <w:tr w:rsidR="0074185B" w:rsidRPr="003C35D9" w:rsidTr="0074185B">
        <w:tc>
          <w:tcPr>
            <w:tcW w:w="709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  <w:p w:rsidR="0011025D" w:rsidRPr="003C35D9" w:rsidRDefault="0011025D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6147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331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</w:tr>
      <w:tr w:rsidR="0074185B" w:rsidRPr="003C35D9" w:rsidTr="0074185B">
        <w:tc>
          <w:tcPr>
            <w:tcW w:w="709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  <w:p w:rsidR="0011025D" w:rsidRPr="003C35D9" w:rsidRDefault="0011025D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6147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331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</w:tr>
      <w:tr w:rsidR="0074185B" w:rsidRPr="003C35D9" w:rsidTr="0074185B">
        <w:tc>
          <w:tcPr>
            <w:tcW w:w="709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  <w:p w:rsidR="0011025D" w:rsidRPr="003C35D9" w:rsidRDefault="0011025D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6147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331" w:type="dxa"/>
            <w:shd w:val="clear" w:color="auto" w:fill="auto"/>
          </w:tcPr>
          <w:p w:rsidR="00B231B6" w:rsidRPr="003C35D9" w:rsidRDefault="00B231B6" w:rsidP="0074185B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2C13BE" w:rsidRPr="003C35D9" w:rsidRDefault="00B231B6" w:rsidP="00E74AE6">
      <w:pPr>
        <w:ind w:firstLine="7371"/>
        <w:jc w:val="right"/>
        <w:sectPr w:rsidR="002C13BE" w:rsidRPr="003C35D9" w:rsidSect="007432E1">
          <w:pgSz w:w="11906" w:h="16838"/>
          <w:pgMar w:top="993" w:right="851" w:bottom="567" w:left="1701" w:header="426" w:footer="709" w:gutter="0"/>
          <w:pgNumType w:start="1"/>
          <w:cols w:space="708"/>
          <w:titlePg/>
          <w:docGrid w:linePitch="360"/>
        </w:sectPr>
      </w:pPr>
      <w:r w:rsidRPr="003C35D9">
        <w:br w:type="page"/>
      </w:r>
    </w:p>
    <w:p w:rsidR="00E74AE6" w:rsidRPr="00D470BA" w:rsidRDefault="00E74AE6" w:rsidP="00E74AE6">
      <w:pPr>
        <w:ind w:firstLine="7371"/>
        <w:jc w:val="right"/>
        <w:rPr>
          <w:color w:val="000000"/>
        </w:rPr>
      </w:pPr>
      <w:r w:rsidRPr="00D470BA">
        <w:rPr>
          <w:color w:val="000000"/>
        </w:rPr>
        <w:lastRenderedPageBreak/>
        <w:t>Приложение</w:t>
      </w:r>
      <w:r>
        <w:rPr>
          <w:color w:val="000000"/>
        </w:rPr>
        <w:t xml:space="preserve"> №</w:t>
      </w:r>
      <w:r w:rsidRPr="00D470BA">
        <w:rPr>
          <w:color w:val="000000"/>
        </w:rPr>
        <w:t xml:space="preserve"> </w:t>
      </w:r>
      <w:r w:rsidR="00EF4AF3">
        <w:rPr>
          <w:color w:val="000000"/>
        </w:rPr>
        <w:t>4</w:t>
      </w:r>
    </w:p>
    <w:p w:rsidR="005A1DED" w:rsidRPr="00894E85" w:rsidRDefault="005A1DED" w:rsidP="005A1DED">
      <w:pPr>
        <w:ind w:firstLine="4253"/>
        <w:jc w:val="right"/>
        <w:rPr>
          <w:sz w:val="22"/>
          <w:szCs w:val="22"/>
        </w:rPr>
      </w:pPr>
      <w:r w:rsidRPr="00894E85">
        <w:rPr>
          <w:color w:val="000000"/>
          <w:sz w:val="22"/>
          <w:szCs w:val="22"/>
        </w:rPr>
        <w:t xml:space="preserve">к Порядку </w:t>
      </w:r>
      <w:r w:rsidRPr="00894E85">
        <w:rPr>
          <w:sz w:val="22"/>
          <w:szCs w:val="22"/>
        </w:rPr>
        <w:t>принятия Комитетом по труду и занятости населения Санкт-Петербурга решения о предоставлении</w:t>
      </w:r>
    </w:p>
    <w:p w:rsidR="005A1DED" w:rsidRPr="00D000DD" w:rsidRDefault="00894E85" w:rsidP="005A1DED">
      <w:pPr>
        <w:ind w:firstLine="3544"/>
        <w:jc w:val="right"/>
        <w:rPr>
          <w:sz w:val="22"/>
          <w:szCs w:val="22"/>
        </w:rPr>
      </w:pPr>
      <w:r w:rsidRPr="00894E85">
        <w:rPr>
          <w:sz w:val="22"/>
          <w:szCs w:val="22"/>
        </w:rPr>
        <w:t xml:space="preserve"> </w:t>
      </w:r>
      <w:r w:rsidR="006058B8">
        <w:rPr>
          <w:sz w:val="22"/>
          <w:szCs w:val="22"/>
        </w:rPr>
        <w:t>в 20</w:t>
      </w:r>
      <w:r w:rsidR="006058B8" w:rsidRPr="006058B8">
        <w:rPr>
          <w:sz w:val="22"/>
          <w:szCs w:val="22"/>
        </w:rPr>
        <w:t>20</w:t>
      </w:r>
      <w:r w:rsidR="005A1DED" w:rsidRPr="00D000DD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="005A1DED" w:rsidRPr="00D000DD">
        <w:rPr>
          <w:sz w:val="22"/>
          <w:szCs w:val="22"/>
        </w:rPr>
        <w:t>на</w:t>
      </w:r>
      <w:proofErr w:type="gramEnd"/>
      <w:r w:rsidR="005A1DED" w:rsidRPr="00D000DD">
        <w:rPr>
          <w:sz w:val="22"/>
          <w:szCs w:val="22"/>
        </w:rPr>
        <w:t xml:space="preserve"> </w:t>
      </w:r>
    </w:p>
    <w:p w:rsidR="005A1DED" w:rsidRPr="00D000DD" w:rsidRDefault="00BC6557" w:rsidP="005A1DED">
      <w:pPr>
        <w:ind w:firstLine="3544"/>
        <w:jc w:val="right"/>
        <w:rPr>
          <w:sz w:val="22"/>
          <w:szCs w:val="22"/>
        </w:rPr>
      </w:pPr>
      <w:r w:rsidRPr="00D000DD">
        <w:rPr>
          <w:sz w:val="22"/>
          <w:szCs w:val="22"/>
        </w:rPr>
        <w:t>временное трудоустройство</w:t>
      </w:r>
      <w:r w:rsidR="005A1DED" w:rsidRPr="00D000DD">
        <w:rPr>
          <w:sz w:val="22"/>
          <w:szCs w:val="22"/>
        </w:rPr>
        <w:t xml:space="preserve"> молодежи на рабочие места, </w:t>
      </w:r>
    </w:p>
    <w:p w:rsidR="00E74AE6" w:rsidRPr="00D000DD" w:rsidRDefault="005A1DED" w:rsidP="005A1DED">
      <w:pPr>
        <w:ind w:firstLine="4253"/>
        <w:jc w:val="right"/>
        <w:rPr>
          <w:b/>
          <w:color w:val="FF0000"/>
        </w:rPr>
      </w:pPr>
      <w:proofErr w:type="gramStart"/>
      <w:r w:rsidRPr="00D000DD">
        <w:rPr>
          <w:sz w:val="22"/>
          <w:szCs w:val="22"/>
        </w:rPr>
        <w:t>организуемые для выполнения общественных работ</w:t>
      </w:r>
      <w:proofErr w:type="gramEnd"/>
    </w:p>
    <w:p w:rsidR="00B231B6" w:rsidRPr="00D000DD" w:rsidRDefault="00B231B6" w:rsidP="00E74AE6">
      <w:pPr>
        <w:ind w:firstLine="7230"/>
      </w:pPr>
    </w:p>
    <w:p w:rsidR="00E74AE6" w:rsidRPr="00D000DD" w:rsidRDefault="00E74AE6" w:rsidP="00B231B6">
      <w:pPr>
        <w:jc w:val="center"/>
        <w:rPr>
          <w:b/>
        </w:rPr>
      </w:pPr>
    </w:p>
    <w:p w:rsidR="00B231B6" w:rsidRPr="003C5226" w:rsidRDefault="00B231B6" w:rsidP="00B231B6">
      <w:pPr>
        <w:jc w:val="center"/>
        <w:rPr>
          <w:b/>
        </w:rPr>
      </w:pPr>
      <w:r w:rsidRPr="00D000DD">
        <w:rPr>
          <w:b/>
        </w:rPr>
        <w:t>РАСПИСКА</w:t>
      </w:r>
    </w:p>
    <w:p w:rsidR="00B231B6" w:rsidRPr="00197B29" w:rsidRDefault="00B231B6" w:rsidP="00B231B6">
      <w:pPr>
        <w:jc w:val="center"/>
        <w:rPr>
          <w:b/>
        </w:rPr>
      </w:pPr>
      <w:r w:rsidRPr="00197B29">
        <w:rPr>
          <w:b/>
        </w:rPr>
        <w:t xml:space="preserve">в получении документов представителем </w:t>
      </w:r>
    </w:p>
    <w:p w:rsidR="00B231B6" w:rsidRPr="00197B29" w:rsidRDefault="00B231B6" w:rsidP="00B231B6">
      <w:pPr>
        <w:jc w:val="center"/>
        <w:rPr>
          <w:b/>
        </w:rPr>
      </w:pPr>
      <w:r w:rsidRPr="00197B29">
        <w:rPr>
          <w:b/>
        </w:rPr>
        <w:t>Комитета по труду и занятости населения Санкт-Петербурга</w:t>
      </w:r>
    </w:p>
    <w:p w:rsidR="00B231B6" w:rsidRPr="003C5226" w:rsidRDefault="00B231B6" w:rsidP="00B231B6">
      <w:pPr>
        <w:jc w:val="right"/>
      </w:pPr>
    </w:p>
    <w:p w:rsidR="00B231B6" w:rsidRPr="003C5226" w:rsidRDefault="00B231B6" w:rsidP="00B231B6">
      <w:pPr>
        <w:jc w:val="both"/>
      </w:pPr>
      <w:r w:rsidRPr="003C5226">
        <w:t xml:space="preserve">Я, ___________________________________________________________________________ </w:t>
      </w:r>
    </w:p>
    <w:p w:rsidR="00B231B6" w:rsidRPr="003C5226" w:rsidRDefault="00B231B6" w:rsidP="00B231B6">
      <w:pPr>
        <w:jc w:val="center"/>
        <w:rPr>
          <w:sz w:val="20"/>
          <w:szCs w:val="20"/>
        </w:rPr>
      </w:pPr>
      <w:r w:rsidRPr="003C5226">
        <w:rPr>
          <w:sz w:val="20"/>
          <w:szCs w:val="20"/>
        </w:rPr>
        <w:t>(ф., и., о., должность)</w:t>
      </w:r>
    </w:p>
    <w:p w:rsidR="00B231B6" w:rsidRPr="003C5226" w:rsidRDefault="00B231B6" w:rsidP="00B231B6">
      <w:pPr>
        <w:jc w:val="both"/>
      </w:pPr>
    </w:p>
    <w:p w:rsidR="00B231B6" w:rsidRPr="003C5226" w:rsidRDefault="006F4A21" w:rsidP="00B231B6">
      <w:pPr>
        <w:jc w:val="both"/>
      </w:pPr>
      <w:r>
        <w:t>п</w:t>
      </w:r>
      <w:r w:rsidR="00B231B6" w:rsidRPr="003C5226">
        <w:t>олучил «____» ___________ 20</w:t>
      </w:r>
      <w:r w:rsidR="00EC122E">
        <w:t xml:space="preserve">20 </w:t>
      </w:r>
      <w:r w:rsidR="00B231B6" w:rsidRPr="003C5226">
        <w:t xml:space="preserve">г.        </w:t>
      </w:r>
      <w:r w:rsidR="00B231B6" w:rsidRPr="003C5226">
        <w:rPr>
          <w:u w:val="single"/>
        </w:rPr>
        <w:t>Заяв</w:t>
      </w:r>
      <w:r w:rsidR="008C0EFB">
        <w:rPr>
          <w:u w:val="single"/>
        </w:rPr>
        <w:t>ка</w:t>
      </w:r>
      <w:r w:rsidR="00B231B6" w:rsidRPr="003C5226">
        <w:rPr>
          <w:u w:val="single"/>
        </w:rPr>
        <w:t xml:space="preserve"> на предоставление субсидии</w:t>
      </w:r>
      <w:r w:rsidR="005F676E">
        <w:rPr>
          <w:u w:val="single"/>
        </w:rPr>
        <w:t xml:space="preserve"> №</w:t>
      </w:r>
      <w:r w:rsidR="005F676E" w:rsidRPr="005F676E">
        <w:t xml:space="preserve"> </w:t>
      </w:r>
      <w:r w:rsidR="005F676E">
        <w:t>____</w:t>
      </w:r>
    </w:p>
    <w:p w:rsidR="00B231B6" w:rsidRPr="003C5226" w:rsidRDefault="00B231B6" w:rsidP="00B231B6">
      <w:pPr>
        <w:ind w:left="4248" w:firstLine="708"/>
        <w:jc w:val="both"/>
        <w:rPr>
          <w:sz w:val="20"/>
          <w:szCs w:val="20"/>
        </w:rPr>
      </w:pPr>
      <w:r w:rsidRPr="003C5226">
        <w:rPr>
          <w:sz w:val="20"/>
          <w:szCs w:val="20"/>
        </w:rPr>
        <w:t xml:space="preserve">          (наименование документа)</w:t>
      </w:r>
    </w:p>
    <w:p w:rsidR="00B231B6" w:rsidRPr="003C5226" w:rsidRDefault="00B231B6" w:rsidP="00B231B6">
      <w:pPr>
        <w:jc w:val="both"/>
      </w:pPr>
    </w:p>
    <w:p w:rsidR="00B231B6" w:rsidRPr="003C5226" w:rsidRDefault="006F4A21" w:rsidP="00B231B6">
      <w:pPr>
        <w:jc w:val="both"/>
      </w:pPr>
      <w:r>
        <w:t>о</w:t>
      </w:r>
      <w:r w:rsidR="00B231B6" w:rsidRPr="003C5226">
        <w:t xml:space="preserve">т __________________________________________________________________________ </w:t>
      </w:r>
    </w:p>
    <w:p w:rsidR="00B231B6" w:rsidRPr="003C5226" w:rsidRDefault="00B231B6" w:rsidP="00B231B6">
      <w:pPr>
        <w:jc w:val="center"/>
        <w:rPr>
          <w:sz w:val="20"/>
          <w:szCs w:val="20"/>
        </w:rPr>
      </w:pPr>
      <w:r w:rsidRPr="003C5226">
        <w:rPr>
          <w:sz w:val="20"/>
          <w:szCs w:val="20"/>
        </w:rPr>
        <w:t>(ф., и., о., должность, наименование организации)</w:t>
      </w:r>
    </w:p>
    <w:p w:rsidR="00250382" w:rsidRPr="003C5226" w:rsidRDefault="00250382" w:rsidP="00B231B6">
      <w:pPr>
        <w:jc w:val="center"/>
        <w:rPr>
          <w:sz w:val="20"/>
          <w:szCs w:val="20"/>
        </w:rPr>
      </w:pPr>
    </w:p>
    <w:p w:rsidR="00250382" w:rsidRPr="003C5226" w:rsidRDefault="00250382" w:rsidP="00B231B6">
      <w:pPr>
        <w:jc w:val="center"/>
        <w:rPr>
          <w:sz w:val="20"/>
          <w:szCs w:val="20"/>
        </w:rPr>
      </w:pPr>
      <w:r w:rsidRPr="003C5226">
        <w:rPr>
          <w:sz w:val="20"/>
          <w:szCs w:val="20"/>
        </w:rPr>
        <w:t>___________________________________________________________________________________________</w:t>
      </w:r>
    </w:p>
    <w:p w:rsidR="00250382" w:rsidRPr="003C5226" w:rsidRDefault="00250382" w:rsidP="00B231B6">
      <w:pPr>
        <w:jc w:val="center"/>
        <w:rPr>
          <w:sz w:val="20"/>
          <w:szCs w:val="20"/>
        </w:rPr>
      </w:pPr>
    </w:p>
    <w:p w:rsidR="00250382" w:rsidRPr="003C5226" w:rsidRDefault="00250382" w:rsidP="00B231B6">
      <w:pPr>
        <w:jc w:val="center"/>
        <w:rPr>
          <w:sz w:val="20"/>
          <w:szCs w:val="20"/>
        </w:rPr>
      </w:pPr>
    </w:p>
    <w:p w:rsidR="00250382" w:rsidRPr="003C5226" w:rsidRDefault="00250382" w:rsidP="00B231B6">
      <w:pPr>
        <w:jc w:val="center"/>
        <w:rPr>
          <w:sz w:val="20"/>
          <w:szCs w:val="20"/>
        </w:rPr>
      </w:pPr>
      <w:r w:rsidRPr="003C5226">
        <w:rPr>
          <w:sz w:val="20"/>
          <w:szCs w:val="20"/>
        </w:rPr>
        <w:t>___________________________________________________________________________________________</w:t>
      </w:r>
    </w:p>
    <w:p w:rsidR="00B231B6" w:rsidRPr="003C5226" w:rsidRDefault="00B231B6" w:rsidP="00B231B6">
      <w:pPr>
        <w:jc w:val="both"/>
      </w:pPr>
    </w:p>
    <w:p w:rsidR="00B231B6" w:rsidRPr="003C5226" w:rsidRDefault="00B231B6" w:rsidP="00B231B6">
      <w:pPr>
        <w:jc w:val="both"/>
      </w:pPr>
    </w:p>
    <w:p w:rsidR="00B231B6" w:rsidRPr="003C5226" w:rsidRDefault="00B231B6" w:rsidP="00B231B6">
      <w:pPr>
        <w:jc w:val="both"/>
      </w:pPr>
      <w:r w:rsidRPr="003C5226">
        <w:tab/>
      </w:r>
      <w:r w:rsidRPr="003C5226">
        <w:tab/>
      </w:r>
      <w:r w:rsidRPr="003C5226">
        <w:tab/>
      </w:r>
      <w:r w:rsidRPr="003C5226">
        <w:tab/>
      </w:r>
      <w:r w:rsidRPr="003C5226">
        <w:tab/>
      </w:r>
      <w:r w:rsidRPr="003C5226">
        <w:tab/>
      </w:r>
      <w:r w:rsidRPr="003C5226">
        <w:tab/>
        <w:t>______________ (______________)</w:t>
      </w:r>
    </w:p>
    <w:p w:rsidR="00B231B6" w:rsidRPr="003C5226" w:rsidRDefault="00B231B6" w:rsidP="00B231B6">
      <w:pPr>
        <w:ind w:left="4248" w:firstLine="708"/>
        <w:jc w:val="both"/>
        <w:rPr>
          <w:sz w:val="20"/>
          <w:szCs w:val="20"/>
        </w:rPr>
      </w:pPr>
      <w:r w:rsidRPr="003C5226">
        <w:rPr>
          <w:sz w:val="20"/>
          <w:szCs w:val="20"/>
        </w:rPr>
        <w:t>(подпись)</w:t>
      </w:r>
    </w:p>
    <w:p w:rsidR="00B231B6" w:rsidRPr="003C5226" w:rsidRDefault="00B231B6" w:rsidP="00B231B6">
      <w:pPr>
        <w:ind w:left="4248" w:firstLine="708"/>
        <w:jc w:val="both"/>
        <w:rPr>
          <w:sz w:val="20"/>
          <w:szCs w:val="20"/>
        </w:rPr>
      </w:pPr>
    </w:p>
    <w:p w:rsidR="002C13BE" w:rsidRDefault="00B231B6" w:rsidP="0040398E">
      <w:pPr>
        <w:ind w:left="4248" w:firstLine="708"/>
        <w:jc w:val="right"/>
        <w:sectPr w:rsidR="002C13BE" w:rsidSect="007432E1">
          <w:pgSz w:w="11906" w:h="16838"/>
          <w:pgMar w:top="993" w:right="851" w:bottom="567" w:left="1701" w:header="426" w:footer="709" w:gutter="0"/>
          <w:pgNumType w:start="1"/>
          <w:cols w:space="708"/>
          <w:titlePg/>
          <w:docGrid w:linePitch="360"/>
        </w:sectPr>
      </w:pPr>
      <w:r w:rsidRPr="003C5226">
        <w:t>«______» _____________ 20</w:t>
      </w:r>
      <w:r w:rsidR="003C35D9" w:rsidRPr="00735086">
        <w:t>20</w:t>
      </w:r>
      <w:r w:rsidRPr="003C5226">
        <w:t xml:space="preserve"> г.</w:t>
      </w:r>
      <w:r w:rsidR="0040398E">
        <w:br w:type="page"/>
      </w:r>
    </w:p>
    <w:p w:rsidR="0040398E" w:rsidRPr="00D470BA" w:rsidRDefault="0040398E" w:rsidP="0040398E">
      <w:pPr>
        <w:ind w:left="4248" w:firstLine="708"/>
        <w:jc w:val="right"/>
        <w:rPr>
          <w:color w:val="000000"/>
        </w:rPr>
      </w:pPr>
      <w:r w:rsidRPr="00D470BA">
        <w:rPr>
          <w:color w:val="000000"/>
        </w:rPr>
        <w:lastRenderedPageBreak/>
        <w:t>Приложение</w:t>
      </w:r>
      <w:r>
        <w:rPr>
          <w:color w:val="000000"/>
        </w:rPr>
        <w:t xml:space="preserve"> №</w:t>
      </w:r>
      <w:r w:rsidRPr="00D470BA">
        <w:rPr>
          <w:color w:val="000000"/>
        </w:rPr>
        <w:t xml:space="preserve"> </w:t>
      </w:r>
      <w:r>
        <w:rPr>
          <w:color w:val="000000"/>
        </w:rPr>
        <w:t>5</w:t>
      </w:r>
    </w:p>
    <w:p w:rsidR="005A1DED" w:rsidRPr="00B207EB" w:rsidRDefault="005A1DED" w:rsidP="005A1DED">
      <w:pPr>
        <w:ind w:firstLine="4253"/>
        <w:jc w:val="right"/>
        <w:rPr>
          <w:sz w:val="22"/>
          <w:szCs w:val="22"/>
        </w:rPr>
      </w:pPr>
      <w:r w:rsidRPr="00146D2F">
        <w:rPr>
          <w:sz w:val="22"/>
          <w:szCs w:val="22"/>
        </w:rPr>
        <w:t xml:space="preserve">к Порядку </w:t>
      </w:r>
      <w:r w:rsidRPr="00B207EB">
        <w:rPr>
          <w:sz w:val="22"/>
          <w:szCs w:val="22"/>
        </w:rPr>
        <w:t>принятия Комитетом по труду и занятости населения Санкт-Петербурга решения о предоставлении</w:t>
      </w:r>
    </w:p>
    <w:p w:rsidR="005A1DED" w:rsidRPr="00B207EB" w:rsidRDefault="006058B8" w:rsidP="005A1DED">
      <w:pPr>
        <w:ind w:firstLine="354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в 20</w:t>
      </w:r>
      <w:r w:rsidRPr="006058B8">
        <w:rPr>
          <w:sz w:val="22"/>
          <w:szCs w:val="22"/>
        </w:rPr>
        <w:t>20</w:t>
      </w:r>
      <w:r w:rsidR="005A1DED" w:rsidRPr="00B207EB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="005A1DED" w:rsidRPr="00B207EB">
        <w:rPr>
          <w:sz w:val="22"/>
          <w:szCs w:val="22"/>
        </w:rPr>
        <w:t>на</w:t>
      </w:r>
      <w:proofErr w:type="gramEnd"/>
      <w:r w:rsidR="005A1DED" w:rsidRPr="00B207EB">
        <w:rPr>
          <w:sz w:val="22"/>
          <w:szCs w:val="22"/>
        </w:rPr>
        <w:t xml:space="preserve"> </w:t>
      </w:r>
    </w:p>
    <w:p w:rsidR="005A1DED" w:rsidRPr="00B207EB" w:rsidRDefault="00BC6557" w:rsidP="005A1DED">
      <w:pPr>
        <w:ind w:firstLine="3544"/>
        <w:jc w:val="right"/>
        <w:rPr>
          <w:sz w:val="22"/>
          <w:szCs w:val="22"/>
        </w:rPr>
      </w:pPr>
      <w:r w:rsidRPr="00B207EB">
        <w:rPr>
          <w:sz w:val="22"/>
          <w:szCs w:val="22"/>
        </w:rPr>
        <w:t>временное трудоустройство</w:t>
      </w:r>
      <w:r w:rsidR="005A1DED" w:rsidRPr="00B207EB">
        <w:rPr>
          <w:sz w:val="22"/>
          <w:szCs w:val="22"/>
        </w:rPr>
        <w:t xml:space="preserve"> молодежи на рабочие места, </w:t>
      </w:r>
    </w:p>
    <w:p w:rsidR="0040398E" w:rsidRPr="00B207EB" w:rsidRDefault="005A1DED" w:rsidP="005A1DED">
      <w:pPr>
        <w:ind w:firstLine="3828"/>
        <w:jc w:val="right"/>
      </w:pPr>
      <w:proofErr w:type="gramStart"/>
      <w:r w:rsidRPr="00B207EB">
        <w:rPr>
          <w:sz w:val="22"/>
          <w:szCs w:val="22"/>
        </w:rPr>
        <w:t>организуемые для выполнения общественных работ</w:t>
      </w:r>
      <w:proofErr w:type="gramEnd"/>
    </w:p>
    <w:p w:rsidR="0040398E" w:rsidRPr="00B207EB" w:rsidRDefault="0040398E" w:rsidP="0040398E">
      <w:pPr>
        <w:jc w:val="center"/>
        <w:rPr>
          <w:color w:val="000000"/>
        </w:rPr>
      </w:pPr>
    </w:p>
    <w:p w:rsidR="0040398E" w:rsidRPr="00AA4329" w:rsidRDefault="0040398E" w:rsidP="0040398E">
      <w:pPr>
        <w:jc w:val="center"/>
        <w:rPr>
          <w:b/>
          <w:bCs/>
          <w:color w:val="000000"/>
        </w:rPr>
      </w:pPr>
      <w:r w:rsidRPr="00AA4329">
        <w:rPr>
          <w:b/>
          <w:bCs/>
          <w:color w:val="000000"/>
        </w:rPr>
        <w:t xml:space="preserve">ОПРЕДЕЛЕНИЕ БАЛЛОВ </w:t>
      </w:r>
    </w:p>
    <w:p w:rsidR="0040398E" w:rsidRPr="00AA4329" w:rsidRDefault="0040398E" w:rsidP="0040398E">
      <w:pPr>
        <w:jc w:val="center"/>
        <w:rPr>
          <w:b/>
          <w:bCs/>
          <w:color w:val="000000"/>
        </w:rPr>
      </w:pPr>
      <w:r w:rsidRPr="00AA4329">
        <w:rPr>
          <w:b/>
          <w:bCs/>
          <w:color w:val="000000"/>
        </w:rPr>
        <w:t xml:space="preserve">по критериям оценки заявок на предоставление субсидии </w:t>
      </w:r>
    </w:p>
    <w:p w:rsidR="0040398E" w:rsidRPr="00AA4329" w:rsidRDefault="0040398E" w:rsidP="0040398E">
      <w:pPr>
        <w:jc w:val="center"/>
        <w:rPr>
          <w:b/>
          <w:bCs/>
          <w:color w:val="000000"/>
        </w:rPr>
      </w:pPr>
      <w:r w:rsidRPr="00AA4329">
        <w:rPr>
          <w:b/>
          <w:bCs/>
          <w:color w:val="000000"/>
        </w:rPr>
        <w:t xml:space="preserve">на временное трудоустройство молодежи на рабочие места, </w:t>
      </w:r>
    </w:p>
    <w:p w:rsidR="0040398E" w:rsidRPr="00AA4329" w:rsidRDefault="0040398E" w:rsidP="0040398E">
      <w:pPr>
        <w:jc w:val="center"/>
        <w:rPr>
          <w:b/>
          <w:bCs/>
          <w:color w:val="000000"/>
        </w:rPr>
      </w:pPr>
      <w:proofErr w:type="gramStart"/>
      <w:r w:rsidRPr="00AA4329">
        <w:rPr>
          <w:b/>
          <w:bCs/>
          <w:color w:val="000000"/>
        </w:rPr>
        <w:t xml:space="preserve">организуемые для выполнения общественных работ </w:t>
      </w:r>
      <w:proofErr w:type="gramEnd"/>
    </w:p>
    <w:p w:rsidR="0040398E" w:rsidRPr="00AA4329" w:rsidRDefault="0040398E" w:rsidP="0040398E">
      <w:pPr>
        <w:rPr>
          <w:color w:val="000000"/>
        </w:rPr>
      </w:pPr>
    </w:p>
    <w:tbl>
      <w:tblPr>
        <w:tblW w:w="9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5"/>
        <w:gridCol w:w="6563"/>
        <w:gridCol w:w="1247"/>
        <w:gridCol w:w="1302"/>
      </w:tblGrid>
      <w:tr w:rsidR="0040398E" w:rsidRPr="00B207EB" w:rsidTr="00B8603E">
        <w:trPr>
          <w:trHeight w:val="1144"/>
        </w:trPr>
        <w:tc>
          <w:tcPr>
            <w:tcW w:w="625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B207EB">
              <w:rPr>
                <w:color w:val="000000"/>
              </w:rPr>
              <w:t>п</w:t>
            </w:r>
            <w:proofErr w:type="spellEnd"/>
            <w:proofErr w:type="gramEnd"/>
            <w:r w:rsidRPr="00B207EB">
              <w:rPr>
                <w:color w:val="000000"/>
              </w:rPr>
              <w:t>/</w:t>
            </w:r>
            <w:proofErr w:type="spellStart"/>
            <w:r w:rsidRPr="00B207EB">
              <w:rPr>
                <w:color w:val="000000"/>
              </w:rPr>
              <w:t>п</w:t>
            </w:r>
            <w:proofErr w:type="spellEnd"/>
          </w:p>
        </w:tc>
        <w:tc>
          <w:tcPr>
            <w:tcW w:w="6563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Наименование критерия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Значение оценки</w:t>
            </w:r>
          </w:p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(балл)</w:t>
            </w:r>
          </w:p>
        </w:tc>
        <w:tc>
          <w:tcPr>
            <w:tcW w:w="1302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Удельный вес от общей оценки</w:t>
            </w:r>
          </w:p>
        </w:tc>
      </w:tr>
      <w:tr w:rsidR="0040398E" w:rsidRPr="00B207EB" w:rsidTr="00B8603E">
        <w:trPr>
          <w:cantSplit/>
        </w:trPr>
        <w:tc>
          <w:tcPr>
            <w:tcW w:w="625" w:type="dxa"/>
            <w:vAlign w:val="center"/>
          </w:tcPr>
          <w:p w:rsidR="0040398E" w:rsidRPr="00B207EB" w:rsidRDefault="0040398E" w:rsidP="00B8603E">
            <w:pPr>
              <w:jc w:val="center"/>
              <w:rPr>
                <w:b/>
                <w:bCs/>
                <w:color w:val="000000"/>
              </w:rPr>
            </w:pPr>
            <w:r w:rsidRPr="00B207EB">
              <w:rPr>
                <w:b/>
                <w:bCs/>
                <w:color w:val="000000"/>
              </w:rPr>
              <w:t>1.</w:t>
            </w:r>
          </w:p>
        </w:tc>
        <w:tc>
          <w:tcPr>
            <w:tcW w:w="7810" w:type="dxa"/>
            <w:gridSpan w:val="2"/>
          </w:tcPr>
          <w:p w:rsidR="0040398E" w:rsidRPr="00B207EB" w:rsidRDefault="0040398E" w:rsidP="00B8603E">
            <w:pPr>
              <w:jc w:val="center"/>
              <w:rPr>
                <w:b/>
                <w:color w:val="000000"/>
              </w:rPr>
            </w:pPr>
            <w:proofErr w:type="gramStart"/>
            <w:r w:rsidRPr="00B207EB">
              <w:rPr>
                <w:b/>
                <w:color w:val="000000"/>
              </w:rPr>
              <w:t xml:space="preserve">Наличие опыта в оказании услуг </w:t>
            </w:r>
            <w:r w:rsidRPr="00B207EB">
              <w:rPr>
                <w:b/>
                <w:color w:val="000000"/>
              </w:rPr>
              <w:br/>
              <w:t>по организации общественных работ *)</w:t>
            </w:r>
            <w:proofErr w:type="gramEnd"/>
          </w:p>
        </w:tc>
        <w:tc>
          <w:tcPr>
            <w:tcW w:w="1302" w:type="dxa"/>
            <w:vMerge w:val="restart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0,4</w:t>
            </w: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1.1.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rPr>
                <w:color w:val="000000"/>
              </w:rPr>
            </w:pPr>
            <w:r w:rsidRPr="00B207EB">
              <w:rPr>
                <w:color w:val="000000"/>
              </w:rPr>
              <w:t>Количество заключенных контрактов (договоров) от 1 до 2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4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1.2.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rPr>
                <w:color w:val="000000"/>
              </w:rPr>
            </w:pPr>
            <w:r w:rsidRPr="00B207EB">
              <w:rPr>
                <w:color w:val="000000"/>
              </w:rPr>
              <w:t>Количество заключенных контрактов (договоров) от 3 до 4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6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1.3.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ind w:right="-275"/>
              <w:rPr>
                <w:color w:val="000000"/>
              </w:rPr>
            </w:pPr>
            <w:r w:rsidRPr="00B207EB">
              <w:rPr>
                <w:color w:val="000000"/>
              </w:rPr>
              <w:t>Количество заключенных контрактов (договоров) от 5 до 6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8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1.4.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rPr>
                <w:color w:val="000000"/>
              </w:rPr>
            </w:pPr>
            <w:r w:rsidRPr="00B207EB">
              <w:rPr>
                <w:color w:val="000000"/>
              </w:rPr>
              <w:t xml:space="preserve">Количество заключенных контрактов (договоров) от 6 </w:t>
            </w:r>
            <w:r w:rsidRPr="00B207EB">
              <w:rPr>
                <w:color w:val="000000"/>
              </w:rPr>
              <w:br/>
              <w:t>и более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10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  <w:vAlign w:val="center"/>
          </w:tcPr>
          <w:p w:rsidR="0040398E" w:rsidRPr="00B207EB" w:rsidRDefault="0040398E" w:rsidP="00B8603E">
            <w:pPr>
              <w:jc w:val="center"/>
              <w:rPr>
                <w:b/>
                <w:bCs/>
                <w:color w:val="000000"/>
              </w:rPr>
            </w:pPr>
            <w:r w:rsidRPr="00B207EB">
              <w:rPr>
                <w:b/>
                <w:bCs/>
                <w:color w:val="000000"/>
              </w:rPr>
              <w:t>2.</w:t>
            </w:r>
          </w:p>
        </w:tc>
        <w:tc>
          <w:tcPr>
            <w:tcW w:w="7810" w:type="dxa"/>
            <w:gridSpan w:val="2"/>
          </w:tcPr>
          <w:p w:rsidR="0040398E" w:rsidRPr="00B207EB" w:rsidRDefault="0040398E" w:rsidP="00B8603E">
            <w:pPr>
              <w:jc w:val="center"/>
              <w:rPr>
                <w:b/>
                <w:color w:val="000000"/>
              </w:rPr>
            </w:pPr>
            <w:r w:rsidRPr="00B207EB">
              <w:rPr>
                <w:b/>
                <w:color w:val="000000"/>
              </w:rPr>
              <w:t xml:space="preserve">Продолжительность </w:t>
            </w:r>
            <w:r w:rsidR="00AA4329">
              <w:rPr>
                <w:b/>
                <w:color w:val="000000"/>
              </w:rPr>
              <w:t>организуемых в 20</w:t>
            </w:r>
            <w:r w:rsidR="00AA4329" w:rsidRPr="00B22B6B">
              <w:rPr>
                <w:b/>
                <w:color w:val="000000"/>
              </w:rPr>
              <w:t>20</w:t>
            </w:r>
            <w:r w:rsidRPr="00B207EB">
              <w:rPr>
                <w:b/>
                <w:color w:val="000000"/>
              </w:rPr>
              <w:t xml:space="preserve"> году общественных работ</w:t>
            </w:r>
          </w:p>
          <w:p w:rsidR="0040398E" w:rsidRPr="00B207EB" w:rsidRDefault="0040398E" w:rsidP="00B8603E">
            <w:pPr>
              <w:jc w:val="center"/>
              <w:rPr>
                <w:b/>
                <w:color w:val="000000"/>
              </w:rPr>
            </w:pPr>
            <w:proofErr w:type="gramStart"/>
            <w:r w:rsidRPr="00B207EB">
              <w:rPr>
                <w:b/>
                <w:color w:val="000000"/>
              </w:rPr>
              <w:t xml:space="preserve">(в соответствии с заявкой на участие в конкурсном отборе </w:t>
            </w:r>
            <w:proofErr w:type="gramEnd"/>
          </w:p>
          <w:p w:rsidR="0040398E" w:rsidRPr="00B207EB" w:rsidRDefault="0040398E" w:rsidP="00B8603E">
            <w:pPr>
              <w:jc w:val="center"/>
              <w:rPr>
                <w:b/>
                <w:color w:val="000000"/>
              </w:rPr>
            </w:pPr>
            <w:r w:rsidRPr="00B207EB">
              <w:rPr>
                <w:b/>
                <w:color w:val="000000"/>
              </w:rPr>
              <w:t xml:space="preserve">на предоставление субсидии) </w:t>
            </w:r>
          </w:p>
        </w:tc>
        <w:tc>
          <w:tcPr>
            <w:tcW w:w="1302" w:type="dxa"/>
            <w:vMerge w:val="restart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0,4</w:t>
            </w: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2.1.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rPr>
                <w:color w:val="000000"/>
              </w:rPr>
            </w:pPr>
            <w:r w:rsidRPr="00B207EB">
              <w:rPr>
                <w:color w:val="000000"/>
              </w:rPr>
              <w:t xml:space="preserve">От 1 календарного месяца до 2 календарных месяцев 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4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2.2.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rPr>
                <w:color w:val="000000"/>
              </w:rPr>
            </w:pPr>
            <w:r w:rsidRPr="00B207EB">
              <w:rPr>
                <w:color w:val="000000"/>
              </w:rPr>
              <w:t>От 3 календарного месяца до 4 календарных месяцев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6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2.3.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ind w:right="-275"/>
              <w:rPr>
                <w:color w:val="000000"/>
              </w:rPr>
            </w:pPr>
            <w:r w:rsidRPr="00B207EB">
              <w:rPr>
                <w:color w:val="000000"/>
              </w:rPr>
              <w:t>От 5 календарного месяца до 6 календарных месяцев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8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2.4.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rPr>
                <w:color w:val="000000"/>
              </w:rPr>
            </w:pPr>
            <w:r w:rsidRPr="00B207EB">
              <w:rPr>
                <w:color w:val="000000"/>
              </w:rPr>
              <w:t>Более 6 календарных месяцев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10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  <w:vAlign w:val="center"/>
          </w:tcPr>
          <w:p w:rsidR="0040398E" w:rsidRPr="00B207EB" w:rsidRDefault="0040398E" w:rsidP="00B8603E">
            <w:pPr>
              <w:jc w:val="center"/>
              <w:rPr>
                <w:b/>
                <w:bCs/>
                <w:color w:val="000000"/>
              </w:rPr>
            </w:pPr>
            <w:r w:rsidRPr="00B207EB">
              <w:rPr>
                <w:b/>
                <w:bCs/>
                <w:color w:val="000000"/>
              </w:rPr>
              <w:t>3.</w:t>
            </w:r>
          </w:p>
        </w:tc>
        <w:tc>
          <w:tcPr>
            <w:tcW w:w="7810" w:type="dxa"/>
            <w:gridSpan w:val="2"/>
          </w:tcPr>
          <w:p w:rsidR="0040398E" w:rsidRPr="00B207EB" w:rsidRDefault="0040398E" w:rsidP="00B8603E">
            <w:pPr>
              <w:jc w:val="center"/>
              <w:rPr>
                <w:b/>
                <w:color w:val="000000"/>
              </w:rPr>
            </w:pPr>
            <w:r w:rsidRPr="00B207EB">
              <w:rPr>
                <w:b/>
                <w:color w:val="000000"/>
              </w:rPr>
              <w:t xml:space="preserve">Экономическая обоснованность соотношения объемов </w:t>
            </w:r>
          </w:p>
          <w:p w:rsidR="0040398E" w:rsidRPr="00B207EB" w:rsidRDefault="0040398E" w:rsidP="00B8603E">
            <w:pPr>
              <w:jc w:val="center"/>
              <w:rPr>
                <w:b/>
                <w:color w:val="000000"/>
              </w:rPr>
            </w:pPr>
            <w:r w:rsidRPr="00B207EB">
              <w:rPr>
                <w:b/>
                <w:color w:val="000000"/>
              </w:rPr>
              <w:t>отдельных направлений затрат, возникающ</w:t>
            </w:r>
            <w:r w:rsidR="00B22B6B">
              <w:rPr>
                <w:b/>
                <w:color w:val="000000"/>
              </w:rPr>
              <w:t>их в 20</w:t>
            </w:r>
            <w:r w:rsidR="00B22B6B" w:rsidRPr="00AE460E">
              <w:rPr>
                <w:b/>
                <w:color w:val="000000"/>
              </w:rPr>
              <w:t>20</w:t>
            </w:r>
            <w:r w:rsidRPr="00B207EB">
              <w:rPr>
                <w:b/>
                <w:color w:val="000000"/>
              </w:rPr>
              <w:t xml:space="preserve"> году </w:t>
            </w:r>
          </w:p>
          <w:p w:rsidR="0040398E" w:rsidRPr="00B207EB" w:rsidRDefault="0040398E" w:rsidP="00B8603E">
            <w:pPr>
              <w:jc w:val="center"/>
              <w:rPr>
                <w:b/>
                <w:color w:val="000000"/>
              </w:rPr>
            </w:pPr>
            <w:r w:rsidRPr="00B207EB">
              <w:rPr>
                <w:b/>
                <w:color w:val="000000"/>
              </w:rPr>
              <w:t>в связи с организацией рабочих мест для временного трудоустройства молодежи на общественные работы **)</w:t>
            </w:r>
          </w:p>
        </w:tc>
        <w:tc>
          <w:tcPr>
            <w:tcW w:w="1302" w:type="dxa"/>
            <w:vMerge w:val="restart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0,2</w:t>
            </w: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3.1.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rPr>
                <w:color w:val="000000"/>
              </w:rPr>
            </w:pPr>
            <w:r w:rsidRPr="00B207EB">
              <w:rPr>
                <w:color w:val="000000"/>
              </w:rPr>
              <w:t>Соотношение сумм прочих расходов и субсидии до 16,6 %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2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3.2.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rPr>
                <w:color w:val="000000"/>
              </w:rPr>
            </w:pPr>
            <w:r w:rsidRPr="00B207EB">
              <w:rPr>
                <w:color w:val="000000"/>
              </w:rPr>
              <w:t>Соотношение сумм прочих расходов и субсидии до 10,0 %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3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3.3.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ind w:right="-275"/>
              <w:rPr>
                <w:color w:val="000000"/>
              </w:rPr>
            </w:pPr>
            <w:r w:rsidRPr="00B207EB">
              <w:rPr>
                <w:color w:val="000000"/>
              </w:rPr>
              <w:t>Соотношение сумм прочих расходов и субсидии до 5,0 %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4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  <w:tr w:rsidR="0040398E" w:rsidRPr="00B207EB" w:rsidTr="00B8603E">
        <w:trPr>
          <w:cantSplit/>
        </w:trPr>
        <w:tc>
          <w:tcPr>
            <w:tcW w:w="625" w:type="dxa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3.4.</w:t>
            </w:r>
          </w:p>
        </w:tc>
        <w:tc>
          <w:tcPr>
            <w:tcW w:w="6563" w:type="dxa"/>
          </w:tcPr>
          <w:p w:rsidR="0040398E" w:rsidRPr="00B207EB" w:rsidRDefault="0040398E" w:rsidP="00B8603E">
            <w:pPr>
              <w:rPr>
                <w:color w:val="000000"/>
              </w:rPr>
            </w:pPr>
            <w:r w:rsidRPr="00B207EB">
              <w:rPr>
                <w:color w:val="000000"/>
              </w:rPr>
              <w:t>Соотношение сумм прочих расходов и субсидии до 1,0 %</w:t>
            </w:r>
          </w:p>
        </w:tc>
        <w:tc>
          <w:tcPr>
            <w:tcW w:w="1247" w:type="dxa"/>
            <w:vAlign w:val="center"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  <w:r w:rsidRPr="00B207EB">
              <w:rPr>
                <w:color w:val="000000"/>
              </w:rPr>
              <w:t>5</w:t>
            </w:r>
          </w:p>
        </w:tc>
        <w:tc>
          <w:tcPr>
            <w:tcW w:w="1302" w:type="dxa"/>
            <w:vMerge/>
          </w:tcPr>
          <w:p w:rsidR="0040398E" w:rsidRPr="00B207EB" w:rsidRDefault="0040398E" w:rsidP="00B8603E">
            <w:pPr>
              <w:jc w:val="center"/>
              <w:rPr>
                <w:color w:val="000000"/>
              </w:rPr>
            </w:pPr>
          </w:p>
        </w:tc>
      </w:tr>
    </w:tbl>
    <w:p w:rsidR="0040398E" w:rsidRPr="00B207EB" w:rsidRDefault="0040398E" w:rsidP="0040398E">
      <w:pPr>
        <w:ind w:firstLine="225"/>
        <w:jc w:val="both"/>
        <w:rPr>
          <w:color w:val="000000"/>
        </w:rPr>
      </w:pPr>
      <w:r w:rsidRPr="00B207EB">
        <w:rPr>
          <w:color w:val="000000"/>
        </w:rPr>
        <w:t>* Показатель «Наличие опыта оказания услуг по организации общественных работ», подтверждается формой в соответствии с приложением № 6 к Порядку</w:t>
      </w:r>
      <w:r>
        <w:rPr>
          <w:color w:val="000000"/>
        </w:rPr>
        <w:t>, содержащей</w:t>
      </w:r>
      <w:r w:rsidRPr="003C5226">
        <w:rPr>
          <w:color w:val="000000"/>
        </w:rPr>
        <w:t xml:space="preserve"> </w:t>
      </w:r>
      <w:r>
        <w:rPr>
          <w:color w:val="000000"/>
        </w:rPr>
        <w:t xml:space="preserve">информацию о </w:t>
      </w:r>
      <w:r w:rsidRPr="003C5226">
        <w:rPr>
          <w:color w:val="000000"/>
        </w:rPr>
        <w:t>контракт</w:t>
      </w:r>
      <w:r>
        <w:rPr>
          <w:color w:val="000000"/>
        </w:rPr>
        <w:t>ах (</w:t>
      </w:r>
      <w:r w:rsidRPr="003C5226">
        <w:rPr>
          <w:color w:val="000000"/>
        </w:rPr>
        <w:t>договора</w:t>
      </w:r>
      <w:r>
        <w:rPr>
          <w:color w:val="000000"/>
        </w:rPr>
        <w:t xml:space="preserve">х, соглашениях) по организации общественных работ, подтверждаемую </w:t>
      </w:r>
      <w:r w:rsidRPr="00B207EB">
        <w:rPr>
          <w:color w:val="000000"/>
        </w:rPr>
        <w:t>копиями актов об окончании действия (закрытии) контрактов (договоров, со</w:t>
      </w:r>
      <w:r w:rsidR="00A76C99" w:rsidRPr="00B207EB">
        <w:rPr>
          <w:color w:val="000000"/>
        </w:rPr>
        <w:t>глашений) за период с 01.01.201</w:t>
      </w:r>
      <w:r w:rsidR="00AE460E" w:rsidRPr="00AE460E">
        <w:rPr>
          <w:color w:val="000000"/>
        </w:rPr>
        <w:t>8</w:t>
      </w:r>
      <w:r w:rsidR="00AE460E">
        <w:rPr>
          <w:color w:val="000000"/>
        </w:rPr>
        <w:t xml:space="preserve"> по 31.12.20</w:t>
      </w:r>
      <w:r w:rsidR="00AE460E" w:rsidRPr="00AE460E">
        <w:rPr>
          <w:color w:val="000000"/>
        </w:rPr>
        <w:t>20</w:t>
      </w:r>
      <w:r w:rsidRPr="00B207EB">
        <w:rPr>
          <w:color w:val="000000"/>
        </w:rPr>
        <w:t>.</w:t>
      </w:r>
    </w:p>
    <w:p w:rsidR="007213AF" w:rsidRDefault="0040398E" w:rsidP="00423963">
      <w:pPr>
        <w:jc w:val="both"/>
        <w:rPr>
          <w:color w:val="000000"/>
        </w:rPr>
        <w:sectPr w:rsidR="007213AF" w:rsidSect="007432E1">
          <w:pgSz w:w="11906" w:h="16838"/>
          <w:pgMar w:top="993" w:right="851" w:bottom="567" w:left="1701" w:header="426" w:footer="709" w:gutter="0"/>
          <w:pgNumType w:start="1"/>
          <w:cols w:space="708"/>
          <w:titlePg/>
          <w:docGrid w:linePitch="360"/>
        </w:sectPr>
      </w:pPr>
      <w:proofErr w:type="gramStart"/>
      <w:r w:rsidRPr="00B207EB">
        <w:rPr>
          <w:color w:val="000000"/>
        </w:rPr>
        <w:t>** Показатель «Экономическая обоснованность соотношения объемов отдельных направ</w:t>
      </w:r>
      <w:r w:rsidR="00BA655C">
        <w:rPr>
          <w:color w:val="000000"/>
        </w:rPr>
        <w:t>лений затрат, возникающих в 20</w:t>
      </w:r>
      <w:r w:rsidR="00BA655C" w:rsidRPr="00BA655C">
        <w:rPr>
          <w:color w:val="000000"/>
        </w:rPr>
        <w:t>20</w:t>
      </w:r>
      <w:r w:rsidRPr="00B207EB">
        <w:rPr>
          <w:color w:val="000000"/>
        </w:rPr>
        <w:t xml:space="preserve"> году в связи с организацией рабочих мест </w:t>
      </w:r>
      <w:r w:rsidR="00C11E90" w:rsidRPr="00C11E90">
        <w:rPr>
          <w:color w:val="000000"/>
        </w:rPr>
        <w:br/>
      </w:r>
      <w:r w:rsidRPr="00B207EB">
        <w:rPr>
          <w:color w:val="000000"/>
        </w:rPr>
        <w:t xml:space="preserve">для временного трудоустройства молодежи на общественные работы» предусматривает соотношение размера затрат, подлежащих возмещению за счет субсидии, с учетом размера запрашиваемой субсидии и предельного объема ее возмещения, установленных </w:t>
      </w:r>
      <w:r w:rsidR="00423963" w:rsidRPr="00B207EB">
        <w:rPr>
          <w:color w:val="000000"/>
        </w:rPr>
        <w:br/>
      </w:r>
      <w:r w:rsidRPr="00B207EB">
        <w:rPr>
          <w:color w:val="000000"/>
        </w:rPr>
        <w:t xml:space="preserve">в соответствии с </w:t>
      </w:r>
      <w:r w:rsidR="00606843" w:rsidRPr="00B207EB">
        <w:rPr>
          <w:color w:val="000000"/>
        </w:rPr>
        <w:t>приложением</w:t>
      </w:r>
      <w:r w:rsidRPr="00B207EB">
        <w:rPr>
          <w:color w:val="000000"/>
        </w:rPr>
        <w:t xml:space="preserve"> к постановлению Правительства Санкт-Петербурга </w:t>
      </w:r>
      <w:r w:rsidR="00C11E90" w:rsidRPr="00C11E90">
        <w:rPr>
          <w:color w:val="000000"/>
        </w:rPr>
        <w:br/>
      </w:r>
      <w:r w:rsidR="00C11E90">
        <w:t xml:space="preserve">от </w:t>
      </w:r>
      <w:r w:rsidR="00C11E90" w:rsidRPr="00C11E90">
        <w:t>29</w:t>
      </w:r>
      <w:r w:rsidR="00C11E90">
        <w:t>.0</w:t>
      </w:r>
      <w:r w:rsidR="00C11E90" w:rsidRPr="00C11E90">
        <w:t>4</w:t>
      </w:r>
      <w:r w:rsidR="00C11E90">
        <w:t>.20</w:t>
      </w:r>
      <w:r w:rsidR="00C11E90" w:rsidRPr="00C11E90">
        <w:t>20</w:t>
      </w:r>
      <w:r w:rsidR="00C11E90">
        <w:t xml:space="preserve"> № </w:t>
      </w:r>
      <w:r w:rsidR="00C11E90" w:rsidRPr="00C11E90">
        <w:t>261</w:t>
      </w:r>
      <w:r w:rsidR="00146D2F" w:rsidRPr="00B207EB">
        <w:t xml:space="preserve"> «Об утверждении порядка п</w:t>
      </w:r>
      <w:r w:rsidR="00C11E90">
        <w:t>редоставления</w:t>
      </w:r>
      <w:proofErr w:type="gramEnd"/>
      <w:r w:rsidR="00C11E90">
        <w:t xml:space="preserve"> в 20</w:t>
      </w:r>
      <w:r w:rsidR="00C11E90" w:rsidRPr="00C11E90">
        <w:t>20</w:t>
      </w:r>
      <w:r w:rsidRPr="00B207EB">
        <w:t xml:space="preserve"> году </w:t>
      </w:r>
      <w:r w:rsidR="003E1F4E" w:rsidRPr="00B207EB">
        <w:rPr>
          <w:color w:val="000000"/>
        </w:rPr>
        <w:t>субсидии</w:t>
      </w:r>
      <w:r w:rsidRPr="00B207EB">
        <w:rPr>
          <w:color w:val="000000"/>
        </w:rPr>
        <w:t xml:space="preserve"> социально ориентированным некоммерческим организациям на временное трудоустройство молодежи</w:t>
      </w:r>
      <w:r w:rsidR="00916CC7" w:rsidRPr="00B207EB">
        <w:rPr>
          <w:sz w:val="22"/>
          <w:szCs w:val="22"/>
        </w:rPr>
        <w:t xml:space="preserve"> на рабочие места, организуемые для выполнения общественных работ</w:t>
      </w:r>
      <w:r w:rsidRPr="00B207EB">
        <w:rPr>
          <w:color w:val="000000"/>
        </w:rPr>
        <w:t>».</w:t>
      </w:r>
    </w:p>
    <w:p w:rsidR="0040398E" w:rsidRPr="00916CC7" w:rsidRDefault="0040398E" w:rsidP="00423963">
      <w:pPr>
        <w:jc w:val="both"/>
        <w:rPr>
          <w:sz w:val="22"/>
          <w:szCs w:val="22"/>
        </w:rPr>
      </w:pPr>
    </w:p>
    <w:p w:rsidR="00EF4AF3" w:rsidRPr="00D470BA" w:rsidRDefault="00EF4AF3" w:rsidP="00EF4AF3">
      <w:pPr>
        <w:ind w:firstLine="7371"/>
        <w:jc w:val="right"/>
        <w:rPr>
          <w:color w:val="000000"/>
        </w:rPr>
      </w:pPr>
      <w:r w:rsidRPr="00D470BA">
        <w:rPr>
          <w:color w:val="000000"/>
        </w:rPr>
        <w:t>Приложение</w:t>
      </w:r>
      <w:r>
        <w:rPr>
          <w:color w:val="000000"/>
        </w:rPr>
        <w:t xml:space="preserve"> №</w:t>
      </w:r>
      <w:r w:rsidRPr="00D470BA">
        <w:rPr>
          <w:color w:val="000000"/>
        </w:rPr>
        <w:t xml:space="preserve"> </w:t>
      </w:r>
      <w:r>
        <w:rPr>
          <w:color w:val="000000"/>
        </w:rPr>
        <w:t>6</w:t>
      </w:r>
    </w:p>
    <w:p w:rsidR="005A1DED" w:rsidRPr="00B207EB" w:rsidRDefault="005A1DED" w:rsidP="005A1DED">
      <w:pPr>
        <w:ind w:firstLine="4253"/>
        <w:jc w:val="right"/>
        <w:rPr>
          <w:sz w:val="22"/>
          <w:szCs w:val="22"/>
        </w:rPr>
      </w:pPr>
      <w:r w:rsidRPr="00F50754">
        <w:rPr>
          <w:color w:val="000000"/>
          <w:sz w:val="22"/>
          <w:szCs w:val="22"/>
        </w:rPr>
        <w:t>к Порядку</w:t>
      </w:r>
      <w:r>
        <w:rPr>
          <w:color w:val="000000"/>
          <w:sz w:val="22"/>
          <w:szCs w:val="22"/>
        </w:rPr>
        <w:t xml:space="preserve"> </w:t>
      </w:r>
      <w:r w:rsidRPr="00B207EB">
        <w:rPr>
          <w:sz w:val="22"/>
          <w:szCs w:val="22"/>
        </w:rPr>
        <w:t>принятия Комитетом по труду и занятости населения Санкт-Петербурга решения о предоставлении</w:t>
      </w:r>
    </w:p>
    <w:p w:rsidR="005A1DED" w:rsidRPr="00B207EB" w:rsidRDefault="005A1DED" w:rsidP="005A1DED">
      <w:pPr>
        <w:ind w:firstLine="3544"/>
        <w:jc w:val="right"/>
        <w:rPr>
          <w:sz w:val="22"/>
          <w:szCs w:val="22"/>
        </w:rPr>
      </w:pPr>
      <w:r w:rsidRPr="00B207EB">
        <w:rPr>
          <w:sz w:val="22"/>
          <w:szCs w:val="22"/>
        </w:rPr>
        <w:t xml:space="preserve"> в 20</w:t>
      </w:r>
      <w:r w:rsidR="006058B8" w:rsidRPr="006058B8">
        <w:rPr>
          <w:sz w:val="22"/>
          <w:szCs w:val="22"/>
        </w:rPr>
        <w:t>20</w:t>
      </w:r>
      <w:r w:rsidRPr="00B207EB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Pr="00B207EB">
        <w:rPr>
          <w:sz w:val="22"/>
          <w:szCs w:val="22"/>
        </w:rPr>
        <w:t>на</w:t>
      </w:r>
      <w:proofErr w:type="gramEnd"/>
      <w:r w:rsidRPr="00B207EB">
        <w:rPr>
          <w:sz w:val="22"/>
          <w:szCs w:val="22"/>
        </w:rPr>
        <w:t xml:space="preserve"> </w:t>
      </w:r>
    </w:p>
    <w:p w:rsidR="005A1DED" w:rsidRPr="00B207EB" w:rsidRDefault="005A1DED" w:rsidP="005A1DED">
      <w:pPr>
        <w:ind w:firstLine="3544"/>
        <w:jc w:val="right"/>
        <w:rPr>
          <w:sz w:val="22"/>
          <w:szCs w:val="22"/>
        </w:rPr>
      </w:pPr>
      <w:r w:rsidRPr="00B207EB">
        <w:rPr>
          <w:sz w:val="22"/>
          <w:szCs w:val="22"/>
        </w:rPr>
        <w:t>в</w:t>
      </w:r>
      <w:r w:rsidR="003E1F4E" w:rsidRPr="00B207EB">
        <w:rPr>
          <w:sz w:val="22"/>
          <w:szCs w:val="22"/>
        </w:rPr>
        <w:t>ременное трудоустройство</w:t>
      </w:r>
      <w:r w:rsidRPr="00B207EB">
        <w:rPr>
          <w:sz w:val="22"/>
          <w:szCs w:val="22"/>
        </w:rPr>
        <w:t xml:space="preserve"> молодежи на рабочие места, </w:t>
      </w:r>
    </w:p>
    <w:p w:rsidR="00EF4AF3" w:rsidRPr="00B207EB" w:rsidRDefault="005A1DED" w:rsidP="005A1DED">
      <w:pPr>
        <w:ind w:firstLine="4253"/>
        <w:jc w:val="right"/>
        <w:rPr>
          <w:b/>
          <w:color w:val="000000"/>
        </w:rPr>
      </w:pPr>
      <w:proofErr w:type="gramStart"/>
      <w:r w:rsidRPr="00B207EB">
        <w:rPr>
          <w:sz w:val="22"/>
          <w:szCs w:val="22"/>
        </w:rPr>
        <w:t>организуемые для выполнения общественных работ</w:t>
      </w:r>
      <w:proofErr w:type="gramEnd"/>
    </w:p>
    <w:p w:rsidR="00EF4AF3" w:rsidRPr="00B207EB" w:rsidRDefault="00EF4AF3" w:rsidP="00EF4AF3">
      <w:pPr>
        <w:pStyle w:val="ConsNormal"/>
        <w:ind w:right="0" w:firstLine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F4AF3" w:rsidRPr="00254BB1" w:rsidRDefault="00EF4AF3" w:rsidP="00EF4AF3">
      <w:pPr>
        <w:jc w:val="center"/>
        <w:rPr>
          <w:b/>
          <w:color w:val="000000"/>
        </w:rPr>
      </w:pPr>
      <w:r w:rsidRPr="00254BB1">
        <w:rPr>
          <w:b/>
          <w:color w:val="000000"/>
        </w:rPr>
        <w:t xml:space="preserve">РЕЕСТР </w:t>
      </w:r>
    </w:p>
    <w:p w:rsidR="00EF4AF3" w:rsidRPr="00254BB1" w:rsidRDefault="00EF4AF3" w:rsidP="00EF4AF3">
      <w:pPr>
        <w:jc w:val="center"/>
        <w:rPr>
          <w:b/>
          <w:color w:val="000000"/>
        </w:rPr>
      </w:pPr>
      <w:r w:rsidRPr="00254BB1">
        <w:rPr>
          <w:b/>
          <w:color w:val="000000"/>
        </w:rPr>
        <w:t xml:space="preserve">контрактов (договоров, соглашений) по организации </w:t>
      </w:r>
    </w:p>
    <w:p w:rsidR="00EF4AF3" w:rsidRPr="00254BB1" w:rsidRDefault="00EF4AF3" w:rsidP="00EF4AF3">
      <w:pPr>
        <w:jc w:val="center"/>
        <w:rPr>
          <w:b/>
          <w:color w:val="000000"/>
        </w:rPr>
      </w:pPr>
      <w:r w:rsidRPr="00254BB1">
        <w:rPr>
          <w:b/>
          <w:color w:val="000000"/>
        </w:rPr>
        <w:t>общественных работ за период с 01.01.201</w:t>
      </w:r>
      <w:r w:rsidR="006058B8" w:rsidRPr="00254BB1">
        <w:rPr>
          <w:b/>
          <w:color w:val="000000"/>
        </w:rPr>
        <w:t>8 по 31.12.2020</w:t>
      </w:r>
    </w:p>
    <w:p w:rsidR="00EF4AF3" w:rsidRPr="00254BB1" w:rsidRDefault="00EF4AF3" w:rsidP="00EF4AF3">
      <w:pPr>
        <w:jc w:val="center"/>
        <w:rPr>
          <w:b/>
          <w:color w:val="000000"/>
        </w:rPr>
      </w:pPr>
    </w:p>
    <w:p w:rsidR="00EF4AF3" w:rsidRPr="00254BB1" w:rsidRDefault="00EF4AF3" w:rsidP="00EF4AF3">
      <w:pPr>
        <w:pStyle w:val="ConsNormal"/>
        <w:ind w:right="0"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54BB1">
        <w:rPr>
          <w:rFonts w:ascii="Times New Roman" w:hAnsi="Times New Roman" w:cs="Times New Roman"/>
          <w:color w:val="000000"/>
          <w:sz w:val="24"/>
          <w:szCs w:val="24"/>
        </w:rPr>
        <w:t>Наличие опыта в оказании услуг по организации общественных работ</w:t>
      </w:r>
    </w:p>
    <w:p w:rsidR="00EF4AF3" w:rsidRPr="00254BB1" w:rsidRDefault="00EF4AF3" w:rsidP="00EF4AF3">
      <w:pPr>
        <w:rPr>
          <w:color w:val="00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370"/>
        <w:gridCol w:w="2160"/>
        <w:gridCol w:w="1707"/>
        <w:gridCol w:w="2410"/>
      </w:tblGrid>
      <w:tr w:rsidR="005F4279" w:rsidRPr="003C5226" w:rsidTr="005F4279">
        <w:trPr>
          <w:trHeight w:val="854"/>
        </w:trPr>
        <w:tc>
          <w:tcPr>
            <w:tcW w:w="709" w:type="dxa"/>
            <w:vAlign w:val="center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5226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3C5226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spellEnd"/>
            <w:proofErr w:type="gramEnd"/>
            <w:r w:rsidRPr="003C5226">
              <w:rPr>
                <w:rFonts w:ascii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3C5226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spellEnd"/>
          </w:p>
        </w:tc>
        <w:tc>
          <w:tcPr>
            <w:tcW w:w="2370" w:type="dxa"/>
            <w:vAlign w:val="center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F4279" w:rsidRPr="003C5226" w:rsidRDefault="005F4279" w:rsidP="005F4279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Номер </w:t>
            </w:r>
            <w:r w:rsidR="00C50CFD">
              <w:rPr>
                <w:rFonts w:ascii="Times New Roman" w:hAnsi="Times New Roman" w:cs="Times New Roman"/>
                <w:color w:val="000000"/>
                <w:sz w:val="24"/>
              </w:rPr>
              <w:t>и дата</w:t>
            </w:r>
            <w:r w:rsidR="00C50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контрактов (</w:t>
            </w:r>
            <w:r w:rsidR="00C50CFD" w:rsidRPr="003C5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договоров</w:t>
            </w:r>
            <w:r w:rsidR="00C50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соглашений)</w:t>
            </w:r>
          </w:p>
        </w:tc>
        <w:tc>
          <w:tcPr>
            <w:tcW w:w="2160" w:type="dxa"/>
            <w:vAlign w:val="center"/>
          </w:tcPr>
          <w:p w:rsidR="005F4279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Предмет контракта</w:t>
            </w:r>
          </w:p>
          <w:p w:rsidR="005F4279" w:rsidRPr="003C5226" w:rsidRDefault="00C50CFD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(договора, соглашений</w:t>
            </w:r>
            <w:r w:rsidR="005F4279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707" w:type="dxa"/>
            <w:vAlign w:val="center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Контрагент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br/>
              <w:t>(заказчик)</w:t>
            </w:r>
          </w:p>
        </w:tc>
        <w:tc>
          <w:tcPr>
            <w:tcW w:w="2410" w:type="dxa"/>
            <w:vAlign w:val="center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3C5226">
              <w:rPr>
                <w:rFonts w:ascii="Times New Roman" w:hAnsi="Times New Roman" w:cs="Times New Roman"/>
                <w:color w:val="000000"/>
                <w:sz w:val="24"/>
              </w:rPr>
              <w:t>Количество организованных рабочих мест (шт.)</w:t>
            </w:r>
          </w:p>
        </w:tc>
      </w:tr>
      <w:tr w:rsidR="005F4279" w:rsidRPr="0078273D" w:rsidTr="005F4279">
        <w:trPr>
          <w:trHeight w:val="279"/>
        </w:trPr>
        <w:tc>
          <w:tcPr>
            <w:tcW w:w="709" w:type="dxa"/>
          </w:tcPr>
          <w:p w:rsidR="005F4279" w:rsidRPr="0078273D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273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370" w:type="dxa"/>
          </w:tcPr>
          <w:p w:rsidR="005F4279" w:rsidRPr="0078273D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8273D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160" w:type="dxa"/>
          </w:tcPr>
          <w:p w:rsidR="005F4279" w:rsidRPr="0078273D" w:rsidRDefault="005F4279" w:rsidP="005F4279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707" w:type="dxa"/>
          </w:tcPr>
          <w:p w:rsidR="005F4279" w:rsidRPr="0078273D" w:rsidRDefault="005F4279" w:rsidP="005F4279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410" w:type="dxa"/>
          </w:tcPr>
          <w:p w:rsidR="005F4279" w:rsidRPr="0078273D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8273D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</w:tr>
      <w:tr w:rsidR="005F4279" w:rsidRPr="003C5226" w:rsidTr="005F4279">
        <w:trPr>
          <w:trHeight w:val="279"/>
        </w:trPr>
        <w:tc>
          <w:tcPr>
            <w:tcW w:w="709" w:type="dxa"/>
          </w:tcPr>
          <w:p w:rsidR="005F4279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70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60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7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F4279" w:rsidRPr="003C5226" w:rsidTr="005F4279">
        <w:trPr>
          <w:trHeight w:val="279"/>
        </w:trPr>
        <w:tc>
          <w:tcPr>
            <w:tcW w:w="709" w:type="dxa"/>
          </w:tcPr>
          <w:p w:rsidR="005F4279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70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60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7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5F4279" w:rsidRPr="003C5226" w:rsidTr="005F4279">
        <w:trPr>
          <w:trHeight w:val="295"/>
        </w:trPr>
        <w:tc>
          <w:tcPr>
            <w:tcW w:w="709" w:type="dxa"/>
          </w:tcPr>
          <w:p w:rsidR="005F4279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70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60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7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</w:tcPr>
          <w:p w:rsidR="005F4279" w:rsidRPr="003C5226" w:rsidRDefault="005F4279" w:rsidP="00B8603E">
            <w:pPr>
              <w:pStyle w:val="ConsNormal"/>
              <w:ind w:right="0" w:firstLine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EF4AF3" w:rsidRPr="003C5226" w:rsidRDefault="00EF4AF3" w:rsidP="00EF4AF3">
      <w:pPr>
        <w:pStyle w:val="ConsPlusNormal"/>
        <w:ind w:firstLine="0"/>
        <w:rPr>
          <w:rFonts w:ascii="Times New Roman" w:hAnsi="Times New Roman" w:cs="Times New Roman"/>
          <w:color w:val="000000"/>
          <w:sz w:val="24"/>
        </w:rPr>
      </w:pPr>
    </w:p>
    <w:p w:rsidR="00EF4AF3" w:rsidRPr="003C5226" w:rsidRDefault="00EF4AF3" w:rsidP="00EF4AF3">
      <w:pPr>
        <w:pStyle w:val="ConsNormal"/>
        <w:ind w:righ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226">
        <w:rPr>
          <w:rFonts w:ascii="Times New Roman" w:hAnsi="Times New Roman" w:cs="Times New Roman"/>
          <w:color w:val="000000"/>
          <w:sz w:val="24"/>
          <w:szCs w:val="24"/>
        </w:rPr>
        <w:t>Примечания: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C5226">
        <w:rPr>
          <w:rFonts w:ascii="Times New Roman" w:hAnsi="Times New Roman" w:cs="Times New Roman"/>
          <w:color w:val="000000"/>
          <w:sz w:val="24"/>
          <w:szCs w:val="24"/>
        </w:rPr>
        <w:tab/>
        <w:t>1) Настоящий Реестр представляется на бланке организации.</w:t>
      </w:r>
    </w:p>
    <w:p w:rsidR="00EF4AF3" w:rsidRPr="003C5226" w:rsidRDefault="00EF4AF3" w:rsidP="00EF4AF3">
      <w:pPr>
        <w:pStyle w:val="ConsNormal"/>
        <w:ind w:left="1416" w:right="0" w:firstLine="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226">
        <w:rPr>
          <w:rFonts w:ascii="Times New Roman" w:hAnsi="Times New Roman" w:cs="Times New Roman"/>
          <w:color w:val="000000"/>
          <w:sz w:val="24"/>
          <w:szCs w:val="24"/>
        </w:rPr>
        <w:t xml:space="preserve">2) К Реестру прилагаются копии актов об окончании действия (закрытии)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контрактов (</w:t>
      </w:r>
      <w:r w:rsidRPr="003C5226">
        <w:rPr>
          <w:rFonts w:ascii="Times New Roman" w:hAnsi="Times New Roman" w:cs="Times New Roman"/>
          <w:color w:val="000000"/>
          <w:sz w:val="24"/>
          <w:szCs w:val="24"/>
        </w:rPr>
        <w:t>договоров</w:t>
      </w:r>
      <w:r>
        <w:rPr>
          <w:rFonts w:ascii="Times New Roman" w:hAnsi="Times New Roman" w:cs="Times New Roman"/>
          <w:color w:val="000000"/>
          <w:sz w:val="24"/>
          <w:szCs w:val="24"/>
        </w:rPr>
        <w:t>, соглашений)</w:t>
      </w:r>
      <w:r w:rsidRPr="003C5226">
        <w:rPr>
          <w:rFonts w:ascii="Times New Roman" w:hAnsi="Times New Roman" w:cs="Times New Roman"/>
          <w:color w:val="000000"/>
          <w:sz w:val="24"/>
          <w:szCs w:val="24"/>
        </w:rPr>
        <w:t>, указанных в графе 2.</w:t>
      </w:r>
    </w:p>
    <w:p w:rsidR="00EF4AF3" w:rsidRPr="003C5226" w:rsidRDefault="00EF4AF3" w:rsidP="00EF4AF3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F4AF3" w:rsidRPr="003C5226" w:rsidRDefault="00EF4AF3" w:rsidP="00EF4AF3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226">
        <w:rPr>
          <w:rFonts w:ascii="Times New Roman" w:hAnsi="Times New Roman" w:cs="Times New Roman"/>
          <w:color w:val="000000"/>
          <w:sz w:val="24"/>
          <w:szCs w:val="24"/>
        </w:rPr>
        <w:t xml:space="preserve">При непредставлении участником сведений по данной форме или копий актов </w:t>
      </w:r>
      <w:r w:rsidRPr="003C5226">
        <w:rPr>
          <w:rFonts w:ascii="Times New Roman" w:hAnsi="Times New Roman" w:cs="Times New Roman"/>
          <w:color w:val="000000"/>
          <w:sz w:val="24"/>
          <w:szCs w:val="24"/>
        </w:rPr>
        <w:br/>
        <w:t>об окончании действия (закрытии) договоров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(соглашений)</w:t>
      </w:r>
      <w:r w:rsidRPr="003C5226">
        <w:rPr>
          <w:rFonts w:ascii="Times New Roman" w:hAnsi="Times New Roman" w:cs="Times New Roman"/>
          <w:color w:val="000000"/>
          <w:sz w:val="24"/>
          <w:szCs w:val="24"/>
        </w:rPr>
        <w:t>, подтверждающих сведения, представленные в данной форме, баллы не начисляются.</w:t>
      </w:r>
    </w:p>
    <w:p w:rsidR="00EF4AF3" w:rsidRPr="003C5226" w:rsidRDefault="00EF4AF3" w:rsidP="00EF4AF3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5226">
        <w:rPr>
          <w:rFonts w:ascii="Times New Roman" w:hAnsi="Times New Roman" w:cs="Times New Roman"/>
          <w:color w:val="000000"/>
          <w:sz w:val="24"/>
          <w:szCs w:val="24"/>
        </w:rPr>
        <w:t xml:space="preserve">Непредставление участником конкурса указанных документов не является основанием для отказа в </w:t>
      </w:r>
      <w:proofErr w:type="gramStart"/>
      <w:r w:rsidRPr="003C5226">
        <w:rPr>
          <w:rFonts w:ascii="Times New Roman" w:hAnsi="Times New Roman" w:cs="Times New Roman"/>
          <w:color w:val="000000"/>
          <w:sz w:val="24"/>
          <w:szCs w:val="24"/>
        </w:rPr>
        <w:t>допуске</w:t>
      </w:r>
      <w:proofErr w:type="gramEnd"/>
      <w:r w:rsidRPr="003C5226">
        <w:rPr>
          <w:rFonts w:ascii="Times New Roman" w:hAnsi="Times New Roman" w:cs="Times New Roman"/>
          <w:color w:val="000000"/>
          <w:sz w:val="24"/>
          <w:szCs w:val="24"/>
        </w:rPr>
        <w:t xml:space="preserve"> к участию в конкурсе.</w:t>
      </w:r>
    </w:p>
    <w:p w:rsidR="009A0E37" w:rsidRDefault="009A0E37" w:rsidP="009A0E37"/>
    <w:p w:rsidR="00EF4AF3" w:rsidRDefault="00EF4AF3" w:rsidP="009A0E37"/>
    <w:p w:rsidR="002C13BE" w:rsidRDefault="002C13BE" w:rsidP="00E74AE6">
      <w:pPr>
        <w:ind w:firstLine="7371"/>
        <w:jc w:val="right"/>
        <w:rPr>
          <w:color w:val="000000"/>
        </w:rPr>
        <w:sectPr w:rsidR="002C13BE" w:rsidSect="007432E1">
          <w:pgSz w:w="11906" w:h="16838"/>
          <w:pgMar w:top="993" w:right="851" w:bottom="567" w:left="1701" w:header="426" w:footer="709" w:gutter="0"/>
          <w:pgNumType w:start="1"/>
          <w:cols w:space="708"/>
          <w:titlePg/>
          <w:docGrid w:linePitch="360"/>
        </w:sectPr>
      </w:pPr>
    </w:p>
    <w:p w:rsidR="00E74AE6" w:rsidRPr="00D470BA" w:rsidRDefault="00E74AE6" w:rsidP="00E74AE6">
      <w:pPr>
        <w:ind w:firstLine="7371"/>
        <w:jc w:val="right"/>
        <w:rPr>
          <w:color w:val="000000"/>
        </w:rPr>
      </w:pPr>
      <w:r w:rsidRPr="00D470BA">
        <w:rPr>
          <w:color w:val="000000"/>
        </w:rPr>
        <w:lastRenderedPageBreak/>
        <w:t>Приложение</w:t>
      </w:r>
      <w:r>
        <w:rPr>
          <w:color w:val="000000"/>
        </w:rPr>
        <w:t xml:space="preserve"> №</w:t>
      </w:r>
      <w:r w:rsidRPr="00D470BA">
        <w:rPr>
          <w:color w:val="000000"/>
        </w:rPr>
        <w:t xml:space="preserve"> </w:t>
      </w:r>
      <w:r w:rsidR="00140958">
        <w:rPr>
          <w:color w:val="000000"/>
        </w:rPr>
        <w:t>7</w:t>
      </w:r>
    </w:p>
    <w:p w:rsidR="005A1DED" w:rsidRPr="00B27408" w:rsidRDefault="005A1DED" w:rsidP="005A1DED">
      <w:pPr>
        <w:ind w:firstLine="4253"/>
        <w:jc w:val="right"/>
        <w:rPr>
          <w:sz w:val="22"/>
          <w:szCs w:val="22"/>
        </w:rPr>
      </w:pPr>
      <w:r w:rsidRPr="009A1404">
        <w:rPr>
          <w:sz w:val="22"/>
          <w:szCs w:val="22"/>
        </w:rPr>
        <w:t>к Порядку принятия Комитетом по труду и занятости населения Санкт-</w:t>
      </w:r>
      <w:r w:rsidRPr="00B27408">
        <w:rPr>
          <w:sz w:val="22"/>
          <w:szCs w:val="22"/>
        </w:rPr>
        <w:t>Петербурга решения о предоставлении</w:t>
      </w:r>
    </w:p>
    <w:p w:rsidR="005A1DED" w:rsidRPr="00B27408" w:rsidRDefault="005A1DED" w:rsidP="005A1DED">
      <w:pPr>
        <w:ind w:firstLine="3544"/>
        <w:jc w:val="right"/>
        <w:rPr>
          <w:sz w:val="22"/>
          <w:szCs w:val="22"/>
        </w:rPr>
      </w:pPr>
      <w:r w:rsidRPr="00B27408">
        <w:rPr>
          <w:sz w:val="22"/>
          <w:szCs w:val="22"/>
        </w:rPr>
        <w:t xml:space="preserve"> </w:t>
      </w:r>
      <w:r w:rsidR="004B6F08">
        <w:rPr>
          <w:sz w:val="22"/>
          <w:szCs w:val="22"/>
        </w:rPr>
        <w:t>в 20</w:t>
      </w:r>
      <w:r w:rsidR="004B6F08" w:rsidRPr="004B6F08">
        <w:rPr>
          <w:sz w:val="22"/>
          <w:szCs w:val="22"/>
        </w:rPr>
        <w:t>20</w:t>
      </w:r>
      <w:r w:rsidRPr="00B27408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Pr="00B27408">
        <w:rPr>
          <w:sz w:val="22"/>
          <w:szCs w:val="22"/>
        </w:rPr>
        <w:t>на</w:t>
      </w:r>
      <w:proofErr w:type="gramEnd"/>
      <w:r w:rsidRPr="00B27408">
        <w:rPr>
          <w:sz w:val="22"/>
          <w:szCs w:val="22"/>
        </w:rPr>
        <w:t xml:space="preserve"> </w:t>
      </w:r>
    </w:p>
    <w:p w:rsidR="005A1DED" w:rsidRPr="00B27408" w:rsidRDefault="00815886" w:rsidP="005A1DED">
      <w:pPr>
        <w:ind w:firstLine="3544"/>
        <w:jc w:val="right"/>
        <w:rPr>
          <w:sz w:val="22"/>
          <w:szCs w:val="22"/>
        </w:rPr>
      </w:pPr>
      <w:r w:rsidRPr="00B27408">
        <w:rPr>
          <w:sz w:val="22"/>
          <w:szCs w:val="22"/>
        </w:rPr>
        <w:t>временное трудоустройство</w:t>
      </w:r>
      <w:r w:rsidR="005A1DED" w:rsidRPr="00B27408">
        <w:rPr>
          <w:sz w:val="22"/>
          <w:szCs w:val="22"/>
        </w:rPr>
        <w:t xml:space="preserve"> молодежи на рабочие места, </w:t>
      </w:r>
    </w:p>
    <w:p w:rsidR="00E74AE6" w:rsidRPr="00B27408" w:rsidRDefault="005A1DED" w:rsidP="005A1DED">
      <w:pPr>
        <w:ind w:firstLine="4253"/>
        <w:jc w:val="right"/>
        <w:rPr>
          <w:b/>
        </w:rPr>
      </w:pPr>
      <w:proofErr w:type="gramStart"/>
      <w:r w:rsidRPr="00B27408">
        <w:rPr>
          <w:sz w:val="22"/>
          <w:szCs w:val="22"/>
        </w:rPr>
        <w:t>организуемые для выполнения общественных работ</w:t>
      </w:r>
      <w:proofErr w:type="gramEnd"/>
    </w:p>
    <w:p w:rsidR="0029266D" w:rsidRPr="00B27408" w:rsidRDefault="0029266D" w:rsidP="0029266D">
      <w:pPr>
        <w:jc w:val="right"/>
        <w:rPr>
          <w:color w:val="FF0000"/>
        </w:rPr>
      </w:pPr>
    </w:p>
    <w:p w:rsidR="0029266D" w:rsidRPr="00B27408" w:rsidRDefault="0029266D" w:rsidP="0029266D">
      <w:pPr>
        <w:jc w:val="right"/>
        <w:rPr>
          <w:color w:val="FF0000"/>
        </w:rPr>
      </w:pPr>
    </w:p>
    <w:p w:rsidR="0029266D" w:rsidRDefault="0029266D" w:rsidP="0029266D">
      <w:pPr>
        <w:suppressAutoHyphens/>
        <w:spacing w:line="276" w:lineRule="auto"/>
        <w:jc w:val="center"/>
        <w:rPr>
          <w:b/>
          <w:lang w:eastAsia="zh-CN"/>
        </w:rPr>
      </w:pPr>
      <w:r w:rsidRPr="00B27408">
        <w:rPr>
          <w:b/>
          <w:lang w:eastAsia="zh-CN"/>
        </w:rPr>
        <w:t>АКТ №______</w:t>
      </w:r>
    </w:p>
    <w:p w:rsidR="0029266D" w:rsidRDefault="0029266D" w:rsidP="0029266D">
      <w:pPr>
        <w:suppressAutoHyphens/>
        <w:spacing w:line="276" w:lineRule="auto"/>
        <w:jc w:val="center"/>
        <w:rPr>
          <w:lang w:eastAsia="zh-CN"/>
        </w:rPr>
      </w:pPr>
      <w:r>
        <w:rPr>
          <w:lang w:eastAsia="zh-CN"/>
        </w:rPr>
        <w:t xml:space="preserve">выполненных обязательств </w:t>
      </w:r>
    </w:p>
    <w:p w:rsidR="0029266D" w:rsidRDefault="0029266D" w:rsidP="0029266D">
      <w:pPr>
        <w:suppressAutoHyphens/>
        <w:spacing w:line="276" w:lineRule="auto"/>
        <w:jc w:val="center"/>
        <w:rPr>
          <w:lang w:eastAsia="zh-CN"/>
        </w:rPr>
      </w:pPr>
      <w:r>
        <w:rPr>
          <w:lang w:eastAsia="zh-CN"/>
        </w:rPr>
        <w:t>№ _____________ от ____________</w:t>
      </w:r>
    </w:p>
    <w:p w:rsidR="00F32B8A" w:rsidRDefault="00F32B8A" w:rsidP="0029266D">
      <w:pPr>
        <w:suppressAutoHyphens/>
        <w:spacing w:line="276" w:lineRule="auto"/>
        <w:jc w:val="center"/>
        <w:rPr>
          <w:lang w:eastAsia="zh-CN"/>
        </w:rPr>
      </w:pPr>
      <w:r>
        <w:rPr>
          <w:lang w:eastAsia="zh-CN"/>
        </w:rPr>
        <w:t xml:space="preserve">по Соглашению № </w:t>
      </w:r>
      <w:proofErr w:type="spellStart"/>
      <w:r>
        <w:rPr>
          <w:lang w:eastAsia="zh-CN"/>
        </w:rPr>
        <w:t>_____________</w:t>
      </w:r>
      <w:proofErr w:type="gramStart"/>
      <w:r>
        <w:rPr>
          <w:lang w:eastAsia="zh-CN"/>
        </w:rPr>
        <w:t>от</w:t>
      </w:r>
      <w:proofErr w:type="spellEnd"/>
      <w:proofErr w:type="gramEnd"/>
      <w:r>
        <w:rPr>
          <w:lang w:eastAsia="zh-CN"/>
        </w:rPr>
        <w:t xml:space="preserve"> ____________ </w:t>
      </w:r>
    </w:p>
    <w:p w:rsidR="0029266D" w:rsidRDefault="004B6F08" w:rsidP="0029266D">
      <w:pPr>
        <w:suppressAutoHyphens/>
        <w:spacing w:line="276" w:lineRule="auto"/>
        <w:jc w:val="center"/>
        <w:rPr>
          <w:lang w:eastAsia="zh-CN"/>
        </w:rPr>
      </w:pPr>
      <w:r>
        <w:rPr>
          <w:lang w:eastAsia="zh-CN"/>
        </w:rPr>
        <w:t>за ________________20</w:t>
      </w:r>
      <w:r w:rsidRPr="00254BB1">
        <w:rPr>
          <w:lang w:eastAsia="zh-CN"/>
        </w:rPr>
        <w:t>20</w:t>
      </w:r>
      <w:r w:rsidR="0029266D">
        <w:rPr>
          <w:lang w:eastAsia="zh-CN"/>
        </w:rPr>
        <w:t xml:space="preserve"> года</w:t>
      </w:r>
    </w:p>
    <w:p w:rsidR="0029266D" w:rsidRDefault="0029266D" w:rsidP="0029266D">
      <w:pPr>
        <w:suppressAutoHyphens/>
        <w:spacing w:line="276" w:lineRule="auto"/>
        <w:ind w:left="2831" w:firstLine="709"/>
        <w:jc w:val="both"/>
        <w:rPr>
          <w:sz w:val="20"/>
          <w:lang w:eastAsia="zh-CN"/>
        </w:rPr>
      </w:pPr>
      <w:r>
        <w:rPr>
          <w:lang w:eastAsia="zh-CN"/>
        </w:rPr>
        <w:t xml:space="preserve"> </w:t>
      </w:r>
      <w:r>
        <w:rPr>
          <w:sz w:val="20"/>
          <w:lang w:eastAsia="zh-CN"/>
        </w:rPr>
        <w:t>(отчетный месяц)</w:t>
      </w:r>
    </w:p>
    <w:p w:rsidR="0029266D" w:rsidRDefault="0029266D" w:rsidP="0029266D">
      <w:pPr>
        <w:suppressAutoHyphens/>
        <w:spacing w:line="276" w:lineRule="auto"/>
        <w:jc w:val="center"/>
        <w:rPr>
          <w:lang w:eastAsia="zh-CN"/>
        </w:rPr>
      </w:pPr>
    </w:p>
    <w:p w:rsidR="0029266D" w:rsidRDefault="0029266D" w:rsidP="0029266D">
      <w:pPr>
        <w:spacing w:line="276" w:lineRule="auto"/>
        <w:ind w:firstLine="709"/>
        <w:jc w:val="both"/>
      </w:pPr>
      <w:proofErr w:type="gramStart"/>
      <w:r>
        <w:t xml:space="preserve">Комитет по труду и занятости населения Санкт-Петербурга, именуемый </w:t>
      </w:r>
      <w:r w:rsidR="00F04B7E">
        <w:br/>
      </w:r>
      <w:r>
        <w:t>в дальнейшем «</w:t>
      </w:r>
      <w:r>
        <w:rPr>
          <w:b/>
        </w:rPr>
        <w:t>Главный распорядитель бюджетных средств</w:t>
      </w:r>
      <w:r>
        <w:t xml:space="preserve">» в лице </w:t>
      </w:r>
      <w:r w:rsidR="00E138CB">
        <w:t xml:space="preserve">первого </w:t>
      </w:r>
      <w:r>
        <w:t>заместителя председателя Комитета</w:t>
      </w:r>
      <w:r w:rsidR="00F32B8A">
        <w:t xml:space="preserve"> _________________________</w:t>
      </w:r>
      <w:r>
        <w:t xml:space="preserve">, действующего </w:t>
      </w:r>
      <w:r w:rsidR="00254BB1" w:rsidRPr="00254BB1">
        <w:br/>
      </w:r>
      <w:r>
        <w:t xml:space="preserve">на основании доверенности от </w:t>
      </w:r>
      <w:r w:rsidR="00F32B8A" w:rsidRPr="0045323F">
        <w:t>______________</w:t>
      </w:r>
      <w:r w:rsidRPr="0045323F">
        <w:t>,</w:t>
      </w:r>
      <w:r w:rsidRPr="00F32B8A">
        <w:t xml:space="preserve"> с одной стороны </w:t>
      </w:r>
      <w:r w:rsidR="00254BB1" w:rsidRPr="00254BB1">
        <w:br/>
      </w:r>
      <w:r w:rsidRPr="00F32B8A">
        <w:t xml:space="preserve">и </w:t>
      </w:r>
      <w:r w:rsidR="00F32B8A" w:rsidRPr="0045323F">
        <w:t>_________________________,</w:t>
      </w:r>
      <w:r w:rsidR="00F32B8A" w:rsidRPr="00F32B8A">
        <w:rPr>
          <w:u w:val="single"/>
        </w:rPr>
        <w:t xml:space="preserve"> </w:t>
      </w:r>
      <w:r>
        <w:t>именуемая в дальнейшем «</w:t>
      </w:r>
      <w:r>
        <w:rPr>
          <w:b/>
        </w:rPr>
        <w:t>Получатель субсидии</w:t>
      </w:r>
      <w:r>
        <w:t xml:space="preserve">», в лице </w:t>
      </w:r>
      <w:r w:rsidR="00F32B8A">
        <w:t xml:space="preserve">________________________, </w:t>
      </w:r>
      <w:r>
        <w:t xml:space="preserve">действующего на основании </w:t>
      </w:r>
      <w:r w:rsidR="00F32B8A">
        <w:t>_______________________,</w:t>
      </w:r>
      <w:r>
        <w:rPr>
          <w:color w:val="FF0000"/>
        </w:rPr>
        <w:t xml:space="preserve"> </w:t>
      </w:r>
      <w:r w:rsidR="00254BB1" w:rsidRPr="00254BB1">
        <w:rPr>
          <w:color w:val="FF0000"/>
        </w:rPr>
        <w:br/>
      </w:r>
      <w:r>
        <w:t>с другой стороны составили настоящий акт о нижеследующем:</w:t>
      </w:r>
      <w:proofErr w:type="gramEnd"/>
    </w:p>
    <w:p w:rsidR="0029266D" w:rsidRDefault="0029266D" w:rsidP="0029266D">
      <w:pPr>
        <w:spacing w:line="276" w:lineRule="auto"/>
        <w:ind w:firstLine="708"/>
        <w:jc w:val="both"/>
      </w:pPr>
      <w:r>
        <w:t xml:space="preserve">1. Согласно Соглашению №____________ </w:t>
      </w:r>
      <w:proofErr w:type="gramStart"/>
      <w:r>
        <w:t>от</w:t>
      </w:r>
      <w:proofErr w:type="gramEnd"/>
      <w:r>
        <w:t xml:space="preserve"> _______________ </w:t>
      </w:r>
      <w:proofErr w:type="gramStart"/>
      <w:r>
        <w:rPr>
          <w:b/>
        </w:rPr>
        <w:t>Получателем</w:t>
      </w:r>
      <w:proofErr w:type="gramEnd"/>
      <w:r>
        <w:rPr>
          <w:b/>
        </w:rPr>
        <w:t xml:space="preserve"> субсидии</w:t>
      </w:r>
      <w:r>
        <w:t xml:space="preserve"> за отчетный месяц выполнены следующие обязательства:</w:t>
      </w:r>
    </w:p>
    <w:p w:rsidR="0029266D" w:rsidRDefault="0029266D" w:rsidP="0029266D">
      <w:pPr>
        <w:spacing w:line="276" w:lineRule="auto"/>
        <w:ind w:firstLine="708"/>
        <w:jc w:val="both"/>
      </w:pPr>
      <w:r>
        <w:t>1.1. Численность участников общественных работ в отчетном месяце: ____ чел.</w:t>
      </w:r>
    </w:p>
    <w:p w:rsidR="0029266D" w:rsidRDefault="0029266D" w:rsidP="0029266D">
      <w:pPr>
        <w:spacing w:line="276" w:lineRule="auto"/>
        <w:ind w:left="709"/>
        <w:jc w:val="both"/>
      </w:pPr>
      <w:r>
        <w:t xml:space="preserve">1.2. Трудоустроено на общественные работы в отчетном месяце: </w:t>
      </w:r>
      <w:r>
        <w:tab/>
      </w:r>
      <w:r w:rsidR="00A853AA">
        <w:t xml:space="preserve">   </w:t>
      </w:r>
      <w:r>
        <w:t>____ чел.</w:t>
      </w:r>
    </w:p>
    <w:p w:rsidR="0029266D" w:rsidRDefault="0029266D" w:rsidP="0029266D">
      <w:pPr>
        <w:spacing w:line="276" w:lineRule="auto"/>
        <w:ind w:firstLine="708"/>
        <w:jc w:val="both"/>
      </w:pPr>
      <w:r>
        <w:t xml:space="preserve">2. Сумма затрат на компенсацию заработной платы, выплат </w:t>
      </w:r>
    </w:p>
    <w:p w:rsidR="0029266D" w:rsidRDefault="0029266D" w:rsidP="0029266D">
      <w:pPr>
        <w:spacing w:line="276" w:lineRule="auto"/>
        <w:ind w:firstLine="708"/>
        <w:jc w:val="both"/>
      </w:pPr>
      <w:r>
        <w:t xml:space="preserve">за неиспользованный отпуск, начислений и прочих расходов: </w:t>
      </w:r>
      <w:r>
        <w:tab/>
      </w:r>
      <w:r>
        <w:tab/>
        <w:t>________ руб.</w:t>
      </w:r>
    </w:p>
    <w:p w:rsidR="0029266D" w:rsidRDefault="0045323F" w:rsidP="0029266D">
      <w:pPr>
        <w:spacing w:line="276" w:lineRule="auto"/>
        <w:ind w:firstLine="708"/>
        <w:jc w:val="both"/>
      </w:pPr>
      <w:r>
        <w:t>3</w:t>
      </w:r>
      <w:r w:rsidR="0029266D">
        <w:t xml:space="preserve">. Сумма к оплате по настоящему акту: </w:t>
      </w:r>
      <w:r w:rsidR="0029266D">
        <w:tab/>
      </w:r>
      <w:r w:rsidR="0029266D">
        <w:tab/>
      </w:r>
      <w:r w:rsidR="0029266D">
        <w:tab/>
      </w:r>
      <w:r>
        <w:tab/>
      </w:r>
      <w:r>
        <w:tab/>
        <w:t>________ руб.</w:t>
      </w:r>
    </w:p>
    <w:p w:rsidR="0029266D" w:rsidRDefault="0029266D" w:rsidP="0029266D">
      <w:pPr>
        <w:spacing w:line="276" w:lineRule="auto"/>
        <w:ind w:firstLine="708"/>
        <w:jc w:val="both"/>
      </w:pPr>
      <w:r>
        <w:t>(___________________________________</w:t>
      </w:r>
      <w:r w:rsidR="0045323F">
        <w:t>_______________________________)</w:t>
      </w:r>
      <w:r>
        <w:t>.</w:t>
      </w:r>
    </w:p>
    <w:p w:rsidR="0029266D" w:rsidRDefault="0029266D" w:rsidP="0029266D">
      <w:pPr>
        <w:spacing w:line="276" w:lineRule="auto"/>
        <w:ind w:firstLine="708"/>
        <w:jc w:val="center"/>
      </w:pPr>
      <w:r>
        <w:t xml:space="preserve"> (сумма прописью)</w:t>
      </w:r>
    </w:p>
    <w:p w:rsidR="0029266D" w:rsidRDefault="0029266D" w:rsidP="0029266D">
      <w:pPr>
        <w:spacing w:line="276" w:lineRule="auto"/>
        <w:ind w:firstLine="708"/>
        <w:jc w:val="both"/>
      </w:pPr>
      <w:r>
        <w:t xml:space="preserve">К акту прилагаются финансовый отчет </w:t>
      </w:r>
      <w:r>
        <w:rPr>
          <w:b/>
        </w:rPr>
        <w:t>получателя субсидии</w:t>
      </w:r>
      <w:r>
        <w:t>, бухгалтерская справка и документы подтверждающие расходы.</w:t>
      </w:r>
    </w:p>
    <w:p w:rsidR="0029266D" w:rsidRDefault="0029266D" w:rsidP="0029266D">
      <w:pPr>
        <w:spacing w:line="276" w:lineRule="auto"/>
        <w:jc w:val="both"/>
      </w:pPr>
    </w:p>
    <w:p w:rsidR="0029266D" w:rsidRDefault="0029266D" w:rsidP="0029266D">
      <w:pPr>
        <w:suppressAutoHyphens/>
        <w:spacing w:before="120" w:line="360" w:lineRule="auto"/>
        <w:ind w:left="3145" w:firstLine="395"/>
        <w:jc w:val="both"/>
        <w:rPr>
          <w:lang w:eastAsia="zh-CN"/>
        </w:rPr>
      </w:pPr>
      <w:r>
        <w:rPr>
          <w:lang w:eastAsia="zh-CN"/>
        </w:rPr>
        <w:t>ПОДПИСИ   СТОРОН</w:t>
      </w:r>
    </w:p>
    <w:tbl>
      <w:tblPr>
        <w:tblW w:w="9668" w:type="dxa"/>
        <w:tblLook w:val="04A0"/>
      </w:tblPr>
      <w:tblGrid>
        <w:gridCol w:w="4423"/>
        <w:gridCol w:w="822"/>
        <w:gridCol w:w="4423"/>
      </w:tblGrid>
      <w:tr w:rsidR="0029266D" w:rsidTr="0029266D">
        <w:tc>
          <w:tcPr>
            <w:tcW w:w="4423" w:type="dxa"/>
          </w:tcPr>
          <w:p w:rsidR="0029266D" w:rsidRDefault="0029266D">
            <w:pPr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Главный распорядитель </w:t>
            </w:r>
          </w:p>
          <w:p w:rsidR="0029266D" w:rsidRDefault="0029266D" w:rsidP="00F32B8A">
            <w:pPr>
              <w:keepLines/>
              <w:jc w:val="center"/>
              <w:rPr>
                <w:b/>
              </w:rPr>
            </w:pPr>
            <w:r>
              <w:rPr>
                <w:b/>
              </w:rPr>
              <w:t>бюджетных средств:</w:t>
            </w:r>
          </w:p>
          <w:p w:rsidR="0045323F" w:rsidRDefault="0045323F" w:rsidP="00F32B8A">
            <w:pPr>
              <w:keepLines/>
              <w:jc w:val="center"/>
              <w:rPr>
                <w:b/>
              </w:rPr>
            </w:pPr>
          </w:p>
        </w:tc>
        <w:tc>
          <w:tcPr>
            <w:tcW w:w="822" w:type="dxa"/>
          </w:tcPr>
          <w:p w:rsidR="0029266D" w:rsidRDefault="0029266D">
            <w:pPr>
              <w:keepLines/>
              <w:snapToGrid w:val="0"/>
              <w:spacing w:before="120"/>
              <w:jc w:val="center"/>
              <w:rPr>
                <w:b/>
              </w:rPr>
            </w:pPr>
          </w:p>
        </w:tc>
        <w:tc>
          <w:tcPr>
            <w:tcW w:w="4423" w:type="dxa"/>
            <w:hideMark/>
          </w:tcPr>
          <w:p w:rsidR="0029266D" w:rsidRDefault="0029266D">
            <w:pPr>
              <w:keepLines/>
              <w:spacing w:before="120"/>
              <w:jc w:val="center"/>
              <w:rPr>
                <w:b/>
              </w:rPr>
            </w:pPr>
            <w:r>
              <w:rPr>
                <w:b/>
              </w:rPr>
              <w:t>Получатель субсидии:</w:t>
            </w:r>
          </w:p>
        </w:tc>
      </w:tr>
      <w:tr w:rsidR="0029266D" w:rsidTr="0029266D">
        <w:tc>
          <w:tcPr>
            <w:tcW w:w="4423" w:type="dxa"/>
          </w:tcPr>
          <w:p w:rsidR="0029266D" w:rsidRDefault="0029266D">
            <w:pPr>
              <w:keepLines/>
              <w:jc w:val="center"/>
              <w:rPr>
                <w:b/>
              </w:rPr>
            </w:pPr>
            <w:r>
              <w:rPr>
                <w:b/>
              </w:rPr>
              <w:t>Заместитель председателя Комитета</w:t>
            </w:r>
          </w:p>
          <w:p w:rsidR="0029266D" w:rsidRDefault="0029266D">
            <w:pPr>
              <w:keepLines/>
              <w:jc w:val="center"/>
            </w:pPr>
          </w:p>
          <w:p w:rsidR="0029266D" w:rsidRDefault="0029266D">
            <w:pPr>
              <w:keepLines/>
              <w:jc w:val="center"/>
            </w:pPr>
            <w:r>
              <w:t>___________________</w:t>
            </w:r>
            <w:r>
              <w:rPr>
                <w:b/>
              </w:rPr>
              <w:t xml:space="preserve"> ____________</w:t>
            </w:r>
            <w:r>
              <w:t xml:space="preserve"> </w:t>
            </w:r>
          </w:p>
          <w:p w:rsidR="0029266D" w:rsidRDefault="0029266D">
            <w:pPr>
              <w:keepLines/>
              <w:jc w:val="center"/>
            </w:pPr>
          </w:p>
          <w:p w:rsidR="0029266D" w:rsidRPr="00F32B8A" w:rsidRDefault="0029266D">
            <w:pPr>
              <w:keepLines/>
              <w:jc w:val="center"/>
              <w:rPr>
                <w:sz w:val="20"/>
                <w:szCs w:val="20"/>
              </w:rPr>
            </w:pPr>
            <w:r w:rsidRPr="00F32B8A">
              <w:rPr>
                <w:sz w:val="20"/>
                <w:szCs w:val="20"/>
              </w:rPr>
              <w:t>МП</w:t>
            </w:r>
          </w:p>
        </w:tc>
        <w:tc>
          <w:tcPr>
            <w:tcW w:w="822" w:type="dxa"/>
          </w:tcPr>
          <w:p w:rsidR="0029266D" w:rsidRDefault="0029266D">
            <w:pPr>
              <w:keepLines/>
              <w:snapToGrid w:val="0"/>
              <w:jc w:val="center"/>
            </w:pPr>
          </w:p>
        </w:tc>
        <w:tc>
          <w:tcPr>
            <w:tcW w:w="4423" w:type="dxa"/>
          </w:tcPr>
          <w:p w:rsidR="0029266D" w:rsidRDefault="0029266D">
            <w:pPr>
              <w:keepLines/>
              <w:jc w:val="center"/>
            </w:pPr>
            <w:r>
              <w:rPr>
                <w:b/>
              </w:rPr>
              <w:t xml:space="preserve">Руководитель </w:t>
            </w:r>
            <w:r>
              <w:t>(должность)___________</w:t>
            </w:r>
          </w:p>
          <w:p w:rsidR="0029266D" w:rsidRDefault="0029266D">
            <w:pPr>
              <w:keepLines/>
              <w:jc w:val="center"/>
            </w:pPr>
          </w:p>
          <w:p w:rsidR="0029266D" w:rsidRDefault="0029266D">
            <w:pPr>
              <w:keepLines/>
              <w:jc w:val="center"/>
            </w:pPr>
            <w:r>
              <w:t>___________________________________</w:t>
            </w:r>
          </w:p>
          <w:p w:rsidR="0029266D" w:rsidRDefault="0029266D">
            <w:pPr>
              <w:keepLines/>
              <w:jc w:val="center"/>
            </w:pPr>
          </w:p>
          <w:p w:rsidR="0029266D" w:rsidRPr="00F32B8A" w:rsidRDefault="0029266D">
            <w:pPr>
              <w:keepLines/>
              <w:jc w:val="center"/>
              <w:rPr>
                <w:sz w:val="20"/>
                <w:szCs w:val="20"/>
              </w:rPr>
            </w:pPr>
            <w:r w:rsidRPr="00F32B8A">
              <w:rPr>
                <w:sz w:val="20"/>
                <w:szCs w:val="20"/>
              </w:rPr>
              <w:t>МП</w:t>
            </w:r>
          </w:p>
        </w:tc>
      </w:tr>
    </w:tbl>
    <w:p w:rsidR="002C13BE" w:rsidRDefault="0029266D" w:rsidP="00E74AE6">
      <w:pPr>
        <w:ind w:firstLine="7371"/>
        <w:jc w:val="right"/>
        <w:sectPr w:rsidR="002C13BE" w:rsidSect="007432E1">
          <w:pgSz w:w="11906" w:h="16838"/>
          <w:pgMar w:top="993" w:right="851" w:bottom="567" w:left="1701" w:header="426" w:footer="709" w:gutter="0"/>
          <w:pgNumType w:start="1"/>
          <w:cols w:space="708"/>
          <w:titlePg/>
          <w:docGrid w:linePitch="360"/>
        </w:sectPr>
      </w:pPr>
      <w:r>
        <w:br w:type="page"/>
      </w:r>
    </w:p>
    <w:p w:rsidR="00E74AE6" w:rsidRPr="00D470BA" w:rsidRDefault="00E74AE6" w:rsidP="00E74AE6">
      <w:pPr>
        <w:ind w:firstLine="7371"/>
        <w:jc w:val="right"/>
        <w:rPr>
          <w:color w:val="000000"/>
        </w:rPr>
      </w:pPr>
      <w:r w:rsidRPr="00D470BA">
        <w:rPr>
          <w:color w:val="000000"/>
        </w:rPr>
        <w:lastRenderedPageBreak/>
        <w:t>Приложение</w:t>
      </w:r>
      <w:r>
        <w:rPr>
          <w:color w:val="000000"/>
        </w:rPr>
        <w:t xml:space="preserve"> №</w:t>
      </w:r>
      <w:r w:rsidRPr="00D470BA">
        <w:rPr>
          <w:color w:val="000000"/>
        </w:rPr>
        <w:t xml:space="preserve"> </w:t>
      </w:r>
      <w:r w:rsidR="00140958">
        <w:rPr>
          <w:color w:val="000000"/>
        </w:rPr>
        <w:t>8</w:t>
      </w:r>
    </w:p>
    <w:p w:rsidR="005A1DED" w:rsidRPr="00D43B7B" w:rsidRDefault="005A1DED" w:rsidP="005A1DED">
      <w:pPr>
        <w:ind w:firstLine="4253"/>
        <w:jc w:val="right"/>
        <w:rPr>
          <w:sz w:val="22"/>
          <w:szCs w:val="22"/>
        </w:rPr>
      </w:pPr>
      <w:r w:rsidRPr="009A1404">
        <w:rPr>
          <w:color w:val="000000"/>
          <w:sz w:val="22"/>
          <w:szCs w:val="22"/>
        </w:rPr>
        <w:t xml:space="preserve">к Порядку </w:t>
      </w:r>
      <w:r w:rsidRPr="009A1404">
        <w:rPr>
          <w:sz w:val="22"/>
          <w:szCs w:val="22"/>
        </w:rPr>
        <w:t xml:space="preserve">принятия Комитетом по труду и занятости населения </w:t>
      </w:r>
      <w:r w:rsidRPr="00D43B7B">
        <w:rPr>
          <w:sz w:val="22"/>
          <w:szCs w:val="22"/>
        </w:rPr>
        <w:t>Санкт-Петербурга решения о предоставлении</w:t>
      </w:r>
    </w:p>
    <w:p w:rsidR="005A1DED" w:rsidRPr="00D43B7B" w:rsidRDefault="004B6F08" w:rsidP="005A1DED">
      <w:pPr>
        <w:ind w:firstLine="354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в 20</w:t>
      </w:r>
      <w:r w:rsidRPr="004B6F08">
        <w:rPr>
          <w:sz w:val="22"/>
          <w:szCs w:val="22"/>
        </w:rPr>
        <w:t>20</w:t>
      </w:r>
      <w:r w:rsidR="005A1DED" w:rsidRPr="00D43B7B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="005A1DED" w:rsidRPr="00D43B7B">
        <w:rPr>
          <w:sz w:val="22"/>
          <w:szCs w:val="22"/>
        </w:rPr>
        <w:t>на</w:t>
      </w:r>
      <w:proofErr w:type="gramEnd"/>
      <w:r w:rsidR="005A1DED" w:rsidRPr="00D43B7B">
        <w:rPr>
          <w:sz w:val="22"/>
          <w:szCs w:val="22"/>
        </w:rPr>
        <w:t xml:space="preserve"> </w:t>
      </w:r>
    </w:p>
    <w:p w:rsidR="005A1DED" w:rsidRPr="00D43B7B" w:rsidRDefault="00815886" w:rsidP="005A1DED">
      <w:pPr>
        <w:ind w:firstLine="3544"/>
        <w:jc w:val="right"/>
        <w:rPr>
          <w:sz w:val="22"/>
          <w:szCs w:val="22"/>
        </w:rPr>
      </w:pPr>
      <w:r w:rsidRPr="00D43B7B">
        <w:rPr>
          <w:sz w:val="22"/>
          <w:szCs w:val="22"/>
        </w:rPr>
        <w:t>временное трудоустройство</w:t>
      </w:r>
      <w:r w:rsidR="005A1DED" w:rsidRPr="00D43B7B">
        <w:rPr>
          <w:sz w:val="22"/>
          <w:szCs w:val="22"/>
        </w:rPr>
        <w:t xml:space="preserve"> молодежи на рабочие места, </w:t>
      </w:r>
    </w:p>
    <w:p w:rsidR="00E74AE6" w:rsidRPr="00D43B7B" w:rsidRDefault="005A1DED" w:rsidP="005A1DED">
      <w:pPr>
        <w:ind w:firstLine="4253"/>
        <w:jc w:val="right"/>
        <w:rPr>
          <w:b/>
          <w:color w:val="000000"/>
        </w:rPr>
      </w:pPr>
      <w:proofErr w:type="gramStart"/>
      <w:r w:rsidRPr="00D43B7B">
        <w:rPr>
          <w:sz w:val="22"/>
          <w:szCs w:val="22"/>
        </w:rPr>
        <w:t>организуемые для выполнения общественных работ</w:t>
      </w:r>
      <w:proofErr w:type="gramEnd"/>
    </w:p>
    <w:p w:rsidR="00F32B8A" w:rsidRPr="00D43B7B" w:rsidRDefault="00F32B8A" w:rsidP="00E74AE6">
      <w:pPr>
        <w:keepNext/>
        <w:widowControl w:val="0"/>
        <w:tabs>
          <w:tab w:val="num" w:pos="1008"/>
        </w:tabs>
        <w:suppressAutoHyphens/>
        <w:ind w:left="1008" w:hanging="1008"/>
        <w:jc w:val="right"/>
        <w:outlineLvl w:val="4"/>
      </w:pPr>
    </w:p>
    <w:p w:rsidR="00F32B8A" w:rsidRPr="00D43B7B" w:rsidRDefault="00F32B8A" w:rsidP="00F32B8A">
      <w:pPr>
        <w:keepNext/>
        <w:widowControl w:val="0"/>
        <w:tabs>
          <w:tab w:val="num" w:pos="1008"/>
        </w:tabs>
        <w:suppressAutoHyphens/>
        <w:ind w:left="1008" w:hanging="1008"/>
        <w:jc w:val="right"/>
        <w:outlineLvl w:val="4"/>
      </w:pPr>
    </w:p>
    <w:p w:rsidR="00F32B8A" w:rsidRPr="00D43B7B" w:rsidRDefault="00F32B8A" w:rsidP="00F32B8A">
      <w:pPr>
        <w:keepNext/>
        <w:widowControl w:val="0"/>
        <w:tabs>
          <w:tab w:val="num" w:pos="1008"/>
        </w:tabs>
        <w:suppressAutoHyphens/>
        <w:ind w:left="1008" w:hanging="1008"/>
        <w:jc w:val="center"/>
        <w:outlineLvl w:val="4"/>
        <w:rPr>
          <w:b/>
        </w:rPr>
      </w:pPr>
      <w:r w:rsidRPr="00D43B7B">
        <w:rPr>
          <w:b/>
        </w:rPr>
        <w:t xml:space="preserve">ФИНАНСОВЫЙ ОТЧЕТ </w:t>
      </w:r>
    </w:p>
    <w:p w:rsidR="00F32B8A" w:rsidRPr="00D43B7B" w:rsidRDefault="002B298D" w:rsidP="00F32B8A">
      <w:pPr>
        <w:keepNext/>
        <w:widowControl w:val="0"/>
        <w:tabs>
          <w:tab w:val="num" w:pos="1008"/>
        </w:tabs>
        <w:suppressAutoHyphens/>
        <w:ind w:left="1008" w:hanging="1008"/>
        <w:jc w:val="center"/>
        <w:outlineLvl w:val="4"/>
        <w:rPr>
          <w:b/>
        </w:rPr>
      </w:pPr>
      <w:r w:rsidRPr="00D43B7B">
        <w:rPr>
          <w:b/>
        </w:rPr>
        <w:t>о фактически произведенных затратах</w:t>
      </w:r>
      <w:r w:rsidR="00F32B8A" w:rsidRPr="00D43B7B">
        <w:rPr>
          <w:b/>
        </w:rPr>
        <w:t xml:space="preserve"> </w:t>
      </w:r>
    </w:p>
    <w:p w:rsidR="00F32B8A" w:rsidRPr="00D43B7B" w:rsidRDefault="00F32B8A" w:rsidP="00F32B8A">
      <w:pPr>
        <w:tabs>
          <w:tab w:val="num" w:pos="432"/>
        </w:tabs>
        <w:suppressAutoHyphens/>
        <w:ind w:left="432" w:hanging="432"/>
        <w:contextualSpacing/>
        <w:jc w:val="center"/>
        <w:rPr>
          <w:b/>
          <w:lang w:eastAsia="zh-CN"/>
        </w:rPr>
      </w:pPr>
      <w:r w:rsidRPr="00D43B7B">
        <w:rPr>
          <w:b/>
          <w:lang w:eastAsia="zh-CN"/>
        </w:rPr>
        <w:t xml:space="preserve">по Соглашению № ________ </w:t>
      </w:r>
      <w:proofErr w:type="gramStart"/>
      <w:r w:rsidRPr="00D43B7B">
        <w:rPr>
          <w:b/>
          <w:lang w:eastAsia="zh-CN"/>
        </w:rPr>
        <w:t>от</w:t>
      </w:r>
      <w:proofErr w:type="gramEnd"/>
      <w:r w:rsidRPr="00D43B7B">
        <w:rPr>
          <w:b/>
          <w:lang w:eastAsia="zh-CN"/>
        </w:rPr>
        <w:t xml:space="preserve"> __________</w:t>
      </w:r>
    </w:p>
    <w:p w:rsidR="00F32B8A" w:rsidRPr="00D43B7B" w:rsidRDefault="00F32B8A" w:rsidP="00F32B8A">
      <w:pPr>
        <w:tabs>
          <w:tab w:val="num" w:pos="432"/>
        </w:tabs>
        <w:suppressAutoHyphens/>
        <w:ind w:left="432" w:hanging="432"/>
        <w:contextualSpacing/>
        <w:jc w:val="center"/>
        <w:rPr>
          <w:b/>
          <w:lang w:eastAsia="zh-CN"/>
        </w:rPr>
      </w:pPr>
      <w:r w:rsidRPr="00D43B7B">
        <w:rPr>
          <w:b/>
          <w:lang w:eastAsia="zh-CN"/>
        </w:rPr>
        <w:t>за __________</w:t>
      </w:r>
      <w:r w:rsidR="00B26539" w:rsidRPr="00D43B7B">
        <w:rPr>
          <w:b/>
          <w:lang w:eastAsia="zh-CN"/>
        </w:rPr>
        <w:t>_______</w:t>
      </w:r>
      <w:r w:rsidR="004B6F08">
        <w:rPr>
          <w:b/>
          <w:lang w:eastAsia="zh-CN"/>
        </w:rPr>
        <w:t>___20</w:t>
      </w:r>
      <w:r w:rsidR="004B6F08">
        <w:rPr>
          <w:b/>
          <w:lang w:val="en-US" w:eastAsia="zh-CN"/>
        </w:rPr>
        <w:t>20</w:t>
      </w:r>
      <w:r w:rsidRPr="00D43B7B">
        <w:rPr>
          <w:b/>
          <w:lang w:eastAsia="zh-CN"/>
        </w:rPr>
        <w:t xml:space="preserve"> г</w:t>
      </w:r>
      <w:r w:rsidR="00FA1A19" w:rsidRPr="00D43B7B">
        <w:rPr>
          <w:b/>
          <w:lang w:eastAsia="zh-CN"/>
        </w:rPr>
        <w:t>ода</w:t>
      </w:r>
    </w:p>
    <w:p w:rsidR="00F32B8A" w:rsidRDefault="00F32B8A" w:rsidP="00B26539">
      <w:pPr>
        <w:tabs>
          <w:tab w:val="num" w:pos="432"/>
        </w:tabs>
        <w:suppressAutoHyphens/>
        <w:ind w:left="432" w:hanging="432"/>
        <w:contextualSpacing/>
        <w:jc w:val="center"/>
        <w:rPr>
          <w:sz w:val="20"/>
          <w:lang w:eastAsia="zh-CN"/>
        </w:rPr>
      </w:pPr>
      <w:r w:rsidRPr="00D43B7B">
        <w:rPr>
          <w:sz w:val="20"/>
          <w:lang w:eastAsia="zh-CN"/>
        </w:rPr>
        <w:t>(отчетный месяц)</w:t>
      </w:r>
    </w:p>
    <w:p w:rsidR="00F32B8A" w:rsidRDefault="00F32B8A" w:rsidP="00F32B8A">
      <w:pPr>
        <w:tabs>
          <w:tab w:val="num" w:pos="432"/>
        </w:tabs>
        <w:suppressAutoHyphens/>
        <w:ind w:left="432" w:hanging="432"/>
        <w:contextualSpacing/>
        <w:rPr>
          <w:lang w:eastAsia="zh-CN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Layout w:type="fixed"/>
        <w:tblCellMar>
          <w:left w:w="103" w:type="dxa"/>
        </w:tblCellMar>
        <w:tblLook w:val="04A0"/>
      </w:tblPr>
      <w:tblGrid>
        <w:gridCol w:w="426"/>
        <w:gridCol w:w="2562"/>
        <w:gridCol w:w="840"/>
        <w:gridCol w:w="1134"/>
        <w:gridCol w:w="992"/>
        <w:gridCol w:w="3744"/>
      </w:tblGrid>
      <w:tr w:rsidR="00F32B8A" w:rsidTr="00F32B8A">
        <w:trPr>
          <w:cantSplit/>
          <w:trHeight w:val="58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</w:p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 расходов </w:t>
            </w:r>
          </w:p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 утвержденной смете затрат)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</w:p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(сумма по смете)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</w:t>
            </w:r>
          </w:p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(сумма по факту)</w:t>
            </w:r>
          </w:p>
        </w:tc>
        <w:tc>
          <w:tcPr>
            <w:tcW w:w="3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Перечень документов, </w:t>
            </w:r>
          </w:p>
          <w:p w:rsidR="00F32B8A" w:rsidRDefault="00F32B8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подтверждающих</w:t>
            </w:r>
            <w:proofErr w:type="gramEnd"/>
            <w:r>
              <w:rPr>
                <w:sz w:val="20"/>
                <w:szCs w:val="20"/>
              </w:rPr>
              <w:t xml:space="preserve"> расход</w:t>
            </w:r>
          </w:p>
        </w:tc>
      </w:tr>
      <w:tr w:rsidR="00F32B8A" w:rsidTr="00F32B8A">
        <w:trPr>
          <w:cantSplit/>
          <w:trHeight w:val="44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B8A" w:rsidRDefault="00F32B8A">
            <w:pPr>
              <w:rPr>
                <w:sz w:val="20"/>
                <w:szCs w:val="20"/>
              </w:rPr>
            </w:pPr>
          </w:p>
        </w:tc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B8A" w:rsidRDefault="00F32B8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32B8A" w:rsidRDefault="00F32B8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Нарас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тающим итогом </w:t>
            </w:r>
          </w:p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_____ по____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______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месяц</w:t>
            </w:r>
          </w:p>
        </w:tc>
        <w:tc>
          <w:tcPr>
            <w:tcW w:w="3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2B8A" w:rsidRDefault="00F32B8A">
            <w:pPr>
              <w:rPr>
                <w:sz w:val="20"/>
                <w:szCs w:val="20"/>
              </w:rPr>
            </w:pPr>
          </w:p>
        </w:tc>
      </w:tr>
      <w:tr w:rsidR="00F32B8A" w:rsidTr="00F32B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32B8A" w:rsidTr="00F32B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 оплаты труда участников общественных работ с учетом компенсация за неиспользованный отпуск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Расчетно-платежная ведомость №____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Платежные поручения 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№_______ от __________ 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т.д.</w:t>
            </w:r>
          </w:p>
        </w:tc>
      </w:tr>
      <w:tr w:rsidR="00F32B8A" w:rsidTr="00F32B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Страховые взносы в государственные внебюджетные фонды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Платежные поручения 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№_______ от __________ в фонды 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т.д.</w:t>
            </w:r>
          </w:p>
        </w:tc>
      </w:tr>
      <w:tr w:rsidR="00F32B8A" w:rsidTr="00F32B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2B8A" w:rsidRDefault="00F32B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6539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Прочие расходы </w:t>
            </w:r>
          </w:p>
          <w:p w:rsidR="00B26539" w:rsidRDefault="00B26539" w:rsidP="00262B78">
            <w:pPr>
              <w:rPr>
                <w:sz w:val="20"/>
                <w:szCs w:val="20"/>
              </w:rPr>
            </w:pPr>
            <w:r w:rsidRPr="00B26539">
              <w:rPr>
                <w:bCs/>
                <w:sz w:val="20"/>
                <w:szCs w:val="20"/>
              </w:rPr>
              <w:t>(оплата труда, начисленная привлеченным специалистам по гражданско-правовым договорам, затраты на приобретение медикаментов мелкого инвентаря, спецодежды, атрибутики, изготовление наглядной информации, на канцелярские расходы, услуги связи, размещение информации в средствах массовой информации)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Расчетно-платежная ведомость №____ 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Платежные поручения 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№_______ от __________ в фонды и т.д.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покупке за наличные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Товарно-кассовый чек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____, 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>
              <w:rPr>
                <w:sz w:val="20"/>
                <w:szCs w:val="20"/>
              </w:rPr>
              <w:t>ав</w:t>
            </w:r>
            <w:proofErr w:type="spellEnd"/>
            <w:r>
              <w:rPr>
                <w:sz w:val="20"/>
                <w:szCs w:val="20"/>
              </w:rPr>
              <w:t xml:space="preserve">.  отчет №__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___________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Накладная №___ от ________ </w:t>
            </w:r>
            <w:proofErr w:type="spellStart"/>
            <w:r>
              <w:rPr>
                <w:sz w:val="20"/>
                <w:szCs w:val="20"/>
              </w:rPr>
              <w:t>Приходн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кассовый ордер №___ от ___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 списания №___ на приобретенные товары 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_________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 покупке по безналичному расчету: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Платёжное поручение №___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____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Накладная №_____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______________</w:t>
            </w:r>
          </w:p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Акты списания на приобретенные товары  №____  </w:t>
            </w:r>
            <w:proofErr w:type="gramStart"/>
            <w:r>
              <w:rPr>
                <w:sz w:val="20"/>
                <w:szCs w:val="20"/>
              </w:rPr>
              <w:t>от</w:t>
            </w:r>
            <w:proofErr w:type="gramEnd"/>
            <w:r>
              <w:rPr>
                <w:sz w:val="20"/>
                <w:szCs w:val="20"/>
              </w:rPr>
              <w:t xml:space="preserve">  _______  </w:t>
            </w:r>
          </w:p>
        </w:tc>
      </w:tr>
      <w:tr w:rsidR="00F32B8A" w:rsidTr="00F32B8A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F32B8A" w:rsidRDefault="00F32B8A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32B8A" w:rsidRDefault="00F32B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B8A" w:rsidRDefault="00F32B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См</w:t>
            </w:r>
            <w:proofErr w:type="gramEnd"/>
            <w:r>
              <w:rPr>
                <w:sz w:val="20"/>
                <w:szCs w:val="20"/>
              </w:rPr>
              <w:t>. Примечания 1 – 2.)</w:t>
            </w:r>
          </w:p>
        </w:tc>
      </w:tr>
    </w:tbl>
    <w:p w:rsidR="00F32B8A" w:rsidRDefault="00F32B8A" w:rsidP="00F32B8A">
      <w:pPr>
        <w:suppressAutoHyphens/>
        <w:ind w:left="708" w:firstLine="708"/>
        <w:jc w:val="both"/>
        <w:rPr>
          <w:b/>
          <w:sz w:val="20"/>
          <w:szCs w:val="20"/>
          <w:lang w:eastAsia="zh-CN"/>
        </w:rPr>
      </w:pPr>
    </w:p>
    <w:p w:rsidR="00F32B8A" w:rsidRDefault="00F32B8A" w:rsidP="00F32B8A">
      <w:pPr>
        <w:suppressAutoHyphens/>
        <w:ind w:left="708" w:firstLine="708"/>
        <w:jc w:val="both"/>
        <w:rPr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>Руководитель организации</w:t>
      </w:r>
      <w:r>
        <w:rPr>
          <w:b/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  <w:t>___________________</w:t>
      </w:r>
    </w:p>
    <w:p w:rsidR="00F32B8A" w:rsidRDefault="00F32B8A" w:rsidP="00F32B8A">
      <w:pPr>
        <w:suppressAutoHyphens/>
        <w:ind w:left="7080" w:firstLine="708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(Фамилия И.О)</w:t>
      </w:r>
    </w:p>
    <w:p w:rsidR="00F32B8A" w:rsidRDefault="00F32B8A" w:rsidP="00F32B8A">
      <w:pPr>
        <w:jc w:val="both"/>
        <w:rPr>
          <w:b/>
          <w:sz w:val="20"/>
          <w:szCs w:val="20"/>
        </w:rPr>
      </w:pPr>
    </w:p>
    <w:p w:rsidR="00F32B8A" w:rsidRDefault="00F32B8A" w:rsidP="00F32B8A">
      <w:pPr>
        <w:ind w:right="-1"/>
        <w:jc w:val="center"/>
        <w:rPr>
          <w:sz w:val="20"/>
          <w:szCs w:val="20"/>
        </w:rPr>
      </w:pPr>
      <w:r>
        <w:rPr>
          <w:b/>
          <w:sz w:val="20"/>
          <w:szCs w:val="20"/>
        </w:rPr>
        <w:t>МП</w:t>
      </w:r>
    </w:p>
    <w:p w:rsidR="00F32B8A" w:rsidRDefault="00F32B8A" w:rsidP="00F32B8A">
      <w:pPr>
        <w:suppressAutoHyphens/>
        <w:ind w:left="708" w:firstLine="708"/>
        <w:jc w:val="both"/>
        <w:rPr>
          <w:b/>
          <w:sz w:val="20"/>
          <w:szCs w:val="20"/>
          <w:lang w:eastAsia="zh-CN"/>
        </w:rPr>
      </w:pPr>
    </w:p>
    <w:p w:rsidR="00F32B8A" w:rsidRDefault="00F32B8A" w:rsidP="00F32B8A">
      <w:pPr>
        <w:suppressAutoHyphens/>
        <w:ind w:left="708" w:firstLine="708"/>
        <w:jc w:val="both"/>
        <w:rPr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>Главный бухгалтер организации</w:t>
      </w:r>
      <w:r>
        <w:rPr>
          <w:b/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</w:r>
      <w:r>
        <w:rPr>
          <w:sz w:val="20"/>
          <w:szCs w:val="20"/>
          <w:lang w:eastAsia="zh-CN"/>
        </w:rPr>
        <w:tab/>
        <w:t>___________________</w:t>
      </w:r>
    </w:p>
    <w:p w:rsidR="00F32B8A" w:rsidRDefault="00F32B8A" w:rsidP="00F32B8A">
      <w:pPr>
        <w:suppressAutoHyphens/>
        <w:ind w:left="7080" w:firstLine="708"/>
        <w:jc w:val="both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(Фамилия И.О)</w:t>
      </w:r>
    </w:p>
    <w:p w:rsidR="00F32B8A" w:rsidRDefault="00F32B8A" w:rsidP="00F32B8A">
      <w:pPr>
        <w:suppressAutoHyphens/>
        <w:ind w:left="708" w:hanging="70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Примечания: </w:t>
      </w:r>
    </w:p>
    <w:p w:rsidR="00F32B8A" w:rsidRDefault="00F32B8A" w:rsidP="00F32B8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1. К отчету прилагаются ксерокопии первичных документов. В конце отчета ставится пометка: Первичные документы находятся в бухгалтерии (название организации, где хранятся бухгалтерские документы).</w:t>
      </w:r>
    </w:p>
    <w:p w:rsidR="00F32B8A" w:rsidRDefault="00F32B8A" w:rsidP="00F32B8A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Финансовый отчет прилагается к </w:t>
      </w:r>
      <w:r w:rsidR="00874323">
        <w:rPr>
          <w:sz w:val="20"/>
          <w:szCs w:val="20"/>
        </w:rPr>
        <w:t>А</w:t>
      </w:r>
      <w:r>
        <w:rPr>
          <w:sz w:val="20"/>
          <w:szCs w:val="20"/>
        </w:rPr>
        <w:t>кту выполне</w:t>
      </w:r>
      <w:r w:rsidR="00683B5A">
        <w:rPr>
          <w:sz w:val="20"/>
          <w:szCs w:val="20"/>
        </w:rPr>
        <w:t>нных обязательств</w:t>
      </w:r>
      <w:r>
        <w:rPr>
          <w:sz w:val="20"/>
          <w:szCs w:val="20"/>
        </w:rPr>
        <w:t>.</w:t>
      </w:r>
    </w:p>
    <w:p w:rsidR="0029266D" w:rsidRPr="004859DB" w:rsidRDefault="00F32B8A" w:rsidP="004859DB">
      <w:pPr>
        <w:jc w:val="center"/>
      </w:pPr>
      <w:r>
        <w:br w:type="page"/>
      </w:r>
    </w:p>
    <w:p w:rsidR="002C13BE" w:rsidRDefault="002C13BE" w:rsidP="00E74AE6">
      <w:pPr>
        <w:ind w:firstLine="7371"/>
        <w:jc w:val="right"/>
        <w:rPr>
          <w:color w:val="000000"/>
        </w:rPr>
        <w:sectPr w:rsidR="002C13BE" w:rsidSect="007432E1">
          <w:pgSz w:w="11906" w:h="16838"/>
          <w:pgMar w:top="993" w:right="851" w:bottom="567" w:left="1701" w:header="426" w:footer="709" w:gutter="0"/>
          <w:pgNumType w:start="1"/>
          <w:cols w:space="708"/>
          <w:titlePg/>
          <w:docGrid w:linePitch="360"/>
        </w:sectPr>
      </w:pPr>
    </w:p>
    <w:p w:rsidR="00E74AE6" w:rsidRPr="00D470BA" w:rsidRDefault="00E74AE6" w:rsidP="00E74AE6">
      <w:pPr>
        <w:ind w:firstLine="7371"/>
        <w:jc w:val="right"/>
        <w:rPr>
          <w:color w:val="000000"/>
        </w:rPr>
      </w:pPr>
      <w:r w:rsidRPr="00D470BA">
        <w:rPr>
          <w:color w:val="000000"/>
        </w:rPr>
        <w:lastRenderedPageBreak/>
        <w:t>Приложение</w:t>
      </w:r>
      <w:r>
        <w:rPr>
          <w:color w:val="000000"/>
        </w:rPr>
        <w:t xml:space="preserve"> №</w:t>
      </w:r>
      <w:r w:rsidRPr="00D470BA">
        <w:rPr>
          <w:color w:val="000000"/>
        </w:rPr>
        <w:t xml:space="preserve"> </w:t>
      </w:r>
      <w:r w:rsidR="00140958">
        <w:rPr>
          <w:color w:val="000000"/>
        </w:rPr>
        <w:t>9</w:t>
      </w:r>
    </w:p>
    <w:p w:rsidR="005A1DED" w:rsidRPr="00940724" w:rsidRDefault="005A1DED" w:rsidP="005A1DED">
      <w:pPr>
        <w:ind w:firstLine="4253"/>
        <w:jc w:val="right"/>
        <w:rPr>
          <w:sz w:val="22"/>
          <w:szCs w:val="22"/>
        </w:rPr>
      </w:pPr>
      <w:r w:rsidRPr="00940724">
        <w:rPr>
          <w:color w:val="000000"/>
          <w:sz w:val="22"/>
          <w:szCs w:val="22"/>
        </w:rPr>
        <w:t xml:space="preserve">к Порядку </w:t>
      </w:r>
      <w:r w:rsidRPr="00940724">
        <w:rPr>
          <w:sz w:val="22"/>
          <w:szCs w:val="22"/>
        </w:rPr>
        <w:t>принятия Комитетом по труду и занятости населения Санкт-Петербурга решения о предоставлении</w:t>
      </w:r>
    </w:p>
    <w:p w:rsidR="005A1DED" w:rsidRPr="00D43B7B" w:rsidRDefault="009A1404" w:rsidP="005A1DED">
      <w:pPr>
        <w:ind w:firstLine="3544"/>
        <w:jc w:val="right"/>
        <w:rPr>
          <w:sz w:val="22"/>
          <w:szCs w:val="22"/>
        </w:rPr>
      </w:pPr>
      <w:r w:rsidRPr="00940724">
        <w:rPr>
          <w:sz w:val="22"/>
          <w:szCs w:val="22"/>
        </w:rPr>
        <w:t xml:space="preserve"> в </w:t>
      </w:r>
      <w:r w:rsidR="004B6F08">
        <w:rPr>
          <w:sz w:val="22"/>
          <w:szCs w:val="22"/>
        </w:rPr>
        <w:t>20</w:t>
      </w:r>
      <w:r w:rsidR="004B6F08" w:rsidRPr="004B6F08">
        <w:rPr>
          <w:sz w:val="22"/>
          <w:szCs w:val="22"/>
        </w:rPr>
        <w:t>20</w:t>
      </w:r>
      <w:r w:rsidR="005A1DED" w:rsidRPr="00D43B7B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="005A1DED" w:rsidRPr="00D43B7B">
        <w:rPr>
          <w:sz w:val="22"/>
          <w:szCs w:val="22"/>
        </w:rPr>
        <w:t>на</w:t>
      </w:r>
      <w:proofErr w:type="gramEnd"/>
      <w:r w:rsidR="005A1DED" w:rsidRPr="00D43B7B">
        <w:rPr>
          <w:sz w:val="22"/>
          <w:szCs w:val="22"/>
        </w:rPr>
        <w:t xml:space="preserve"> </w:t>
      </w:r>
    </w:p>
    <w:p w:rsidR="005A1DED" w:rsidRPr="00D43B7B" w:rsidRDefault="00940724" w:rsidP="005A1DED">
      <w:pPr>
        <w:ind w:firstLine="3544"/>
        <w:jc w:val="right"/>
        <w:rPr>
          <w:sz w:val="22"/>
          <w:szCs w:val="22"/>
        </w:rPr>
      </w:pPr>
      <w:r w:rsidRPr="00D43B7B">
        <w:rPr>
          <w:sz w:val="22"/>
          <w:szCs w:val="22"/>
        </w:rPr>
        <w:t>временное трудоустройство</w:t>
      </w:r>
      <w:r w:rsidR="005A1DED" w:rsidRPr="00D43B7B">
        <w:rPr>
          <w:sz w:val="22"/>
          <w:szCs w:val="22"/>
        </w:rPr>
        <w:t xml:space="preserve"> молодежи на рабочие места, </w:t>
      </w:r>
    </w:p>
    <w:p w:rsidR="00E74AE6" w:rsidRPr="00D43B7B" w:rsidRDefault="005A1DED" w:rsidP="005A1DED">
      <w:pPr>
        <w:ind w:firstLine="4253"/>
        <w:jc w:val="right"/>
        <w:rPr>
          <w:b/>
          <w:color w:val="FF0000"/>
        </w:rPr>
      </w:pPr>
      <w:proofErr w:type="gramStart"/>
      <w:r w:rsidRPr="00D43B7B">
        <w:rPr>
          <w:sz w:val="22"/>
          <w:szCs w:val="22"/>
        </w:rPr>
        <w:t>организуемые для выполнения общественных работ</w:t>
      </w:r>
      <w:proofErr w:type="gramEnd"/>
    </w:p>
    <w:p w:rsidR="00683B5A" w:rsidRPr="00D43B7B" w:rsidRDefault="00683B5A" w:rsidP="00683B5A">
      <w:pPr>
        <w:jc w:val="right"/>
        <w:rPr>
          <w:sz w:val="20"/>
          <w:szCs w:val="20"/>
        </w:rPr>
      </w:pPr>
    </w:p>
    <w:p w:rsidR="00683B5A" w:rsidRPr="00D43B7B" w:rsidRDefault="00683B5A" w:rsidP="00E250F8">
      <w:pPr>
        <w:jc w:val="both"/>
        <w:rPr>
          <w:sz w:val="20"/>
          <w:szCs w:val="20"/>
        </w:rPr>
      </w:pPr>
    </w:p>
    <w:p w:rsidR="00683B5A" w:rsidRPr="00D43B7B" w:rsidRDefault="00683B5A" w:rsidP="00683B5A">
      <w:pPr>
        <w:pStyle w:val="afb"/>
        <w:ind w:firstLine="0"/>
        <w:jc w:val="center"/>
        <w:rPr>
          <w:szCs w:val="24"/>
        </w:rPr>
      </w:pPr>
      <w:r w:rsidRPr="00D43B7B">
        <w:rPr>
          <w:szCs w:val="24"/>
        </w:rPr>
        <w:t>БУХГАЛ</w:t>
      </w:r>
      <w:r w:rsidR="00944142" w:rsidRPr="00D43B7B">
        <w:rPr>
          <w:szCs w:val="24"/>
        </w:rPr>
        <w:t>ТЕРСКАЯ</w:t>
      </w:r>
      <w:r w:rsidRPr="00D43B7B">
        <w:rPr>
          <w:szCs w:val="24"/>
        </w:rPr>
        <w:t xml:space="preserve"> СПРАВКА №__</w:t>
      </w:r>
    </w:p>
    <w:p w:rsidR="00683B5A" w:rsidRPr="00D43B7B" w:rsidRDefault="00944142" w:rsidP="00683B5A">
      <w:pPr>
        <w:suppressAutoHyphens/>
        <w:jc w:val="center"/>
        <w:rPr>
          <w:b/>
          <w:lang w:eastAsia="zh-CN"/>
        </w:rPr>
      </w:pPr>
      <w:r w:rsidRPr="00D43B7B">
        <w:rPr>
          <w:b/>
          <w:lang w:eastAsia="zh-CN"/>
        </w:rPr>
        <w:t xml:space="preserve">о начисленной </w:t>
      </w:r>
      <w:r w:rsidR="00683B5A" w:rsidRPr="00D43B7B">
        <w:rPr>
          <w:b/>
          <w:lang w:eastAsia="zh-CN"/>
        </w:rPr>
        <w:t xml:space="preserve">заработной плате </w:t>
      </w:r>
    </w:p>
    <w:p w:rsidR="00683B5A" w:rsidRPr="00D43B7B" w:rsidRDefault="00683B5A" w:rsidP="00683B5A">
      <w:pPr>
        <w:suppressAutoHyphens/>
        <w:jc w:val="center"/>
        <w:rPr>
          <w:lang w:eastAsia="zh-CN"/>
        </w:rPr>
      </w:pPr>
      <w:r w:rsidRPr="00D43B7B">
        <w:rPr>
          <w:lang w:eastAsia="zh-CN"/>
        </w:rPr>
        <w:t xml:space="preserve">по Соглашению № ___________ </w:t>
      </w:r>
      <w:proofErr w:type="gramStart"/>
      <w:r w:rsidRPr="00D43B7B">
        <w:rPr>
          <w:lang w:eastAsia="zh-CN"/>
        </w:rPr>
        <w:t>от</w:t>
      </w:r>
      <w:proofErr w:type="gramEnd"/>
      <w:r w:rsidRPr="00D43B7B">
        <w:rPr>
          <w:lang w:eastAsia="zh-CN"/>
        </w:rPr>
        <w:t xml:space="preserve"> _______________</w:t>
      </w:r>
    </w:p>
    <w:p w:rsidR="00683B5A" w:rsidRPr="00D43B7B" w:rsidRDefault="00683B5A" w:rsidP="00683B5A">
      <w:pPr>
        <w:suppressAutoHyphens/>
        <w:jc w:val="center"/>
        <w:rPr>
          <w:b/>
          <w:lang w:eastAsia="zh-CN"/>
        </w:rPr>
      </w:pPr>
      <w:r w:rsidRPr="00D43B7B">
        <w:rPr>
          <w:b/>
          <w:lang w:eastAsia="zh-CN"/>
        </w:rPr>
        <w:t>з</w:t>
      </w:r>
      <w:r w:rsidR="004B6F08">
        <w:rPr>
          <w:b/>
          <w:lang w:eastAsia="zh-CN"/>
        </w:rPr>
        <w:t>а ___________________________20</w:t>
      </w:r>
      <w:r w:rsidR="004B6F08">
        <w:rPr>
          <w:b/>
          <w:lang w:val="en-US" w:eastAsia="zh-CN"/>
        </w:rPr>
        <w:t>20</w:t>
      </w:r>
      <w:r w:rsidRPr="00D43B7B">
        <w:rPr>
          <w:b/>
          <w:lang w:eastAsia="zh-CN"/>
        </w:rPr>
        <w:t xml:space="preserve"> г</w:t>
      </w:r>
      <w:r w:rsidR="00FA1A19" w:rsidRPr="00D43B7B">
        <w:rPr>
          <w:b/>
          <w:lang w:eastAsia="zh-CN"/>
        </w:rPr>
        <w:t>ода</w:t>
      </w:r>
    </w:p>
    <w:p w:rsidR="00683B5A" w:rsidRPr="00D43B7B" w:rsidRDefault="00683B5A" w:rsidP="00683B5A">
      <w:pPr>
        <w:suppressAutoHyphens/>
        <w:jc w:val="center"/>
        <w:rPr>
          <w:sz w:val="20"/>
          <w:lang w:eastAsia="zh-CN"/>
        </w:rPr>
      </w:pPr>
      <w:r w:rsidRPr="00D43B7B">
        <w:rPr>
          <w:sz w:val="20"/>
          <w:lang w:eastAsia="zh-CN"/>
        </w:rPr>
        <w:t>(отчетный месяц)</w:t>
      </w:r>
    </w:p>
    <w:tbl>
      <w:tblPr>
        <w:tblW w:w="982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596"/>
        <w:gridCol w:w="2301"/>
        <w:gridCol w:w="1250"/>
        <w:gridCol w:w="1786"/>
        <w:gridCol w:w="1050"/>
        <w:gridCol w:w="989"/>
        <w:gridCol w:w="797"/>
        <w:gridCol w:w="1058"/>
      </w:tblGrid>
      <w:tr w:rsidR="00683B5A" w:rsidTr="00683B5A">
        <w:trPr>
          <w:cantSplit/>
          <w:trHeight w:val="19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83B5A" w:rsidRPr="00D43B7B" w:rsidRDefault="00683B5A">
            <w:pPr>
              <w:snapToGrid w:val="0"/>
              <w:jc w:val="center"/>
              <w:rPr>
                <w:sz w:val="22"/>
                <w:szCs w:val="22"/>
              </w:rPr>
            </w:pPr>
            <w:r w:rsidRPr="00D43B7B">
              <w:t xml:space="preserve">№ </w:t>
            </w:r>
            <w:proofErr w:type="spellStart"/>
            <w:proofErr w:type="gramStart"/>
            <w:r w:rsidRPr="00D43B7B">
              <w:t>п</w:t>
            </w:r>
            <w:proofErr w:type="spellEnd"/>
            <w:proofErr w:type="gramEnd"/>
            <w:r w:rsidRPr="00D43B7B">
              <w:t>/</w:t>
            </w:r>
            <w:proofErr w:type="spellStart"/>
            <w:r w:rsidRPr="00D43B7B">
              <w:t>п</w:t>
            </w:r>
            <w:proofErr w:type="spellEnd"/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83B5A" w:rsidRPr="00D43B7B" w:rsidRDefault="00683B5A">
            <w:pPr>
              <w:snapToGrid w:val="0"/>
              <w:ind w:hanging="93"/>
              <w:jc w:val="center"/>
            </w:pPr>
            <w:r w:rsidRPr="00D43B7B">
              <w:t>Ф.И.О.</w:t>
            </w:r>
          </w:p>
          <w:p w:rsidR="00683B5A" w:rsidRPr="00D43B7B" w:rsidRDefault="00683B5A">
            <w:pPr>
              <w:snapToGrid w:val="0"/>
              <w:ind w:hanging="93"/>
              <w:jc w:val="center"/>
              <w:rPr>
                <w:b/>
                <w:i/>
              </w:rPr>
            </w:pPr>
            <w:r w:rsidRPr="00D43B7B">
              <w:t>(полностью)</w:t>
            </w:r>
          </w:p>
          <w:p w:rsidR="00683B5A" w:rsidRPr="00D43B7B" w:rsidRDefault="00683B5A">
            <w:pPr>
              <w:snapToGrid w:val="0"/>
              <w:ind w:hanging="93"/>
              <w:jc w:val="center"/>
              <w:rPr>
                <w:b/>
                <w:i/>
              </w:rPr>
            </w:pPr>
          </w:p>
          <w:p w:rsidR="00683B5A" w:rsidRPr="00D43B7B" w:rsidRDefault="00683B5A">
            <w:pPr>
              <w:snapToGrid w:val="0"/>
              <w:ind w:hanging="93"/>
              <w:jc w:val="center"/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83B5A" w:rsidRPr="00D43B7B" w:rsidRDefault="00683B5A">
            <w:pPr>
              <w:suppressAutoHyphens/>
              <w:jc w:val="center"/>
              <w:rPr>
                <w:lang w:eastAsia="zh-CN"/>
              </w:rPr>
            </w:pPr>
            <w:proofErr w:type="spellStart"/>
            <w:proofErr w:type="gramStart"/>
            <w:r w:rsidRPr="00D43B7B">
              <w:rPr>
                <w:lang w:eastAsia="zh-CN"/>
              </w:rPr>
              <w:t>Регистра-ционный</w:t>
            </w:r>
            <w:proofErr w:type="spellEnd"/>
            <w:proofErr w:type="gramEnd"/>
            <w:r w:rsidRPr="00D43B7B">
              <w:rPr>
                <w:lang w:eastAsia="zh-CN"/>
              </w:rPr>
              <w:t xml:space="preserve"> номер</w:t>
            </w:r>
          </w:p>
          <w:p w:rsidR="00683B5A" w:rsidRPr="00D43B7B" w:rsidRDefault="00683B5A">
            <w:pPr>
              <w:suppressAutoHyphens/>
              <w:jc w:val="center"/>
              <w:rPr>
                <w:lang w:eastAsia="zh-CN"/>
              </w:rPr>
            </w:pPr>
            <w:r w:rsidRPr="00D43B7B">
              <w:rPr>
                <w:lang w:eastAsia="zh-CN"/>
              </w:rPr>
              <w:t>участника в АЗН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83B5A" w:rsidRPr="00D43B7B" w:rsidRDefault="00683B5A">
            <w:pPr>
              <w:ind w:firstLine="34"/>
              <w:jc w:val="center"/>
            </w:pPr>
            <w:r w:rsidRPr="00D43B7B">
              <w:t>Период</w:t>
            </w:r>
          </w:p>
          <w:p w:rsidR="00683B5A" w:rsidRPr="00D43B7B" w:rsidRDefault="00683B5A">
            <w:pPr>
              <w:ind w:firstLine="34"/>
              <w:jc w:val="center"/>
            </w:pPr>
            <w:r w:rsidRPr="00D43B7B">
              <w:t>участия</w:t>
            </w:r>
          </w:p>
          <w:p w:rsidR="00683B5A" w:rsidRPr="00D43B7B" w:rsidRDefault="00683B5A">
            <w:pPr>
              <w:ind w:firstLine="34"/>
              <w:jc w:val="center"/>
            </w:pPr>
            <w:r w:rsidRPr="00D43B7B">
              <w:t xml:space="preserve">в общественных работах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83B5A" w:rsidRPr="00D43B7B" w:rsidRDefault="00683B5A">
            <w:pPr>
              <w:jc w:val="center"/>
            </w:pPr>
            <w:r w:rsidRPr="00D43B7B">
              <w:t xml:space="preserve">Общее количество  рабочих дней </w:t>
            </w:r>
            <w:r w:rsidRPr="00D43B7B">
              <w:br/>
              <w:t>в месяце  (</w:t>
            </w:r>
            <w:proofErr w:type="spellStart"/>
            <w:r w:rsidRPr="00D43B7B">
              <w:t>дн</w:t>
            </w:r>
            <w:proofErr w:type="spellEnd"/>
            <w:r w:rsidRPr="00D43B7B"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83B5A" w:rsidRPr="00D43B7B" w:rsidRDefault="00683B5A">
            <w:pPr>
              <w:snapToGrid w:val="0"/>
              <w:jc w:val="center"/>
            </w:pPr>
            <w:r w:rsidRPr="00D43B7B">
              <w:t>Количество   рабочих дней участия  (</w:t>
            </w:r>
            <w:proofErr w:type="spellStart"/>
            <w:r w:rsidRPr="00D43B7B">
              <w:t>дн</w:t>
            </w:r>
            <w:proofErr w:type="spellEnd"/>
            <w:r w:rsidRPr="00D43B7B">
              <w:t>.)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83B5A" w:rsidRPr="00D43B7B" w:rsidRDefault="00683B5A">
            <w:pPr>
              <w:snapToGrid w:val="0"/>
              <w:jc w:val="center"/>
            </w:pPr>
            <w:r w:rsidRPr="00D43B7B">
              <w:t>Сумма заработной платы  (руб.)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83B5A" w:rsidRDefault="00683B5A">
            <w:pPr>
              <w:snapToGrid w:val="0"/>
              <w:jc w:val="center"/>
            </w:pPr>
            <w:r w:rsidRPr="00D43B7B">
              <w:t>Компенсация за неиспользованный отпуск  (руб.)</w:t>
            </w:r>
          </w:p>
        </w:tc>
      </w:tr>
      <w:tr w:rsidR="00683B5A" w:rsidTr="00683B5A">
        <w:trPr>
          <w:trHeight w:val="13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 w:rsidP="00F93E31">
            <w:pPr>
              <w:snapToGrid w:val="0"/>
              <w:ind w:hanging="93"/>
              <w:jc w:val="center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B5A" w:rsidRDefault="00683B5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683B5A" w:rsidTr="00683B5A">
        <w:trPr>
          <w:trHeight w:val="65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rFonts w:ascii="NTTierce" w:hAnsi="NTTierce"/>
                <w:bCs/>
                <w:iCs/>
              </w:rPr>
            </w:pPr>
            <w:r>
              <w:rPr>
                <w:rFonts w:ascii="NTTierce" w:hAnsi="NTTierce"/>
                <w:bCs/>
                <w:iCs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ind w:firstLine="720"/>
              <w:jc w:val="center"/>
              <w:rPr>
                <w:rFonts w:ascii="NTTierce" w:hAnsi="NTTierce"/>
                <w:bCs/>
                <w:i/>
                <w:iCs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  <w:p w:rsidR="00683B5A" w:rsidRDefault="00683B5A" w:rsidP="00F93E31">
            <w:pPr>
              <w:snapToGrid w:val="0"/>
              <w:jc w:val="center"/>
            </w:pPr>
            <w:r>
              <w:t>с__ по__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  <w:tr w:rsidR="00683B5A" w:rsidTr="00683B5A">
        <w:trPr>
          <w:trHeight w:val="57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rFonts w:ascii="NTTierce" w:hAnsi="NTTierce"/>
                <w:bCs/>
                <w:iCs/>
              </w:rPr>
            </w:pPr>
            <w:r>
              <w:rPr>
                <w:rFonts w:ascii="NTTierce" w:hAnsi="NTTierce"/>
                <w:bCs/>
                <w:iCs/>
              </w:rPr>
              <w:t>2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ind w:firstLine="720"/>
              <w:jc w:val="center"/>
              <w:rPr>
                <w:rFonts w:ascii="NTTierce" w:hAnsi="NTTierce"/>
                <w:bCs/>
                <w:i/>
                <w:iCs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  <w:p w:rsidR="00683B5A" w:rsidRDefault="00683B5A" w:rsidP="00F93E31">
            <w:pPr>
              <w:snapToGrid w:val="0"/>
              <w:jc w:val="center"/>
            </w:pPr>
            <w:r>
              <w:t>с__ по__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  <w:tr w:rsidR="00683B5A" w:rsidTr="00683B5A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rFonts w:ascii="NTTierce" w:hAnsi="NTTierce"/>
                <w:bCs/>
                <w:iCs/>
              </w:rPr>
            </w:pPr>
            <w:r>
              <w:rPr>
                <w:rFonts w:ascii="NTTierce" w:hAnsi="NTTierce"/>
                <w:bCs/>
                <w:iCs/>
              </w:rPr>
              <w:t>3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ind w:firstLine="720"/>
              <w:jc w:val="center"/>
              <w:rPr>
                <w:rFonts w:ascii="NTTierce" w:hAnsi="NTTierce"/>
                <w:bCs/>
                <w:i/>
                <w:iCs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  <w:p w:rsidR="00683B5A" w:rsidRDefault="00683B5A" w:rsidP="00F93E31">
            <w:pPr>
              <w:snapToGrid w:val="0"/>
              <w:jc w:val="center"/>
            </w:pPr>
            <w:r>
              <w:t>с__ по__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  <w:tr w:rsidR="00683B5A" w:rsidTr="00683B5A">
        <w:trPr>
          <w:trHeight w:val="56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83B5A" w:rsidRDefault="00683B5A">
            <w:pPr>
              <w:snapToGrid w:val="0"/>
              <w:jc w:val="center"/>
              <w:rPr>
                <w:rFonts w:ascii="NTTierce" w:hAnsi="NTTierce"/>
                <w:bCs/>
                <w:iCs/>
              </w:rPr>
            </w:pPr>
            <w:r>
              <w:rPr>
                <w:rFonts w:ascii="NTTierce" w:hAnsi="NTTierce"/>
                <w:bCs/>
                <w:iCs/>
              </w:rPr>
              <w:t>4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ind w:firstLine="720"/>
              <w:jc w:val="center"/>
              <w:rPr>
                <w:rFonts w:ascii="NTTierce" w:hAnsi="NTTierce"/>
                <w:bCs/>
                <w:i/>
                <w:iCs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  <w:p w:rsidR="00683B5A" w:rsidRDefault="00683B5A" w:rsidP="00F93E31">
            <w:pPr>
              <w:snapToGrid w:val="0"/>
              <w:jc w:val="center"/>
            </w:pPr>
            <w:r>
              <w:t>с__ по__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  <w:tr w:rsidR="00683B5A" w:rsidTr="00683B5A">
        <w:trPr>
          <w:trHeight w:val="28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>
            <w:pPr>
              <w:snapToGrid w:val="0"/>
              <w:jc w:val="center"/>
              <w:rPr>
                <w:rFonts w:ascii="NTTierce" w:hAnsi="NTTierce"/>
                <w:bCs/>
                <w:iCs/>
              </w:rPr>
            </w:pPr>
          </w:p>
        </w:tc>
        <w:tc>
          <w:tcPr>
            <w:tcW w:w="2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ind w:firstLine="720"/>
              <w:jc w:val="center"/>
              <w:rPr>
                <w:rFonts w:ascii="NTTierce" w:hAnsi="NTTierce"/>
                <w:bCs/>
                <w:i/>
                <w:iCs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  <w:p w:rsidR="00683B5A" w:rsidRDefault="00683B5A" w:rsidP="00F93E31">
            <w:pPr>
              <w:snapToGrid w:val="0"/>
              <w:jc w:val="center"/>
            </w:pPr>
            <w:r>
              <w:t>ИТОГО:</w:t>
            </w:r>
          </w:p>
        </w:tc>
        <w:tc>
          <w:tcPr>
            <w:tcW w:w="1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</w:tbl>
    <w:p w:rsidR="00683B5A" w:rsidRDefault="00683B5A" w:rsidP="00683B5A">
      <w:pPr>
        <w:jc w:val="center"/>
      </w:pPr>
    </w:p>
    <w:p w:rsidR="00683B5A" w:rsidRDefault="00683B5A" w:rsidP="00683B5A">
      <w:pPr>
        <w:jc w:val="center"/>
      </w:pPr>
      <w:r>
        <w:t xml:space="preserve">Расчет 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8216"/>
        <w:gridCol w:w="1354"/>
      </w:tblGrid>
      <w:tr w:rsidR="00683B5A" w:rsidTr="00683B5A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r>
              <w:t>1. Общее количество участников общественных работ    (чел.)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  <w:tr w:rsidR="00683B5A" w:rsidTr="00683B5A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F0478A">
            <w:r>
              <w:t xml:space="preserve">2. Общее </w:t>
            </w:r>
            <w:r w:rsidR="00683B5A">
              <w:t>количество рабочих дней, отработанных участниками</w:t>
            </w:r>
            <w:r>
              <w:t xml:space="preserve"> </w:t>
            </w:r>
            <w:r w:rsidR="00683B5A">
              <w:t>общественных работ в расчетном месяце    (шт.)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  <w:tr w:rsidR="00683B5A" w:rsidTr="00683B5A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r>
              <w:t>3. Общая сумма заработной платы участников общественных работ    (руб.)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  <w:tr w:rsidR="00683B5A" w:rsidTr="00683B5A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r>
              <w:t>4. Общая сумма компенсации за неиспользованный отпуск участников общественных работ   (руб.)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  <w:tr w:rsidR="00683B5A" w:rsidTr="00683B5A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>
            <w:pPr>
              <w:rPr>
                <w:bCs/>
              </w:rPr>
            </w:pPr>
            <w:r>
              <w:t xml:space="preserve">5. Общая сумма </w:t>
            </w:r>
            <w:r>
              <w:rPr>
                <w:bCs/>
              </w:rPr>
              <w:t xml:space="preserve">страховых взносов в государственные внебюджетные фонды </w:t>
            </w:r>
          </w:p>
          <w:p w:rsidR="00683B5A" w:rsidRDefault="00683B5A" w:rsidP="00EF4AF3">
            <w:pPr>
              <w:rPr>
                <w:bCs/>
              </w:rPr>
            </w:pPr>
            <w:r>
              <w:rPr>
                <w:bCs/>
              </w:rPr>
              <w:t xml:space="preserve"> (</w:t>
            </w:r>
            <w:r w:rsidR="00EF4AF3">
              <w:rPr>
                <w:bCs/>
              </w:rPr>
              <w:t>п</w:t>
            </w:r>
            <w:r>
              <w:rPr>
                <w:bCs/>
              </w:rPr>
              <w:t xml:space="preserve">.3 + </w:t>
            </w:r>
            <w:r w:rsidR="00EF4AF3">
              <w:rPr>
                <w:bCs/>
              </w:rPr>
              <w:t>п</w:t>
            </w:r>
            <w:r>
              <w:rPr>
                <w:bCs/>
              </w:rPr>
              <w:t xml:space="preserve">.4) </w:t>
            </w:r>
            <w:proofErr w:type="spellStart"/>
            <w:r>
              <w:rPr>
                <w:bCs/>
              </w:rPr>
              <w:t>х</w:t>
            </w:r>
            <w:proofErr w:type="spellEnd"/>
            <w:r>
              <w:rPr>
                <w:bCs/>
              </w:rPr>
              <w:t xml:space="preserve"> 30,2 %    (руб.)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  <w:tr w:rsidR="00683B5A" w:rsidTr="00683B5A"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Default="00683B5A" w:rsidP="00F0478A">
            <w:r>
              <w:t xml:space="preserve">6. Общая сумма затрат по бухгалтерской справке о начисленной </w:t>
            </w:r>
            <w:bookmarkStart w:id="5" w:name="_GoBack"/>
            <w:bookmarkEnd w:id="5"/>
            <w:r w:rsidR="00720AE1">
              <w:t xml:space="preserve">заработной плате </w:t>
            </w:r>
            <w:r w:rsidR="00555C4A">
              <w:t>участникам</w:t>
            </w:r>
            <w:r>
              <w:t xml:space="preserve"> </w:t>
            </w:r>
            <w:r w:rsidR="00720AE1">
              <w:t xml:space="preserve">общественных работ </w:t>
            </w:r>
            <w:r>
              <w:t>(</w:t>
            </w:r>
            <w:r w:rsidR="00EF4AF3">
              <w:t>п.</w:t>
            </w:r>
            <w:r>
              <w:t xml:space="preserve"> 3 + </w:t>
            </w:r>
            <w:r w:rsidR="00EF4AF3">
              <w:t>п</w:t>
            </w:r>
            <w:r>
              <w:t xml:space="preserve">.4 + </w:t>
            </w:r>
            <w:r w:rsidR="00EF4AF3">
              <w:t>п</w:t>
            </w:r>
            <w:r>
              <w:t>.5)    (руб.)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Default="00683B5A" w:rsidP="00F93E31">
            <w:pPr>
              <w:snapToGrid w:val="0"/>
              <w:jc w:val="center"/>
            </w:pPr>
          </w:p>
        </w:tc>
      </w:tr>
    </w:tbl>
    <w:p w:rsidR="00683B5A" w:rsidRDefault="00683B5A" w:rsidP="00683B5A"/>
    <w:p w:rsidR="00683B5A" w:rsidRDefault="00683B5A" w:rsidP="00683B5A">
      <w:pPr>
        <w:jc w:val="center"/>
      </w:pPr>
      <w:r>
        <w:t xml:space="preserve">Сумма затрат по бухгалтерской справке за отчетный месяц _____________ руб. </w:t>
      </w:r>
      <w:proofErr w:type="spellStart"/>
      <w:r>
        <w:t>_____коп</w:t>
      </w:r>
      <w:proofErr w:type="spellEnd"/>
      <w:r>
        <w:t>.</w:t>
      </w:r>
    </w:p>
    <w:p w:rsidR="00683B5A" w:rsidRDefault="00683B5A" w:rsidP="00683B5A">
      <w:pPr>
        <w:ind w:left="3600" w:hanging="3600"/>
        <w:jc w:val="center"/>
      </w:pPr>
      <w:r>
        <w:t>__________________________________________________ (сумма прописью)</w:t>
      </w:r>
    </w:p>
    <w:p w:rsidR="00683B5A" w:rsidRDefault="00683B5A" w:rsidP="00683B5A">
      <w:pPr>
        <w:suppressAutoHyphens/>
        <w:ind w:left="708" w:firstLine="708"/>
        <w:jc w:val="both"/>
        <w:rPr>
          <w:b/>
          <w:lang w:eastAsia="zh-CN"/>
        </w:rPr>
      </w:pPr>
    </w:p>
    <w:p w:rsidR="00683B5A" w:rsidRDefault="00683B5A" w:rsidP="00683B5A">
      <w:pPr>
        <w:suppressAutoHyphens/>
        <w:ind w:left="708" w:firstLine="708"/>
        <w:jc w:val="both"/>
        <w:rPr>
          <w:lang w:eastAsia="zh-CN"/>
        </w:rPr>
      </w:pPr>
      <w:r>
        <w:rPr>
          <w:b/>
          <w:lang w:eastAsia="zh-CN"/>
        </w:rPr>
        <w:t>Руководитель организации</w:t>
      </w:r>
      <w:r>
        <w:rPr>
          <w:b/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  <w:t>_________________</w:t>
      </w:r>
      <w:r w:rsidR="00F93E31">
        <w:rPr>
          <w:lang w:eastAsia="zh-CN"/>
        </w:rPr>
        <w:t>___</w:t>
      </w:r>
      <w:r>
        <w:rPr>
          <w:lang w:eastAsia="zh-CN"/>
        </w:rPr>
        <w:t>___</w:t>
      </w:r>
    </w:p>
    <w:p w:rsidR="00683B5A" w:rsidRDefault="00683B5A" w:rsidP="00F93E31">
      <w:pPr>
        <w:suppressAutoHyphens/>
        <w:ind w:left="7080" w:firstLine="150"/>
        <w:rPr>
          <w:sz w:val="20"/>
          <w:lang w:eastAsia="zh-CN"/>
        </w:rPr>
      </w:pPr>
      <w:r>
        <w:rPr>
          <w:sz w:val="20"/>
          <w:lang w:eastAsia="zh-CN"/>
        </w:rPr>
        <w:t>(Фамилия И.О)</w:t>
      </w:r>
    </w:p>
    <w:p w:rsidR="00683B5A" w:rsidRPr="00683B5A" w:rsidRDefault="00683B5A" w:rsidP="00683B5A">
      <w:pPr>
        <w:ind w:right="-1"/>
        <w:jc w:val="center"/>
        <w:rPr>
          <w:sz w:val="20"/>
          <w:szCs w:val="20"/>
        </w:rPr>
      </w:pPr>
      <w:r w:rsidRPr="00683B5A">
        <w:rPr>
          <w:b/>
          <w:sz w:val="20"/>
          <w:szCs w:val="20"/>
        </w:rPr>
        <w:t>МП</w:t>
      </w:r>
    </w:p>
    <w:p w:rsidR="00683B5A" w:rsidRDefault="00683B5A" w:rsidP="00683B5A">
      <w:pPr>
        <w:suppressAutoHyphens/>
        <w:ind w:left="708" w:firstLine="708"/>
        <w:jc w:val="both"/>
        <w:rPr>
          <w:b/>
          <w:lang w:eastAsia="zh-CN"/>
        </w:rPr>
      </w:pPr>
    </w:p>
    <w:p w:rsidR="00683B5A" w:rsidRDefault="00683B5A" w:rsidP="00683B5A">
      <w:pPr>
        <w:suppressAutoHyphens/>
        <w:ind w:left="708" w:firstLine="708"/>
        <w:jc w:val="both"/>
        <w:rPr>
          <w:lang w:eastAsia="zh-CN"/>
        </w:rPr>
      </w:pPr>
      <w:r>
        <w:rPr>
          <w:b/>
          <w:lang w:eastAsia="zh-CN"/>
        </w:rPr>
        <w:t>Главный  бухгалтер организации</w:t>
      </w:r>
      <w:r>
        <w:rPr>
          <w:b/>
          <w:lang w:eastAsia="zh-CN"/>
        </w:rPr>
        <w:tab/>
      </w:r>
      <w:r>
        <w:rPr>
          <w:lang w:eastAsia="zh-CN"/>
        </w:rPr>
        <w:tab/>
        <w:t>_________________</w:t>
      </w:r>
      <w:r w:rsidR="00F93E31">
        <w:rPr>
          <w:lang w:eastAsia="zh-CN"/>
        </w:rPr>
        <w:t>___</w:t>
      </w:r>
      <w:r>
        <w:rPr>
          <w:lang w:eastAsia="zh-CN"/>
        </w:rPr>
        <w:t>___</w:t>
      </w:r>
    </w:p>
    <w:p w:rsidR="00E74AE6" w:rsidRDefault="00683B5A" w:rsidP="00E74AE6">
      <w:pPr>
        <w:ind w:firstLine="7230"/>
      </w:pPr>
      <w:r>
        <w:rPr>
          <w:sz w:val="20"/>
        </w:rPr>
        <w:t>(Фамилия И.О)</w:t>
      </w:r>
      <w:r w:rsidR="00E74AE6">
        <w:br w:type="page"/>
      </w:r>
    </w:p>
    <w:p w:rsidR="002C13BE" w:rsidRDefault="002C13BE" w:rsidP="00B8603E">
      <w:pPr>
        <w:ind w:firstLine="7371"/>
        <w:jc w:val="right"/>
        <w:rPr>
          <w:color w:val="000000"/>
        </w:rPr>
        <w:sectPr w:rsidR="002C13BE" w:rsidSect="007432E1">
          <w:pgSz w:w="11906" w:h="16838"/>
          <w:pgMar w:top="993" w:right="851" w:bottom="567" w:left="1701" w:header="426" w:footer="709" w:gutter="0"/>
          <w:pgNumType w:start="1"/>
          <w:cols w:space="708"/>
          <w:titlePg/>
          <w:docGrid w:linePitch="360"/>
        </w:sectPr>
      </w:pPr>
    </w:p>
    <w:p w:rsidR="00E74AE6" w:rsidRPr="009A1404" w:rsidRDefault="00140958" w:rsidP="00B8603E">
      <w:pPr>
        <w:ind w:firstLine="7371"/>
        <w:jc w:val="right"/>
        <w:rPr>
          <w:color w:val="000000"/>
        </w:rPr>
      </w:pPr>
      <w:r>
        <w:rPr>
          <w:color w:val="000000"/>
        </w:rPr>
        <w:lastRenderedPageBreak/>
        <w:t>Приложение № 10</w:t>
      </w:r>
    </w:p>
    <w:p w:rsidR="005A1DED" w:rsidRPr="009A1404" w:rsidRDefault="005A1DED" w:rsidP="005A1DED">
      <w:pPr>
        <w:ind w:firstLine="4253"/>
        <w:jc w:val="right"/>
        <w:rPr>
          <w:sz w:val="22"/>
          <w:szCs w:val="22"/>
        </w:rPr>
      </w:pPr>
      <w:r w:rsidRPr="009A1404">
        <w:rPr>
          <w:color w:val="000000"/>
          <w:sz w:val="22"/>
          <w:szCs w:val="22"/>
        </w:rPr>
        <w:t xml:space="preserve">к Порядку </w:t>
      </w:r>
      <w:r w:rsidRPr="009A1404">
        <w:rPr>
          <w:sz w:val="22"/>
          <w:szCs w:val="22"/>
        </w:rPr>
        <w:t>принятия Комитетом по труду и занятости населения Санкт-Петербурга решения о предоставлении</w:t>
      </w:r>
    </w:p>
    <w:p w:rsidR="005A1DED" w:rsidRPr="00D43B7B" w:rsidRDefault="005A1DED" w:rsidP="005A1DED">
      <w:pPr>
        <w:ind w:firstLine="3544"/>
        <w:jc w:val="right"/>
        <w:rPr>
          <w:strike/>
          <w:sz w:val="22"/>
          <w:szCs w:val="22"/>
        </w:rPr>
      </w:pPr>
      <w:r w:rsidRPr="009A1404">
        <w:rPr>
          <w:sz w:val="22"/>
          <w:szCs w:val="22"/>
        </w:rPr>
        <w:t xml:space="preserve"> </w:t>
      </w:r>
      <w:r w:rsidR="004B6F08">
        <w:rPr>
          <w:sz w:val="22"/>
          <w:szCs w:val="22"/>
        </w:rPr>
        <w:t>в 20</w:t>
      </w:r>
      <w:r w:rsidR="004B6F08" w:rsidRPr="004B6F08">
        <w:rPr>
          <w:sz w:val="22"/>
          <w:szCs w:val="22"/>
        </w:rPr>
        <w:t>20</w:t>
      </w:r>
      <w:r w:rsidRPr="00D43B7B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Pr="00D43B7B">
        <w:rPr>
          <w:sz w:val="22"/>
          <w:szCs w:val="22"/>
        </w:rPr>
        <w:t>на</w:t>
      </w:r>
      <w:proofErr w:type="gramEnd"/>
      <w:r w:rsidRPr="00D43B7B">
        <w:rPr>
          <w:sz w:val="22"/>
          <w:szCs w:val="22"/>
        </w:rPr>
        <w:t xml:space="preserve"> </w:t>
      </w:r>
    </w:p>
    <w:p w:rsidR="005A1DED" w:rsidRPr="00D43B7B" w:rsidRDefault="008B32B6" w:rsidP="005A1DED">
      <w:pPr>
        <w:ind w:firstLine="3544"/>
        <w:jc w:val="right"/>
        <w:rPr>
          <w:sz w:val="22"/>
          <w:szCs w:val="22"/>
        </w:rPr>
      </w:pPr>
      <w:r w:rsidRPr="00D43B7B">
        <w:rPr>
          <w:sz w:val="22"/>
          <w:szCs w:val="22"/>
        </w:rPr>
        <w:t>временное трудоустройство</w:t>
      </w:r>
      <w:r w:rsidR="005A1DED" w:rsidRPr="00D43B7B">
        <w:rPr>
          <w:sz w:val="22"/>
          <w:szCs w:val="22"/>
        </w:rPr>
        <w:t xml:space="preserve"> молодежи на рабочие места, </w:t>
      </w:r>
    </w:p>
    <w:p w:rsidR="00E74AE6" w:rsidRPr="00D43B7B" w:rsidRDefault="005A1DED" w:rsidP="005A1DED">
      <w:pPr>
        <w:ind w:firstLine="4253"/>
        <w:jc w:val="right"/>
        <w:rPr>
          <w:b/>
          <w:color w:val="000000"/>
        </w:rPr>
      </w:pPr>
      <w:proofErr w:type="gramStart"/>
      <w:r w:rsidRPr="00D43B7B">
        <w:rPr>
          <w:sz w:val="22"/>
          <w:szCs w:val="22"/>
        </w:rPr>
        <w:t>организуемые для выполнения общественных работ</w:t>
      </w:r>
      <w:proofErr w:type="gramEnd"/>
    </w:p>
    <w:tbl>
      <w:tblPr>
        <w:tblW w:w="0" w:type="auto"/>
        <w:tblInd w:w="-72" w:type="dxa"/>
        <w:tblBorders>
          <w:bottom w:val="single" w:sz="4" w:space="0" w:color="000000"/>
          <w:insideH w:val="single" w:sz="4" w:space="0" w:color="000000"/>
          <w:insideV w:val="nil"/>
        </w:tblBorders>
        <w:tblLook w:val="04A0"/>
      </w:tblPr>
      <w:tblGrid>
        <w:gridCol w:w="4860"/>
      </w:tblGrid>
      <w:tr w:rsidR="00683B5A" w:rsidRPr="00D43B7B" w:rsidTr="00683B5A">
        <w:trPr>
          <w:trHeight w:val="54"/>
        </w:trPr>
        <w:tc>
          <w:tcPr>
            <w:tcW w:w="48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83B5A" w:rsidRPr="00D43B7B" w:rsidRDefault="00683B5A">
            <w:pPr>
              <w:snapToGrid w:val="0"/>
              <w:jc w:val="center"/>
            </w:pPr>
          </w:p>
        </w:tc>
      </w:tr>
      <w:tr w:rsidR="00683B5A" w:rsidRPr="00D43B7B" w:rsidTr="00683B5A">
        <w:trPr>
          <w:trHeight w:val="54"/>
        </w:trPr>
        <w:tc>
          <w:tcPr>
            <w:tcW w:w="4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3B5A" w:rsidRPr="00D43B7B" w:rsidRDefault="00683B5A">
            <w:pPr>
              <w:snapToGrid w:val="0"/>
              <w:jc w:val="center"/>
            </w:pPr>
          </w:p>
        </w:tc>
      </w:tr>
      <w:tr w:rsidR="00683B5A" w:rsidRPr="00D43B7B" w:rsidTr="00683B5A">
        <w:trPr>
          <w:trHeight w:val="392"/>
        </w:trPr>
        <w:tc>
          <w:tcPr>
            <w:tcW w:w="4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83B5A" w:rsidRPr="00D43B7B" w:rsidRDefault="00683B5A">
            <w:pPr>
              <w:jc w:val="center"/>
            </w:pPr>
            <w:r w:rsidRPr="00D43B7B">
              <w:t>наименование юридического лица</w:t>
            </w:r>
          </w:p>
          <w:p w:rsidR="00683B5A" w:rsidRPr="00D43B7B" w:rsidRDefault="00683B5A">
            <w:pPr>
              <w:jc w:val="center"/>
            </w:pPr>
          </w:p>
        </w:tc>
      </w:tr>
      <w:tr w:rsidR="00683B5A" w:rsidRPr="008B32B6" w:rsidTr="00683B5A">
        <w:trPr>
          <w:trHeight w:val="54"/>
        </w:trPr>
        <w:tc>
          <w:tcPr>
            <w:tcW w:w="4860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683B5A" w:rsidRPr="008B32B6" w:rsidRDefault="00683B5A">
            <w:pPr>
              <w:jc w:val="center"/>
            </w:pPr>
            <w:r w:rsidRPr="00D43B7B">
              <w:t>адрес местонахождения, номер контактного телефона</w:t>
            </w:r>
          </w:p>
        </w:tc>
      </w:tr>
    </w:tbl>
    <w:p w:rsidR="00683B5A" w:rsidRPr="008B32B6" w:rsidRDefault="00683B5A" w:rsidP="00683B5A">
      <w:pPr>
        <w:jc w:val="center"/>
      </w:pPr>
    </w:p>
    <w:p w:rsidR="00683B5A" w:rsidRPr="008B32B6" w:rsidRDefault="00683B5A" w:rsidP="00683B5A">
      <w:pPr>
        <w:jc w:val="center"/>
        <w:rPr>
          <w:b/>
        </w:rPr>
      </w:pPr>
      <w:r w:rsidRPr="008B32B6">
        <w:rPr>
          <w:b/>
        </w:rPr>
        <w:t>СПРАВКА</w:t>
      </w:r>
      <w:r w:rsidR="008F264C">
        <w:rPr>
          <w:b/>
        </w:rPr>
        <w:t xml:space="preserve"> </w:t>
      </w:r>
    </w:p>
    <w:p w:rsidR="00683B5A" w:rsidRPr="008B32B6" w:rsidRDefault="00683B5A" w:rsidP="00683B5A">
      <w:pPr>
        <w:jc w:val="center"/>
        <w:rPr>
          <w:b/>
        </w:rPr>
      </w:pPr>
      <w:r w:rsidRPr="008B32B6">
        <w:rPr>
          <w:b/>
        </w:rPr>
        <w:t>об участии в общественных работах</w:t>
      </w:r>
    </w:p>
    <w:p w:rsidR="00683B5A" w:rsidRPr="008B32B6" w:rsidRDefault="00683B5A" w:rsidP="00683B5A">
      <w:pPr>
        <w:jc w:val="center"/>
        <w:rPr>
          <w:b/>
        </w:rPr>
      </w:pPr>
      <w:r w:rsidRPr="008B32B6">
        <w:rPr>
          <w:b/>
        </w:rPr>
        <w:t xml:space="preserve">по Соглашению № ___________ </w:t>
      </w:r>
      <w:proofErr w:type="gramStart"/>
      <w:r w:rsidRPr="008B32B6">
        <w:rPr>
          <w:b/>
        </w:rPr>
        <w:t>от</w:t>
      </w:r>
      <w:proofErr w:type="gramEnd"/>
      <w:r w:rsidRPr="008B32B6">
        <w:rPr>
          <w:b/>
        </w:rPr>
        <w:t xml:space="preserve"> ____________</w:t>
      </w:r>
    </w:p>
    <w:p w:rsidR="00683B5A" w:rsidRPr="008B32B6" w:rsidRDefault="00683B5A" w:rsidP="00683B5A">
      <w:pPr>
        <w:jc w:val="center"/>
        <w:rPr>
          <w:b/>
        </w:rPr>
      </w:pPr>
      <w:r w:rsidRPr="008B32B6">
        <w:rPr>
          <w:b/>
        </w:rPr>
        <w:t>з</w:t>
      </w:r>
      <w:r w:rsidR="004B6F08">
        <w:rPr>
          <w:b/>
        </w:rPr>
        <w:t>а ___________________________20</w:t>
      </w:r>
      <w:r w:rsidR="004B6F08" w:rsidRPr="00735086">
        <w:rPr>
          <w:b/>
        </w:rPr>
        <w:t>20</w:t>
      </w:r>
      <w:r w:rsidRPr="008B32B6">
        <w:rPr>
          <w:b/>
        </w:rPr>
        <w:t xml:space="preserve"> г</w:t>
      </w:r>
      <w:r w:rsidR="00CC0F18" w:rsidRPr="008B32B6">
        <w:rPr>
          <w:b/>
        </w:rPr>
        <w:t>ода</w:t>
      </w:r>
    </w:p>
    <w:p w:rsidR="00683B5A" w:rsidRPr="008B32B6" w:rsidRDefault="00683B5A" w:rsidP="00683B5A">
      <w:pPr>
        <w:jc w:val="center"/>
      </w:pPr>
      <w:r w:rsidRPr="008B32B6">
        <w:t>(отчетный месяц)</w:t>
      </w:r>
    </w:p>
    <w:p w:rsidR="00683B5A" w:rsidRPr="008B32B6" w:rsidRDefault="008D44A9" w:rsidP="00683B5A">
      <w:pPr>
        <w:jc w:val="both"/>
      </w:pPr>
      <w:r>
        <w:tab/>
      </w:r>
      <w:proofErr w:type="gramStart"/>
      <w:r>
        <w:t>Выдана</w:t>
      </w:r>
      <w:proofErr w:type="gramEnd"/>
      <w:r>
        <w:t xml:space="preserve"> гражданину (гражданке) </w:t>
      </w:r>
      <w:r w:rsidR="00683B5A" w:rsidRPr="008B32B6">
        <w:t>___________________________________________</w:t>
      </w:r>
    </w:p>
    <w:p w:rsidR="00683B5A" w:rsidRPr="008B32B6" w:rsidRDefault="00683B5A" w:rsidP="00F93E31">
      <w:pPr>
        <w:ind w:left="2124"/>
        <w:jc w:val="center"/>
        <w:rPr>
          <w:sz w:val="20"/>
          <w:szCs w:val="20"/>
        </w:rPr>
      </w:pPr>
      <w:r w:rsidRPr="008B32B6">
        <w:rPr>
          <w:sz w:val="20"/>
          <w:szCs w:val="20"/>
        </w:rPr>
        <w:t>(фамилия, имя, отчество)</w:t>
      </w:r>
    </w:p>
    <w:p w:rsidR="00683B5A" w:rsidRPr="008B32B6" w:rsidRDefault="00683B5A" w:rsidP="00683B5A">
      <w:pPr>
        <w:jc w:val="both"/>
      </w:pPr>
      <w:proofErr w:type="spellStart"/>
      <w:r w:rsidRPr="008B32B6">
        <w:t>_________________________________________дата</w:t>
      </w:r>
      <w:proofErr w:type="spellEnd"/>
      <w:r w:rsidRPr="008B32B6">
        <w:t xml:space="preserve">  рождения  ______________________ </w:t>
      </w:r>
    </w:p>
    <w:p w:rsidR="00F93E31" w:rsidRPr="008B32B6" w:rsidRDefault="00683B5A" w:rsidP="00683B5A">
      <w:pPr>
        <w:jc w:val="both"/>
      </w:pPr>
      <w:r w:rsidRPr="008B32B6">
        <w:t>для представления в Агентство занятости населения ___</w:t>
      </w:r>
      <w:r w:rsidR="00F93E31" w:rsidRPr="008B32B6">
        <w:t>__________</w:t>
      </w:r>
      <w:r w:rsidRPr="008B32B6">
        <w:t>__________ района Санкт-Петербурга</w:t>
      </w:r>
    </w:p>
    <w:p w:rsidR="00683B5A" w:rsidRPr="008B32B6" w:rsidRDefault="00683B5A" w:rsidP="00683B5A">
      <w:pPr>
        <w:jc w:val="both"/>
      </w:pPr>
      <w:r w:rsidRPr="008B32B6">
        <w:t xml:space="preserve">Всего отработано в отчетном </w:t>
      </w:r>
      <w:proofErr w:type="gramStart"/>
      <w:r w:rsidRPr="008B32B6">
        <w:t>месяце</w:t>
      </w:r>
      <w:proofErr w:type="gramEnd"/>
      <w:r w:rsidRPr="008B32B6">
        <w:t>: _</w:t>
      </w:r>
      <w:r w:rsidR="009828D0" w:rsidRPr="008B32B6">
        <w:t>____</w:t>
      </w:r>
      <w:r w:rsidRPr="008B32B6">
        <w:t>___ (_____________</w:t>
      </w:r>
      <w:r w:rsidR="009828D0" w:rsidRPr="008B32B6">
        <w:t>___</w:t>
      </w:r>
      <w:r w:rsidRPr="008B32B6">
        <w:t>________</w:t>
      </w:r>
      <w:r w:rsidR="00F93E31" w:rsidRPr="008B32B6">
        <w:t>___</w:t>
      </w:r>
      <w:r w:rsidRPr="008B32B6">
        <w:t>__ ) дней.</w:t>
      </w:r>
    </w:p>
    <w:p w:rsidR="00683B5A" w:rsidRPr="008B32B6" w:rsidRDefault="00683B5A" w:rsidP="00F93E31">
      <w:pPr>
        <w:ind w:left="4248" w:firstLine="708"/>
        <w:rPr>
          <w:sz w:val="20"/>
          <w:szCs w:val="20"/>
        </w:rPr>
      </w:pPr>
      <w:r w:rsidRPr="008B32B6">
        <w:rPr>
          <w:sz w:val="20"/>
          <w:szCs w:val="20"/>
        </w:rPr>
        <w:t>(количество дней  прописью)</w:t>
      </w:r>
    </w:p>
    <w:p w:rsidR="00683B5A" w:rsidRPr="008B32B6" w:rsidRDefault="00683B5A" w:rsidP="00683B5A">
      <w:pPr>
        <w:ind w:firstLine="708"/>
        <w:jc w:val="both"/>
      </w:pPr>
      <w:r w:rsidRPr="008B32B6">
        <w:t>Выписка из табеля учета использования рабочего времени за  ____________ месяц:</w:t>
      </w:r>
    </w:p>
    <w:p w:rsidR="00F93E31" w:rsidRPr="008B32B6" w:rsidRDefault="00F93E31" w:rsidP="00683B5A">
      <w:pPr>
        <w:ind w:firstLine="708"/>
        <w:jc w:val="both"/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50"/>
        <w:gridCol w:w="250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683B5A" w:rsidRPr="008B32B6" w:rsidTr="00683B5A">
        <w:tc>
          <w:tcPr>
            <w:tcW w:w="9349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B5A" w:rsidRPr="008B32B6" w:rsidRDefault="00683B5A">
            <w:pPr>
              <w:jc w:val="center"/>
            </w:pPr>
            <w:r w:rsidRPr="008B32B6">
              <w:t>Числа месяца</w:t>
            </w:r>
          </w:p>
        </w:tc>
      </w:tr>
      <w:tr w:rsidR="00683B5A" w:rsidRPr="008B32B6" w:rsidTr="00F93E31">
        <w:trPr>
          <w:trHeight w:val="225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B5A" w:rsidRPr="008B32B6" w:rsidRDefault="00683B5A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8B32B6">
              <w:rPr>
                <w:b/>
                <w:sz w:val="22"/>
                <w:szCs w:val="22"/>
              </w:rPr>
              <w:t>31</w:t>
            </w:r>
          </w:p>
        </w:tc>
      </w:tr>
      <w:tr w:rsidR="00683B5A" w:rsidRPr="008B32B6" w:rsidTr="00683B5A">
        <w:trPr>
          <w:trHeight w:val="347"/>
        </w:trPr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  <w:rPr>
                <w:b/>
              </w:rPr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83B5A" w:rsidRPr="008B32B6" w:rsidRDefault="00683B5A">
            <w:pPr>
              <w:snapToGrid w:val="0"/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B5A" w:rsidRPr="008B32B6" w:rsidRDefault="00683B5A">
            <w:pPr>
              <w:snapToGrid w:val="0"/>
            </w:pPr>
          </w:p>
        </w:tc>
      </w:tr>
    </w:tbl>
    <w:p w:rsidR="00683B5A" w:rsidRPr="008B32B6" w:rsidRDefault="00683B5A" w:rsidP="00683B5A">
      <w:pPr>
        <w:ind w:left="2832" w:firstLine="708"/>
      </w:pPr>
      <w:r w:rsidRPr="008B32B6">
        <w:t xml:space="preserve">    Условные обозначения:</w:t>
      </w: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  <w:insideV w:val="nil"/>
        </w:tblBorders>
        <w:tblCellMar>
          <w:left w:w="103" w:type="dxa"/>
        </w:tblCellMar>
        <w:tblLook w:val="04A0"/>
      </w:tblPr>
      <w:tblGrid>
        <w:gridCol w:w="465"/>
        <w:gridCol w:w="4395"/>
        <w:gridCol w:w="239"/>
        <w:gridCol w:w="481"/>
        <w:gridCol w:w="4485"/>
      </w:tblGrid>
      <w:tr w:rsidR="00683B5A" w:rsidRPr="008B32B6" w:rsidTr="00683B5A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keepNext/>
              <w:widowControl w:val="0"/>
              <w:tabs>
                <w:tab w:val="num" w:pos="432"/>
              </w:tabs>
              <w:suppressAutoHyphens/>
              <w:ind w:left="432" w:hanging="432"/>
              <w:jc w:val="center"/>
              <w:outlineLvl w:val="0"/>
              <w:rPr>
                <w:rFonts w:ascii="Arial" w:hAnsi="Arial"/>
                <w:b/>
                <w:bCs/>
                <w:i/>
                <w:kern w:val="32"/>
                <w:sz w:val="20"/>
                <w:szCs w:val="20"/>
              </w:rPr>
            </w:pPr>
            <w:r w:rsidRPr="008B32B6">
              <w:rPr>
                <w:rFonts w:ascii="Arial" w:hAnsi="Arial"/>
                <w:b/>
                <w:bCs/>
                <w:i/>
                <w:kern w:val="32"/>
                <w:sz w:val="20"/>
                <w:szCs w:val="20"/>
              </w:rPr>
              <w:t>Б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Временная нетрудоспособность (по б/л)</w:t>
            </w:r>
          </w:p>
        </w:tc>
        <w:tc>
          <w:tcPr>
            <w:tcW w:w="23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83B5A" w:rsidRPr="008B32B6" w:rsidRDefault="00683B5A">
            <w:pPr>
              <w:snapToGrid w:val="0"/>
              <w:jc w:val="bot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center"/>
              <w:rPr>
                <w:b/>
                <w:i/>
              </w:rPr>
            </w:pPr>
            <w:r w:rsidRPr="008B32B6">
              <w:rPr>
                <w:b/>
                <w:i/>
              </w:rPr>
              <w:t>6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Сокращенный 6-ти часовой рабочий день</w:t>
            </w:r>
          </w:p>
        </w:tc>
      </w:tr>
      <w:tr w:rsidR="00683B5A" w:rsidRPr="008B32B6" w:rsidTr="00683B5A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center"/>
              <w:rPr>
                <w:b/>
                <w:i/>
              </w:rPr>
            </w:pPr>
            <w:proofErr w:type="spellStart"/>
            <w:proofErr w:type="gramStart"/>
            <w:r w:rsidRPr="008B32B6">
              <w:rPr>
                <w:b/>
                <w:i/>
              </w:rPr>
              <w:t>пр</w:t>
            </w:r>
            <w:proofErr w:type="spellEnd"/>
            <w:proofErr w:type="gram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Прогулы (неявки без уважит</w:t>
            </w:r>
            <w:proofErr w:type="gramStart"/>
            <w:r w:rsidRPr="008B32B6">
              <w:t>.</w:t>
            </w:r>
            <w:proofErr w:type="gramEnd"/>
            <w:r w:rsidRPr="008B32B6">
              <w:t xml:space="preserve"> </w:t>
            </w:r>
            <w:proofErr w:type="gramStart"/>
            <w:r w:rsidRPr="008B32B6">
              <w:t>п</w:t>
            </w:r>
            <w:proofErr w:type="gramEnd"/>
            <w:r w:rsidRPr="008B32B6">
              <w:t>ричины)</w:t>
            </w:r>
          </w:p>
        </w:tc>
        <w:tc>
          <w:tcPr>
            <w:tcW w:w="23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83B5A" w:rsidRPr="008B32B6" w:rsidRDefault="00683B5A">
            <w:pPr>
              <w:snapToGrid w:val="0"/>
              <w:jc w:val="bot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center"/>
              <w:rPr>
                <w:b/>
                <w:i/>
              </w:rPr>
            </w:pPr>
            <w:r w:rsidRPr="008B32B6">
              <w:rPr>
                <w:b/>
                <w:i/>
              </w:rPr>
              <w:t>5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Сокращенный 5-ти часовой рабочий день</w:t>
            </w:r>
          </w:p>
        </w:tc>
      </w:tr>
      <w:tr w:rsidR="00683B5A" w:rsidRPr="008B32B6" w:rsidTr="00683B5A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F93E31">
            <w:pPr>
              <w:jc w:val="center"/>
              <w:rPr>
                <w:b/>
                <w:i/>
              </w:rPr>
            </w:pPr>
            <w:r w:rsidRPr="008B32B6">
              <w:rPr>
                <w:b/>
                <w:i/>
              </w:rPr>
              <w:t>Х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Дни</w:t>
            </w:r>
            <w:r w:rsidR="00EF4AF3" w:rsidRPr="008B32B6">
              <w:t>,</w:t>
            </w:r>
            <w:r w:rsidRPr="008B32B6">
              <w:t xml:space="preserve"> исключаемые из учета по табелю</w:t>
            </w:r>
          </w:p>
        </w:tc>
        <w:tc>
          <w:tcPr>
            <w:tcW w:w="23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83B5A" w:rsidRPr="008B32B6" w:rsidRDefault="00683B5A">
            <w:pPr>
              <w:snapToGrid w:val="0"/>
              <w:jc w:val="bot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center"/>
              <w:rPr>
                <w:b/>
                <w:i/>
              </w:rPr>
            </w:pPr>
            <w:r w:rsidRPr="008B32B6">
              <w:rPr>
                <w:b/>
                <w:i/>
              </w:rPr>
              <w:t>4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Сокращенный 4-х часовой рабочий день</w:t>
            </w:r>
          </w:p>
        </w:tc>
      </w:tr>
      <w:tr w:rsidR="00683B5A" w:rsidRPr="008B32B6" w:rsidTr="00683B5A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center"/>
              <w:rPr>
                <w:b/>
                <w:i/>
              </w:rPr>
            </w:pPr>
            <w:r w:rsidRPr="008B32B6">
              <w:rPr>
                <w:b/>
                <w:i/>
              </w:rPr>
              <w:t>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Выходные и праздничные дни</w:t>
            </w:r>
          </w:p>
        </w:tc>
        <w:tc>
          <w:tcPr>
            <w:tcW w:w="23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83B5A" w:rsidRPr="008B32B6" w:rsidRDefault="00683B5A">
            <w:pPr>
              <w:snapToGrid w:val="0"/>
              <w:jc w:val="bot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83B5A" w:rsidRPr="008B32B6" w:rsidRDefault="00683B5A">
            <w:pPr>
              <w:jc w:val="center"/>
              <w:rPr>
                <w:b/>
                <w:i/>
              </w:rPr>
            </w:pPr>
            <w:r w:rsidRPr="008B32B6">
              <w:rPr>
                <w:b/>
                <w:i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Сокращенный 3-х часовой рабочий день</w:t>
            </w:r>
          </w:p>
        </w:tc>
      </w:tr>
      <w:tr w:rsidR="00683B5A" w:rsidRPr="008B32B6" w:rsidTr="00683B5A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keepNext/>
              <w:keepLines/>
              <w:jc w:val="center"/>
              <w:outlineLvl w:val="1"/>
              <w:rPr>
                <w:b/>
                <w:i/>
                <w:caps/>
              </w:rPr>
            </w:pPr>
            <w:r w:rsidRPr="008B32B6">
              <w:rPr>
                <w:b/>
                <w:i/>
                <w:caps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Полный 8-ми часовой рабочий день</w:t>
            </w:r>
          </w:p>
        </w:tc>
        <w:tc>
          <w:tcPr>
            <w:tcW w:w="23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83B5A" w:rsidRPr="008B32B6" w:rsidRDefault="00683B5A">
            <w:pPr>
              <w:snapToGrid w:val="0"/>
              <w:jc w:val="both"/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center"/>
              <w:rPr>
                <w:b/>
                <w:i/>
              </w:rPr>
            </w:pPr>
            <w:r w:rsidRPr="008B32B6">
              <w:rPr>
                <w:b/>
                <w:i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Сокращенный 2-х часовой рабочий день</w:t>
            </w:r>
          </w:p>
        </w:tc>
      </w:tr>
      <w:tr w:rsidR="00683B5A" w:rsidRPr="008B32B6" w:rsidTr="00683B5A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center"/>
              <w:rPr>
                <w:b/>
                <w:i/>
              </w:rPr>
            </w:pPr>
            <w:r w:rsidRPr="008B32B6">
              <w:rPr>
                <w:b/>
                <w:i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3B5A" w:rsidRPr="008B32B6" w:rsidRDefault="00683B5A">
            <w:pPr>
              <w:jc w:val="both"/>
            </w:pPr>
            <w:r w:rsidRPr="008B32B6">
              <w:t>Сокращенный 7-ми час</w:t>
            </w:r>
            <w:proofErr w:type="gramStart"/>
            <w:r w:rsidRPr="008B32B6">
              <w:t>.</w:t>
            </w:r>
            <w:proofErr w:type="gramEnd"/>
            <w:r w:rsidRPr="008B32B6">
              <w:t xml:space="preserve"> </w:t>
            </w:r>
            <w:proofErr w:type="gramStart"/>
            <w:r w:rsidRPr="008B32B6">
              <w:t>р</w:t>
            </w:r>
            <w:proofErr w:type="gramEnd"/>
            <w:r w:rsidRPr="008B32B6">
              <w:t>абочий день</w:t>
            </w:r>
          </w:p>
        </w:tc>
        <w:tc>
          <w:tcPr>
            <w:tcW w:w="23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83B5A" w:rsidRPr="008B32B6" w:rsidRDefault="00683B5A">
            <w:pPr>
              <w:snapToGrid w:val="0"/>
              <w:jc w:val="both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683B5A" w:rsidRPr="008B32B6" w:rsidRDefault="00683B5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683B5A" w:rsidRPr="008B32B6" w:rsidRDefault="00683B5A">
            <w:pPr>
              <w:snapToGrid w:val="0"/>
              <w:jc w:val="both"/>
            </w:pPr>
          </w:p>
        </w:tc>
      </w:tr>
    </w:tbl>
    <w:p w:rsidR="00683B5A" w:rsidRPr="008B32B6" w:rsidRDefault="00683B5A" w:rsidP="00683B5A">
      <w:pPr>
        <w:ind w:firstLine="708"/>
        <w:jc w:val="both"/>
      </w:pPr>
      <w:r w:rsidRPr="008B32B6">
        <w:t>Справочная информация о временном  трудоустройстве:</w:t>
      </w:r>
    </w:p>
    <w:p w:rsidR="00683B5A" w:rsidRPr="008B32B6" w:rsidRDefault="00683B5A" w:rsidP="00683B5A">
      <w:pPr>
        <w:jc w:val="both"/>
      </w:pPr>
      <w:r w:rsidRPr="008B32B6">
        <w:t>Дата начала срочного трудового договора:</w:t>
      </w:r>
      <w:r w:rsidRPr="008B32B6">
        <w:tab/>
        <w:t>«____»   ______</w:t>
      </w:r>
      <w:r w:rsidR="009828D0" w:rsidRPr="008B32B6">
        <w:t>____________</w:t>
      </w:r>
      <w:r w:rsidR="004B6F08">
        <w:t>_  20</w:t>
      </w:r>
      <w:r w:rsidR="004B6F08" w:rsidRPr="004B6F08">
        <w:t>20</w:t>
      </w:r>
      <w:r w:rsidRPr="008B32B6">
        <w:t xml:space="preserve"> г.</w:t>
      </w:r>
    </w:p>
    <w:p w:rsidR="00683B5A" w:rsidRPr="008B32B6" w:rsidRDefault="00683B5A" w:rsidP="00683B5A">
      <w:pPr>
        <w:jc w:val="both"/>
      </w:pPr>
      <w:r w:rsidRPr="008B32B6">
        <w:t xml:space="preserve">Дата окончания срочного трудового договора: </w:t>
      </w:r>
      <w:r w:rsidRPr="008B32B6">
        <w:tab/>
        <w:t>«____»   ____</w:t>
      </w:r>
      <w:r w:rsidR="009828D0" w:rsidRPr="008B32B6">
        <w:t>____________</w:t>
      </w:r>
      <w:r w:rsidR="004B6F08">
        <w:t>___  20</w:t>
      </w:r>
      <w:r w:rsidR="004B6F08" w:rsidRPr="004B6F08">
        <w:t>20</w:t>
      </w:r>
      <w:r w:rsidRPr="008B32B6">
        <w:t xml:space="preserve"> г.</w:t>
      </w:r>
    </w:p>
    <w:p w:rsidR="00683B5A" w:rsidRPr="008B32B6" w:rsidRDefault="00683B5A" w:rsidP="00683B5A">
      <w:pPr>
        <w:jc w:val="both"/>
      </w:pPr>
      <w:r w:rsidRPr="008B32B6">
        <w:t>Размер заработной платы, начисленной в отчетном месяце:  _________   руб.  ___  коп.</w:t>
      </w:r>
    </w:p>
    <w:p w:rsidR="00683B5A" w:rsidRPr="008B32B6" w:rsidRDefault="00683B5A" w:rsidP="00683B5A">
      <w:pPr>
        <w:jc w:val="both"/>
      </w:pPr>
      <w:r w:rsidRPr="008B32B6">
        <w:t>_______________________________________________________________________</w:t>
      </w:r>
      <w:r w:rsidR="009828D0" w:rsidRPr="008B32B6">
        <w:t>_</w:t>
      </w:r>
      <w:r w:rsidRPr="008B32B6">
        <w:t>__</w:t>
      </w:r>
    </w:p>
    <w:p w:rsidR="00683B5A" w:rsidRPr="008B32B6" w:rsidRDefault="00683B5A" w:rsidP="00683B5A">
      <w:pPr>
        <w:jc w:val="center"/>
      </w:pPr>
      <w:r w:rsidRPr="008B32B6">
        <w:t>(сумма прописью)</w:t>
      </w:r>
    </w:p>
    <w:p w:rsidR="00683B5A" w:rsidRPr="008B32B6" w:rsidRDefault="00683B5A" w:rsidP="00683B5A">
      <w:pPr>
        <w:jc w:val="both"/>
      </w:pPr>
      <w:r w:rsidRPr="008B32B6">
        <w:tab/>
        <w:t>В случае увольнения гражданина с временного трудоустройства в отчетном месяце</w:t>
      </w:r>
      <w:r w:rsidRPr="008B32B6">
        <w:rPr>
          <w:b/>
        </w:rPr>
        <w:t>:</w:t>
      </w:r>
    </w:p>
    <w:p w:rsidR="00683B5A" w:rsidRPr="008B32B6" w:rsidRDefault="00683B5A" w:rsidP="009828D0">
      <w:pPr>
        <w:keepNext/>
        <w:keepLines/>
      </w:pPr>
      <w:r w:rsidRPr="008B32B6">
        <w:t>Дата фактического увольнения с работы:</w:t>
      </w:r>
      <w:r w:rsidRPr="008B32B6">
        <w:tab/>
      </w:r>
      <w:r w:rsidR="009828D0" w:rsidRPr="008B32B6">
        <w:tab/>
        <w:t>«</w:t>
      </w:r>
      <w:r w:rsidRPr="008B32B6">
        <w:t>____»   ______</w:t>
      </w:r>
      <w:r w:rsidR="009828D0" w:rsidRPr="008B32B6">
        <w:t>____________</w:t>
      </w:r>
      <w:r w:rsidR="004B6F08">
        <w:t>_  20</w:t>
      </w:r>
      <w:r w:rsidR="004B6F08" w:rsidRPr="004B6F08">
        <w:t>20</w:t>
      </w:r>
      <w:r w:rsidRPr="008B32B6">
        <w:t xml:space="preserve"> г.</w:t>
      </w:r>
    </w:p>
    <w:p w:rsidR="00683B5A" w:rsidRPr="008B32B6" w:rsidRDefault="00683B5A" w:rsidP="009828D0">
      <w:pPr>
        <w:jc w:val="both"/>
      </w:pPr>
      <w:r w:rsidRPr="008B32B6">
        <w:t xml:space="preserve">Приказ об увольнении № </w:t>
      </w:r>
      <w:proofErr w:type="spellStart"/>
      <w:r w:rsidRPr="008B32B6">
        <w:t>__________от</w:t>
      </w:r>
      <w:proofErr w:type="spellEnd"/>
      <w:r w:rsidRPr="008B32B6">
        <w:tab/>
      </w:r>
      <w:r w:rsidRPr="008B32B6">
        <w:tab/>
        <w:t>«____»   _____</w:t>
      </w:r>
      <w:r w:rsidR="009828D0" w:rsidRPr="008B32B6">
        <w:t>____________</w:t>
      </w:r>
      <w:r w:rsidR="004B6F08">
        <w:t>__  20</w:t>
      </w:r>
      <w:r w:rsidR="004B6F08" w:rsidRPr="00385A91">
        <w:t>20</w:t>
      </w:r>
      <w:r w:rsidRPr="008B32B6">
        <w:t xml:space="preserve"> г.</w:t>
      </w:r>
    </w:p>
    <w:p w:rsidR="00683B5A" w:rsidRPr="008B32B6" w:rsidRDefault="00683B5A" w:rsidP="00683B5A">
      <w:pPr>
        <w:jc w:val="both"/>
      </w:pPr>
      <w:r w:rsidRPr="008B32B6">
        <w:t>Причина (основание) увольнения</w:t>
      </w:r>
      <w:r w:rsidRPr="008B32B6">
        <w:rPr>
          <w:b/>
        </w:rPr>
        <w:t>:</w:t>
      </w:r>
      <w:r w:rsidRPr="008B32B6">
        <w:t xml:space="preserve"> ___________________________________</w:t>
      </w:r>
      <w:r w:rsidR="00422DAC" w:rsidRPr="008B32B6">
        <w:t>___</w:t>
      </w:r>
      <w:r w:rsidRPr="008B32B6">
        <w:t xml:space="preserve">______ </w:t>
      </w:r>
    </w:p>
    <w:p w:rsidR="00683B5A" w:rsidRPr="008B32B6" w:rsidRDefault="00683B5A" w:rsidP="00683B5A">
      <w:pPr>
        <w:suppressAutoHyphens/>
        <w:ind w:left="708" w:firstLine="708"/>
        <w:jc w:val="both"/>
        <w:rPr>
          <w:b/>
          <w:lang w:eastAsia="zh-CN"/>
        </w:rPr>
      </w:pPr>
    </w:p>
    <w:p w:rsidR="00683B5A" w:rsidRPr="008B32B6" w:rsidRDefault="00683B5A" w:rsidP="00683B5A">
      <w:pPr>
        <w:suppressAutoHyphens/>
        <w:ind w:left="708"/>
        <w:jc w:val="both"/>
        <w:rPr>
          <w:lang w:eastAsia="zh-CN"/>
        </w:rPr>
      </w:pPr>
      <w:r w:rsidRPr="008B32B6">
        <w:rPr>
          <w:b/>
          <w:lang w:eastAsia="zh-CN"/>
        </w:rPr>
        <w:t>Руководитель организации</w:t>
      </w:r>
      <w:r w:rsidRPr="008B32B6">
        <w:rPr>
          <w:b/>
          <w:lang w:eastAsia="zh-CN"/>
        </w:rPr>
        <w:tab/>
      </w:r>
      <w:r w:rsidRPr="008B32B6">
        <w:rPr>
          <w:lang w:eastAsia="zh-CN"/>
        </w:rPr>
        <w:tab/>
      </w:r>
      <w:r w:rsidRPr="008B32B6">
        <w:rPr>
          <w:lang w:eastAsia="zh-CN"/>
        </w:rPr>
        <w:tab/>
      </w:r>
      <w:r w:rsidRPr="008B32B6">
        <w:rPr>
          <w:lang w:eastAsia="zh-CN"/>
        </w:rPr>
        <w:tab/>
        <w:t>_______________</w:t>
      </w:r>
      <w:r w:rsidR="00422DAC" w:rsidRPr="008B32B6">
        <w:rPr>
          <w:lang w:eastAsia="zh-CN"/>
        </w:rPr>
        <w:t>_</w:t>
      </w:r>
      <w:r w:rsidRPr="008B32B6">
        <w:rPr>
          <w:lang w:eastAsia="zh-CN"/>
        </w:rPr>
        <w:t>_____</w:t>
      </w:r>
    </w:p>
    <w:p w:rsidR="00683B5A" w:rsidRPr="008B32B6" w:rsidRDefault="00683B5A" w:rsidP="009828D0">
      <w:pPr>
        <w:suppressAutoHyphens/>
        <w:ind w:left="6372" w:firstLine="999"/>
        <w:rPr>
          <w:sz w:val="20"/>
          <w:lang w:eastAsia="zh-CN"/>
        </w:rPr>
      </w:pPr>
      <w:r w:rsidRPr="008B32B6">
        <w:rPr>
          <w:sz w:val="20"/>
          <w:lang w:eastAsia="zh-CN"/>
        </w:rPr>
        <w:t>(ФИО)</w:t>
      </w:r>
    </w:p>
    <w:p w:rsidR="00683B5A" w:rsidRPr="008B32B6" w:rsidRDefault="00683B5A" w:rsidP="00683B5A">
      <w:pPr>
        <w:ind w:right="-1"/>
        <w:jc w:val="center"/>
        <w:rPr>
          <w:sz w:val="20"/>
          <w:szCs w:val="20"/>
        </w:rPr>
      </w:pPr>
      <w:r w:rsidRPr="008B32B6">
        <w:rPr>
          <w:b/>
          <w:sz w:val="20"/>
          <w:szCs w:val="20"/>
        </w:rPr>
        <w:t>МП</w:t>
      </w:r>
    </w:p>
    <w:p w:rsidR="00683B5A" w:rsidRPr="008B32B6" w:rsidRDefault="00683B5A" w:rsidP="00683B5A">
      <w:pPr>
        <w:suppressAutoHyphens/>
        <w:ind w:left="708" w:firstLine="708"/>
        <w:jc w:val="both"/>
        <w:rPr>
          <w:b/>
          <w:lang w:eastAsia="zh-CN"/>
        </w:rPr>
      </w:pPr>
    </w:p>
    <w:p w:rsidR="00683B5A" w:rsidRPr="008B32B6" w:rsidRDefault="00683B5A" w:rsidP="00683B5A">
      <w:pPr>
        <w:suppressAutoHyphens/>
        <w:ind w:left="708"/>
        <w:jc w:val="both"/>
        <w:rPr>
          <w:lang w:eastAsia="zh-CN"/>
        </w:rPr>
      </w:pPr>
      <w:r w:rsidRPr="008B32B6">
        <w:rPr>
          <w:b/>
          <w:lang w:eastAsia="zh-CN"/>
        </w:rPr>
        <w:t>Главный бухгалтер организации</w:t>
      </w:r>
      <w:r w:rsidRPr="008B32B6">
        <w:rPr>
          <w:b/>
          <w:lang w:eastAsia="zh-CN"/>
        </w:rPr>
        <w:tab/>
      </w:r>
      <w:r w:rsidRPr="008B32B6">
        <w:rPr>
          <w:lang w:eastAsia="zh-CN"/>
        </w:rPr>
        <w:tab/>
      </w:r>
      <w:r w:rsidRPr="008B32B6">
        <w:rPr>
          <w:lang w:eastAsia="zh-CN"/>
        </w:rPr>
        <w:tab/>
        <w:t>_____________________</w:t>
      </w:r>
    </w:p>
    <w:p w:rsidR="00140958" w:rsidRDefault="00140958" w:rsidP="00F50161">
      <w:pPr>
        <w:ind w:firstLine="5812"/>
        <w:jc w:val="center"/>
        <w:rPr>
          <w:sz w:val="20"/>
        </w:rPr>
        <w:sectPr w:rsidR="00140958" w:rsidSect="007432E1">
          <w:pgSz w:w="11906" w:h="16838"/>
          <w:pgMar w:top="993" w:right="851" w:bottom="567" w:left="1701" w:header="426" w:footer="709" w:gutter="0"/>
          <w:pgNumType w:start="1"/>
          <w:cols w:space="708"/>
          <w:titlePg/>
          <w:docGrid w:linePitch="360"/>
        </w:sectPr>
      </w:pPr>
      <w:r>
        <w:rPr>
          <w:sz w:val="20"/>
        </w:rPr>
        <w:t xml:space="preserve"> </w:t>
      </w:r>
      <w:proofErr w:type="gramStart"/>
      <w:r>
        <w:rPr>
          <w:sz w:val="20"/>
        </w:rPr>
        <w:t>(ФИО</w:t>
      </w:r>
      <w:proofErr w:type="gramEnd"/>
    </w:p>
    <w:p w:rsidR="00AB5CCB" w:rsidRDefault="00AB5CCB" w:rsidP="00140958">
      <w:pPr>
        <w:rPr>
          <w:sz w:val="20"/>
        </w:rPr>
      </w:pPr>
    </w:p>
    <w:p w:rsidR="00140958" w:rsidRPr="009A1404" w:rsidRDefault="00140958" w:rsidP="00140958">
      <w:pPr>
        <w:ind w:firstLine="7371"/>
        <w:jc w:val="right"/>
      </w:pPr>
      <w:r>
        <w:t>Приложение № 11</w:t>
      </w:r>
    </w:p>
    <w:p w:rsidR="00140958" w:rsidRPr="00B207EB" w:rsidRDefault="00140958" w:rsidP="00140958">
      <w:pPr>
        <w:ind w:firstLine="4253"/>
        <w:jc w:val="right"/>
        <w:rPr>
          <w:sz w:val="22"/>
          <w:szCs w:val="22"/>
        </w:rPr>
      </w:pPr>
      <w:r w:rsidRPr="009A1404">
        <w:rPr>
          <w:sz w:val="22"/>
          <w:szCs w:val="22"/>
        </w:rPr>
        <w:t xml:space="preserve">к Порядку </w:t>
      </w:r>
      <w:r w:rsidRPr="00B207EB">
        <w:rPr>
          <w:sz w:val="22"/>
          <w:szCs w:val="22"/>
        </w:rPr>
        <w:t>принятия Комитетом по труду и занятости населения Санкт-Петербурга решения о предоставлении</w:t>
      </w:r>
    </w:p>
    <w:p w:rsidR="00140958" w:rsidRPr="00B207EB" w:rsidRDefault="00385A91" w:rsidP="00140958">
      <w:pPr>
        <w:ind w:firstLine="354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в 20</w:t>
      </w:r>
      <w:r w:rsidRPr="00385A91">
        <w:rPr>
          <w:sz w:val="22"/>
          <w:szCs w:val="22"/>
        </w:rPr>
        <w:t>20</w:t>
      </w:r>
      <w:r w:rsidR="00140958" w:rsidRPr="00B207EB">
        <w:rPr>
          <w:sz w:val="22"/>
          <w:szCs w:val="22"/>
        </w:rPr>
        <w:t xml:space="preserve"> году субсидии социально ориентированной некоммерческой организации </w:t>
      </w:r>
      <w:proofErr w:type="gramStart"/>
      <w:r w:rsidR="00140958" w:rsidRPr="00B207EB">
        <w:rPr>
          <w:sz w:val="22"/>
          <w:szCs w:val="22"/>
        </w:rPr>
        <w:t>на</w:t>
      </w:r>
      <w:proofErr w:type="gramEnd"/>
      <w:r w:rsidR="00140958" w:rsidRPr="00B207EB">
        <w:rPr>
          <w:sz w:val="22"/>
          <w:szCs w:val="22"/>
        </w:rPr>
        <w:t xml:space="preserve"> </w:t>
      </w:r>
    </w:p>
    <w:p w:rsidR="00140958" w:rsidRPr="00B207EB" w:rsidRDefault="00140958" w:rsidP="00140958">
      <w:pPr>
        <w:ind w:firstLine="3544"/>
        <w:jc w:val="right"/>
        <w:rPr>
          <w:sz w:val="22"/>
          <w:szCs w:val="22"/>
        </w:rPr>
      </w:pPr>
      <w:r w:rsidRPr="00B207EB">
        <w:rPr>
          <w:sz w:val="22"/>
          <w:szCs w:val="22"/>
        </w:rPr>
        <w:t xml:space="preserve">временное трудоустройство молодежи на рабочие места, </w:t>
      </w:r>
    </w:p>
    <w:p w:rsidR="00140958" w:rsidRPr="00B207EB" w:rsidRDefault="00140958" w:rsidP="00140958">
      <w:pPr>
        <w:ind w:firstLine="4253"/>
        <w:jc w:val="right"/>
        <w:rPr>
          <w:b/>
        </w:rPr>
      </w:pPr>
      <w:proofErr w:type="gramStart"/>
      <w:r w:rsidRPr="00B207EB">
        <w:rPr>
          <w:sz w:val="22"/>
          <w:szCs w:val="22"/>
        </w:rPr>
        <w:t>организуемые для выполнения общественных работ</w:t>
      </w:r>
      <w:proofErr w:type="gramEnd"/>
    </w:p>
    <w:p w:rsidR="00140958" w:rsidRPr="00B207EB" w:rsidRDefault="00140958" w:rsidP="00140958">
      <w:pPr>
        <w:autoSpaceDE w:val="0"/>
        <w:autoSpaceDN w:val="0"/>
        <w:adjustRightInd w:val="0"/>
        <w:rPr>
          <w:color w:val="FF0000"/>
        </w:rPr>
      </w:pPr>
    </w:p>
    <w:p w:rsidR="00140958" w:rsidRPr="00B207EB" w:rsidRDefault="00140958" w:rsidP="00140958">
      <w:pPr>
        <w:autoSpaceDE w:val="0"/>
        <w:autoSpaceDN w:val="0"/>
        <w:adjustRightInd w:val="0"/>
      </w:pPr>
    </w:p>
    <w:p w:rsidR="00140958" w:rsidRPr="00197B29" w:rsidRDefault="00140958" w:rsidP="0014095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97B29">
        <w:rPr>
          <w:b/>
          <w:sz w:val="28"/>
          <w:szCs w:val="28"/>
        </w:rPr>
        <w:t>Информационно-аналитический отчет</w:t>
      </w:r>
    </w:p>
    <w:p w:rsidR="00140958" w:rsidRPr="00B207EB" w:rsidRDefault="00140958" w:rsidP="001409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207EB">
        <w:rPr>
          <w:sz w:val="28"/>
          <w:szCs w:val="28"/>
        </w:rPr>
        <w:t>_________________________________</w:t>
      </w:r>
    </w:p>
    <w:p w:rsidR="00140958" w:rsidRPr="00B207EB" w:rsidRDefault="00140958" w:rsidP="001409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207EB">
        <w:rPr>
          <w:sz w:val="28"/>
          <w:szCs w:val="28"/>
        </w:rPr>
        <w:t>(</w:t>
      </w:r>
      <w:r w:rsidRPr="00B207EB">
        <w:rPr>
          <w:sz w:val="20"/>
          <w:szCs w:val="20"/>
        </w:rPr>
        <w:t>наименование Организации)</w:t>
      </w:r>
    </w:p>
    <w:p w:rsidR="00140958" w:rsidRPr="00E250F8" w:rsidRDefault="00140958" w:rsidP="0014095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207EB">
        <w:rPr>
          <w:sz w:val="28"/>
          <w:szCs w:val="28"/>
        </w:rPr>
        <w:t>от _____________ № ______________</w:t>
      </w:r>
    </w:p>
    <w:p w:rsidR="00140958" w:rsidRPr="00385A91" w:rsidRDefault="00140958" w:rsidP="00140958">
      <w:pPr>
        <w:autoSpaceDE w:val="0"/>
        <w:autoSpaceDN w:val="0"/>
        <w:adjustRightInd w:val="0"/>
        <w:jc w:val="center"/>
      </w:pPr>
      <w:r w:rsidRPr="00385A91">
        <w:t>по Соглашению № _</w:t>
      </w:r>
      <w:r w:rsidR="00385A91" w:rsidRPr="00385A91">
        <w:t>______ от «___» ____________ 20</w:t>
      </w:r>
      <w:r w:rsidR="00385A91" w:rsidRPr="00735086">
        <w:t>20</w:t>
      </w:r>
      <w:r w:rsidRPr="00385A91">
        <w:t xml:space="preserve"> г.</w:t>
      </w:r>
    </w:p>
    <w:p w:rsidR="00140958" w:rsidRPr="00385A91" w:rsidRDefault="00140958" w:rsidP="00140958">
      <w:pPr>
        <w:autoSpaceDE w:val="0"/>
        <w:autoSpaceDN w:val="0"/>
        <w:adjustRightInd w:val="0"/>
      </w:pPr>
    </w:p>
    <w:p w:rsidR="00140958" w:rsidRPr="00385A91" w:rsidRDefault="00140958" w:rsidP="00140958">
      <w:pPr>
        <w:autoSpaceDE w:val="0"/>
        <w:autoSpaceDN w:val="0"/>
        <w:adjustRightInd w:val="0"/>
        <w:ind w:firstLine="540"/>
        <w:jc w:val="both"/>
      </w:pPr>
      <w:r w:rsidRPr="00385A91">
        <w:t>В информационно-аналитический отчет включаются:</w:t>
      </w:r>
    </w:p>
    <w:p w:rsidR="00140958" w:rsidRPr="00385A91" w:rsidRDefault="00140958" w:rsidP="00140958">
      <w:pPr>
        <w:autoSpaceDE w:val="0"/>
        <w:autoSpaceDN w:val="0"/>
        <w:adjustRightInd w:val="0"/>
        <w:spacing w:before="240"/>
        <w:ind w:firstLine="540"/>
        <w:jc w:val="both"/>
      </w:pPr>
      <w:r w:rsidRPr="00385A91">
        <w:t>1. Сведения о достижении показателя, в том числе:</w:t>
      </w:r>
    </w:p>
    <w:p w:rsidR="00140958" w:rsidRPr="00385A91" w:rsidRDefault="00140958" w:rsidP="00140958">
      <w:pPr>
        <w:autoSpaceDE w:val="0"/>
        <w:autoSpaceDN w:val="0"/>
        <w:adjustRightInd w:val="0"/>
        <w:spacing w:before="240"/>
        <w:ind w:firstLine="540"/>
        <w:jc w:val="both"/>
      </w:pPr>
      <w:r w:rsidRPr="00385A91">
        <w:t xml:space="preserve">объем финансирования </w:t>
      </w:r>
      <w:r w:rsidRPr="00385A91">
        <w:rPr>
          <w:bCs/>
          <w:color w:val="000000"/>
        </w:rPr>
        <w:t xml:space="preserve">временного трудоустройства молодежи на рабочие места, организуемые для выполнения общественных работ </w:t>
      </w:r>
      <w:r w:rsidRPr="00385A91">
        <w:t>(в том числе за счет средств бюджета Санкт-Петербурга и внебюджетных источников) в руб. _______________;</w:t>
      </w:r>
    </w:p>
    <w:p w:rsidR="00C75EFB" w:rsidRPr="00385A91" w:rsidRDefault="00C75EFB" w:rsidP="00140958">
      <w:pPr>
        <w:autoSpaceDE w:val="0"/>
        <w:autoSpaceDN w:val="0"/>
        <w:adjustRightInd w:val="0"/>
        <w:spacing w:before="240"/>
        <w:ind w:firstLine="540"/>
        <w:jc w:val="both"/>
        <w:rPr>
          <w:bCs/>
          <w:color w:val="000000"/>
        </w:rPr>
      </w:pPr>
      <w:r w:rsidRPr="00385A91">
        <w:t xml:space="preserve">объем финансовых затрат на исполнителя на организацию </w:t>
      </w:r>
      <w:r w:rsidRPr="00385A91">
        <w:rPr>
          <w:bCs/>
          <w:color w:val="000000"/>
        </w:rPr>
        <w:t xml:space="preserve">временного трудоустройства молодежи на рабочие места, организуемые для выполнения общественных работ в </w:t>
      </w:r>
      <w:proofErr w:type="spellStart"/>
      <w:r w:rsidRPr="00385A91">
        <w:rPr>
          <w:bCs/>
          <w:color w:val="000000"/>
        </w:rPr>
        <w:t>руб.___________</w:t>
      </w:r>
      <w:proofErr w:type="spellEnd"/>
      <w:r w:rsidRPr="00385A91">
        <w:rPr>
          <w:bCs/>
          <w:color w:val="000000"/>
        </w:rPr>
        <w:t>;</w:t>
      </w:r>
    </w:p>
    <w:p w:rsidR="00C75EFB" w:rsidRPr="00385A91" w:rsidRDefault="00F04FB7" w:rsidP="00140958">
      <w:pPr>
        <w:autoSpaceDE w:val="0"/>
        <w:autoSpaceDN w:val="0"/>
        <w:adjustRightInd w:val="0"/>
        <w:spacing w:before="240"/>
        <w:ind w:firstLine="540"/>
        <w:jc w:val="both"/>
      </w:pPr>
      <w:r w:rsidRPr="00385A91">
        <w:t xml:space="preserve">запланированная численность граждан, трудоустроенных на рабочие места, организуемые для выполнения общественных работ (чел.), ______. </w:t>
      </w:r>
    </w:p>
    <w:p w:rsidR="00254BB1" w:rsidRPr="00254BB1" w:rsidRDefault="00140958" w:rsidP="00140958">
      <w:pPr>
        <w:autoSpaceDE w:val="0"/>
        <w:autoSpaceDN w:val="0"/>
        <w:adjustRightInd w:val="0"/>
        <w:spacing w:before="240"/>
        <w:ind w:firstLine="540"/>
        <w:jc w:val="both"/>
      </w:pPr>
      <w:r w:rsidRPr="00385A91">
        <w:t xml:space="preserve">численность граждан, трудоустроенных на рабочие места, организуемые </w:t>
      </w:r>
      <w:r w:rsidR="00385A91" w:rsidRPr="00385A91">
        <w:br/>
      </w:r>
      <w:r w:rsidRPr="00385A91">
        <w:t xml:space="preserve">для выполнения общественных работ (чел.), ______. </w:t>
      </w:r>
    </w:p>
    <w:p w:rsidR="00140958" w:rsidRPr="00385A91" w:rsidRDefault="00140958" w:rsidP="00140958">
      <w:pPr>
        <w:autoSpaceDE w:val="0"/>
        <w:autoSpaceDN w:val="0"/>
        <w:adjustRightInd w:val="0"/>
        <w:spacing w:before="240"/>
        <w:ind w:firstLine="540"/>
        <w:jc w:val="both"/>
      </w:pPr>
      <w:r w:rsidRPr="00385A91">
        <w:t xml:space="preserve">2. Информация об иных документах, подтверждающих реализацию мероприятия по </w:t>
      </w:r>
      <w:r w:rsidRPr="00385A91">
        <w:rPr>
          <w:bCs/>
          <w:color w:val="000000"/>
        </w:rPr>
        <w:t>временному трудоустройству молодежи.</w:t>
      </w:r>
    </w:p>
    <w:p w:rsidR="00140958" w:rsidRPr="00385A91" w:rsidRDefault="00140958" w:rsidP="00140958">
      <w:pPr>
        <w:jc w:val="both"/>
      </w:pPr>
    </w:p>
    <w:p w:rsidR="00140958" w:rsidRPr="00E250F8" w:rsidRDefault="00140958" w:rsidP="00140958">
      <w:pPr>
        <w:jc w:val="both"/>
        <w:rPr>
          <w:sz w:val="28"/>
          <w:szCs w:val="28"/>
        </w:rPr>
      </w:pPr>
    </w:p>
    <w:p w:rsidR="00140958" w:rsidRPr="00E250F8" w:rsidRDefault="00140958" w:rsidP="00140958">
      <w:pPr>
        <w:jc w:val="both"/>
        <w:rPr>
          <w:sz w:val="28"/>
          <w:szCs w:val="28"/>
        </w:rPr>
      </w:pPr>
    </w:p>
    <w:p w:rsidR="00140958" w:rsidRPr="00385A91" w:rsidRDefault="00140958" w:rsidP="00140958">
      <w:pPr>
        <w:jc w:val="both"/>
      </w:pPr>
      <w:r w:rsidRPr="00385A91">
        <w:t xml:space="preserve">Руководитель               </w:t>
      </w:r>
      <w:r w:rsidR="00385A91">
        <w:rPr>
          <w:lang w:val="en-US"/>
        </w:rPr>
        <w:t xml:space="preserve">                          </w:t>
      </w:r>
      <w:r w:rsidRPr="00385A91">
        <w:t xml:space="preserve">                 _____________                ________________</w:t>
      </w:r>
    </w:p>
    <w:p w:rsidR="00140958" w:rsidRDefault="00140958" w:rsidP="00140958">
      <w:pPr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</w:t>
      </w:r>
      <w:r w:rsidR="00385A91">
        <w:rPr>
          <w:sz w:val="28"/>
          <w:szCs w:val="28"/>
          <w:lang w:val="en-US"/>
        </w:rPr>
        <w:t xml:space="preserve">           </w:t>
      </w:r>
      <w:r>
        <w:rPr>
          <w:sz w:val="28"/>
          <w:szCs w:val="28"/>
        </w:rPr>
        <w:t xml:space="preserve">     </w:t>
      </w:r>
      <w:r w:rsidRPr="00E250F8">
        <w:rPr>
          <w:sz w:val="20"/>
          <w:szCs w:val="20"/>
        </w:rPr>
        <w:t xml:space="preserve">(подпись)                          </w:t>
      </w:r>
      <w:r>
        <w:rPr>
          <w:sz w:val="20"/>
          <w:szCs w:val="20"/>
        </w:rPr>
        <w:t xml:space="preserve">                  (</w:t>
      </w:r>
      <w:r w:rsidRPr="00E250F8">
        <w:rPr>
          <w:sz w:val="20"/>
          <w:szCs w:val="20"/>
        </w:rPr>
        <w:t xml:space="preserve">ФИО, </w:t>
      </w:r>
      <w:proofErr w:type="spellStart"/>
      <w:r w:rsidRPr="00E250F8">
        <w:rPr>
          <w:sz w:val="20"/>
          <w:szCs w:val="20"/>
        </w:rPr>
        <w:t>мп</w:t>
      </w:r>
      <w:proofErr w:type="spellEnd"/>
      <w:r>
        <w:rPr>
          <w:sz w:val="20"/>
          <w:szCs w:val="20"/>
        </w:rPr>
        <w:t>)</w:t>
      </w:r>
    </w:p>
    <w:p w:rsidR="00140958" w:rsidRPr="00F50161" w:rsidRDefault="00140958" w:rsidP="00E577D2">
      <w:pPr>
        <w:jc w:val="both"/>
        <w:rPr>
          <w:sz w:val="20"/>
        </w:rPr>
      </w:pPr>
    </w:p>
    <w:sectPr w:rsidR="00140958" w:rsidRPr="00F50161" w:rsidSect="007432E1">
      <w:pgSz w:w="11906" w:h="16838"/>
      <w:pgMar w:top="993" w:right="851" w:bottom="567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F90" w:rsidRPr="002D4915" w:rsidRDefault="00612F90" w:rsidP="00D9348D">
      <w:r>
        <w:separator/>
      </w:r>
    </w:p>
  </w:endnote>
  <w:endnote w:type="continuationSeparator" w:id="0">
    <w:p w:rsidR="00612F90" w:rsidRPr="002D4915" w:rsidRDefault="00612F90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F90" w:rsidRPr="002D4915" w:rsidRDefault="00612F90" w:rsidP="00D9348D">
      <w:r>
        <w:separator/>
      </w:r>
    </w:p>
  </w:footnote>
  <w:footnote w:type="continuationSeparator" w:id="0">
    <w:p w:rsidR="00612F90" w:rsidRPr="002D4915" w:rsidRDefault="00612F90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5B" w:rsidRDefault="00C8134E" w:rsidP="009C31D1">
    <w:pPr>
      <w:pStyle w:val="ae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7D275B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D275B" w:rsidRDefault="007D275B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0847381"/>
      <w:docPartObj>
        <w:docPartGallery w:val="Page Numbers (Top of Page)"/>
        <w:docPartUnique/>
      </w:docPartObj>
    </w:sdtPr>
    <w:sdtContent>
      <w:p w:rsidR="007D275B" w:rsidRDefault="00C8134E">
        <w:pPr>
          <w:pStyle w:val="ae"/>
          <w:jc w:val="center"/>
        </w:pPr>
        <w:fldSimple w:instr="PAGE   \* MERGEFORMAT">
          <w:r w:rsidR="00420554">
            <w:rPr>
              <w:noProof/>
            </w:rPr>
            <w:t>3</w:t>
          </w:r>
        </w:fldSimple>
      </w:p>
    </w:sdtContent>
  </w:sdt>
  <w:p w:rsidR="007D275B" w:rsidRDefault="007D275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2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5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6">
    <w:nsid w:val="7F1E7BCF"/>
    <w:multiLevelType w:val="hybridMultilevel"/>
    <w:tmpl w:val="098CC364"/>
    <w:lvl w:ilvl="0" w:tplc="6AC8FC8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01ED7"/>
    <w:rsid w:val="0000414B"/>
    <w:rsid w:val="000052B8"/>
    <w:rsid w:val="0001329A"/>
    <w:rsid w:val="00016C42"/>
    <w:rsid w:val="00020803"/>
    <w:rsid w:val="00024A40"/>
    <w:rsid w:val="000250E6"/>
    <w:rsid w:val="00025973"/>
    <w:rsid w:val="000303C2"/>
    <w:rsid w:val="00030C77"/>
    <w:rsid w:val="0003203F"/>
    <w:rsid w:val="000339B1"/>
    <w:rsid w:val="00035D4D"/>
    <w:rsid w:val="00036CB5"/>
    <w:rsid w:val="00037E05"/>
    <w:rsid w:val="000413C2"/>
    <w:rsid w:val="00041AE2"/>
    <w:rsid w:val="000424B5"/>
    <w:rsid w:val="000428D7"/>
    <w:rsid w:val="00046EFD"/>
    <w:rsid w:val="00055DD9"/>
    <w:rsid w:val="00062F1A"/>
    <w:rsid w:val="00066571"/>
    <w:rsid w:val="00074321"/>
    <w:rsid w:val="0007457C"/>
    <w:rsid w:val="00075F0F"/>
    <w:rsid w:val="0007647E"/>
    <w:rsid w:val="00077FDD"/>
    <w:rsid w:val="00080697"/>
    <w:rsid w:val="00080AD0"/>
    <w:rsid w:val="00082175"/>
    <w:rsid w:val="00082D26"/>
    <w:rsid w:val="000849B3"/>
    <w:rsid w:val="00086F5D"/>
    <w:rsid w:val="00090142"/>
    <w:rsid w:val="00090B42"/>
    <w:rsid w:val="000951B5"/>
    <w:rsid w:val="000963EA"/>
    <w:rsid w:val="000A02DC"/>
    <w:rsid w:val="000A42C8"/>
    <w:rsid w:val="000B12CD"/>
    <w:rsid w:val="000B3DEB"/>
    <w:rsid w:val="000B42B6"/>
    <w:rsid w:val="000B558B"/>
    <w:rsid w:val="000B732C"/>
    <w:rsid w:val="000B7834"/>
    <w:rsid w:val="000C0FEB"/>
    <w:rsid w:val="000C2AE4"/>
    <w:rsid w:val="000C3C61"/>
    <w:rsid w:val="000C45D6"/>
    <w:rsid w:val="000D28FD"/>
    <w:rsid w:val="000E3596"/>
    <w:rsid w:val="000E5DEF"/>
    <w:rsid w:val="000F4750"/>
    <w:rsid w:val="00100705"/>
    <w:rsid w:val="00101360"/>
    <w:rsid w:val="00101EED"/>
    <w:rsid w:val="00107515"/>
    <w:rsid w:val="00107C7B"/>
    <w:rsid w:val="0011025D"/>
    <w:rsid w:val="00115237"/>
    <w:rsid w:val="00117C13"/>
    <w:rsid w:val="00125D1E"/>
    <w:rsid w:val="00125FD4"/>
    <w:rsid w:val="00136484"/>
    <w:rsid w:val="00136546"/>
    <w:rsid w:val="00140958"/>
    <w:rsid w:val="00143186"/>
    <w:rsid w:val="00146D2F"/>
    <w:rsid w:val="00147521"/>
    <w:rsid w:val="00150B76"/>
    <w:rsid w:val="0015631E"/>
    <w:rsid w:val="0015675D"/>
    <w:rsid w:val="001577AE"/>
    <w:rsid w:val="00162E64"/>
    <w:rsid w:val="00162F69"/>
    <w:rsid w:val="00164B1A"/>
    <w:rsid w:val="001650DB"/>
    <w:rsid w:val="0016569F"/>
    <w:rsid w:val="00175307"/>
    <w:rsid w:val="00177494"/>
    <w:rsid w:val="0018339B"/>
    <w:rsid w:val="001845D4"/>
    <w:rsid w:val="00185B3F"/>
    <w:rsid w:val="0018635B"/>
    <w:rsid w:val="00186CBF"/>
    <w:rsid w:val="00187817"/>
    <w:rsid w:val="001932C0"/>
    <w:rsid w:val="00194EC4"/>
    <w:rsid w:val="00196D0A"/>
    <w:rsid w:val="001972EA"/>
    <w:rsid w:val="00197B29"/>
    <w:rsid w:val="001A04C1"/>
    <w:rsid w:val="001A0AB0"/>
    <w:rsid w:val="001A194F"/>
    <w:rsid w:val="001A37E0"/>
    <w:rsid w:val="001B1A3D"/>
    <w:rsid w:val="001C08B0"/>
    <w:rsid w:val="001C08DA"/>
    <w:rsid w:val="001C1DBA"/>
    <w:rsid w:val="001C2DAD"/>
    <w:rsid w:val="001C41B8"/>
    <w:rsid w:val="001C4219"/>
    <w:rsid w:val="001C4F21"/>
    <w:rsid w:val="001C5273"/>
    <w:rsid w:val="001C5D7C"/>
    <w:rsid w:val="001C65B7"/>
    <w:rsid w:val="001D0B11"/>
    <w:rsid w:val="001D16F9"/>
    <w:rsid w:val="001D1B3B"/>
    <w:rsid w:val="001D1F3C"/>
    <w:rsid w:val="001E390E"/>
    <w:rsid w:val="001E3F68"/>
    <w:rsid w:val="001E5432"/>
    <w:rsid w:val="002013A2"/>
    <w:rsid w:val="0020464E"/>
    <w:rsid w:val="00206206"/>
    <w:rsid w:val="00206F51"/>
    <w:rsid w:val="002111BC"/>
    <w:rsid w:val="00212CE7"/>
    <w:rsid w:val="00213601"/>
    <w:rsid w:val="0021547E"/>
    <w:rsid w:val="00223CD2"/>
    <w:rsid w:val="00225175"/>
    <w:rsid w:val="00226198"/>
    <w:rsid w:val="002326A1"/>
    <w:rsid w:val="002328EB"/>
    <w:rsid w:val="00236152"/>
    <w:rsid w:val="00240829"/>
    <w:rsid w:val="00240AE8"/>
    <w:rsid w:val="002423EB"/>
    <w:rsid w:val="002458D4"/>
    <w:rsid w:val="002478F9"/>
    <w:rsid w:val="00250382"/>
    <w:rsid w:val="00250A23"/>
    <w:rsid w:val="00253622"/>
    <w:rsid w:val="00253CE3"/>
    <w:rsid w:val="00253D56"/>
    <w:rsid w:val="00253D62"/>
    <w:rsid w:val="00254221"/>
    <w:rsid w:val="00254BB1"/>
    <w:rsid w:val="002560CE"/>
    <w:rsid w:val="002573A4"/>
    <w:rsid w:val="00261683"/>
    <w:rsid w:val="00262B78"/>
    <w:rsid w:val="00263AEC"/>
    <w:rsid w:val="00266560"/>
    <w:rsid w:val="002673A3"/>
    <w:rsid w:val="0027025A"/>
    <w:rsid w:val="0027563D"/>
    <w:rsid w:val="002769E6"/>
    <w:rsid w:val="00283761"/>
    <w:rsid w:val="00290104"/>
    <w:rsid w:val="00291AC7"/>
    <w:rsid w:val="0029266D"/>
    <w:rsid w:val="00292988"/>
    <w:rsid w:val="002A0B81"/>
    <w:rsid w:val="002A719E"/>
    <w:rsid w:val="002B298D"/>
    <w:rsid w:val="002B3735"/>
    <w:rsid w:val="002C13BE"/>
    <w:rsid w:val="002C4C25"/>
    <w:rsid w:val="002C7181"/>
    <w:rsid w:val="002D1F31"/>
    <w:rsid w:val="002D236B"/>
    <w:rsid w:val="002D28CE"/>
    <w:rsid w:val="002F098F"/>
    <w:rsid w:val="002F1E2C"/>
    <w:rsid w:val="002F2C1F"/>
    <w:rsid w:val="00300D9F"/>
    <w:rsid w:val="00301610"/>
    <w:rsid w:val="00304A60"/>
    <w:rsid w:val="003075ED"/>
    <w:rsid w:val="00311D95"/>
    <w:rsid w:val="0031288C"/>
    <w:rsid w:val="00312C95"/>
    <w:rsid w:val="00313EA7"/>
    <w:rsid w:val="00313FC8"/>
    <w:rsid w:val="00314E28"/>
    <w:rsid w:val="00325CB0"/>
    <w:rsid w:val="00327F5D"/>
    <w:rsid w:val="00333688"/>
    <w:rsid w:val="0033745B"/>
    <w:rsid w:val="00347F8C"/>
    <w:rsid w:val="003510A7"/>
    <w:rsid w:val="00352057"/>
    <w:rsid w:val="003567A7"/>
    <w:rsid w:val="003573A1"/>
    <w:rsid w:val="0036080B"/>
    <w:rsid w:val="00360E74"/>
    <w:rsid w:val="00361559"/>
    <w:rsid w:val="00365334"/>
    <w:rsid w:val="0036623C"/>
    <w:rsid w:val="003679BC"/>
    <w:rsid w:val="003679F7"/>
    <w:rsid w:val="00373A02"/>
    <w:rsid w:val="00374FF3"/>
    <w:rsid w:val="00381B89"/>
    <w:rsid w:val="0038326F"/>
    <w:rsid w:val="003836F8"/>
    <w:rsid w:val="00385A91"/>
    <w:rsid w:val="003934F4"/>
    <w:rsid w:val="00395B7B"/>
    <w:rsid w:val="00396CDA"/>
    <w:rsid w:val="003A09D1"/>
    <w:rsid w:val="003A0AC8"/>
    <w:rsid w:val="003A4440"/>
    <w:rsid w:val="003A6759"/>
    <w:rsid w:val="003A744E"/>
    <w:rsid w:val="003A7ADB"/>
    <w:rsid w:val="003B1CFB"/>
    <w:rsid w:val="003B3F4B"/>
    <w:rsid w:val="003B40F0"/>
    <w:rsid w:val="003B5C3C"/>
    <w:rsid w:val="003B61A7"/>
    <w:rsid w:val="003B6A8A"/>
    <w:rsid w:val="003B73C8"/>
    <w:rsid w:val="003C2319"/>
    <w:rsid w:val="003C35D9"/>
    <w:rsid w:val="003C5024"/>
    <w:rsid w:val="003C5226"/>
    <w:rsid w:val="003C5F3E"/>
    <w:rsid w:val="003C618D"/>
    <w:rsid w:val="003D0F29"/>
    <w:rsid w:val="003D1549"/>
    <w:rsid w:val="003D1597"/>
    <w:rsid w:val="003D49C3"/>
    <w:rsid w:val="003D52DD"/>
    <w:rsid w:val="003D768F"/>
    <w:rsid w:val="003E139A"/>
    <w:rsid w:val="003E1F4E"/>
    <w:rsid w:val="003E3E97"/>
    <w:rsid w:val="003F492F"/>
    <w:rsid w:val="003F4B2D"/>
    <w:rsid w:val="003F62AA"/>
    <w:rsid w:val="00400F33"/>
    <w:rsid w:val="0040398E"/>
    <w:rsid w:val="004040E3"/>
    <w:rsid w:val="0040446F"/>
    <w:rsid w:val="004075E4"/>
    <w:rsid w:val="00412CDD"/>
    <w:rsid w:val="00415C3F"/>
    <w:rsid w:val="00416348"/>
    <w:rsid w:val="004203DC"/>
    <w:rsid w:val="00420554"/>
    <w:rsid w:val="0042070B"/>
    <w:rsid w:val="00421070"/>
    <w:rsid w:val="00421087"/>
    <w:rsid w:val="00422DAC"/>
    <w:rsid w:val="00423835"/>
    <w:rsid w:val="00423963"/>
    <w:rsid w:val="00424996"/>
    <w:rsid w:val="00425727"/>
    <w:rsid w:val="00426C5D"/>
    <w:rsid w:val="00430E77"/>
    <w:rsid w:val="0043406A"/>
    <w:rsid w:val="004342B9"/>
    <w:rsid w:val="004358B7"/>
    <w:rsid w:val="00437060"/>
    <w:rsid w:val="004435B7"/>
    <w:rsid w:val="004511E6"/>
    <w:rsid w:val="00452B6F"/>
    <w:rsid w:val="0045323F"/>
    <w:rsid w:val="0045593D"/>
    <w:rsid w:val="004569A7"/>
    <w:rsid w:val="00463115"/>
    <w:rsid w:val="00464D85"/>
    <w:rsid w:val="004753ED"/>
    <w:rsid w:val="00476304"/>
    <w:rsid w:val="00476FCD"/>
    <w:rsid w:val="004830CC"/>
    <w:rsid w:val="004859DB"/>
    <w:rsid w:val="00486F54"/>
    <w:rsid w:val="00487590"/>
    <w:rsid w:val="0048769A"/>
    <w:rsid w:val="00487D3C"/>
    <w:rsid w:val="004924DF"/>
    <w:rsid w:val="004A24F9"/>
    <w:rsid w:val="004A2C19"/>
    <w:rsid w:val="004A5F4F"/>
    <w:rsid w:val="004A754D"/>
    <w:rsid w:val="004B0059"/>
    <w:rsid w:val="004B0DED"/>
    <w:rsid w:val="004B6A2D"/>
    <w:rsid w:val="004B6F08"/>
    <w:rsid w:val="004C05A7"/>
    <w:rsid w:val="004C0FEE"/>
    <w:rsid w:val="004C0FF0"/>
    <w:rsid w:val="004C1E94"/>
    <w:rsid w:val="004C4AE7"/>
    <w:rsid w:val="004D2436"/>
    <w:rsid w:val="004D66DD"/>
    <w:rsid w:val="004D77D3"/>
    <w:rsid w:val="004D7E47"/>
    <w:rsid w:val="004E0C8F"/>
    <w:rsid w:val="004E1BAC"/>
    <w:rsid w:val="004E4FE5"/>
    <w:rsid w:val="004F08BC"/>
    <w:rsid w:val="004F0A04"/>
    <w:rsid w:val="004F0E7D"/>
    <w:rsid w:val="004F10EC"/>
    <w:rsid w:val="004F3EBA"/>
    <w:rsid w:val="004F4930"/>
    <w:rsid w:val="004F64C3"/>
    <w:rsid w:val="004F7055"/>
    <w:rsid w:val="004F7164"/>
    <w:rsid w:val="005001FF"/>
    <w:rsid w:val="00502206"/>
    <w:rsid w:val="005109BF"/>
    <w:rsid w:val="0051311A"/>
    <w:rsid w:val="0051441F"/>
    <w:rsid w:val="00517A99"/>
    <w:rsid w:val="005208C6"/>
    <w:rsid w:val="00520D1C"/>
    <w:rsid w:val="005229E4"/>
    <w:rsid w:val="0052391F"/>
    <w:rsid w:val="00524FD7"/>
    <w:rsid w:val="0053004C"/>
    <w:rsid w:val="005368E2"/>
    <w:rsid w:val="00541C7D"/>
    <w:rsid w:val="0054436D"/>
    <w:rsid w:val="005443AA"/>
    <w:rsid w:val="00544E0D"/>
    <w:rsid w:val="005452AA"/>
    <w:rsid w:val="00545A6E"/>
    <w:rsid w:val="00546FC1"/>
    <w:rsid w:val="005471AE"/>
    <w:rsid w:val="00547B02"/>
    <w:rsid w:val="00551446"/>
    <w:rsid w:val="00552377"/>
    <w:rsid w:val="00552C72"/>
    <w:rsid w:val="005546FE"/>
    <w:rsid w:val="00555C4A"/>
    <w:rsid w:val="00560D40"/>
    <w:rsid w:val="00563785"/>
    <w:rsid w:val="00570D89"/>
    <w:rsid w:val="00573C2D"/>
    <w:rsid w:val="0057727D"/>
    <w:rsid w:val="00583102"/>
    <w:rsid w:val="00583148"/>
    <w:rsid w:val="00583206"/>
    <w:rsid w:val="005838A9"/>
    <w:rsid w:val="005904A4"/>
    <w:rsid w:val="00590A0D"/>
    <w:rsid w:val="0059168A"/>
    <w:rsid w:val="00593B95"/>
    <w:rsid w:val="00594334"/>
    <w:rsid w:val="00597F3B"/>
    <w:rsid w:val="005A0A7B"/>
    <w:rsid w:val="005A1DED"/>
    <w:rsid w:val="005A4424"/>
    <w:rsid w:val="005A6E74"/>
    <w:rsid w:val="005A7EC0"/>
    <w:rsid w:val="005B192C"/>
    <w:rsid w:val="005B1C80"/>
    <w:rsid w:val="005B7C8C"/>
    <w:rsid w:val="005C6430"/>
    <w:rsid w:val="005D2E25"/>
    <w:rsid w:val="005D654C"/>
    <w:rsid w:val="005D70C0"/>
    <w:rsid w:val="005D751B"/>
    <w:rsid w:val="005D7C24"/>
    <w:rsid w:val="005E4834"/>
    <w:rsid w:val="005E5CF5"/>
    <w:rsid w:val="005F051A"/>
    <w:rsid w:val="005F16DC"/>
    <w:rsid w:val="005F4279"/>
    <w:rsid w:val="005F46FC"/>
    <w:rsid w:val="005F676E"/>
    <w:rsid w:val="00600D97"/>
    <w:rsid w:val="006058B8"/>
    <w:rsid w:val="00606843"/>
    <w:rsid w:val="00607F0D"/>
    <w:rsid w:val="00611478"/>
    <w:rsid w:val="0061165E"/>
    <w:rsid w:val="00612F90"/>
    <w:rsid w:val="0061677C"/>
    <w:rsid w:val="00617AEA"/>
    <w:rsid w:val="00623974"/>
    <w:rsid w:val="00623C42"/>
    <w:rsid w:val="00633753"/>
    <w:rsid w:val="00634E0D"/>
    <w:rsid w:val="00635FDB"/>
    <w:rsid w:val="0064112C"/>
    <w:rsid w:val="00644EBB"/>
    <w:rsid w:val="00646BB1"/>
    <w:rsid w:val="00650AFF"/>
    <w:rsid w:val="006514C0"/>
    <w:rsid w:val="006568A0"/>
    <w:rsid w:val="00664DE1"/>
    <w:rsid w:val="00665239"/>
    <w:rsid w:val="006655B6"/>
    <w:rsid w:val="00666DC9"/>
    <w:rsid w:val="00667517"/>
    <w:rsid w:val="00672DF1"/>
    <w:rsid w:val="00675536"/>
    <w:rsid w:val="0068044B"/>
    <w:rsid w:val="00683310"/>
    <w:rsid w:val="00683B5A"/>
    <w:rsid w:val="00692487"/>
    <w:rsid w:val="006935A2"/>
    <w:rsid w:val="00694232"/>
    <w:rsid w:val="006A04BE"/>
    <w:rsid w:val="006A28AE"/>
    <w:rsid w:val="006A47FB"/>
    <w:rsid w:val="006A48D9"/>
    <w:rsid w:val="006B142B"/>
    <w:rsid w:val="006B301C"/>
    <w:rsid w:val="006B5751"/>
    <w:rsid w:val="006C5094"/>
    <w:rsid w:val="006C7AC6"/>
    <w:rsid w:val="006D0CC6"/>
    <w:rsid w:val="006D0E18"/>
    <w:rsid w:val="006D3CF2"/>
    <w:rsid w:val="006D3D8E"/>
    <w:rsid w:val="006D488D"/>
    <w:rsid w:val="006D72D9"/>
    <w:rsid w:val="006E0699"/>
    <w:rsid w:val="006E12F4"/>
    <w:rsid w:val="006E4B51"/>
    <w:rsid w:val="006E6C8D"/>
    <w:rsid w:val="006F4A21"/>
    <w:rsid w:val="006F5A71"/>
    <w:rsid w:val="006F704A"/>
    <w:rsid w:val="006F74CE"/>
    <w:rsid w:val="0070390C"/>
    <w:rsid w:val="00703AF6"/>
    <w:rsid w:val="00704C44"/>
    <w:rsid w:val="00705E5C"/>
    <w:rsid w:val="007064E0"/>
    <w:rsid w:val="00706CEF"/>
    <w:rsid w:val="00707662"/>
    <w:rsid w:val="00712103"/>
    <w:rsid w:val="007121B3"/>
    <w:rsid w:val="00720AE1"/>
    <w:rsid w:val="007213AF"/>
    <w:rsid w:val="007218A9"/>
    <w:rsid w:val="00735086"/>
    <w:rsid w:val="00736BF0"/>
    <w:rsid w:val="007408B4"/>
    <w:rsid w:val="0074104F"/>
    <w:rsid w:val="0074185B"/>
    <w:rsid w:val="00741E2D"/>
    <w:rsid w:val="007432E1"/>
    <w:rsid w:val="00746A9C"/>
    <w:rsid w:val="007510E6"/>
    <w:rsid w:val="00752AA6"/>
    <w:rsid w:val="007554AD"/>
    <w:rsid w:val="00755578"/>
    <w:rsid w:val="007567C2"/>
    <w:rsid w:val="00760C6B"/>
    <w:rsid w:val="007620C1"/>
    <w:rsid w:val="00762495"/>
    <w:rsid w:val="007641AE"/>
    <w:rsid w:val="00766545"/>
    <w:rsid w:val="00767603"/>
    <w:rsid w:val="007732BB"/>
    <w:rsid w:val="0077518D"/>
    <w:rsid w:val="00775216"/>
    <w:rsid w:val="00775C3D"/>
    <w:rsid w:val="007810AA"/>
    <w:rsid w:val="0078273D"/>
    <w:rsid w:val="00783692"/>
    <w:rsid w:val="00784D80"/>
    <w:rsid w:val="007869CE"/>
    <w:rsid w:val="00791073"/>
    <w:rsid w:val="007A0FBB"/>
    <w:rsid w:val="007A1631"/>
    <w:rsid w:val="007A2411"/>
    <w:rsid w:val="007A5BED"/>
    <w:rsid w:val="007A6D61"/>
    <w:rsid w:val="007A711A"/>
    <w:rsid w:val="007B1520"/>
    <w:rsid w:val="007B3AC9"/>
    <w:rsid w:val="007B45F0"/>
    <w:rsid w:val="007B586B"/>
    <w:rsid w:val="007B58EB"/>
    <w:rsid w:val="007B7D4D"/>
    <w:rsid w:val="007C22C8"/>
    <w:rsid w:val="007C4E74"/>
    <w:rsid w:val="007C579E"/>
    <w:rsid w:val="007C5D44"/>
    <w:rsid w:val="007C6953"/>
    <w:rsid w:val="007C6A2E"/>
    <w:rsid w:val="007D0236"/>
    <w:rsid w:val="007D275B"/>
    <w:rsid w:val="007D54CC"/>
    <w:rsid w:val="007E0FC9"/>
    <w:rsid w:val="007E125C"/>
    <w:rsid w:val="007E1D7C"/>
    <w:rsid w:val="007E2E25"/>
    <w:rsid w:val="007E4CB0"/>
    <w:rsid w:val="007E5577"/>
    <w:rsid w:val="007E5DA5"/>
    <w:rsid w:val="007E6002"/>
    <w:rsid w:val="007E7109"/>
    <w:rsid w:val="007F2223"/>
    <w:rsid w:val="007F2A0D"/>
    <w:rsid w:val="007F488B"/>
    <w:rsid w:val="007F6E1A"/>
    <w:rsid w:val="007F7BE9"/>
    <w:rsid w:val="00800BFB"/>
    <w:rsid w:val="00802039"/>
    <w:rsid w:val="008028C0"/>
    <w:rsid w:val="008044E2"/>
    <w:rsid w:val="00806DF3"/>
    <w:rsid w:val="00807802"/>
    <w:rsid w:val="008115CD"/>
    <w:rsid w:val="008136DA"/>
    <w:rsid w:val="008157EC"/>
    <w:rsid w:val="00815886"/>
    <w:rsid w:val="00817226"/>
    <w:rsid w:val="008204E9"/>
    <w:rsid w:val="00820DDC"/>
    <w:rsid w:val="00823355"/>
    <w:rsid w:val="00826271"/>
    <w:rsid w:val="008271D5"/>
    <w:rsid w:val="008304A1"/>
    <w:rsid w:val="00830F66"/>
    <w:rsid w:val="0083235C"/>
    <w:rsid w:val="00835A80"/>
    <w:rsid w:val="00844806"/>
    <w:rsid w:val="00846863"/>
    <w:rsid w:val="00847E76"/>
    <w:rsid w:val="00851F07"/>
    <w:rsid w:val="00852C10"/>
    <w:rsid w:val="00855736"/>
    <w:rsid w:val="00857DEE"/>
    <w:rsid w:val="00861F7C"/>
    <w:rsid w:val="00862299"/>
    <w:rsid w:val="00862BB5"/>
    <w:rsid w:val="008647CA"/>
    <w:rsid w:val="00866AD6"/>
    <w:rsid w:val="008706D0"/>
    <w:rsid w:val="008707BF"/>
    <w:rsid w:val="00871CE9"/>
    <w:rsid w:val="00873A51"/>
    <w:rsid w:val="00874323"/>
    <w:rsid w:val="0087448D"/>
    <w:rsid w:val="00875454"/>
    <w:rsid w:val="00876BC2"/>
    <w:rsid w:val="00882B08"/>
    <w:rsid w:val="00884CE8"/>
    <w:rsid w:val="00886825"/>
    <w:rsid w:val="0089004A"/>
    <w:rsid w:val="00890DA9"/>
    <w:rsid w:val="0089120A"/>
    <w:rsid w:val="008933E3"/>
    <w:rsid w:val="00894AE0"/>
    <w:rsid w:val="00894E85"/>
    <w:rsid w:val="00896118"/>
    <w:rsid w:val="00896451"/>
    <w:rsid w:val="00896C21"/>
    <w:rsid w:val="0089700B"/>
    <w:rsid w:val="008A4049"/>
    <w:rsid w:val="008A4FF5"/>
    <w:rsid w:val="008A570F"/>
    <w:rsid w:val="008A66D3"/>
    <w:rsid w:val="008A6B31"/>
    <w:rsid w:val="008A7BFF"/>
    <w:rsid w:val="008B32B6"/>
    <w:rsid w:val="008B32FB"/>
    <w:rsid w:val="008B53D4"/>
    <w:rsid w:val="008B6BCB"/>
    <w:rsid w:val="008C0941"/>
    <w:rsid w:val="008C0EFB"/>
    <w:rsid w:val="008C1788"/>
    <w:rsid w:val="008C3D27"/>
    <w:rsid w:val="008C42C8"/>
    <w:rsid w:val="008C5312"/>
    <w:rsid w:val="008D44A9"/>
    <w:rsid w:val="008D4D46"/>
    <w:rsid w:val="008D613B"/>
    <w:rsid w:val="008E27C1"/>
    <w:rsid w:val="008E7484"/>
    <w:rsid w:val="008F11DF"/>
    <w:rsid w:val="008F264C"/>
    <w:rsid w:val="008F661A"/>
    <w:rsid w:val="008F6A15"/>
    <w:rsid w:val="008F75D8"/>
    <w:rsid w:val="008F770D"/>
    <w:rsid w:val="0090210B"/>
    <w:rsid w:val="00902ED6"/>
    <w:rsid w:val="00910A45"/>
    <w:rsid w:val="00910A5F"/>
    <w:rsid w:val="0091149F"/>
    <w:rsid w:val="00911D34"/>
    <w:rsid w:val="00916CC7"/>
    <w:rsid w:val="00917608"/>
    <w:rsid w:val="0092031C"/>
    <w:rsid w:val="00920FF3"/>
    <w:rsid w:val="0092269F"/>
    <w:rsid w:val="00922FD0"/>
    <w:rsid w:val="00923F31"/>
    <w:rsid w:val="00924060"/>
    <w:rsid w:val="00927803"/>
    <w:rsid w:val="00932F4E"/>
    <w:rsid w:val="00933365"/>
    <w:rsid w:val="009335F4"/>
    <w:rsid w:val="00935A21"/>
    <w:rsid w:val="0094006C"/>
    <w:rsid w:val="00940197"/>
    <w:rsid w:val="009403B7"/>
    <w:rsid w:val="00940724"/>
    <w:rsid w:val="00943BBE"/>
    <w:rsid w:val="00944142"/>
    <w:rsid w:val="00945122"/>
    <w:rsid w:val="00945376"/>
    <w:rsid w:val="009476E4"/>
    <w:rsid w:val="0095012A"/>
    <w:rsid w:val="009536B0"/>
    <w:rsid w:val="0095574F"/>
    <w:rsid w:val="0095710E"/>
    <w:rsid w:val="00960A05"/>
    <w:rsid w:val="00964DB7"/>
    <w:rsid w:val="0096521C"/>
    <w:rsid w:val="00965C90"/>
    <w:rsid w:val="00967FED"/>
    <w:rsid w:val="00970F60"/>
    <w:rsid w:val="0097469A"/>
    <w:rsid w:val="00977E7A"/>
    <w:rsid w:val="009828D0"/>
    <w:rsid w:val="00983D69"/>
    <w:rsid w:val="00985913"/>
    <w:rsid w:val="00986045"/>
    <w:rsid w:val="00986169"/>
    <w:rsid w:val="00986ECE"/>
    <w:rsid w:val="009877B8"/>
    <w:rsid w:val="00990A28"/>
    <w:rsid w:val="0099137B"/>
    <w:rsid w:val="009924D8"/>
    <w:rsid w:val="009A0499"/>
    <w:rsid w:val="009A0E37"/>
    <w:rsid w:val="009A1240"/>
    <w:rsid w:val="009A1404"/>
    <w:rsid w:val="009A1938"/>
    <w:rsid w:val="009A3A5A"/>
    <w:rsid w:val="009A6FC4"/>
    <w:rsid w:val="009B0791"/>
    <w:rsid w:val="009B2CE0"/>
    <w:rsid w:val="009B5554"/>
    <w:rsid w:val="009C1ADA"/>
    <w:rsid w:val="009C2B92"/>
    <w:rsid w:val="009C303F"/>
    <w:rsid w:val="009C31D1"/>
    <w:rsid w:val="009C4249"/>
    <w:rsid w:val="009C4FED"/>
    <w:rsid w:val="009C6397"/>
    <w:rsid w:val="009C7A12"/>
    <w:rsid w:val="009C7AA7"/>
    <w:rsid w:val="009D1654"/>
    <w:rsid w:val="009D389C"/>
    <w:rsid w:val="009D758D"/>
    <w:rsid w:val="009E3FEA"/>
    <w:rsid w:val="009E4D0E"/>
    <w:rsid w:val="009E5600"/>
    <w:rsid w:val="009E7BEB"/>
    <w:rsid w:val="009F02EB"/>
    <w:rsid w:val="009F5358"/>
    <w:rsid w:val="009F65F5"/>
    <w:rsid w:val="00A0056D"/>
    <w:rsid w:val="00A0146A"/>
    <w:rsid w:val="00A06BCB"/>
    <w:rsid w:val="00A141A5"/>
    <w:rsid w:val="00A21EB5"/>
    <w:rsid w:val="00A23CE5"/>
    <w:rsid w:val="00A26596"/>
    <w:rsid w:val="00A30821"/>
    <w:rsid w:val="00A348AD"/>
    <w:rsid w:val="00A40BC9"/>
    <w:rsid w:val="00A4164D"/>
    <w:rsid w:val="00A46196"/>
    <w:rsid w:val="00A469C7"/>
    <w:rsid w:val="00A476EC"/>
    <w:rsid w:val="00A54718"/>
    <w:rsid w:val="00A548E7"/>
    <w:rsid w:val="00A56774"/>
    <w:rsid w:val="00A576FA"/>
    <w:rsid w:val="00A60A42"/>
    <w:rsid w:val="00A61AAC"/>
    <w:rsid w:val="00A61C1C"/>
    <w:rsid w:val="00A6250B"/>
    <w:rsid w:val="00A64983"/>
    <w:rsid w:val="00A64F71"/>
    <w:rsid w:val="00A71125"/>
    <w:rsid w:val="00A72FE5"/>
    <w:rsid w:val="00A763B3"/>
    <w:rsid w:val="00A76C99"/>
    <w:rsid w:val="00A81916"/>
    <w:rsid w:val="00A82D66"/>
    <w:rsid w:val="00A8446E"/>
    <w:rsid w:val="00A849C2"/>
    <w:rsid w:val="00A853AA"/>
    <w:rsid w:val="00A85845"/>
    <w:rsid w:val="00A87DEE"/>
    <w:rsid w:val="00A92133"/>
    <w:rsid w:val="00A926B5"/>
    <w:rsid w:val="00A94F32"/>
    <w:rsid w:val="00A96C8D"/>
    <w:rsid w:val="00AA4329"/>
    <w:rsid w:val="00AB298D"/>
    <w:rsid w:val="00AB2E5B"/>
    <w:rsid w:val="00AB5CCB"/>
    <w:rsid w:val="00AB5EE7"/>
    <w:rsid w:val="00AB6A07"/>
    <w:rsid w:val="00AB7B83"/>
    <w:rsid w:val="00AC02DA"/>
    <w:rsid w:val="00AC612E"/>
    <w:rsid w:val="00AC768E"/>
    <w:rsid w:val="00AD2451"/>
    <w:rsid w:val="00AD49D3"/>
    <w:rsid w:val="00AD7453"/>
    <w:rsid w:val="00AD7975"/>
    <w:rsid w:val="00AE0B7D"/>
    <w:rsid w:val="00AE460E"/>
    <w:rsid w:val="00AE4C43"/>
    <w:rsid w:val="00AE5A01"/>
    <w:rsid w:val="00AF2E02"/>
    <w:rsid w:val="00AF31F9"/>
    <w:rsid w:val="00AF48AD"/>
    <w:rsid w:val="00AF789C"/>
    <w:rsid w:val="00B0467D"/>
    <w:rsid w:val="00B07A34"/>
    <w:rsid w:val="00B106BB"/>
    <w:rsid w:val="00B106BD"/>
    <w:rsid w:val="00B1300D"/>
    <w:rsid w:val="00B14785"/>
    <w:rsid w:val="00B203FC"/>
    <w:rsid w:val="00B207EB"/>
    <w:rsid w:val="00B214F9"/>
    <w:rsid w:val="00B22964"/>
    <w:rsid w:val="00B22B6B"/>
    <w:rsid w:val="00B231B6"/>
    <w:rsid w:val="00B246F2"/>
    <w:rsid w:val="00B25C6B"/>
    <w:rsid w:val="00B25D3C"/>
    <w:rsid w:val="00B26539"/>
    <w:rsid w:val="00B27408"/>
    <w:rsid w:val="00B27610"/>
    <w:rsid w:val="00B30BFE"/>
    <w:rsid w:val="00B31489"/>
    <w:rsid w:val="00B3192E"/>
    <w:rsid w:val="00B3364D"/>
    <w:rsid w:val="00B36B76"/>
    <w:rsid w:val="00B3796F"/>
    <w:rsid w:val="00B41238"/>
    <w:rsid w:val="00B42214"/>
    <w:rsid w:val="00B43BF3"/>
    <w:rsid w:val="00B43E80"/>
    <w:rsid w:val="00B45797"/>
    <w:rsid w:val="00B46B61"/>
    <w:rsid w:val="00B61AE8"/>
    <w:rsid w:val="00B62CC0"/>
    <w:rsid w:val="00B64720"/>
    <w:rsid w:val="00B6490F"/>
    <w:rsid w:val="00B64DFC"/>
    <w:rsid w:val="00B658FD"/>
    <w:rsid w:val="00B659E8"/>
    <w:rsid w:val="00B67F54"/>
    <w:rsid w:val="00B7018D"/>
    <w:rsid w:val="00B7473B"/>
    <w:rsid w:val="00B82E82"/>
    <w:rsid w:val="00B82F31"/>
    <w:rsid w:val="00B83A8B"/>
    <w:rsid w:val="00B8409C"/>
    <w:rsid w:val="00B84FF1"/>
    <w:rsid w:val="00B8603E"/>
    <w:rsid w:val="00B86876"/>
    <w:rsid w:val="00B935FB"/>
    <w:rsid w:val="00B94E3A"/>
    <w:rsid w:val="00B95B8E"/>
    <w:rsid w:val="00B960D5"/>
    <w:rsid w:val="00BA0F88"/>
    <w:rsid w:val="00BA276E"/>
    <w:rsid w:val="00BA4FCB"/>
    <w:rsid w:val="00BA655C"/>
    <w:rsid w:val="00BA6FB2"/>
    <w:rsid w:val="00BA78F8"/>
    <w:rsid w:val="00BA7B98"/>
    <w:rsid w:val="00BB2FA8"/>
    <w:rsid w:val="00BB438D"/>
    <w:rsid w:val="00BB4A39"/>
    <w:rsid w:val="00BB72FF"/>
    <w:rsid w:val="00BC09EA"/>
    <w:rsid w:val="00BC4755"/>
    <w:rsid w:val="00BC6557"/>
    <w:rsid w:val="00BC6A0A"/>
    <w:rsid w:val="00BE0023"/>
    <w:rsid w:val="00BE0D36"/>
    <w:rsid w:val="00BE22A7"/>
    <w:rsid w:val="00BE3559"/>
    <w:rsid w:val="00BE5ED8"/>
    <w:rsid w:val="00BF11D7"/>
    <w:rsid w:val="00BF3231"/>
    <w:rsid w:val="00BF49D6"/>
    <w:rsid w:val="00C02AD1"/>
    <w:rsid w:val="00C07FE6"/>
    <w:rsid w:val="00C11E90"/>
    <w:rsid w:val="00C12F06"/>
    <w:rsid w:val="00C17DD9"/>
    <w:rsid w:val="00C20211"/>
    <w:rsid w:val="00C203DE"/>
    <w:rsid w:val="00C233A3"/>
    <w:rsid w:val="00C2746B"/>
    <w:rsid w:val="00C3056E"/>
    <w:rsid w:val="00C30DBE"/>
    <w:rsid w:val="00C428FF"/>
    <w:rsid w:val="00C453CB"/>
    <w:rsid w:val="00C50CFD"/>
    <w:rsid w:val="00C51AC6"/>
    <w:rsid w:val="00C51B0F"/>
    <w:rsid w:val="00C53817"/>
    <w:rsid w:val="00C53BEE"/>
    <w:rsid w:val="00C54C9B"/>
    <w:rsid w:val="00C55804"/>
    <w:rsid w:val="00C62A5A"/>
    <w:rsid w:val="00C709E1"/>
    <w:rsid w:val="00C719D4"/>
    <w:rsid w:val="00C71C6D"/>
    <w:rsid w:val="00C7202F"/>
    <w:rsid w:val="00C7466F"/>
    <w:rsid w:val="00C7548C"/>
    <w:rsid w:val="00C75EFB"/>
    <w:rsid w:val="00C8134E"/>
    <w:rsid w:val="00C8224D"/>
    <w:rsid w:val="00C835C0"/>
    <w:rsid w:val="00C83C6F"/>
    <w:rsid w:val="00C8507C"/>
    <w:rsid w:val="00C93041"/>
    <w:rsid w:val="00C933AA"/>
    <w:rsid w:val="00C95889"/>
    <w:rsid w:val="00CA4838"/>
    <w:rsid w:val="00CA5AFE"/>
    <w:rsid w:val="00CA5D7C"/>
    <w:rsid w:val="00CB2781"/>
    <w:rsid w:val="00CB45F9"/>
    <w:rsid w:val="00CB5D86"/>
    <w:rsid w:val="00CC0A39"/>
    <w:rsid w:val="00CC0F18"/>
    <w:rsid w:val="00CC1DED"/>
    <w:rsid w:val="00CC3C28"/>
    <w:rsid w:val="00CC3ED4"/>
    <w:rsid w:val="00CC740A"/>
    <w:rsid w:val="00CC79B4"/>
    <w:rsid w:val="00CD5CDC"/>
    <w:rsid w:val="00CD6460"/>
    <w:rsid w:val="00CE0B2C"/>
    <w:rsid w:val="00CE106E"/>
    <w:rsid w:val="00CE1B13"/>
    <w:rsid w:val="00CE3E36"/>
    <w:rsid w:val="00CF084A"/>
    <w:rsid w:val="00CF1D19"/>
    <w:rsid w:val="00CF2C95"/>
    <w:rsid w:val="00D000A9"/>
    <w:rsid w:val="00D000DD"/>
    <w:rsid w:val="00D006E0"/>
    <w:rsid w:val="00D0075A"/>
    <w:rsid w:val="00D0651E"/>
    <w:rsid w:val="00D11075"/>
    <w:rsid w:val="00D151B4"/>
    <w:rsid w:val="00D16EAB"/>
    <w:rsid w:val="00D16FD4"/>
    <w:rsid w:val="00D20BF2"/>
    <w:rsid w:val="00D3421A"/>
    <w:rsid w:val="00D34B96"/>
    <w:rsid w:val="00D35573"/>
    <w:rsid w:val="00D3562A"/>
    <w:rsid w:val="00D42399"/>
    <w:rsid w:val="00D43B7B"/>
    <w:rsid w:val="00D470BA"/>
    <w:rsid w:val="00D52F03"/>
    <w:rsid w:val="00D54EB0"/>
    <w:rsid w:val="00D57BDC"/>
    <w:rsid w:val="00D6068B"/>
    <w:rsid w:val="00D6200F"/>
    <w:rsid w:val="00D629C1"/>
    <w:rsid w:val="00D63169"/>
    <w:rsid w:val="00D633EC"/>
    <w:rsid w:val="00D649E0"/>
    <w:rsid w:val="00D67405"/>
    <w:rsid w:val="00D75079"/>
    <w:rsid w:val="00D835E2"/>
    <w:rsid w:val="00D8568F"/>
    <w:rsid w:val="00D8632B"/>
    <w:rsid w:val="00D9348D"/>
    <w:rsid w:val="00D95AD9"/>
    <w:rsid w:val="00DA35AE"/>
    <w:rsid w:val="00DA7200"/>
    <w:rsid w:val="00DA79BF"/>
    <w:rsid w:val="00DB3B94"/>
    <w:rsid w:val="00DB4AF6"/>
    <w:rsid w:val="00DB4D28"/>
    <w:rsid w:val="00DB4FF8"/>
    <w:rsid w:val="00DB5FBC"/>
    <w:rsid w:val="00DB6310"/>
    <w:rsid w:val="00DC1B27"/>
    <w:rsid w:val="00DC2D8F"/>
    <w:rsid w:val="00DC5F2D"/>
    <w:rsid w:val="00DD0954"/>
    <w:rsid w:val="00DD196B"/>
    <w:rsid w:val="00DD3A93"/>
    <w:rsid w:val="00DD3AFC"/>
    <w:rsid w:val="00DD4020"/>
    <w:rsid w:val="00DD523F"/>
    <w:rsid w:val="00DD5994"/>
    <w:rsid w:val="00DD59FF"/>
    <w:rsid w:val="00DD652D"/>
    <w:rsid w:val="00DE2122"/>
    <w:rsid w:val="00DF59F6"/>
    <w:rsid w:val="00E00277"/>
    <w:rsid w:val="00E035E5"/>
    <w:rsid w:val="00E052BF"/>
    <w:rsid w:val="00E061AB"/>
    <w:rsid w:val="00E06AC3"/>
    <w:rsid w:val="00E11473"/>
    <w:rsid w:val="00E13040"/>
    <w:rsid w:val="00E138CB"/>
    <w:rsid w:val="00E15025"/>
    <w:rsid w:val="00E21846"/>
    <w:rsid w:val="00E246BB"/>
    <w:rsid w:val="00E24F57"/>
    <w:rsid w:val="00E250F8"/>
    <w:rsid w:val="00E272C5"/>
    <w:rsid w:val="00E301BB"/>
    <w:rsid w:val="00E30C65"/>
    <w:rsid w:val="00E346C9"/>
    <w:rsid w:val="00E34772"/>
    <w:rsid w:val="00E37353"/>
    <w:rsid w:val="00E45871"/>
    <w:rsid w:val="00E46BC0"/>
    <w:rsid w:val="00E5081B"/>
    <w:rsid w:val="00E56594"/>
    <w:rsid w:val="00E577D2"/>
    <w:rsid w:val="00E623A6"/>
    <w:rsid w:val="00E72501"/>
    <w:rsid w:val="00E73951"/>
    <w:rsid w:val="00E74AE6"/>
    <w:rsid w:val="00E80209"/>
    <w:rsid w:val="00E86D90"/>
    <w:rsid w:val="00E87B7D"/>
    <w:rsid w:val="00E9147F"/>
    <w:rsid w:val="00E93990"/>
    <w:rsid w:val="00E9449D"/>
    <w:rsid w:val="00E944F7"/>
    <w:rsid w:val="00E97EA3"/>
    <w:rsid w:val="00EA25FE"/>
    <w:rsid w:val="00EA2D87"/>
    <w:rsid w:val="00EA351E"/>
    <w:rsid w:val="00EA3F53"/>
    <w:rsid w:val="00EA60D5"/>
    <w:rsid w:val="00EB303C"/>
    <w:rsid w:val="00EB3FB6"/>
    <w:rsid w:val="00EB4DB3"/>
    <w:rsid w:val="00EB5B84"/>
    <w:rsid w:val="00EC122E"/>
    <w:rsid w:val="00EC209A"/>
    <w:rsid w:val="00EC4C71"/>
    <w:rsid w:val="00EC544D"/>
    <w:rsid w:val="00EC5F6B"/>
    <w:rsid w:val="00EC6447"/>
    <w:rsid w:val="00EC72D1"/>
    <w:rsid w:val="00EC7C07"/>
    <w:rsid w:val="00EE2CEB"/>
    <w:rsid w:val="00EE3673"/>
    <w:rsid w:val="00EE55C5"/>
    <w:rsid w:val="00EE678C"/>
    <w:rsid w:val="00EF1E0D"/>
    <w:rsid w:val="00EF216F"/>
    <w:rsid w:val="00EF276B"/>
    <w:rsid w:val="00EF2C89"/>
    <w:rsid w:val="00EF4AF3"/>
    <w:rsid w:val="00EF6C6A"/>
    <w:rsid w:val="00EF734D"/>
    <w:rsid w:val="00EF7AD4"/>
    <w:rsid w:val="00EF7E32"/>
    <w:rsid w:val="00F005B8"/>
    <w:rsid w:val="00F0298B"/>
    <w:rsid w:val="00F0478A"/>
    <w:rsid w:val="00F04B7E"/>
    <w:rsid w:val="00F04FB7"/>
    <w:rsid w:val="00F07794"/>
    <w:rsid w:val="00F10FBF"/>
    <w:rsid w:val="00F11C4B"/>
    <w:rsid w:val="00F12B1B"/>
    <w:rsid w:val="00F12F3B"/>
    <w:rsid w:val="00F15EFB"/>
    <w:rsid w:val="00F16DC8"/>
    <w:rsid w:val="00F21BAD"/>
    <w:rsid w:val="00F23862"/>
    <w:rsid w:val="00F26AD7"/>
    <w:rsid w:val="00F26F86"/>
    <w:rsid w:val="00F27D01"/>
    <w:rsid w:val="00F300DD"/>
    <w:rsid w:val="00F3124B"/>
    <w:rsid w:val="00F32B8A"/>
    <w:rsid w:val="00F33E0B"/>
    <w:rsid w:val="00F33E58"/>
    <w:rsid w:val="00F34B37"/>
    <w:rsid w:val="00F41003"/>
    <w:rsid w:val="00F43F67"/>
    <w:rsid w:val="00F45B78"/>
    <w:rsid w:val="00F47ECB"/>
    <w:rsid w:val="00F50161"/>
    <w:rsid w:val="00F50754"/>
    <w:rsid w:val="00F54934"/>
    <w:rsid w:val="00F6114A"/>
    <w:rsid w:val="00F63C00"/>
    <w:rsid w:val="00F67608"/>
    <w:rsid w:val="00F67C11"/>
    <w:rsid w:val="00F70B68"/>
    <w:rsid w:val="00F732E9"/>
    <w:rsid w:val="00F7390D"/>
    <w:rsid w:val="00F7581E"/>
    <w:rsid w:val="00F80B3F"/>
    <w:rsid w:val="00F81BC0"/>
    <w:rsid w:val="00F82F5B"/>
    <w:rsid w:val="00F854A7"/>
    <w:rsid w:val="00F85901"/>
    <w:rsid w:val="00F862F9"/>
    <w:rsid w:val="00F901B5"/>
    <w:rsid w:val="00F90553"/>
    <w:rsid w:val="00F9114F"/>
    <w:rsid w:val="00F91F09"/>
    <w:rsid w:val="00F93E31"/>
    <w:rsid w:val="00F94AE5"/>
    <w:rsid w:val="00FA06E8"/>
    <w:rsid w:val="00FA1A19"/>
    <w:rsid w:val="00FA3245"/>
    <w:rsid w:val="00FA3760"/>
    <w:rsid w:val="00FA4F36"/>
    <w:rsid w:val="00FA67FD"/>
    <w:rsid w:val="00FB2C63"/>
    <w:rsid w:val="00FB4DCA"/>
    <w:rsid w:val="00FC411A"/>
    <w:rsid w:val="00FC6D4A"/>
    <w:rsid w:val="00FD0E00"/>
    <w:rsid w:val="00FD20C5"/>
    <w:rsid w:val="00FD4C5E"/>
    <w:rsid w:val="00FD67A6"/>
    <w:rsid w:val="00FD7963"/>
    <w:rsid w:val="00FD7E60"/>
    <w:rsid w:val="00FE1BD4"/>
    <w:rsid w:val="00FE318D"/>
    <w:rsid w:val="00FE6827"/>
    <w:rsid w:val="00FE7448"/>
    <w:rsid w:val="00FF309F"/>
    <w:rsid w:val="00FF4C36"/>
    <w:rsid w:val="00FF6B1D"/>
    <w:rsid w:val="00FF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74AE6"/>
    <w:rPr>
      <w:sz w:val="24"/>
      <w:szCs w:val="24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1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0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5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character" w:styleId="afc">
    <w:name w:val="annotation reference"/>
    <w:basedOn w:val="a1"/>
    <w:uiPriority w:val="99"/>
    <w:semiHidden/>
    <w:unhideWhenUsed/>
    <w:rsid w:val="007B58EB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7B58EB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7B58EB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B58E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B58EB"/>
    <w:rPr>
      <w:b/>
      <w:bCs/>
    </w:rPr>
  </w:style>
  <w:style w:type="character" w:customStyle="1" w:styleId="ListLabel14">
    <w:name w:val="ListLabel 14"/>
    <w:qFormat/>
    <w:rsid w:val="00F0298B"/>
    <w:rPr>
      <w:rFonts w:ascii="Times New Roman" w:hAnsi="Times New Roman" w:cs="Times New Roman"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tzn@gov.sp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B2CE415173AD3F14571A042CE008450A95E3797DC73ED10941952D8C4F0ACDD2ECC940D821D7F202DJA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g.ru/2020/03/13/spb-post121-reg-dok.htm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20940-7183-49F1-BA88-67F319B28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0</TotalTime>
  <Pages>20</Pages>
  <Words>6536</Words>
  <Characters>37256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Gagonin_AV</dc:creator>
  <cp:lastModifiedBy>kovaleva_na</cp:lastModifiedBy>
  <cp:revision>2</cp:revision>
  <cp:lastPrinted>2020-05-13T11:15:00Z</cp:lastPrinted>
  <dcterms:created xsi:type="dcterms:W3CDTF">2020-05-13T13:12:00Z</dcterms:created>
  <dcterms:modified xsi:type="dcterms:W3CDTF">2020-05-13T13:12:00Z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