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E21846" w:rsidRPr="004D3C42" w:rsidTr="00421070">
        <w:trPr>
          <w:trHeight w:val="963"/>
        </w:trPr>
        <w:tc>
          <w:tcPr>
            <w:tcW w:w="9360" w:type="dxa"/>
            <w:gridSpan w:val="3"/>
          </w:tcPr>
          <w:p w:rsidR="00E21846" w:rsidRPr="004D3C42" w:rsidRDefault="00396CDA" w:rsidP="00C93041">
            <w:pPr>
              <w:pStyle w:val="5"/>
              <w:spacing w:before="0" w:after="0"/>
              <w:jc w:val="center"/>
            </w:pPr>
            <w:r w:rsidRPr="004D3C42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4D3C42" w:rsidTr="00421070">
        <w:trPr>
          <w:trHeight w:val="1931"/>
        </w:trPr>
        <w:tc>
          <w:tcPr>
            <w:tcW w:w="9360" w:type="dxa"/>
            <w:gridSpan w:val="3"/>
          </w:tcPr>
          <w:p w:rsidR="00E21846" w:rsidRPr="004D3C42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4D3C42"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bookmarkStart w:id="0" w:name="_GoBack"/>
            <w:bookmarkEnd w:id="0"/>
            <w:r w:rsidRPr="004D3C42"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Pr="004D3C42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D3C42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D3C42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D3C42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4D3C42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D3C42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4D3C42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4D3C42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4D3C42" w:rsidRDefault="00E21846" w:rsidP="00826271">
            <w:pPr>
              <w:pStyle w:val="aeaie"/>
              <w:spacing w:before="0"/>
              <w:ind w:left="35"/>
              <w:rPr>
                <w:spacing w:val="60"/>
                <w:sz w:val="30"/>
                <w:szCs w:val="30"/>
              </w:rPr>
            </w:pPr>
            <w:r w:rsidRPr="004D3C42">
              <w:rPr>
                <w:spacing w:val="60"/>
                <w:sz w:val="30"/>
                <w:szCs w:val="30"/>
              </w:rPr>
              <w:t>РАСПОРЯЖЕНИЕ</w:t>
            </w:r>
          </w:p>
          <w:p w:rsidR="00E21846" w:rsidRPr="004D3C42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4D3C42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4D3C42">
              <w:rPr>
                <w:sz w:val="16"/>
                <w:szCs w:val="16"/>
              </w:rPr>
              <w:t>О К У Д</w:t>
            </w:r>
          </w:p>
        </w:tc>
      </w:tr>
      <w:tr w:rsidR="00E21846" w:rsidRPr="004D3C42" w:rsidTr="00421070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E21846" w:rsidRPr="004D3C42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E21846" w:rsidRPr="004D3C42" w:rsidRDefault="00E21846" w:rsidP="00826271">
            <w:pPr>
              <w:pStyle w:val="aeiiia"/>
              <w:ind w:left="35"/>
              <w:rPr>
                <w:sz w:val="24"/>
                <w:szCs w:val="24"/>
              </w:rPr>
            </w:pPr>
            <w:r w:rsidRPr="004D3C42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21846" w:rsidRPr="004D3C42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E21846" w:rsidRPr="004D3C42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2B2120" w:rsidRPr="004D3C42" w:rsidRDefault="002B2120" w:rsidP="00E21846">
      <w:pPr>
        <w:pStyle w:val="aeoaeno12"/>
        <w:spacing w:line="240" w:lineRule="auto"/>
        <w:ind w:firstLine="0"/>
        <w:rPr>
          <w:lang w:val="en-US"/>
        </w:rPr>
      </w:pPr>
    </w:p>
    <w:p w:rsidR="00060013" w:rsidRPr="004D3C42" w:rsidRDefault="00060013" w:rsidP="0011336B">
      <w:pPr>
        <w:widowControl w:val="0"/>
        <w:autoSpaceDE w:val="0"/>
        <w:autoSpaceDN w:val="0"/>
        <w:rPr>
          <w:b/>
          <w:sz w:val="28"/>
          <w:szCs w:val="28"/>
        </w:rPr>
      </w:pPr>
    </w:p>
    <w:p w:rsidR="009A40AB" w:rsidRPr="004D3C42" w:rsidRDefault="0011336B" w:rsidP="0011336B">
      <w:pPr>
        <w:widowControl w:val="0"/>
        <w:autoSpaceDE w:val="0"/>
        <w:autoSpaceDN w:val="0"/>
        <w:rPr>
          <w:b/>
          <w:szCs w:val="28"/>
        </w:rPr>
      </w:pPr>
      <w:r w:rsidRPr="004D3C42">
        <w:rPr>
          <w:b/>
          <w:szCs w:val="28"/>
        </w:rPr>
        <w:t xml:space="preserve">О </w:t>
      </w:r>
      <w:r w:rsidR="009A40AB" w:rsidRPr="004D3C42">
        <w:rPr>
          <w:b/>
          <w:szCs w:val="28"/>
        </w:rPr>
        <w:t xml:space="preserve">реализации постановления Правительства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  <w:szCs w:val="28"/>
        </w:rPr>
      </w:pPr>
      <w:r w:rsidRPr="004D3C42">
        <w:rPr>
          <w:b/>
          <w:szCs w:val="28"/>
        </w:rPr>
        <w:t xml:space="preserve">Санкт-Петербурга от 29.04.2020 № 260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</w:rPr>
      </w:pPr>
      <w:r w:rsidRPr="004D3C42">
        <w:rPr>
          <w:b/>
          <w:szCs w:val="28"/>
        </w:rPr>
        <w:t>«</w:t>
      </w:r>
      <w:r w:rsidRPr="004D3C42">
        <w:rPr>
          <w:b/>
        </w:rPr>
        <w:t xml:space="preserve">Об утверждении Порядка предоставления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</w:rPr>
      </w:pPr>
      <w:r w:rsidRPr="004D3C42">
        <w:rPr>
          <w:b/>
        </w:rPr>
        <w:t xml:space="preserve">в 2020 году субсидии социально ориентированной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  <w:bCs/>
        </w:rPr>
      </w:pPr>
      <w:r w:rsidRPr="004D3C42">
        <w:rPr>
          <w:b/>
        </w:rPr>
        <w:t xml:space="preserve">некоммерческой организации </w:t>
      </w:r>
      <w:r w:rsidRPr="004D3C42">
        <w:rPr>
          <w:b/>
          <w:bCs/>
        </w:rPr>
        <w:t xml:space="preserve">в рамках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  <w:bCs/>
        </w:rPr>
      </w:pPr>
      <w:r w:rsidRPr="004D3C42">
        <w:rPr>
          <w:b/>
          <w:bCs/>
        </w:rPr>
        <w:t xml:space="preserve">регионального проекта «Адресная поддержка 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  <w:bCs/>
        </w:rPr>
      </w:pPr>
      <w:r w:rsidRPr="004D3C42">
        <w:rPr>
          <w:b/>
          <w:bCs/>
        </w:rPr>
        <w:t>повышения производительности труда на предприятиях»</w:t>
      </w:r>
    </w:p>
    <w:p w:rsidR="009A40AB" w:rsidRPr="004D3C42" w:rsidRDefault="009A40AB" w:rsidP="009A40AB">
      <w:pPr>
        <w:widowControl w:val="0"/>
        <w:autoSpaceDE w:val="0"/>
        <w:autoSpaceDN w:val="0"/>
        <w:rPr>
          <w:b/>
          <w:bCs/>
        </w:rPr>
      </w:pPr>
      <w:r w:rsidRPr="004D3C42">
        <w:rPr>
          <w:b/>
          <w:bCs/>
        </w:rPr>
        <w:t xml:space="preserve">национального проекта «Производительность труда </w:t>
      </w:r>
    </w:p>
    <w:p w:rsidR="00BB2FA8" w:rsidRPr="004D3C42" w:rsidRDefault="009A40AB" w:rsidP="009A40AB">
      <w:pPr>
        <w:widowControl w:val="0"/>
        <w:autoSpaceDE w:val="0"/>
        <w:autoSpaceDN w:val="0"/>
        <w:spacing w:line="480" w:lineRule="auto"/>
        <w:rPr>
          <w:b/>
          <w:szCs w:val="28"/>
        </w:rPr>
      </w:pPr>
      <w:r w:rsidRPr="004D3C42">
        <w:rPr>
          <w:b/>
          <w:bCs/>
        </w:rPr>
        <w:t>и поддержка занятости»</w:t>
      </w:r>
    </w:p>
    <w:p w:rsidR="00060013" w:rsidRPr="004D3C42" w:rsidRDefault="00060013" w:rsidP="0011336B">
      <w:pPr>
        <w:widowControl w:val="0"/>
        <w:autoSpaceDE w:val="0"/>
        <w:autoSpaceDN w:val="0"/>
        <w:rPr>
          <w:b/>
          <w:bCs/>
          <w:sz w:val="18"/>
          <w:szCs w:val="28"/>
        </w:rPr>
      </w:pPr>
    </w:p>
    <w:p w:rsidR="002B3735" w:rsidRPr="004D3C42" w:rsidRDefault="002B3735" w:rsidP="00695DF1">
      <w:pPr>
        <w:ind w:firstLine="708"/>
        <w:jc w:val="both"/>
        <w:rPr>
          <w:szCs w:val="28"/>
        </w:rPr>
      </w:pPr>
      <w:r w:rsidRPr="004D3C42">
        <w:rPr>
          <w:rFonts w:eastAsia="Calibri"/>
          <w:szCs w:val="28"/>
          <w:lang w:eastAsia="en-US"/>
        </w:rPr>
        <w:t xml:space="preserve">В целях </w:t>
      </w:r>
      <w:bookmarkStart w:id="1" w:name="_Hlk497337985"/>
      <w:r w:rsidR="006A47FB" w:rsidRPr="004D3C42">
        <w:rPr>
          <w:rFonts w:eastAsia="Calibri"/>
          <w:szCs w:val="28"/>
          <w:lang w:eastAsia="en-US"/>
        </w:rPr>
        <w:t>реализации</w:t>
      </w:r>
      <w:r w:rsidR="00FC411A" w:rsidRPr="004D3C42">
        <w:rPr>
          <w:rFonts w:eastAsia="Calibri"/>
          <w:szCs w:val="28"/>
          <w:lang w:eastAsia="en-US"/>
        </w:rPr>
        <w:t xml:space="preserve"> </w:t>
      </w:r>
      <w:r w:rsidR="009A40AB" w:rsidRPr="004D3C42">
        <w:rPr>
          <w:rFonts w:eastAsia="Calibri"/>
          <w:szCs w:val="28"/>
          <w:lang w:eastAsia="en-US"/>
        </w:rPr>
        <w:t xml:space="preserve">постановления Правительства Санкт-Петербурга от 29.04.2020 </w:t>
      </w:r>
      <w:r w:rsidR="004D3C42">
        <w:rPr>
          <w:rFonts w:eastAsia="Calibri"/>
          <w:szCs w:val="28"/>
          <w:lang w:eastAsia="en-US"/>
        </w:rPr>
        <w:br/>
      </w:r>
      <w:r w:rsidR="009A40AB" w:rsidRPr="004D3C42">
        <w:rPr>
          <w:rFonts w:eastAsia="Calibri"/>
          <w:szCs w:val="28"/>
          <w:lang w:eastAsia="en-US"/>
        </w:rPr>
        <w:t>№ 260</w:t>
      </w:r>
      <w:r w:rsidR="00695DF1" w:rsidRPr="004D3C42">
        <w:rPr>
          <w:rFonts w:eastAsia="Calibri"/>
          <w:szCs w:val="28"/>
          <w:lang w:eastAsia="en-US"/>
        </w:rPr>
        <w:t xml:space="preserve"> </w:t>
      </w:r>
      <w:r w:rsidR="009A40AB" w:rsidRPr="004D3C42">
        <w:rPr>
          <w:rFonts w:eastAsia="Calibri"/>
          <w:szCs w:val="28"/>
          <w:lang w:eastAsia="en-US"/>
        </w:rPr>
        <w:t>«Об утверждении Порядка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занятости».</w:t>
      </w:r>
      <w:r w:rsidRPr="004D3C42">
        <w:rPr>
          <w:szCs w:val="28"/>
        </w:rPr>
        <w:t xml:space="preserve"> </w:t>
      </w:r>
      <w:bookmarkEnd w:id="1"/>
    </w:p>
    <w:p w:rsidR="009A40AB" w:rsidRPr="004D3C42" w:rsidRDefault="0011336B" w:rsidP="009A40AB">
      <w:pPr>
        <w:pStyle w:val="a7"/>
        <w:numPr>
          <w:ilvl w:val="0"/>
          <w:numId w:val="14"/>
        </w:numPr>
        <w:jc w:val="both"/>
        <w:rPr>
          <w:rFonts w:eastAsia="Calibri"/>
          <w:szCs w:val="28"/>
          <w:lang w:eastAsia="en-US"/>
        </w:rPr>
      </w:pPr>
      <w:r w:rsidRPr="004D3C42">
        <w:rPr>
          <w:rFonts w:eastAsia="Calibri"/>
          <w:szCs w:val="28"/>
          <w:lang w:eastAsia="en-US"/>
        </w:rPr>
        <w:t>Утвердить</w:t>
      </w:r>
      <w:r w:rsidR="009A40AB" w:rsidRPr="004D3C42">
        <w:rPr>
          <w:rFonts w:eastAsia="Calibri"/>
          <w:szCs w:val="28"/>
          <w:lang w:eastAsia="en-US"/>
        </w:rPr>
        <w:t>:</w:t>
      </w:r>
    </w:p>
    <w:p w:rsidR="009A40AB" w:rsidRPr="004D3C42" w:rsidRDefault="009A40AB" w:rsidP="009A40AB">
      <w:pPr>
        <w:pStyle w:val="a7"/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D3C42">
        <w:rPr>
          <w:rFonts w:eastAsia="Calibri"/>
          <w:lang w:eastAsia="en-US"/>
        </w:rPr>
        <w:t xml:space="preserve"> Форму </w:t>
      </w:r>
      <w:hyperlink r:id="rId9" w:history="1">
        <w:r w:rsidRPr="004D3C42">
          <w:rPr>
            <w:rFonts w:eastAsia="Calibri"/>
            <w:lang w:eastAsia="en-US"/>
          </w:rPr>
          <w:t>заявления</w:t>
        </w:r>
      </w:hyperlink>
      <w:r w:rsidRPr="004D3C42">
        <w:rPr>
          <w:rFonts w:eastAsia="Calibri"/>
          <w:lang w:eastAsia="en-US"/>
        </w:rPr>
        <w:t xml:space="preserve"> на предоставление субсидии</w:t>
      </w:r>
      <w:r w:rsidR="00695DF1" w:rsidRPr="004D3C42">
        <w:rPr>
          <w:rFonts w:eastAsia="Calibri"/>
          <w:lang w:eastAsia="en-US"/>
        </w:rPr>
        <w:t xml:space="preserve"> согласно приложению № 1</w:t>
      </w:r>
      <w:r w:rsidRPr="004D3C42">
        <w:rPr>
          <w:rFonts w:eastAsia="Calibri"/>
          <w:lang w:eastAsia="en-US"/>
        </w:rPr>
        <w:t>;</w:t>
      </w:r>
    </w:p>
    <w:p w:rsidR="009A40AB" w:rsidRPr="004D3C42" w:rsidRDefault="009A40AB" w:rsidP="009A40AB">
      <w:pPr>
        <w:pStyle w:val="a7"/>
        <w:widowControl w:val="0"/>
        <w:numPr>
          <w:ilvl w:val="1"/>
          <w:numId w:val="14"/>
        </w:numPr>
        <w:tabs>
          <w:tab w:val="left" w:pos="851"/>
          <w:tab w:val="left" w:pos="993"/>
        </w:tabs>
        <w:autoSpaceDE w:val="0"/>
        <w:autoSpaceDN w:val="0"/>
        <w:ind w:left="0" w:firstLine="567"/>
        <w:jc w:val="both"/>
      </w:pPr>
      <w:r w:rsidRPr="004D3C42">
        <w:t>Порядок принятия решения о пр</w:t>
      </w:r>
      <w:r w:rsidR="00695DF1" w:rsidRPr="004D3C42">
        <w:t>едоставлении</w:t>
      </w:r>
      <w:r w:rsidR="00F32E25" w:rsidRPr="004D3C42">
        <w:t xml:space="preserve"> </w:t>
      </w:r>
      <w:r w:rsidR="00183CD6" w:rsidRPr="004D3C42">
        <w:t xml:space="preserve">субсидии </w:t>
      </w:r>
      <w:r w:rsidR="00F32E25" w:rsidRPr="004D3C42">
        <w:t xml:space="preserve">в части, </w:t>
      </w:r>
      <w:r w:rsidR="004D3C42">
        <w:br/>
      </w:r>
      <w:r w:rsidR="00F32E25" w:rsidRPr="004D3C42">
        <w:t>не урег</w:t>
      </w:r>
      <w:r w:rsidR="00183CD6" w:rsidRPr="004D3C42">
        <w:t xml:space="preserve">улированной </w:t>
      </w:r>
      <w:r w:rsidR="00183CD6" w:rsidRPr="004D3C42">
        <w:rPr>
          <w:rFonts w:eastAsia="Calibri"/>
          <w:szCs w:val="28"/>
          <w:lang w:eastAsia="en-US"/>
        </w:rPr>
        <w:t xml:space="preserve">Порядком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занятости», утвержденным постановлением Правительства Санкт-Петербурга от 29.04.2020 № 260, </w:t>
      </w:r>
      <w:r w:rsidR="00D0266F" w:rsidRPr="004D3C42">
        <w:t>согласно приложению № 2</w:t>
      </w:r>
      <w:r w:rsidR="004D3C42">
        <w:t>.</w:t>
      </w:r>
    </w:p>
    <w:p w:rsidR="00EC7696" w:rsidRPr="004D3C42" w:rsidRDefault="00EC7696" w:rsidP="00FA3FF6">
      <w:pPr>
        <w:tabs>
          <w:tab w:val="left" w:pos="709"/>
          <w:tab w:val="left" w:pos="851"/>
          <w:tab w:val="left" w:pos="993"/>
        </w:tabs>
        <w:ind w:firstLine="567"/>
        <w:jc w:val="both"/>
        <w:rPr>
          <w:szCs w:val="28"/>
        </w:rPr>
      </w:pPr>
      <w:r w:rsidRPr="004D3C42">
        <w:rPr>
          <w:bCs/>
          <w:szCs w:val="28"/>
        </w:rPr>
        <w:t xml:space="preserve">2. Начальнику отдела </w:t>
      </w:r>
      <w:r w:rsidR="0011336B" w:rsidRPr="004D3C42">
        <w:rPr>
          <w:bCs/>
          <w:szCs w:val="28"/>
        </w:rPr>
        <w:t xml:space="preserve">развития – проектного офиса </w:t>
      </w:r>
      <w:r w:rsidR="002B29DB" w:rsidRPr="004D3C42">
        <w:rPr>
          <w:bCs/>
          <w:szCs w:val="28"/>
        </w:rPr>
        <w:t>обеспечить размещение</w:t>
      </w:r>
      <w:r w:rsidR="007A34EE" w:rsidRPr="004D3C42">
        <w:rPr>
          <w:bCs/>
          <w:szCs w:val="28"/>
        </w:rPr>
        <w:t xml:space="preserve"> </w:t>
      </w:r>
      <w:r w:rsidR="004D3C42">
        <w:rPr>
          <w:bCs/>
          <w:szCs w:val="28"/>
        </w:rPr>
        <w:br/>
      </w:r>
      <w:r w:rsidRPr="004D3C42">
        <w:rPr>
          <w:bCs/>
          <w:szCs w:val="28"/>
        </w:rPr>
        <w:t xml:space="preserve">на официальном сайте Комитета </w:t>
      </w:r>
      <w:r w:rsidR="007A34EE" w:rsidRPr="004D3C42">
        <w:rPr>
          <w:bCs/>
          <w:szCs w:val="28"/>
        </w:rPr>
        <w:t xml:space="preserve">по труду и занятости населения </w:t>
      </w:r>
      <w:r w:rsidRPr="004D3C42">
        <w:rPr>
          <w:bCs/>
          <w:szCs w:val="28"/>
        </w:rPr>
        <w:t xml:space="preserve">Санкт-Петербурга </w:t>
      </w:r>
      <w:r w:rsidR="00D37294" w:rsidRPr="004D3C42">
        <w:rPr>
          <w:bCs/>
          <w:szCs w:val="28"/>
        </w:rPr>
        <w:br/>
      </w:r>
      <w:r w:rsidRPr="004D3C42">
        <w:rPr>
          <w:bCs/>
          <w:color w:val="000000" w:themeColor="text1"/>
          <w:szCs w:val="28"/>
        </w:rPr>
        <w:t>в</w:t>
      </w:r>
      <w:r w:rsidR="00C5033E" w:rsidRPr="004D3C42">
        <w:rPr>
          <w:bCs/>
          <w:color w:val="000000" w:themeColor="text1"/>
          <w:szCs w:val="28"/>
        </w:rPr>
        <w:t xml:space="preserve"> </w:t>
      </w:r>
      <w:r w:rsidR="002B55BD" w:rsidRPr="004D3C42">
        <w:rPr>
          <w:bCs/>
          <w:color w:val="000000" w:themeColor="text1"/>
          <w:szCs w:val="28"/>
        </w:rPr>
        <w:t>информационно-телекоммуникационной</w:t>
      </w:r>
      <w:r w:rsidRPr="004D3C42">
        <w:rPr>
          <w:bCs/>
          <w:color w:val="FF0000"/>
          <w:szCs w:val="28"/>
        </w:rPr>
        <w:t xml:space="preserve"> </w:t>
      </w:r>
      <w:r w:rsidRPr="004D3C42">
        <w:rPr>
          <w:bCs/>
          <w:szCs w:val="28"/>
        </w:rPr>
        <w:t xml:space="preserve">сети «Интернет» </w:t>
      </w:r>
      <w:r w:rsidR="009A40AB" w:rsidRPr="004D3C42">
        <w:t>извещени</w:t>
      </w:r>
      <w:r w:rsidR="00695DF1" w:rsidRPr="004D3C42">
        <w:t>я</w:t>
      </w:r>
      <w:r w:rsidR="009A40AB" w:rsidRPr="004D3C42">
        <w:t xml:space="preserve"> с указанием информации о порядке и сроке подачи заявления</w:t>
      </w:r>
      <w:r w:rsidR="00CB2DBA" w:rsidRPr="004D3C42">
        <w:t xml:space="preserve"> </w:t>
      </w:r>
      <w:r w:rsidR="00CB2DBA" w:rsidRPr="004D3C42">
        <w:rPr>
          <w:rFonts w:eastAsia="Calibri"/>
          <w:lang w:eastAsia="en-US"/>
        </w:rPr>
        <w:t>на предоставление субсидии</w:t>
      </w:r>
      <w:r w:rsidR="009A40AB" w:rsidRPr="004D3C42">
        <w:rPr>
          <w:szCs w:val="28"/>
        </w:rPr>
        <w:t>.</w:t>
      </w:r>
    </w:p>
    <w:p w:rsidR="006A47FB" w:rsidRPr="004D3C42" w:rsidRDefault="005B00AD" w:rsidP="00C36202">
      <w:pPr>
        <w:ind w:firstLine="567"/>
        <w:jc w:val="both"/>
        <w:rPr>
          <w:szCs w:val="28"/>
        </w:rPr>
      </w:pPr>
      <w:r w:rsidRPr="004D3C42">
        <w:rPr>
          <w:bCs/>
          <w:szCs w:val="28"/>
        </w:rPr>
        <w:t>3.</w:t>
      </w:r>
      <w:r w:rsidRPr="004D3C42">
        <w:rPr>
          <w:szCs w:val="28"/>
        </w:rPr>
        <w:t xml:space="preserve"> </w:t>
      </w:r>
      <w:proofErr w:type="gramStart"/>
      <w:r w:rsidRPr="004D3C42">
        <w:rPr>
          <w:szCs w:val="28"/>
        </w:rPr>
        <w:t>Контроль за</w:t>
      </w:r>
      <w:proofErr w:type="gramEnd"/>
      <w:r w:rsidRPr="004D3C42">
        <w:rPr>
          <w:szCs w:val="28"/>
        </w:rPr>
        <w:t xml:space="preserve"> вы</w:t>
      </w:r>
      <w:r w:rsidR="002B3735" w:rsidRPr="004D3C42">
        <w:rPr>
          <w:szCs w:val="28"/>
        </w:rPr>
        <w:t xml:space="preserve">полнением распоряжения </w:t>
      </w:r>
      <w:r w:rsidR="006A47FB" w:rsidRPr="004D3C42">
        <w:rPr>
          <w:szCs w:val="28"/>
        </w:rPr>
        <w:t>оста</w:t>
      </w:r>
      <w:r w:rsidR="009B4352" w:rsidRPr="004D3C42">
        <w:rPr>
          <w:szCs w:val="28"/>
        </w:rPr>
        <w:t xml:space="preserve">вляю </w:t>
      </w:r>
      <w:r w:rsidR="006A47FB" w:rsidRPr="004D3C42">
        <w:rPr>
          <w:szCs w:val="28"/>
        </w:rPr>
        <w:t>за</w:t>
      </w:r>
      <w:r w:rsidR="009B4352" w:rsidRPr="004D3C42">
        <w:rPr>
          <w:szCs w:val="28"/>
        </w:rPr>
        <w:t xml:space="preserve"> собой</w:t>
      </w:r>
      <w:r w:rsidR="006A47FB" w:rsidRPr="004D3C42">
        <w:rPr>
          <w:szCs w:val="28"/>
        </w:rPr>
        <w:t>.</w:t>
      </w:r>
    </w:p>
    <w:p w:rsidR="001F3832" w:rsidRPr="004D3C42" w:rsidRDefault="001F3832" w:rsidP="00AC4A46">
      <w:pPr>
        <w:ind w:firstLine="709"/>
        <w:jc w:val="both"/>
        <w:rPr>
          <w:b/>
          <w:szCs w:val="28"/>
        </w:rPr>
      </w:pPr>
    </w:p>
    <w:p w:rsidR="007A34EE" w:rsidRPr="004D3C42" w:rsidRDefault="0091517F" w:rsidP="00AC4A46">
      <w:pPr>
        <w:ind w:firstLine="709"/>
        <w:jc w:val="both"/>
        <w:rPr>
          <w:b/>
          <w:szCs w:val="28"/>
        </w:rPr>
      </w:pPr>
      <w:r w:rsidRPr="004D3C42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144780</wp:posOffset>
            </wp:positionV>
            <wp:extent cx="2581275" cy="600075"/>
            <wp:effectExtent l="19050" t="0" r="9525" b="0"/>
            <wp:wrapNone/>
            <wp:docPr id="4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34F4" w:rsidRPr="004D3C42" w:rsidRDefault="00441376" w:rsidP="002B3735">
      <w:pPr>
        <w:jc w:val="both"/>
        <w:rPr>
          <w:b/>
          <w:szCs w:val="28"/>
        </w:rPr>
      </w:pPr>
      <w:r w:rsidRPr="004D3C42">
        <w:rPr>
          <w:b/>
          <w:szCs w:val="28"/>
        </w:rPr>
        <w:t>П</w:t>
      </w:r>
      <w:r w:rsidR="002B3735" w:rsidRPr="004D3C42">
        <w:rPr>
          <w:b/>
          <w:szCs w:val="28"/>
        </w:rPr>
        <w:t>редседател</w:t>
      </w:r>
      <w:r w:rsidRPr="004D3C42">
        <w:rPr>
          <w:b/>
          <w:szCs w:val="28"/>
        </w:rPr>
        <w:t>ь</w:t>
      </w:r>
      <w:r w:rsidR="002B3735" w:rsidRPr="004D3C42">
        <w:rPr>
          <w:b/>
          <w:szCs w:val="28"/>
        </w:rPr>
        <w:t xml:space="preserve"> Комитета </w:t>
      </w:r>
      <w:r w:rsidR="002B3735" w:rsidRPr="004D3C42">
        <w:rPr>
          <w:b/>
          <w:szCs w:val="28"/>
        </w:rPr>
        <w:tab/>
      </w:r>
      <w:r w:rsidR="002B3735" w:rsidRPr="004D3C42">
        <w:rPr>
          <w:b/>
          <w:szCs w:val="28"/>
        </w:rPr>
        <w:tab/>
      </w:r>
      <w:r w:rsidR="002B3735" w:rsidRPr="004D3C42">
        <w:rPr>
          <w:b/>
          <w:szCs w:val="28"/>
        </w:rPr>
        <w:tab/>
      </w:r>
      <w:r w:rsidR="002B3735" w:rsidRPr="004D3C42">
        <w:rPr>
          <w:b/>
          <w:szCs w:val="28"/>
        </w:rPr>
        <w:tab/>
      </w:r>
      <w:r w:rsidR="007A34EE" w:rsidRPr="004D3C42">
        <w:rPr>
          <w:b/>
          <w:szCs w:val="28"/>
        </w:rPr>
        <w:tab/>
      </w:r>
      <w:r w:rsidR="007A34EE" w:rsidRPr="004D3C42">
        <w:rPr>
          <w:b/>
          <w:szCs w:val="28"/>
        </w:rPr>
        <w:tab/>
      </w:r>
      <w:r w:rsidR="002B3735" w:rsidRPr="004D3C42">
        <w:rPr>
          <w:b/>
          <w:szCs w:val="28"/>
        </w:rPr>
        <w:tab/>
      </w:r>
      <w:r w:rsidR="002B3735" w:rsidRPr="004D3C42">
        <w:rPr>
          <w:b/>
          <w:szCs w:val="28"/>
        </w:rPr>
        <w:tab/>
      </w:r>
      <w:proofErr w:type="spellStart"/>
      <w:r w:rsidR="007A34EE" w:rsidRPr="004D3C42">
        <w:rPr>
          <w:b/>
          <w:szCs w:val="28"/>
        </w:rPr>
        <w:t>Д.С.Чернейко</w:t>
      </w:r>
      <w:proofErr w:type="spellEnd"/>
    </w:p>
    <w:p w:rsidR="00060013" w:rsidRPr="004D3C42" w:rsidRDefault="00060013" w:rsidP="002B3735">
      <w:pPr>
        <w:jc w:val="both"/>
        <w:rPr>
          <w:b/>
          <w:color w:val="000000"/>
        </w:rPr>
      </w:pPr>
    </w:p>
    <w:p w:rsidR="0091517F" w:rsidRPr="004D3C42" w:rsidRDefault="0091517F" w:rsidP="00CB2DBA">
      <w:pPr>
        <w:ind w:left="5812"/>
      </w:pPr>
    </w:p>
    <w:p w:rsidR="0091517F" w:rsidRPr="004D3C42" w:rsidRDefault="0091517F" w:rsidP="00CB2DBA">
      <w:pPr>
        <w:ind w:left="5812"/>
      </w:pPr>
    </w:p>
    <w:p w:rsidR="00301357" w:rsidRPr="004D3C42" w:rsidRDefault="00301357" w:rsidP="00CB2DBA">
      <w:pPr>
        <w:ind w:left="5812"/>
      </w:pPr>
    </w:p>
    <w:p w:rsidR="00301357" w:rsidRPr="004D3C42" w:rsidRDefault="00301357" w:rsidP="00CB2DBA">
      <w:pPr>
        <w:ind w:left="5812"/>
      </w:pPr>
    </w:p>
    <w:p w:rsidR="00301357" w:rsidRPr="004D3C42" w:rsidRDefault="00301357" w:rsidP="00CB2DBA">
      <w:pPr>
        <w:ind w:left="5812"/>
      </w:pPr>
    </w:p>
    <w:p w:rsidR="00301357" w:rsidRPr="004D3C42" w:rsidRDefault="00301357" w:rsidP="00CB2DBA">
      <w:pPr>
        <w:ind w:left="5812"/>
      </w:pPr>
    </w:p>
    <w:p w:rsidR="00301357" w:rsidRPr="004D3C42" w:rsidRDefault="00301357" w:rsidP="00CB2DBA">
      <w:pPr>
        <w:ind w:left="5812"/>
      </w:pPr>
    </w:p>
    <w:p w:rsidR="0091517F" w:rsidRPr="004D3C42" w:rsidRDefault="0091517F" w:rsidP="00CB2DBA">
      <w:pPr>
        <w:ind w:left="5812"/>
      </w:pPr>
    </w:p>
    <w:p w:rsidR="00551AFC" w:rsidRPr="004D3C42" w:rsidRDefault="00551AFC" w:rsidP="00CB2DBA">
      <w:pPr>
        <w:ind w:left="5812"/>
      </w:pPr>
      <w:r w:rsidRPr="004D3C42">
        <w:lastRenderedPageBreak/>
        <w:t>Приложение</w:t>
      </w:r>
      <w:r w:rsidR="00CB2DBA" w:rsidRPr="004D3C42">
        <w:t xml:space="preserve"> № 1</w:t>
      </w:r>
      <w:r w:rsidR="004E0263" w:rsidRPr="004D3C42">
        <w:t xml:space="preserve"> </w:t>
      </w:r>
      <w:r w:rsidRPr="004D3C42">
        <w:t>к распоряжению</w:t>
      </w:r>
    </w:p>
    <w:p w:rsidR="00551AFC" w:rsidRPr="004D3C42" w:rsidRDefault="00551AFC" w:rsidP="00CB2DBA">
      <w:pPr>
        <w:ind w:left="5812"/>
      </w:pPr>
      <w:r w:rsidRPr="004D3C42">
        <w:t>Комитета по труду и занятости</w:t>
      </w:r>
    </w:p>
    <w:p w:rsidR="00551AFC" w:rsidRPr="004D3C42" w:rsidRDefault="00551AFC" w:rsidP="00CB2DBA">
      <w:pPr>
        <w:ind w:left="5812"/>
      </w:pPr>
      <w:r w:rsidRPr="004D3C42">
        <w:t>населения Санкт-Петербурга</w:t>
      </w:r>
    </w:p>
    <w:p w:rsidR="00551AFC" w:rsidRPr="004D3C42" w:rsidRDefault="00551AFC" w:rsidP="00CB2DBA">
      <w:pPr>
        <w:ind w:left="5812"/>
      </w:pPr>
      <w:r w:rsidRPr="004D3C42">
        <w:t>от</w:t>
      </w:r>
      <w:r w:rsidR="004E0263" w:rsidRPr="004D3C42">
        <w:t xml:space="preserve"> ____________</w:t>
      </w:r>
      <w:r w:rsidRPr="004D3C42">
        <w:t xml:space="preserve"> №</w:t>
      </w:r>
      <w:r w:rsidR="0046244C" w:rsidRPr="004D3C42">
        <w:t xml:space="preserve"> ___________</w:t>
      </w:r>
    </w:p>
    <w:p w:rsidR="00551AFC" w:rsidRPr="004D3C42" w:rsidRDefault="00551AFC" w:rsidP="004E0263">
      <w:pPr>
        <w:ind w:left="5954"/>
      </w:pPr>
    </w:p>
    <w:p w:rsidR="00551AFC" w:rsidRPr="004D3C42" w:rsidRDefault="00CB2DBA" w:rsidP="00551AFC">
      <w:pPr>
        <w:jc w:val="center"/>
        <w:rPr>
          <w:rFonts w:eastAsia="Calibri"/>
          <w:b/>
          <w:lang w:eastAsia="en-US"/>
        </w:rPr>
      </w:pPr>
      <w:r w:rsidRPr="004D3C42">
        <w:rPr>
          <w:rFonts w:eastAsia="Calibri"/>
          <w:b/>
          <w:lang w:eastAsia="en-US"/>
        </w:rPr>
        <w:t xml:space="preserve">Форма </w:t>
      </w:r>
      <w:hyperlink r:id="rId12" w:history="1">
        <w:r w:rsidRPr="004D3C42">
          <w:rPr>
            <w:rFonts w:eastAsia="Calibri"/>
            <w:b/>
            <w:lang w:eastAsia="en-US"/>
          </w:rPr>
          <w:t>заявления</w:t>
        </w:r>
      </w:hyperlink>
      <w:r w:rsidRPr="004D3C42">
        <w:rPr>
          <w:rFonts w:eastAsia="Calibri"/>
          <w:b/>
          <w:lang w:eastAsia="en-US"/>
        </w:rPr>
        <w:t xml:space="preserve"> на предоставление субсидии</w:t>
      </w:r>
    </w:p>
    <w:p w:rsidR="00CB2DBA" w:rsidRPr="004D3C42" w:rsidRDefault="00CB2DBA" w:rsidP="00551AFC">
      <w:pPr>
        <w:jc w:val="center"/>
        <w:rPr>
          <w:rFonts w:eastAsia="Calibri"/>
          <w:lang w:eastAsia="en-US"/>
        </w:rPr>
      </w:pPr>
    </w:p>
    <w:p w:rsidR="00CB2DBA" w:rsidRPr="004D3C42" w:rsidRDefault="00CB2DBA" w:rsidP="00551AFC">
      <w:pPr>
        <w:jc w:val="center"/>
      </w:pPr>
    </w:p>
    <w:tbl>
      <w:tblPr>
        <w:tblW w:w="5638" w:type="dxa"/>
        <w:tblInd w:w="450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84"/>
        <w:gridCol w:w="5354"/>
      </w:tblGrid>
      <w:tr w:rsidR="00CB2DBA" w:rsidRPr="004D3C42" w:rsidTr="00CB2DBA">
        <w:tc>
          <w:tcPr>
            <w:tcW w:w="5638" w:type="dxa"/>
            <w:gridSpan w:val="2"/>
          </w:tcPr>
          <w:p w:rsidR="00CB2DBA" w:rsidRPr="004D3C42" w:rsidRDefault="00CB2DBA" w:rsidP="00CB2DBA">
            <w:pPr>
              <w:tabs>
                <w:tab w:val="right" w:pos="178"/>
              </w:tabs>
              <w:spacing w:line="276" w:lineRule="auto"/>
              <w:ind w:left="745" w:right="289" w:hanging="142"/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>  </w:t>
            </w:r>
            <w:r w:rsidR="00E058AB" w:rsidRPr="004D3C42">
              <w:rPr>
                <w:color w:val="000000"/>
              </w:rPr>
              <w:t xml:space="preserve"> В Комитет по труду и занятости </w:t>
            </w:r>
            <w:r w:rsidRPr="004D3C42">
              <w:rPr>
                <w:color w:val="000000"/>
              </w:rPr>
              <w:t xml:space="preserve">населения Санкт-Петербурга </w:t>
            </w:r>
          </w:p>
        </w:tc>
      </w:tr>
      <w:tr w:rsidR="00CB2DBA" w:rsidRPr="004D3C42" w:rsidTr="00CB2DBA">
        <w:tc>
          <w:tcPr>
            <w:tcW w:w="284" w:type="dxa"/>
          </w:tcPr>
          <w:p w:rsidR="00CB2DBA" w:rsidRPr="004D3C42" w:rsidRDefault="00CB2DBA" w:rsidP="00CB2DBA">
            <w:pPr>
              <w:tabs>
                <w:tab w:val="left" w:pos="0"/>
              </w:tabs>
              <w:ind w:right="289"/>
              <w:rPr>
                <w:color w:val="000000"/>
              </w:rPr>
            </w:pPr>
          </w:p>
        </w:tc>
        <w:tc>
          <w:tcPr>
            <w:tcW w:w="5354" w:type="dxa"/>
          </w:tcPr>
          <w:p w:rsidR="00CB2DBA" w:rsidRPr="004D3C42" w:rsidRDefault="00CB2DBA" w:rsidP="00CB2DBA">
            <w:pPr>
              <w:tabs>
                <w:tab w:val="left" w:pos="461"/>
              </w:tabs>
              <w:spacing w:line="276" w:lineRule="auto"/>
              <w:ind w:left="461" w:right="289"/>
              <w:rPr>
                <w:color w:val="000000"/>
              </w:rPr>
            </w:pPr>
            <w:r w:rsidRPr="004D3C42">
              <w:rPr>
                <w:color w:val="000000"/>
              </w:rPr>
              <w:t>от______________________________________________________________________</w:t>
            </w:r>
          </w:p>
        </w:tc>
      </w:tr>
      <w:tr w:rsidR="00CB2DBA" w:rsidRPr="004D3C42" w:rsidTr="00CB2DBA">
        <w:tc>
          <w:tcPr>
            <w:tcW w:w="284" w:type="dxa"/>
          </w:tcPr>
          <w:p w:rsidR="00CB2DBA" w:rsidRPr="004D3C42" w:rsidRDefault="00CB2DBA" w:rsidP="00CB2DBA">
            <w:pPr>
              <w:tabs>
                <w:tab w:val="left" w:pos="0"/>
              </w:tabs>
              <w:ind w:right="289"/>
              <w:jc w:val="right"/>
              <w:rPr>
                <w:color w:val="000000"/>
              </w:rPr>
            </w:pPr>
          </w:p>
          <w:p w:rsidR="00CB2DBA" w:rsidRPr="004D3C42" w:rsidRDefault="00CB2DBA" w:rsidP="00CB2DBA">
            <w:pPr>
              <w:tabs>
                <w:tab w:val="left" w:pos="0"/>
              </w:tabs>
              <w:ind w:right="289"/>
              <w:jc w:val="right"/>
              <w:rPr>
                <w:color w:val="000000"/>
              </w:rPr>
            </w:pPr>
          </w:p>
        </w:tc>
        <w:tc>
          <w:tcPr>
            <w:tcW w:w="5354" w:type="dxa"/>
          </w:tcPr>
          <w:p w:rsidR="00CB2DBA" w:rsidRPr="004D3C42" w:rsidRDefault="00CB2DBA" w:rsidP="00CB2DBA">
            <w:pPr>
              <w:tabs>
                <w:tab w:val="left" w:pos="0"/>
                <w:tab w:val="left" w:pos="461"/>
              </w:tabs>
              <w:ind w:left="461" w:right="289"/>
              <w:jc w:val="center"/>
              <w:rPr>
                <w:color w:val="000000"/>
              </w:rPr>
            </w:pPr>
            <w:r w:rsidRPr="004D3C42">
              <w:rPr>
                <w:color w:val="000000"/>
                <w:sz w:val="20"/>
                <w:szCs w:val="20"/>
              </w:rPr>
              <w:t>(</w:t>
            </w:r>
            <w:r w:rsidRPr="004D3C42">
              <w:rPr>
                <w:sz w:val="20"/>
                <w:szCs w:val="20"/>
              </w:rPr>
              <w:t>указывается полное наименование юридического лица в соответствии с учредительными документами)</w:t>
            </w:r>
          </w:p>
        </w:tc>
      </w:tr>
      <w:tr w:rsidR="00CB2DBA" w:rsidRPr="004D3C42" w:rsidTr="00CB2DBA">
        <w:tc>
          <w:tcPr>
            <w:tcW w:w="5638" w:type="dxa"/>
            <w:gridSpan w:val="2"/>
          </w:tcPr>
          <w:p w:rsidR="00CB2DBA" w:rsidRPr="004D3C42" w:rsidRDefault="00CB2DBA" w:rsidP="00CB2DBA">
            <w:pPr>
              <w:tabs>
                <w:tab w:val="left" w:pos="0"/>
              </w:tabs>
              <w:ind w:left="178" w:right="289"/>
              <w:rPr>
                <w:color w:val="000000"/>
              </w:rPr>
            </w:pPr>
          </w:p>
        </w:tc>
      </w:tr>
    </w:tbl>
    <w:p w:rsidR="00CB2DBA" w:rsidRPr="004D3C42" w:rsidRDefault="00CB2DBA" w:rsidP="00CB2DB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D3C42">
        <w:rPr>
          <w:b/>
          <w:bCs/>
          <w:color w:val="000000"/>
        </w:rPr>
        <w:t>ЗАЯВЛЕНИЕ</w:t>
      </w:r>
    </w:p>
    <w:p w:rsidR="00CB2DBA" w:rsidRPr="004D3C42" w:rsidRDefault="00CB2DBA" w:rsidP="00CB2DB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D3C42">
        <w:rPr>
          <w:b/>
          <w:bCs/>
          <w:color w:val="000000"/>
        </w:rPr>
        <w:t>на предоставление субсидии</w:t>
      </w:r>
    </w:p>
    <w:p w:rsidR="00CB2DBA" w:rsidRPr="004D3C42" w:rsidRDefault="00CB2DBA" w:rsidP="00CB2D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61BDE" w:rsidRPr="004D3C42" w:rsidRDefault="00CB2DBA" w:rsidP="00CB2DBA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4D3C42">
        <w:rPr>
          <w:rFonts w:hint="eastAsia"/>
          <w:color w:val="000000"/>
        </w:rPr>
        <w:t>В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соответствии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с</w:t>
      </w:r>
      <w:r w:rsidRPr="004D3C42">
        <w:rPr>
          <w:color w:val="000000"/>
        </w:rPr>
        <w:t xml:space="preserve"> </w:t>
      </w:r>
      <w:r w:rsidR="00C61BDE" w:rsidRPr="004D3C42">
        <w:rPr>
          <w:rFonts w:eastAsia="Calibri"/>
          <w:szCs w:val="28"/>
          <w:lang w:eastAsia="en-US"/>
        </w:rPr>
        <w:t xml:space="preserve">Порядком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занятости», утвержденным </w:t>
      </w:r>
      <w:r w:rsidRPr="004D3C42">
        <w:rPr>
          <w:rFonts w:hint="eastAsia"/>
          <w:color w:val="000000"/>
        </w:rPr>
        <w:t>постановлением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Правительства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Санкт</w:t>
      </w:r>
      <w:r w:rsidRPr="004D3C42">
        <w:rPr>
          <w:color w:val="000000"/>
        </w:rPr>
        <w:t>-</w:t>
      </w:r>
      <w:r w:rsidRPr="004D3C42">
        <w:rPr>
          <w:rFonts w:hint="eastAsia"/>
          <w:color w:val="000000"/>
        </w:rPr>
        <w:t>Петербурга</w:t>
      </w:r>
      <w:r w:rsidRPr="004D3C42">
        <w:rPr>
          <w:color w:val="000000"/>
        </w:rPr>
        <w:t xml:space="preserve"> от 29.04.2020 №</w:t>
      </w:r>
      <w:r w:rsidR="00C61BDE" w:rsidRPr="004D3C42">
        <w:rPr>
          <w:color w:val="000000"/>
        </w:rPr>
        <w:t xml:space="preserve"> </w:t>
      </w:r>
      <w:r w:rsidRPr="004D3C42">
        <w:rPr>
          <w:rFonts w:eastAsia="Calibri"/>
          <w:szCs w:val="28"/>
          <w:lang w:eastAsia="en-US"/>
        </w:rPr>
        <w:t>260</w:t>
      </w:r>
      <w:r w:rsidR="00C61BDE" w:rsidRPr="004D3C42">
        <w:rPr>
          <w:rFonts w:eastAsia="Calibri"/>
          <w:szCs w:val="28"/>
          <w:lang w:eastAsia="en-US"/>
        </w:rPr>
        <w:t xml:space="preserve"> (далее – Порядок</w:t>
      </w:r>
      <w:r w:rsidR="005540C8" w:rsidRPr="004D3C42">
        <w:rPr>
          <w:rFonts w:eastAsia="Calibri"/>
          <w:szCs w:val="28"/>
          <w:lang w:eastAsia="en-US"/>
        </w:rPr>
        <w:t xml:space="preserve"> предоставления субсидии</w:t>
      </w:r>
      <w:r w:rsidR="00C61BDE" w:rsidRPr="004D3C42">
        <w:rPr>
          <w:rFonts w:eastAsia="Calibri"/>
          <w:szCs w:val="28"/>
          <w:lang w:eastAsia="en-US"/>
        </w:rPr>
        <w:t>)</w:t>
      </w:r>
      <w:r w:rsidRPr="004D3C42">
        <w:rPr>
          <w:color w:val="000000"/>
        </w:rPr>
        <w:t xml:space="preserve">, </w:t>
      </w:r>
      <w:r w:rsidRPr="004D3C42">
        <w:rPr>
          <w:rFonts w:hint="eastAsia"/>
          <w:color w:val="000000"/>
        </w:rPr>
        <w:t>распоряжением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Комитета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по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труду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и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занятости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населения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Санкт</w:t>
      </w:r>
      <w:r w:rsidRPr="004D3C42">
        <w:rPr>
          <w:color w:val="000000"/>
        </w:rPr>
        <w:t>-</w:t>
      </w:r>
      <w:r w:rsidRPr="004D3C42">
        <w:rPr>
          <w:rFonts w:hint="eastAsia"/>
          <w:color w:val="000000"/>
        </w:rPr>
        <w:t>Петербурга</w:t>
      </w:r>
      <w:r w:rsidR="00C61BDE" w:rsidRPr="004D3C42">
        <w:rPr>
          <w:color w:val="000000"/>
        </w:rPr>
        <w:t xml:space="preserve"> </w:t>
      </w:r>
      <w:r w:rsidR="005540C8" w:rsidRPr="004D3C42">
        <w:rPr>
          <w:color w:val="000000"/>
        </w:rPr>
        <w:br/>
      </w:r>
      <w:r w:rsidRPr="004D3C42">
        <w:rPr>
          <w:rFonts w:hint="eastAsia"/>
          <w:color w:val="000000"/>
        </w:rPr>
        <w:t>от</w:t>
      </w:r>
      <w:r w:rsidRPr="004D3C42">
        <w:rPr>
          <w:color w:val="000000"/>
        </w:rPr>
        <w:t xml:space="preserve"> __.___.20</w:t>
      </w:r>
      <w:r w:rsidR="00C61BDE" w:rsidRPr="004D3C42">
        <w:rPr>
          <w:color w:val="000000"/>
        </w:rPr>
        <w:t>20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№</w:t>
      </w:r>
      <w:r w:rsidRPr="004D3C42">
        <w:rPr>
          <w:color w:val="000000"/>
        </w:rPr>
        <w:t xml:space="preserve"> </w:t>
      </w:r>
      <w:proofErr w:type="spellStart"/>
      <w:r w:rsidRPr="004D3C42">
        <w:rPr>
          <w:color w:val="000000"/>
        </w:rPr>
        <w:t>__-</w:t>
      </w:r>
      <w:proofErr w:type="gramStart"/>
      <w:r w:rsidRPr="004D3C42">
        <w:rPr>
          <w:rFonts w:hint="eastAsia"/>
          <w:color w:val="000000"/>
        </w:rPr>
        <w:t>р</w:t>
      </w:r>
      <w:proofErr w:type="spellEnd"/>
      <w:proofErr w:type="gramEnd"/>
      <w:r w:rsidRPr="004D3C42">
        <w:rPr>
          <w:color w:val="000000"/>
        </w:rPr>
        <w:t xml:space="preserve">, </w:t>
      </w:r>
      <w:r w:rsidRPr="004D3C42">
        <w:rPr>
          <w:rFonts w:hint="eastAsia"/>
          <w:color w:val="000000"/>
        </w:rPr>
        <w:t>про</w:t>
      </w:r>
      <w:r w:rsidR="00C61BDE" w:rsidRPr="004D3C42">
        <w:rPr>
          <w:color w:val="000000"/>
        </w:rPr>
        <w:t>шу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предоставить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субсидию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в</w:t>
      </w:r>
      <w:r w:rsidRPr="004D3C42">
        <w:rPr>
          <w:color w:val="000000"/>
        </w:rPr>
        <w:t xml:space="preserve"> </w:t>
      </w:r>
      <w:r w:rsidRPr="004D3C42">
        <w:rPr>
          <w:rFonts w:hint="eastAsia"/>
          <w:color w:val="000000"/>
        </w:rPr>
        <w:t>размере</w:t>
      </w:r>
      <w:r w:rsidRPr="004D3C42">
        <w:rPr>
          <w:color w:val="000000"/>
        </w:rPr>
        <w:t xml:space="preserve"> _________ </w:t>
      </w:r>
      <w:r w:rsidRPr="004D3C42">
        <w:rPr>
          <w:rFonts w:hint="eastAsia"/>
          <w:color w:val="000000"/>
        </w:rPr>
        <w:t>рублей</w:t>
      </w:r>
      <w:r w:rsidRPr="004D3C42">
        <w:rPr>
          <w:color w:val="000000"/>
        </w:rPr>
        <w:t xml:space="preserve"> </w:t>
      </w:r>
      <w:r w:rsidR="005540C8" w:rsidRPr="004D3C42">
        <w:rPr>
          <w:color w:val="000000"/>
        </w:rPr>
        <w:br/>
      </w:r>
      <w:r w:rsidRPr="004D3C42">
        <w:rPr>
          <w:color w:val="000000"/>
        </w:rPr>
        <w:t xml:space="preserve">на реализацию мероприятий </w:t>
      </w:r>
      <w:r w:rsidR="00C61BDE" w:rsidRPr="004D3C42">
        <w:t xml:space="preserve">по обеспечению деятельности регионального центра компетенций в сфере производительности труда в Санкт-Петербурге, по обеспечению деятельности «фабрики процессов», а также по привлечению консультантов для работы </w:t>
      </w:r>
      <w:r w:rsidR="005540C8" w:rsidRPr="004D3C42">
        <w:br/>
      </w:r>
      <w:r w:rsidR="00C61BDE" w:rsidRPr="004D3C42">
        <w:t>на предприятиях, внедряющих мероприятия по повышению производительности труда.</w:t>
      </w:r>
    </w:p>
    <w:p w:rsidR="00CB2DBA" w:rsidRPr="004D3C42" w:rsidRDefault="00CB2DBA" w:rsidP="00CB2DBA">
      <w:pPr>
        <w:jc w:val="both"/>
        <w:rPr>
          <w:color w:val="000000"/>
        </w:rPr>
      </w:pPr>
    </w:p>
    <w:p w:rsidR="00CB2DBA" w:rsidRPr="004D3C42" w:rsidRDefault="00CB2DBA" w:rsidP="00CB2DBA">
      <w:pPr>
        <w:ind w:firstLine="567"/>
        <w:jc w:val="both"/>
        <w:rPr>
          <w:color w:val="000000"/>
        </w:rPr>
      </w:pPr>
      <w:r w:rsidRPr="004D3C42">
        <w:rPr>
          <w:color w:val="000000"/>
        </w:rPr>
        <w:t>При этом представляем следующие документы:</w:t>
      </w:r>
    </w:p>
    <w:p w:rsidR="00CB2DBA" w:rsidRPr="004D3C42" w:rsidRDefault="00CB2DBA" w:rsidP="00CB2DBA">
      <w:pPr>
        <w:jc w:val="both"/>
        <w:rPr>
          <w:color w:val="000000"/>
        </w:rPr>
      </w:pPr>
      <w:r w:rsidRPr="004D3C42">
        <w:rPr>
          <w:color w:val="000000"/>
        </w:rPr>
        <w:t>1.______________________________________________________________________________</w:t>
      </w:r>
    </w:p>
    <w:p w:rsidR="00CB2DBA" w:rsidRPr="004D3C42" w:rsidRDefault="00CB2DBA" w:rsidP="00CB2DBA">
      <w:pPr>
        <w:jc w:val="both"/>
        <w:rPr>
          <w:color w:val="000000"/>
        </w:rPr>
      </w:pPr>
      <w:r w:rsidRPr="004D3C42">
        <w:rPr>
          <w:color w:val="000000"/>
        </w:rPr>
        <w:t>2.______________________________________________________________________________</w:t>
      </w:r>
    </w:p>
    <w:p w:rsidR="00CB2DBA" w:rsidRPr="004D3C42" w:rsidRDefault="00CB2DBA" w:rsidP="00CB2DBA">
      <w:pPr>
        <w:rPr>
          <w:color w:val="000000"/>
          <w:u w:val="single"/>
        </w:rPr>
      </w:pPr>
      <w:r w:rsidRPr="004D3C42">
        <w:rPr>
          <w:color w:val="000000"/>
        </w:rPr>
        <w:t>3.______________________________________________________________________________</w:t>
      </w:r>
    </w:p>
    <w:p w:rsidR="00CB2DBA" w:rsidRPr="004D3C42" w:rsidRDefault="00CB2DBA" w:rsidP="00CB2DBA">
      <w:pPr>
        <w:jc w:val="center"/>
        <w:rPr>
          <w:color w:val="000000"/>
          <w:sz w:val="20"/>
          <w:szCs w:val="20"/>
        </w:rPr>
      </w:pPr>
      <w:r w:rsidRPr="004D3C42">
        <w:rPr>
          <w:color w:val="000000"/>
          <w:sz w:val="20"/>
          <w:szCs w:val="20"/>
        </w:rPr>
        <w:t>(указываются документы согласно пункту 3 Порядка</w:t>
      </w:r>
      <w:r w:rsidR="005540C8" w:rsidRPr="004D3C42">
        <w:rPr>
          <w:color w:val="000000"/>
          <w:sz w:val="20"/>
          <w:szCs w:val="20"/>
        </w:rPr>
        <w:t xml:space="preserve"> предоставления субсидии</w:t>
      </w:r>
      <w:r w:rsidRPr="004D3C42">
        <w:rPr>
          <w:color w:val="000000"/>
          <w:sz w:val="20"/>
          <w:szCs w:val="20"/>
        </w:rPr>
        <w:t>)</w:t>
      </w:r>
    </w:p>
    <w:p w:rsidR="00C61BDE" w:rsidRPr="004D3C42" w:rsidRDefault="00C61BDE" w:rsidP="00CB2DBA">
      <w:pPr>
        <w:ind w:firstLine="567"/>
        <w:jc w:val="both"/>
        <w:rPr>
          <w:color w:val="000000"/>
        </w:rPr>
      </w:pPr>
    </w:p>
    <w:p w:rsidR="00CB2DBA" w:rsidRPr="004D3C42" w:rsidRDefault="00CB2DBA" w:rsidP="00CB2DBA">
      <w:pPr>
        <w:ind w:firstLine="567"/>
        <w:jc w:val="both"/>
        <w:rPr>
          <w:color w:val="000000"/>
        </w:rPr>
      </w:pPr>
      <w:r w:rsidRPr="004D3C42">
        <w:rPr>
          <w:color w:val="000000"/>
        </w:rPr>
        <w:t>Всего: на _______ листах.</w:t>
      </w:r>
    </w:p>
    <w:p w:rsidR="00CB2DBA" w:rsidRPr="004D3C42" w:rsidRDefault="00CB2DBA" w:rsidP="00CB2DBA">
      <w:pPr>
        <w:ind w:firstLine="567"/>
        <w:jc w:val="both"/>
        <w:rPr>
          <w:color w:val="000000"/>
        </w:rPr>
      </w:pPr>
    </w:p>
    <w:p w:rsidR="00CB2DBA" w:rsidRPr="004D3C42" w:rsidRDefault="00CB2DBA" w:rsidP="00CB2DBA">
      <w:pPr>
        <w:ind w:firstLine="567"/>
        <w:jc w:val="both"/>
        <w:rPr>
          <w:color w:val="000000"/>
        </w:rPr>
      </w:pPr>
      <w:r w:rsidRPr="004D3C42">
        <w:rPr>
          <w:color w:val="000000"/>
        </w:rPr>
        <w:t>В дополнение представляем следующую информацию:</w:t>
      </w:r>
    </w:p>
    <w:p w:rsidR="00CB2DBA" w:rsidRPr="004D3C42" w:rsidRDefault="00CB2DBA" w:rsidP="00CB2DBA">
      <w:pPr>
        <w:rPr>
          <w:color w:val="000000"/>
        </w:rPr>
      </w:pPr>
      <w:r w:rsidRPr="004D3C42">
        <w:rPr>
          <w:color w:val="000000"/>
        </w:rPr>
        <w:t>1. ИНН</w:t>
      </w:r>
      <w:r w:rsidR="00C61BDE" w:rsidRPr="004D3C42">
        <w:rPr>
          <w:color w:val="000000"/>
        </w:rPr>
        <w:t xml:space="preserve">:  </w:t>
      </w:r>
      <w:r w:rsidRPr="004D3C42">
        <w:rPr>
          <w:color w:val="000000"/>
        </w:rPr>
        <w:t>________________________________________________________________________</w:t>
      </w:r>
    </w:p>
    <w:p w:rsidR="00C67448" w:rsidRPr="004D3C42" w:rsidRDefault="00C67448" w:rsidP="00CB2DBA">
      <w:pPr>
        <w:rPr>
          <w:color w:val="000000"/>
          <w:sz w:val="12"/>
          <w:szCs w:val="12"/>
        </w:rPr>
      </w:pPr>
    </w:p>
    <w:p w:rsidR="00CB2DBA" w:rsidRPr="004D3C42" w:rsidRDefault="00CB2DBA" w:rsidP="00CB2DBA">
      <w:pPr>
        <w:rPr>
          <w:color w:val="000000"/>
        </w:rPr>
      </w:pPr>
      <w:r w:rsidRPr="004D3C42">
        <w:rPr>
          <w:color w:val="000000"/>
        </w:rPr>
        <w:t>2. _________________________________________________</w:t>
      </w:r>
      <w:r w:rsidR="00C67448" w:rsidRPr="004D3C42">
        <w:rPr>
          <w:color w:val="000000"/>
        </w:rPr>
        <w:t>_____________________________</w:t>
      </w:r>
    </w:p>
    <w:p w:rsidR="00CB2DBA" w:rsidRPr="004D3C42" w:rsidRDefault="00CB2DBA" w:rsidP="00C61BDE">
      <w:pPr>
        <w:jc w:val="center"/>
        <w:rPr>
          <w:color w:val="000000"/>
          <w:sz w:val="20"/>
          <w:szCs w:val="20"/>
        </w:rPr>
      </w:pPr>
      <w:r w:rsidRPr="004D3C42">
        <w:rPr>
          <w:color w:val="000000"/>
          <w:sz w:val="20"/>
          <w:szCs w:val="20"/>
        </w:rPr>
        <w:t>(Ф И.О, руководителя с указанием должности и контактного тел.)</w:t>
      </w:r>
    </w:p>
    <w:p w:rsidR="00CB2DBA" w:rsidRPr="004D3C42" w:rsidRDefault="00CB2DBA" w:rsidP="00C61BDE">
      <w:pPr>
        <w:jc w:val="center"/>
        <w:rPr>
          <w:color w:val="000000"/>
        </w:rPr>
      </w:pPr>
      <w:r w:rsidRPr="004D3C42">
        <w:rPr>
          <w:color w:val="000000"/>
        </w:rPr>
        <w:t>3. ________________________________________________</w:t>
      </w:r>
      <w:r w:rsidR="00C61BDE" w:rsidRPr="004D3C42">
        <w:rPr>
          <w:color w:val="000000"/>
        </w:rPr>
        <w:t>______________________________</w:t>
      </w:r>
    </w:p>
    <w:p w:rsidR="00CB2DBA" w:rsidRPr="004D3C42" w:rsidRDefault="00CB2DBA" w:rsidP="00C61BDE">
      <w:pPr>
        <w:jc w:val="center"/>
        <w:rPr>
          <w:color w:val="000000"/>
          <w:sz w:val="20"/>
          <w:szCs w:val="20"/>
        </w:rPr>
      </w:pPr>
      <w:r w:rsidRPr="004D3C42">
        <w:rPr>
          <w:color w:val="000000"/>
          <w:sz w:val="20"/>
          <w:szCs w:val="20"/>
        </w:rPr>
        <w:t>(Ф.И.О. контактного лица с указанием должности, конт</w:t>
      </w:r>
      <w:r w:rsidR="00C61BDE" w:rsidRPr="004D3C42">
        <w:rPr>
          <w:color w:val="000000"/>
          <w:sz w:val="20"/>
          <w:szCs w:val="20"/>
        </w:rPr>
        <w:t>актного</w:t>
      </w:r>
      <w:r w:rsidRPr="004D3C42">
        <w:rPr>
          <w:color w:val="000000"/>
          <w:sz w:val="20"/>
          <w:szCs w:val="20"/>
        </w:rPr>
        <w:t xml:space="preserve"> телефон и </w:t>
      </w:r>
      <w:r w:rsidRPr="004D3C42">
        <w:rPr>
          <w:color w:val="000000"/>
          <w:sz w:val="20"/>
          <w:szCs w:val="20"/>
          <w:lang w:val="en-US"/>
        </w:rPr>
        <w:t>e</w:t>
      </w:r>
      <w:r w:rsidRPr="004D3C42">
        <w:rPr>
          <w:color w:val="000000"/>
          <w:sz w:val="20"/>
          <w:szCs w:val="20"/>
        </w:rPr>
        <w:t>-</w:t>
      </w:r>
      <w:proofErr w:type="spellStart"/>
      <w:r w:rsidRPr="004D3C42">
        <w:rPr>
          <w:color w:val="000000"/>
          <w:sz w:val="20"/>
          <w:szCs w:val="20"/>
        </w:rPr>
        <w:t>mail</w:t>
      </w:r>
      <w:proofErr w:type="spellEnd"/>
      <w:r w:rsidRPr="004D3C42">
        <w:rPr>
          <w:color w:val="000000"/>
          <w:sz w:val="20"/>
          <w:szCs w:val="20"/>
        </w:rPr>
        <w:t>)</w:t>
      </w:r>
    </w:p>
    <w:p w:rsidR="00CB2DBA" w:rsidRPr="004D3C42" w:rsidRDefault="00CB2DBA" w:rsidP="00C61BDE">
      <w:pPr>
        <w:jc w:val="center"/>
        <w:rPr>
          <w:color w:val="000000"/>
        </w:rPr>
      </w:pPr>
      <w:r w:rsidRPr="004D3C42">
        <w:rPr>
          <w:color w:val="000000"/>
        </w:rPr>
        <w:t>4. ________________________________________________</w:t>
      </w:r>
      <w:r w:rsidR="00C61BDE" w:rsidRPr="004D3C42">
        <w:rPr>
          <w:color w:val="000000"/>
        </w:rPr>
        <w:t>______________________________</w:t>
      </w:r>
    </w:p>
    <w:p w:rsidR="00CB2DBA" w:rsidRPr="004D3C42" w:rsidRDefault="00C67448" w:rsidP="00C67448">
      <w:pPr>
        <w:ind w:left="1416" w:firstLine="708"/>
        <w:rPr>
          <w:color w:val="000000"/>
          <w:sz w:val="20"/>
          <w:szCs w:val="20"/>
        </w:rPr>
      </w:pPr>
      <w:r w:rsidRPr="004D3C42">
        <w:rPr>
          <w:color w:val="000000"/>
          <w:sz w:val="20"/>
          <w:szCs w:val="20"/>
        </w:rPr>
        <w:t xml:space="preserve">                            </w:t>
      </w:r>
      <w:r w:rsidR="00CB2DBA" w:rsidRPr="004D3C42">
        <w:rPr>
          <w:color w:val="000000"/>
          <w:sz w:val="20"/>
          <w:szCs w:val="20"/>
        </w:rPr>
        <w:t>(Место нахождения)</w:t>
      </w:r>
    </w:p>
    <w:tbl>
      <w:tblPr>
        <w:tblW w:w="9634" w:type="dxa"/>
        <w:tblLayout w:type="fixed"/>
        <w:tblLook w:val="01E0"/>
      </w:tblPr>
      <w:tblGrid>
        <w:gridCol w:w="4361"/>
        <w:gridCol w:w="5273"/>
      </w:tblGrid>
      <w:tr w:rsidR="00CB2DBA" w:rsidRPr="004D3C42" w:rsidTr="00CB2DBA">
        <w:tc>
          <w:tcPr>
            <w:tcW w:w="4361" w:type="dxa"/>
          </w:tcPr>
          <w:p w:rsidR="00C67448" w:rsidRPr="004D3C42" w:rsidRDefault="00C67448" w:rsidP="00CB2DBA">
            <w:pPr>
              <w:jc w:val="both"/>
              <w:rPr>
                <w:color w:val="000000"/>
              </w:rPr>
            </w:pPr>
          </w:p>
          <w:p w:rsidR="00CB2DBA" w:rsidRPr="004D3C42" w:rsidRDefault="00CB2DBA" w:rsidP="00CB2DBA">
            <w:pPr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>__________________________________</w:t>
            </w:r>
          </w:p>
          <w:p w:rsidR="00CB2DBA" w:rsidRPr="004D3C42" w:rsidRDefault="00CB2DBA" w:rsidP="00CB2DBA">
            <w:pPr>
              <w:jc w:val="center"/>
              <w:rPr>
                <w:color w:val="000000"/>
                <w:sz w:val="20"/>
                <w:szCs w:val="20"/>
              </w:rPr>
            </w:pPr>
            <w:r w:rsidRPr="004D3C42">
              <w:rPr>
                <w:color w:val="000000"/>
                <w:sz w:val="20"/>
                <w:szCs w:val="20"/>
              </w:rPr>
              <w:t>(должность руководителя в соответствии с учредительным документом)</w:t>
            </w:r>
          </w:p>
        </w:tc>
        <w:tc>
          <w:tcPr>
            <w:tcW w:w="5273" w:type="dxa"/>
          </w:tcPr>
          <w:p w:rsidR="00C67448" w:rsidRPr="004D3C42" w:rsidRDefault="00CB2DBA" w:rsidP="00CB2DBA">
            <w:pPr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 xml:space="preserve"> </w:t>
            </w:r>
          </w:p>
          <w:p w:rsidR="00CB2DBA" w:rsidRPr="004D3C42" w:rsidRDefault="00CB2DBA" w:rsidP="00CB2DBA">
            <w:pPr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>_________________________________________</w:t>
            </w:r>
          </w:p>
          <w:p w:rsidR="00CB2DBA" w:rsidRPr="004D3C42" w:rsidRDefault="00CB2DBA" w:rsidP="00CB2DBA">
            <w:pPr>
              <w:jc w:val="center"/>
              <w:rPr>
                <w:color w:val="000000"/>
                <w:sz w:val="20"/>
                <w:szCs w:val="20"/>
              </w:rPr>
            </w:pPr>
            <w:r w:rsidRPr="004D3C42">
              <w:rPr>
                <w:color w:val="000000"/>
                <w:sz w:val="20"/>
                <w:szCs w:val="20"/>
              </w:rPr>
              <w:t>(подпись, Ф.И.О. руководителя)</w:t>
            </w:r>
          </w:p>
        </w:tc>
      </w:tr>
      <w:tr w:rsidR="00CB2DBA" w:rsidRPr="004D3C42" w:rsidTr="00CB2DBA">
        <w:trPr>
          <w:trHeight w:val="545"/>
        </w:trPr>
        <w:tc>
          <w:tcPr>
            <w:tcW w:w="4361" w:type="dxa"/>
          </w:tcPr>
          <w:p w:rsidR="00CB2DBA" w:rsidRPr="004D3C42" w:rsidRDefault="00CB2DBA" w:rsidP="00CB2DBA">
            <w:pPr>
              <w:jc w:val="both"/>
              <w:rPr>
                <w:color w:val="000000"/>
              </w:rPr>
            </w:pPr>
          </w:p>
        </w:tc>
        <w:tc>
          <w:tcPr>
            <w:tcW w:w="5273" w:type="dxa"/>
          </w:tcPr>
          <w:p w:rsidR="00CB2DBA" w:rsidRPr="004D3C42" w:rsidRDefault="00CB2DBA" w:rsidP="00CB2DBA">
            <w:pPr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>М.П.</w:t>
            </w:r>
          </w:p>
          <w:p w:rsidR="00CB2DBA" w:rsidRPr="004D3C42" w:rsidRDefault="00CB2DBA" w:rsidP="00CB2DBA">
            <w:pPr>
              <w:jc w:val="both"/>
              <w:rPr>
                <w:color w:val="000000"/>
              </w:rPr>
            </w:pPr>
          </w:p>
        </w:tc>
      </w:tr>
      <w:tr w:rsidR="00CB2DBA" w:rsidRPr="004D3C42" w:rsidTr="00CB2DBA">
        <w:tc>
          <w:tcPr>
            <w:tcW w:w="4361" w:type="dxa"/>
          </w:tcPr>
          <w:p w:rsidR="00CB2DBA" w:rsidRPr="004D3C42" w:rsidRDefault="00CB2DBA" w:rsidP="00CB2DBA">
            <w:pPr>
              <w:rPr>
                <w:color w:val="000000"/>
              </w:rPr>
            </w:pPr>
            <w:r w:rsidRPr="004D3C42">
              <w:rPr>
                <w:color w:val="000000"/>
              </w:rPr>
              <w:t>Главный бухгалтер</w:t>
            </w:r>
          </w:p>
        </w:tc>
        <w:tc>
          <w:tcPr>
            <w:tcW w:w="5273" w:type="dxa"/>
          </w:tcPr>
          <w:p w:rsidR="00CB2DBA" w:rsidRPr="004D3C42" w:rsidRDefault="00CB2DBA" w:rsidP="00CB2DBA">
            <w:pPr>
              <w:jc w:val="both"/>
              <w:rPr>
                <w:color w:val="000000"/>
              </w:rPr>
            </w:pPr>
            <w:r w:rsidRPr="004D3C42">
              <w:rPr>
                <w:color w:val="000000"/>
              </w:rPr>
              <w:t xml:space="preserve"> _________________________________________</w:t>
            </w:r>
          </w:p>
          <w:p w:rsidR="00CB2DBA" w:rsidRPr="004D3C42" w:rsidRDefault="00CB2DBA" w:rsidP="00CB2DBA">
            <w:pPr>
              <w:jc w:val="center"/>
              <w:rPr>
                <w:color w:val="000000"/>
                <w:sz w:val="20"/>
                <w:szCs w:val="20"/>
              </w:rPr>
            </w:pPr>
            <w:r w:rsidRPr="004D3C42">
              <w:rPr>
                <w:color w:val="000000"/>
                <w:sz w:val="20"/>
                <w:szCs w:val="20"/>
              </w:rPr>
              <w:t>(подпись, Ф.И.О.)</w:t>
            </w:r>
          </w:p>
          <w:p w:rsidR="00C67448" w:rsidRPr="004D3C42" w:rsidRDefault="00C67448" w:rsidP="00CB2DB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B2DBA" w:rsidRPr="004D3C42" w:rsidRDefault="00C67448" w:rsidP="00CB2DBA">
      <w:pPr>
        <w:jc w:val="right"/>
        <w:rPr>
          <w:color w:val="000000"/>
        </w:rPr>
      </w:pPr>
      <w:r w:rsidRPr="004D3C42">
        <w:rPr>
          <w:color w:val="000000"/>
        </w:rPr>
        <w:t>«______» ___________ 2020</w:t>
      </w:r>
    </w:p>
    <w:p w:rsidR="00CB2DBA" w:rsidRPr="004D3C42" w:rsidRDefault="00CB2DBA" w:rsidP="00CB2DBA">
      <w:pPr>
        <w:sectPr w:rsidR="00CB2DBA" w:rsidRPr="004D3C42" w:rsidSect="00C67448">
          <w:pgSz w:w="11906" w:h="16838"/>
          <w:pgMar w:top="709" w:right="850" w:bottom="142" w:left="1418" w:header="708" w:footer="708" w:gutter="0"/>
          <w:pgNumType w:start="1"/>
          <w:cols w:space="708"/>
          <w:titlePg/>
          <w:docGrid w:linePitch="360"/>
        </w:sectPr>
      </w:pPr>
    </w:p>
    <w:p w:rsidR="00F32E25" w:rsidRPr="004D3C42" w:rsidRDefault="00F32E25" w:rsidP="00F32E25">
      <w:pPr>
        <w:ind w:left="5812"/>
      </w:pPr>
      <w:r w:rsidRPr="004D3C42">
        <w:lastRenderedPageBreak/>
        <w:t>Приложение № 2 к распоряжению</w:t>
      </w:r>
    </w:p>
    <w:p w:rsidR="00F32E25" w:rsidRPr="004D3C42" w:rsidRDefault="00F32E25" w:rsidP="00F32E25">
      <w:pPr>
        <w:ind w:left="5812"/>
      </w:pPr>
      <w:r w:rsidRPr="004D3C42">
        <w:t>Комитета по труду и занятости</w:t>
      </w:r>
    </w:p>
    <w:p w:rsidR="00F32E25" w:rsidRPr="004D3C42" w:rsidRDefault="00F32E25" w:rsidP="00F32E25">
      <w:pPr>
        <w:ind w:left="5812"/>
      </w:pPr>
      <w:r w:rsidRPr="004D3C42">
        <w:t>населения Санкт-Петербурга</w:t>
      </w:r>
    </w:p>
    <w:p w:rsidR="00F32E25" w:rsidRPr="004D3C42" w:rsidRDefault="00F32E25" w:rsidP="00F32E25">
      <w:pPr>
        <w:ind w:left="5812"/>
      </w:pPr>
      <w:r w:rsidRPr="004D3C42">
        <w:t>от ____________ № ___________</w:t>
      </w:r>
    </w:p>
    <w:p w:rsidR="00CB2DBA" w:rsidRPr="004D3C42" w:rsidRDefault="00CB2DBA" w:rsidP="00551AFC">
      <w:pPr>
        <w:jc w:val="center"/>
        <w:rPr>
          <w:b/>
        </w:rPr>
      </w:pPr>
    </w:p>
    <w:p w:rsidR="00CB2DBA" w:rsidRPr="004D3C42" w:rsidRDefault="00183CD6" w:rsidP="00551AFC">
      <w:pPr>
        <w:jc w:val="center"/>
        <w:rPr>
          <w:rFonts w:eastAsia="Calibri"/>
          <w:b/>
          <w:lang w:eastAsia="en-US"/>
        </w:rPr>
      </w:pPr>
      <w:r w:rsidRPr="004D3C42">
        <w:rPr>
          <w:rFonts w:eastAsia="Calibri"/>
          <w:b/>
          <w:lang w:eastAsia="en-US"/>
        </w:rPr>
        <w:t>Порядок</w:t>
      </w:r>
      <w:r w:rsidRPr="004D3C42">
        <w:t xml:space="preserve"> </w:t>
      </w:r>
      <w:r w:rsidRPr="004D3C42">
        <w:rPr>
          <w:rFonts w:eastAsia="Calibri"/>
          <w:b/>
          <w:lang w:eastAsia="en-US"/>
        </w:rPr>
        <w:t>принятия решения о предоставлении субсидии</w:t>
      </w:r>
    </w:p>
    <w:p w:rsidR="00CB2DBA" w:rsidRPr="004D3C42" w:rsidRDefault="00CB2DBA" w:rsidP="00551AFC">
      <w:pPr>
        <w:jc w:val="center"/>
      </w:pPr>
    </w:p>
    <w:p w:rsidR="00301357" w:rsidRPr="004D3C42" w:rsidRDefault="00301357" w:rsidP="001D3CF1">
      <w:pPr>
        <w:pStyle w:val="a7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gramStart"/>
      <w:r w:rsidRPr="004D3C42">
        <w:t xml:space="preserve">Настоящий Порядок разработан Комитетом по труду и занятости населения Санкт-Петербурга (далее – Комитет) в целях реализации постановления </w:t>
      </w:r>
      <w:r w:rsidRPr="004D3C42">
        <w:rPr>
          <w:rFonts w:eastAsia="Calibri"/>
          <w:szCs w:val="28"/>
          <w:lang w:eastAsia="en-US"/>
        </w:rPr>
        <w:t xml:space="preserve">Правительства Санкт-Петербурга от 29.04.2020 № 260 «Об утверждении Порядка предоставления </w:t>
      </w:r>
      <w:r w:rsidR="004D3C42">
        <w:rPr>
          <w:rFonts w:eastAsia="Calibri"/>
          <w:szCs w:val="28"/>
          <w:lang w:eastAsia="en-US"/>
        </w:rPr>
        <w:br/>
      </w:r>
      <w:r w:rsidRPr="004D3C42">
        <w:rPr>
          <w:rFonts w:eastAsia="Calibri"/>
          <w:szCs w:val="28"/>
          <w:lang w:eastAsia="en-US"/>
        </w:rPr>
        <w:t>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занятости».</w:t>
      </w:r>
      <w:proofErr w:type="gramEnd"/>
    </w:p>
    <w:p w:rsidR="00301357" w:rsidRPr="004D3C42" w:rsidRDefault="00301357" w:rsidP="001D3CF1">
      <w:pPr>
        <w:pStyle w:val="a7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4D3C42">
        <w:rPr>
          <w:rFonts w:eastAsia="Calibri"/>
          <w:szCs w:val="28"/>
          <w:lang w:eastAsia="en-US"/>
        </w:rPr>
        <w:t>Настоящий Порядок устанавливает:</w:t>
      </w:r>
    </w:p>
    <w:p w:rsidR="00301357" w:rsidRPr="004D3C42" w:rsidRDefault="00301357" w:rsidP="00301357">
      <w:pPr>
        <w:pStyle w:val="a7"/>
        <w:widowControl w:val="0"/>
        <w:tabs>
          <w:tab w:val="left" w:pos="851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4D3C42">
        <w:t xml:space="preserve">порядок принятия Комитетом решения о предоставлении субсидии социально </w:t>
      </w:r>
      <w:r w:rsidRPr="004D3C42">
        <w:rPr>
          <w:rFonts w:eastAsia="Calibri"/>
          <w:szCs w:val="28"/>
          <w:lang w:eastAsia="en-US"/>
        </w:rPr>
        <w:t>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занятости»;</w:t>
      </w:r>
    </w:p>
    <w:p w:rsidR="00301357" w:rsidRPr="004D3C42" w:rsidRDefault="00301357" w:rsidP="00301357">
      <w:pPr>
        <w:pStyle w:val="a7"/>
        <w:widowControl w:val="0"/>
        <w:tabs>
          <w:tab w:val="left" w:pos="851"/>
        </w:tabs>
        <w:ind w:left="0" w:firstLine="567"/>
        <w:jc w:val="both"/>
      </w:pPr>
      <w:r w:rsidRPr="004D3C42">
        <w:t>сроки и формы представления получателем субсидии отчетности о достижении показателей, необходимых для достижения результата предоставления субсидии;</w:t>
      </w:r>
    </w:p>
    <w:p w:rsidR="00301357" w:rsidRPr="004D3C42" w:rsidRDefault="00301357" w:rsidP="00301357">
      <w:pPr>
        <w:pStyle w:val="a7"/>
        <w:widowControl w:val="0"/>
        <w:tabs>
          <w:tab w:val="left" w:pos="851"/>
        </w:tabs>
        <w:ind w:left="0" w:firstLine="567"/>
        <w:jc w:val="both"/>
      </w:pPr>
      <w:r w:rsidRPr="004D3C42">
        <w:t>срок проведения обязательных проверок соблюдения условий, целей и порядка предоставления субсидии.</w:t>
      </w:r>
    </w:p>
    <w:p w:rsidR="001D3CF1" w:rsidRPr="004D3C42" w:rsidRDefault="00183CD6" w:rsidP="001D3CF1">
      <w:pPr>
        <w:pStyle w:val="a7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gramStart"/>
      <w:r w:rsidRPr="004D3C42">
        <w:t xml:space="preserve">Для получения субсидий </w:t>
      </w:r>
      <w:r w:rsidR="001D3CF1" w:rsidRPr="004D3C42">
        <w:t xml:space="preserve">социально ориентированная некоммерческая организация (за исключением государственных (муниципальных) учреждений) </w:t>
      </w:r>
      <w:r w:rsidR="004D3C42">
        <w:br/>
      </w:r>
      <w:r w:rsidR="001D3CF1" w:rsidRPr="004D3C42">
        <w:t xml:space="preserve">(далее – </w:t>
      </w:r>
      <w:r w:rsidR="004E3949" w:rsidRPr="004D3C42">
        <w:t>претендент на получение</w:t>
      </w:r>
      <w:r w:rsidR="001D3CF1" w:rsidRPr="004D3C42">
        <w:t xml:space="preserve"> субсидии) представляет в Комитет </w:t>
      </w:r>
      <w:hyperlink w:anchor="P47">
        <w:r w:rsidR="001D3CF1" w:rsidRPr="004D3C42">
          <w:rPr>
            <w:rStyle w:val="ListLabel6"/>
          </w:rPr>
          <w:t>заявление</w:t>
        </w:r>
      </w:hyperlink>
      <w:r w:rsidR="001D3CF1" w:rsidRPr="004D3C42">
        <w:t xml:space="preserve"> </w:t>
      </w:r>
      <w:r w:rsidR="004D3C42">
        <w:br/>
      </w:r>
      <w:r w:rsidR="001D3CF1" w:rsidRPr="004D3C42">
        <w:t>на предоставление субсидии по форме согласно приложению № 1</w:t>
      </w:r>
      <w:r w:rsidR="005B6198" w:rsidRPr="004D3C42">
        <w:t xml:space="preserve"> </w:t>
      </w:r>
      <w:r w:rsidR="001D3CF1" w:rsidRPr="004D3C42">
        <w:t>к настоящему распоряжению</w:t>
      </w:r>
      <w:r w:rsidR="005B6198" w:rsidRPr="004D3C42">
        <w:t xml:space="preserve"> (далее – заявление) </w:t>
      </w:r>
      <w:r w:rsidR="001D3CF1" w:rsidRPr="004D3C42">
        <w:t xml:space="preserve"> и комплект документов в соответствии с пунктом 3.1 </w:t>
      </w:r>
      <w:r w:rsidR="001D3CF1" w:rsidRPr="004D3C42">
        <w:rPr>
          <w:rFonts w:eastAsia="Calibri"/>
          <w:szCs w:val="28"/>
          <w:lang w:eastAsia="en-US"/>
        </w:rPr>
        <w:t>Порядка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</w:t>
      </w:r>
      <w:proofErr w:type="gramEnd"/>
      <w:r w:rsidR="001D3CF1" w:rsidRPr="004D3C42">
        <w:rPr>
          <w:rFonts w:eastAsia="Calibri"/>
          <w:szCs w:val="28"/>
          <w:lang w:eastAsia="en-US"/>
        </w:rPr>
        <w:t xml:space="preserve"> труда на предприятиях» национального проекта «Производительность труда и поддержка занятости», утвержденного постановлением Правительства Санкт-Петербурга от 29.04.2020 № 260</w:t>
      </w:r>
      <w:r w:rsidR="007C0F7B" w:rsidRPr="004D3C42">
        <w:rPr>
          <w:rFonts w:eastAsia="Calibri"/>
          <w:szCs w:val="28"/>
          <w:lang w:eastAsia="en-US"/>
        </w:rPr>
        <w:t xml:space="preserve"> (далее – Порядок предоставления субсидии)</w:t>
      </w:r>
      <w:r w:rsidR="001D3CF1" w:rsidRPr="004D3C42">
        <w:rPr>
          <w:rFonts w:eastAsia="Calibri"/>
          <w:szCs w:val="28"/>
          <w:lang w:eastAsia="en-US"/>
        </w:rPr>
        <w:t>.</w:t>
      </w:r>
    </w:p>
    <w:p w:rsidR="004A0F47" w:rsidRPr="004D3C42" w:rsidRDefault="004A0F47" w:rsidP="004A0F47">
      <w:pPr>
        <w:pStyle w:val="a7"/>
        <w:numPr>
          <w:ilvl w:val="0"/>
          <w:numId w:val="15"/>
        </w:numPr>
        <w:tabs>
          <w:tab w:val="left" w:pos="851"/>
        </w:tabs>
        <w:ind w:left="0" w:firstLine="540"/>
        <w:jc w:val="both"/>
        <w:rPr>
          <w:color w:val="000000" w:themeColor="text1"/>
        </w:rPr>
      </w:pPr>
      <w:r w:rsidRPr="004D3C42">
        <w:t xml:space="preserve">Также в комплекте документов </w:t>
      </w:r>
      <w:r w:rsidR="004E3949" w:rsidRPr="004D3C42">
        <w:t>претендент на получение</w:t>
      </w:r>
      <w:r w:rsidRPr="004D3C42">
        <w:t xml:space="preserve"> субсидии представляет:</w:t>
      </w:r>
    </w:p>
    <w:p w:rsidR="004A0F47" w:rsidRPr="004D3C42" w:rsidRDefault="0091517F" w:rsidP="004A0F47">
      <w:pPr>
        <w:pStyle w:val="a7"/>
        <w:numPr>
          <w:ilvl w:val="1"/>
          <w:numId w:val="15"/>
        </w:numPr>
        <w:tabs>
          <w:tab w:val="left" w:pos="851"/>
          <w:tab w:val="left" w:pos="993"/>
        </w:tabs>
        <w:ind w:left="0" w:firstLine="540"/>
        <w:jc w:val="both"/>
        <w:rPr>
          <w:color w:val="000000" w:themeColor="text1"/>
        </w:rPr>
      </w:pPr>
      <w:r w:rsidRPr="004D3C42">
        <w:t>С</w:t>
      </w:r>
      <w:r w:rsidR="004A0F47" w:rsidRPr="004D3C42">
        <w:t>мету затрат на обеспечени</w:t>
      </w:r>
      <w:r w:rsidRPr="004D3C42">
        <w:t>е</w:t>
      </w:r>
      <w:r w:rsidR="004A0F47" w:rsidRPr="004D3C42">
        <w:t xml:space="preserve"> деятельности регионального центра компетенций </w:t>
      </w:r>
      <w:r w:rsidR="004D3C42">
        <w:br/>
      </w:r>
      <w:r w:rsidR="004A0F47" w:rsidRPr="004D3C42">
        <w:t>в сфере производительности труда в Санкт-Петербурге по</w:t>
      </w:r>
      <w:r w:rsidR="004A0F47" w:rsidRPr="004D3C42">
        <w:rPr>
          <w:color w:val="000000" w:themeColor="text1"/>
        </w:rPr>
        <w:t xml:space="preserve"> форме согласно приложению </w:t>
      </w:r>
      <w:r w:rsidR="004D3C42">
        <w:rPr>
          <w:color w:val="000000" w:themeColor="text1"/>
        </w:rPr>
        <w:br/>
      </w:r>
      <w:r w:rsidR="004A0F47" w:rsidRPr="004D3C42">
        <w:rPr>
          <w:color w:val="000000" w:themeColor="text1"/>
        </w:rPr>
        <w:t>№ 1 к настоящему Порядку;</w:t>
      </w:r>
    </w:p>
    <w:p w:rsidR="004A0F47" w:rsidRPr="004D3C42" w:rsidRDefault="0091517F" w:rsidP="004A0F47">
      <w:pPr>
        <w:pStyle w:val="a7"/>
        <w:numPr>
          <w:ilvl w:val="1"/>
          <w:numId w:val="15"/>
        </w:numPr>
        <w:tabs>
          <w:tab w:val="left" w:pos="851"/>
          <w:tab w:val="left" w:pos="993"/>
        </w:tabs>
        <w:ind w:left="0" w:firstLine="540"/>
        <w:jc w:val="both"/>
        <w:rPr>
          <w:color w:val="000000" w:themeColor="text1"/>
        </w:rPr>
      </w:pPr>
      <w:r w:rsidRPr="004D3C42">
        <w:rPr>
          <w:color w:val="000000" w:themeColor="text1"/>
        </w:rPr>
        <w:t>С</w:t>
      </w:r>
      <w:r w:rsidR="004A0F47" w:rsidRPr="004D3C42">
        <w:rPr>
          <w:color w:val="000000" w:themeColor="text1"/>
        </w:rPr>
        <w:t>мету затрат на обеспечение деятельности «фабрики процессов» по форме согласно приложению № 2 к настоящему Порядку;</w:t>
      </w:r>
    </w:p>
    <w:p w:rsidR="004A0F47" w:rsidRPr="004D3C42" w:rsidRDefault="0091517F" w:rsidP="004A0F47">
      <w:pPr>
        <w:pStyle w:val="a7"/>
        <w:numPr>
          <w:ilvl w:val="1"/>
          <w:numId w:val="15"/>
        </w:numPr>
        <w:tabs>
          <w:tab w:val="left" w:pos="851"/>
          <w:tab w:val="left" w:pos="993"/>
        </w:tabs>
        <w:ind w:left="0" w:firstLine="540"/>
        <w:jc w:val="both"/>
        <w:rPr>
          <w:color w:val="000000" w:themeColor="text1"/>
        </w:rPr>
      </w:pPr>
      <w:r w:rsidRPr="004D3C42">
        <w:rPr>
          <w:color w:val="000000" w:themeColor="text1"/>
        </w:rPr>
        <w:t>С</w:t>
      </w:r>
      <w:r w:rsidR="004A0F47" w:rsidRPr="004D3C42">
        <w:rPr>
          <w:color w:val="000000" w:themeColor="text1"/>
        </w:rPr>
        <w:t>мету затрат на привле</w:t>
      </w:r>
      <w:r w:rsidRPr="004D3C42">
        <w:rPr>
          <w:color w:val="000000" w:themeColor="text1"/>
        </w:rPr>
        <w:t xml:space="preserve">чение консультантов для работы </w:t>
      </w:r>
      <w:r w:rsidR="004A0F47" w:rsidRPr="004D3C42">
        <w:rPr>
          <w:color w:val="000000" w:themeColor="text1"/>
        </w:rPr>
        <w:t>на предприятиях, внедряющих мероприятия по повышению произво</w:t>
      </w:r>
      <w:r w:rsidRPr="004D3C42">
        <w:rPr>
          <w:color w:val="000000" w:themeColor="text1"/>
        </w:rPr>
        <w:t xml:space="preserve">дительности труда, </w:t>
      </w:r>
      <w:r w:rsidR="004A0F47" w:rsidRPr="004D3C42">
        <w:rPr>
          <w:color w:val="000000" w:themeColor="text1"/>
        </w:rPr>
        <w:t>по форме согласно приложению № 3 к настоящему Порядку;</w:t>
      </w:r>
    </w:p>
    <w:p w:rsidR="005B6198" w:rsidRPr="004D3C42" w:rsidRDefault="005B6198" w:rsidP="005B6198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4D3C42">
        <w:t xml:space="preserve">Поступившие в Комитет </w:t>
      </w:r>
      <w:r w:rsidR="004E3949" w:rsidRPr="004D3C42">
        <w:t>заявления</w:t>
      </w:r>
      <w:r w:rsidRPr="004D3C42">
        <w:t xml:space="preserve"> с приложениями передаются в отдел </w:t>
      </w:r>
      <w:r w:rsidRPr="004D3C42">
        <w:br/>
        <w:t xml:space="preserve">развития – проектный офис (далее – Отдел) по адресу: Санкт-Петербург, ул. </w:t>
      </w:r>
      <w:proofErr w:type="gramStart"/>
      <w:r w:rsidRPr="004D3C42">
        <w:t>Галерная</w:t>
      </w:r>
      <w:proofErr w:type="gramEnd"/>
      <w:r w:rsidRPr="004D3C42">
        <w:t xml:space="preserve">, </w:t>
      </w:r>
      <w:r w:rsidRPr="004D3C42">
        <w:br/>
        <w:t xml:space="preserve">д. 7, </w:t>
      </w:r>
      <w:proofErr w:type="spellStart"/>
      <w:r w:rsidRPr="004D3C42">
        <w:t>каб</w:t>
      </w:r>
      <w:proofErr w:type="spellEnd"/>
      <w:r w:rsidRPr="004D3C42">
        <w:t>. 46, где регистрируются в Журнале регистрации заяв</w:t>
      </w:r>
      <w:r w:rsidR="004E3949" w:rsidRPr="004D3C42">
        <w:t>лений</w:t>
      </w:r>
      <w:r w:rsidRPr="004D3C42">
        <w:t xml:space="preserve"> организаций </w:t>
      </w:r>
      <w:r w:rsidR="004D3C42">
        <w:br/>
      </w:r>
      <w:r w:rsidRPr="004D3C42">
        <w:t xml:space="preserve">на </w:t>
      </w:r>
      <w:r w:rsidR="004E3949" w:rsidRPr="004D3C42">
        <w:t>предоставление субсидии</w:t>
      </w:r>
      <w:r w:rsidRPr="004D3C42">
        <w:t xml:space="preserve"> по </w:t>
      </w:r>
      <w:r w:rsidR="004E3949" w:rsidRPr="004D3C42">
        <w:rPr>
          <w:color w:val="000000" w:themeColor="text1"/>
        </w:rPr>
        <w:t>форме согласно приложению № 4</w:t>
      </w:r>
      <w:r w:rsidRPr="004D3C42">
        <w:rPr>
          <w:color w:val="000000" w:themeColor="text1"/>
        </w:rPr>
        <w:t xml:space="preserve"> к настоящему Порядку</w:t>
      </w:r>
      <w:r w:rsidRPr="004D3C42">
        <w:t>.</w:t>
      </w:r>
    </w:p>
    <w:p w:rsidR="005B6198" w:rsidRPr="004D3C42" w:rsidRDefault="005B6198" w:rsidP="005B6198">
      <w:pPr>
        <w:pStyle w:val="a7"/>
        <w:ind w:left="0" w:firstLine="567"/>
        <w:jc w:val="both"/>
        <w:rPr>
          <w:color w:val="000000" w:themeColor="text1"/>
        </w:rPr>
      </w:pPr>
      <w:r w:rsidRPr="004D3C42">
        <w:t xml:space="preserve">При получении от </w:t>
      </w:r>
      <w:r w:rsidR="004E3949" w:rsidRPr="004D3C42">
        <w:t>претендента на получение</w:t>
      </w:r>
      <w:r w:rsidRPr="004D3C42">
        <w:t xml:space="preserve"> субсидии документов Отделом выдается </w:t>
      </w:r>
      <w:r w:rsidRPr="004D3C42">
        <w:rPr>
          <w:color w:val="000000" w:themeColor="text1"/>
        </w:rPr>
        <w:t>расписка в получении документов представителем Комит</w:t>
      </w:r>
      <w:r w:rsidR="004E3949" w:rsidRPr="004D3C42">
        <w:rPr>
          <w:color w:val="000000" w:themeColor="text1"/>
        </w:rPr>
        <w:t xml:space="preserve">ета </w:t>
      </w:r>
      <w:r w:rsidRPr="004D3C42">
        <w:rPr>
          <w:color w:val="000000" w:themeColor="text1"/>
        </w:rPr>
        <w:t>по</w:t>
      </w:r>
      <w:r w:rsidR="004E3949" w:rsidRPr="004D3C42">
        <w:rPr>
          <w:color w:val="000000" w:themeColor="text1"/>
        </w:rPr>
        <w:t xml:space="preserve"> форме согласно приложению № 5 </w:t>
      </w:r>
      <w:r w:rsidRPr="004D3C42">
        <w:rPr>
          <w:color w:val="000000" w:themeColor="text1"/>
        </w:rPr>
        <w:t>к настоящему Порядку.</w:t>
      </w:r>
    </w:p>
    <w:p w:rsidR="005B6198" w:rsidRDefault="005B6198" w:rsidP="005B6198">
      <w:pPr>
        <w:pStyle w:val="a7"/>
        <w:ind w:left="0" w:firstLine="567"/>
        <w:jc w:val="both"/>
      </w:pPr>
      <w:r w:rsidRPr="004D3C42">
        <w:t xml:space="preserve">Претендент на получение субсидии вправе получить устную консультацию </w:t>
      </w:r>
      <w:r w:rsidRPr="004D3C42">
        <w:br/>
        <w:t>по во</w:t>
      </w:r>
      <w:r w:rsidR="004E3949" w:rsidRPr="004D3C42">
        <w:t>просу оформления и подачи заявления</w:t>
      </w:r>
      <w:r w:rsidRPr="004D3C42">
        <w:t xml:space="preserve"> в порядке, </w:t>
      </w:r>
      <w:r w:rsidRPr="004D3C42">
        <w:rPr>
          <w:color w:val="000000" w:themeColor="text1"/>
        </w:rPr>
        <w:t xml:space="preserve">предусмотренном Регламентом </w:t>
      </w:r>
      <w:r w:rsidRPr="004D3C42">
        <w:rPr>
          <w:color w:val="000000" w:themeColor="text1"/>
        </w:rPr>
        <w:lastRenderedPageBreak/>
        <w:t>Комитета</w:t>
      </w:r>
      <w:r w:rsidRPr="004D3C42">
        <w:t xml:space="preserve"> (дни и часы приема указаны на официальном сайте Комитета в информационно-телекоммуникационной сети «Интернет» </w:t>
      </w:r>
      <w:r w:rsidRPr="004D3C42">
        <w:rPr>
          <w:lang w:val="en-US"/>
        </w:rPr>
        <w:t>www</w:t>
      </w:r>
      <w:r w:rsidRPr="004D3C42">
        <w:t>.</w:t>
      </w:r>
      <w:proofErr w:type="spellStart"/>
      <w:r w:rsidRPr="004D3C42">
        <w:rPr>
          <w:lang w:val="en-US"/>
        </w:rPr>
        <w:t>rspb</w:t>
      </w:r>
      <w:proofErr w:type="spellEnd"/>
      <w:r w:rsidRPr="004D3C42">
        <w:t>.</w:t>
      </w:r>
      <w:proofErr w:type="spellStart"/>
      <w:r w:rsidRPr="004D3C42">
        <w:rPr>
          <w:lang w:val="en-US"/>
        </w:rPr>
        <w:t>ru</w:t>
      </w:r>
      <w:proofErr w:type="spellEnd"/>
      <w:r w:rsidRPr="004D3C42">
        <w:t>.).</w:t>
      </w:r>
    </w:p>
    <w:p w:rsidR="002B1A59" w:rsidRPr="004D3C42" w:rsidRDefault="002B1A59" w:rsidP="002B1A59">
      <w:pPr>
        <w:pStyle w:val="a7"/>
        <w:widowControl w:val="0"/>
        <w:numPr>
          <w:ilvl w:val="0"/>
          <w:numId w:val="15"/>
        </w:numPr>
        <w:tabs>
          <w:tab w:val="left" w:pos="851"/>
        </w:tabs>
        <w:ind w:left="0" w:firstLine="540"/>
        <w:jc w:val="both"/>
      </w:pPr>
      <w:r w:rsidRPr="004D3C42">
        <w:t>Для рассмотрения заявлений претендентов на получение субсидии создается комиссия по предоставлению субсидий (далее - Комиссия). Состав Комиссии и положение о ней утверждаются распоряжением Комитета.</w:t>
      </w:r>
    </w:p>
    <w:p w:rsidR="002B1A59" w:rsidRPr="004D3C42" w:rsidRDefault="002B1A59" w:rsidP="007C0F7B">
      <w:pPr>
        <w:pStyle w:val="a7"/>
        <w:widowControl w:val="0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proofErr w:type="gramStart"/>
      <w:r w:rsidRPr="004D3C42">
        <w:t xml:space="preserve">Комиссия в течение десяти рабочих дней со дня поступления заявления рассматривает заявление и документы на соблюдение условий, целей и порядка предоставления субсидии, установленных </w:t>
      </w:r>
      <w:r w:rsidR="005540C8" w:rsidRPr="004D3C42">
        <w:t>Порядком предоставления субсидии</w:t>
      </w:r>
      <w:r w:rsidRPr="004D3C42">
        <w:t xml:space="preserve"> и настоящим распоряжением, проводит проверку достоверности сведений, содержащихся в заявлении и прилагаемых документах, а также проводит проверку обоснованности представленного в составе заявления претендентом на получение субсидии расчета разме</w:t>
      </w:r>
      <w:r w:rsidR="005540C8" w:rsidRPr="004D3C42">
        <w:t xml:space="preserve">ра субсидии, </w:t>
      </w:r>
      <w:r w:rsidRPr="004D3C42">
        <w:t>по результатам чего принимает решение</w:t>
      </w:r>
      <w:proofErr w:type="gramEnd"/>
      <w:r w:rsidRPr="004D3C42">
        <w:t xml:space="preserve"> о предоставлении (</w:t>
      </w:r>
      <w:proofErr w:type="spellStart"/>
      <w:r w:rsidRPr="004D3C42">
        <w:t>непредоставлении</w:t>
      </w:r>
      <w:proofErr w:type="spellEnd"/>
      <w:r w:rsidRPr="004D3C42">
        <w:t>) субсидий (далее - решение).</w:t>
      </w:r>
    </w:p>
    <w:p w:rsidR="00285CE8" w:rsidRPr="004D3C42" w:rsidRDefault="00285CE8" w:rsidP="00285CE8">
      <w:pPr>
        <w:pStyle w:val="a7"/>
        <w:widowControl w:val="0"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jc w:val="both"/>
      </w:pPr>
      <w:r w:rsidRPr="004D3C42">
        <w:t xml:space="preserve">Решение Комиссии в течение </w:t>
      </w:r>
      <w:r w:rsidR="00A40D22" w:rsidRPr="004D3C42">
        <w:t>трех</w:t>
      </w:r>
      <w:r w:rsidRPr="004D3C42">
        <w:t xml:space="preserve"> рабочих дней со дня его вынесения оформляется протоколом.</w:t>
      </w:r>
    </w:p>
    <w:p w:rsidR="00F37E51" w:rsidRPr="004D3C42" w:rsidRDefault="00F37E51" w:rsidP="00F37E51">
      <w:pPr>
        <w:pStyle w:val="a7"/>
        <w:numPr>
          <w:ilvl w:val="0"/>
          <w:numId w:val="15"/>
        </w:numPr>
        <w:tabs>
          <w:tab w:val="left" w:pos="851"/>
        </w:tabs>
        <w:ind w:left="0" w:firstLine="540"/>
        <w:jc w:val="both"/>
      </w:pPr>
      <w:r w:rsidRPr="004D3C42">
        <w:t>Решение о предоставлении субсидии утверждается распоряжением Комитета</w:t>
      </w:r>
      <w:r w:rsidR="00D97895" w:rsidRPr="004D3C42">
        <w:t xml:space="preserve">, </w:t>
      </w:r>
      <w:r w:rsidRPr="004D3C42">
        <w:t>в котором указывается получатель субсидии и размер предоставляемой субсидии.</w:t>
      </w:r>
    </w:p>
    <w:p w:rsidR="00285CE8" w:rsidRPr="004D3C42" w:rsidRDefault="00285CE8" w:rsidP="00D97895">
      <w:pPr>
        <w:pStyle w:val="a7"/>
        <w:widowControl w:val="0"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jc w:val="both"/>
      </w:pPr>
      <w:r w:rsidRPr="004D3C42">
        <w:t>Комитет издает распоряжение о предоставлении субсидий в течение 20 рабочих дней со дня окончания приема заявлений.</w:t>
      </w:r>
    </w:p>
    <w:p w:rsidR="002B1A59" w:rsidRPr="004D3C42" w:rsidRDefault="002B1A59" w:rsidP="00D97895">
      <w:pPr>
        <w:pStyle w:val="a7"/>
        <w:widowControl w:val="0"/>
        <w:numPr>
          <w:ilvl w:val="0"/>
          <w:numId w:val="15"/>
        </w:numPr>
        <w:tabs>
          <w:tab w:val="left" w:pos="851"/>
          <w:tab w:val="left" w:pos="993"/>
        </w:tabs>
        <w:ind w:left="0" w:firstLine="540"/>
        <w:jc w:val="both"/>
      </w:pPr>
      <w:r w:rsidRPr="004D3C42">
        <w:t>Отказ претендент</w:t>
      </w:r>
      <w:r w:rsidR="005540C8" w:rsidRPr="004D3C42">
        <w:t>у</w:t>
      </w:r>
      <w:r w:rsidRPr="004D3C42">
        <w:t xml:space="preserve"> в предоставлении субсидий осуществляется по основаниям, указанным в </w:t>
      </w:r>
      <w:hyperlink r:id="rId13">
        <w:r w:rsidRPr="004D3C42">
          <w:rPr>
            <w:rStyle w:val="ListLabel6"/>
          </w:rPr>
          <w:t xml:space="preserve">пункте </w:t>
        </w:r>
        <w:r w:rsidR="005540C8" w:rsidRPr="004D3C42">
          <w:rPr>
            <w:rStyle w:val="ListLabel6"/>
          </w:rPr>
          <w:t>3.5</w:t>
        </w:r>
      </w:hyperlink>
      <w:r w:rsidRPr="004D3C42">
        <w:t xml:space="preserve"> </w:t>
      </w:r>
      <w:r w:rsidR="005540C8" w:rsidRPr="004D3C42">
        <w:t>Порядка предоставления субсидии</w:t>
      </w:r>
      <w:r w:rsidRPr="004D3C42">
        <w:t>.</w:t>
      </w:r>
    </w:p>
    <w:p w:rsidR="0061167F" w:rsidRPr="004D3C42" w:rsidRDefault="0061167F" w:rsidP="0061167F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4D3C42">
        <w:t>Субсидия предоставляется на основании соглашения, заключаемого между Комитетом и получателем субсидии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субсидии.</w:t>
      </w:r>
    </w:p>
    <w:p w:rsidR="0061167F" w:rsidRPr="004D3C42" w:rsidRDefault="0061167F" w:rsidP="0061167F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4D3C42">
        <w:t xml:space="preserve">Комитет направляет проект соглашения получателю субсидии в течение трех рабочих дней со дня издания распоряжения Комитета о предоставлении субсидии </w:t>
      </w:r>
      <w:r w:rsidR="004D3C42">
        <w:br/>
      </w:r>
      <w:r w:rsidRPr="004D3C42">
        <w:t>по адресу электронной почты, указанному в заявлении, для подписания получателем субсидии в течение пяти рабочих дней.</w:t>
      </w:r>
    </w:p>
    <w:p w:rsidR="0061167F" w:rsidRPr="004D3C42" w:rsidRDefault="0061167F" w:rsidP="0061167F">
      <w:pPr>
        <w:pStyle w:val="a7"/>
        <w:numPr>
          <w:ilvl w:val="0"/>
          <w:numId w:val="15"/>
        </w:numPr>
        <w:tabs>
          <w:tab w:val="left" w:pos="993"/>
        </w:tabs>
        <w:ind w:left="0" w:firstLine="540"/>
        <w:jc w:val="both"/>
      </w:pPr>
      <w:r w:rsidRPr="004D3C42">
        <w:t>Комитет осуществляет проверку проекта соглашения в день его поступления, подписывает, регистрирует и направляет один экземпляр зарегистрированного соглашения получателю субсидии.</w:t>
      </w:r>
    </w:p>
    <w:p w:rsidR="0061167F" w:rsidRPr="004D3C42" w:rsidRDefault="0061167F" w:rsidP="0061167F">
      <w:pPr>
        <w:pStyle w:val="a7"/>
        <w:numPr>
          <w:ilvl w:val="0"/>
          <w:numId w:val="15"/>
        </w:numPr>
        <w:tabs>
          <w:tab w:val="left" w:pos="993"/>
        </w:tabs>
        <w:ind w:left="0" w:firstLine="540"/>
        <w:jc w:val="both"/>
      </w:pPr>
      <w:r w:rsidRPr="004D3C42">
        <w:t xml:space="preserve">В случае непредставления получателем субсидии в Комитет подписанного соглашения в срок, установленный пунктом 11 настоящего Порядка, он лишается права </w:t>
      </w:r>
      <w:r w:rsidRPr="004D3C42">
        <w:br/>
        <w:t>на получение субсидии.</w:t>
      </w:r>
    </w:p>
    <w:p w:rsidR="00C66ECB" w:rsidRPr="004D3C42" w:rsidRDefault="00C66ECB" w:rsidP="00C66ECB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4D3C42">
        <w:t xml:space="preserve">Перечисление субсидии осуществляется на расчетный счет, указанный </w:t>
      </w:r>
      <w:r w:rsidRPr="004D3C42">
        <w:br/>
        <w:t xml:space="preserve">в соглашении, открытый получателем субсидии в учреждениях Центрального банка Российской Федерации или кредитных организациях, в объеме 100 процентов суммы субсидии в течение 10 рабочих дней после обращения в Комитет получателя субсидии </w:t>
      </w:r>
      <w:r w:rsidRPr="004D3C42">
        <w:br/>
        <w:t xml:space="preserve">в соответствии с условиями, указанными в соглашении. </w:t>
      </w:r>
    </w:p>
    <w:p w:rsidR="00D45721" w:rsidRPr="004D3C42" w:rsidRDefault="00301357" w:rsidP="00D45721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4D3C42">
        <w:t>Получатель субсидии в рамках представления отчетности о достижении показателей, необходимых для достижения результата предоставления субсидии</w:t>
      </w:r>
      <w:r w:rsidR="00D45721" w:rsidRPr="004D3C42">
        <w:t>,</w:t>
      </w:r>
      <w:r w:rsidRPr="004D3C42">
        <w:t xml:space="preserve"> представляет в Комитет на бумажном носителе и в электронном </w:t>
      </w:r>
      <w:r w:rsidR="00D45721" w:rsidRPr="004D3C42">
        <w:t xml:space="preserve">виде </w:t>
      </w:r>
      <w:r w:rsidRPr="004D3C42">
        <w:t>не позднее 31.12.2020 отчет о достижении показателей, необходимых для достижения результата предоставления субсидии</w:t>
      </w:r>
      <w:r w:rsidR="00D45721" w:rsidRPr="004D3C42">
        <w:t>,</w:t>
      </w:r>
      <w:r w:rsidRPr="004D3C42">
        <w:t xml:space="preserve"> </w:t>
      </w:r>
      <w:r w:rsidR="00D45721" w:rsidRPr="004D3C42">
        <w:rPr>
          <w:color w:val="000000" w:themeColor="text1"/>
        </w:rPr>
        <w:t>по форме согласно приложению № 6 к настоящему Порядку.</w:t>
      </w:r>
    </w:p>
    <w:p w:rsidR="00797D7A" w:rsidRPr="004D3C42" w:rsidRDefault="00797D7A" w:rsidP="00797D7A">
      <w:pPr>
        <w:pStyle w:val="a7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4D3C42">
        <w:t>Комитет осуществляет проверку полученных отчетных документов на предмет их соответствия условиям предоставления субсидии в течение 20 рабочих дней после поступления.</w:t>
      </w:r>
    </w:p>
    <w:p w:rsidR="00797D7A" w:rsidRPr="004D3C42" w:rsidRDefault="00797D7A" w:rsidP="00797D7A">
      <w:pPr>
        <w:ind w:firstLine="567"/>
        <w:jc w:val="both"/>
      </w:pPr>
      <w:r w:rsidRPr="004D3C42">
        <w:t xml:space="preserve">В случае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в разделе 6 настоящего Порядка </w:t>
      </w:r>
      <w:r w:rsidRPr="004D3C42">
        <w:rPr>
          <w:rFonts w:eastAsia="Calibri"/>
          <w:szCs w:val="28"/>
          <w:lang w:eastAsia="en-US"/>
        </w:rPr>
        <w:t>предоставления субсидии</w:t>
      </w:r>
      <w:r w:rsidRPr="004D3C42">
        <w:t>.</w:t>
      </w:r>
    </w:p>
    <w:p w:rsidR="002567C0" w:rsidRPr="004D3C42" w:rsidRDefault="002567C0" w:rsidP="002567C0">
      <w:pPr>
        <w:pStyle w:val="a7"/>
        <w:numPr>
          <w:ilvl w:val="0"/>
          <w:numId w:val="15"/>
        </w:numPr>
        <w:tabs>
          <w:tab w:val="left" w:pos="851"/>
        </w:tabs>
        <w:ind w:left="0" w:firstLine="540"/>
        <w:jc w:val="both"/>
        <w:rPr>
          <w:color w:val="000000" w:themeColor="text1"/>
        </w:rPr>
      </w:pPr>
      <w:r w:rsidRPr="004D3C42">
        <w:rPr>
          <w:color w:val="000000" w:themeColor="text1"/>
        </w:rPr>
        <w:t xml:space="preserve"> Комитетом проводятся проверки соблюдения получателем субсидии условий, целей и порядка предоставления субсидии не реже</w:t>
      </w:r>
      <w:r w:rsidR="00FA3FF6">
        <w:rPr>
          <w:color w:val="000000" w:themeColor="text1"/>
        </w:rPr>
        <w:t>,</w:t>
      </w:r>
      <w:r w:rsidRPr="004D3C42">
        <w:rPr>
          <w:color w:val="000000" w:themeColor="text1"/>
        </w:rPr>
        <w:t xml:space="preserve"> чем раз в три месяца.</w:t>
      </w:r>
    </w:p>
    <w:p w:rsidR="0018372E" w:rsidRPr="004D3C42" w:rsidRDefault="001C3425" w:rsidP="001C3425">
      <w:pPr>
        <w:ind w:left="5812"/>
      </w:pPr>
      <w:r w:rsidRPr="004D3C42">
        <w:lastRenderedPageBreak/>
        <w:t xml:space="preserve">Приложение № 1 к Порядку принятия решения </w:t>
      </w:r>
    </w:p>
    <w:p w:rsidR="001C3425" w:rsidRPr="004D3C42" w:rsidRDefault="001C3425" w:rsidP="001C3425">
      <w:pPr>
        <w:ind w:left="5812"/>
      </w:pPr>
      <w:r w:rsidRPr="004D3C42">
        <w:t>о предоставлении субсидии</w:t>
      </w:r>
    </w:p>
    <w:p w:rsidR="001C3425" w:rsidRPr="004D3C42" w:rsidRDefault="001C3425" w:rsidP="001C3425">
      <w:pPr>
        <w:ind w:left="5812"/>
      </w:pPr>
      <w:r w:rsidRPr="004D3C42">
        <w:t>от ____________ № ___________</w:t>
      </w: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1C3425" w:rsidRPr="004D3C42" w:rsidRDefault="001C3425" w:rsidP="001C3425">
      <w:pPr>
        <w:ind w:left="-142"/>
        <w:jc w:val="center"/>
        <w:rPr>
          <w:b/>
        </w:rPr>
      </w:pPr>
      <w:r w:rsidRPr="004D3C42">
        <w:rPr>
          <w:b/>
        </w:rPr>
        <w:t>СМЕТА</w:t>
      </w:r>
    </w:p>
    <w:p w:rsidR="001C3425" w:rsidRPr="004D3C42" w:rsidRDefault="001C3425" w:rsidP="001C3425">
      <w:pPr>
        <w:jc w:val="center"/>
        <w:rPr>
          <w:b/>
        </w:rPr>
      </w:pPr>
      <w:r w:rsidRPr="004D3C42">
        <w:rPr>
          <w:b/>
        </w:rPr>
        <w:t>затрат на обеспечени</w:t>
      </w:r>
      <w:r w:rsidR="0091517F" w:rsidRPr="004D3C42">
        <w:rPr>
          <w:b/>
        </w:rPr>
        <w:t>е</w:t>
      </w:r>
      <w:r w:rsidRPr="004D3C42">
        <w:rPr>
          <w:b/>
        </w:rPr>
        <w:t xml:space="preserve"> деятельности регионального центра компетенций в сфере производительности труда в Санкт-Петербурге* </w:t>
      </w:r>
    </w:p>
    <w:p w:rsidR="001C3425" w:rsidRPr="004D3C42" w:rsidRDefault="001C3425" w:rsidP="001C3425"/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7060"/>
        <w:gridCol w:w="2126"/>
      </w:tblGrid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hanging="176"/>
              <w:jc w:val="center"/>
              <w:rPr>
                <w:b/>
                <w:bCs/>
              </w:rPr>
            </w:pPr>
            <w:r w:rsidRPr="004D3C42">
              <w:rPr>
                <w:b/>
                <w:bCs/>
              </w:rPr>
              <w:t>№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>Направление затрат на обеспечение деятельности р</w:t>
            </w:r>
            <w:r w:rsidRPr="004D3C42">
              <w:rPr>
                <w:b/>
                <w:color w:val="000000" w:themeColor="text1"/>
              </w:rPr>
              <w:t xml:space="preserve">егионального центра компетенций в сфере производительности труда в Санкт-Петербурге </w:t>
            </w:r>
          </w:p>
          <w:p w:rsidR="001C3425" w:rsidRPr="004D3C42" w:rsidRDefault="001C3425" w:rsidP="001C342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</w:rPr>
            </w:pPr>
            <w:r w:rsidRPr="004D3C42">
              <w:rPr>
                <w:b/>
                <w:bCs/>
              </w:rPr>
              <w:t xml:space="preserve">Планируемый объем средств, </w:t>
            </w:r>
          </w:p>
          <w:p w:rsidR="001C3425" w:rsidRPr="004D3C42" w:rsidRDefault="001C3425" w:rsidP="001C3425">
            <w:pPr>
              <w:jc w:val="center"/>
              <w:rPr>
                <w:b/>
                <w:bCs/>
              </w:rPr>
            </w:pPr>
            <w:r w:rsidRPr="004D3C42">
              <w:rPr>
                <w:b/>
                <w:bCs/>
              </w:rPr>
              <w:t>тыс. руб.</w:t>
            </w: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hanging="34"/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>3</w:t>
            </w: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firstLine="142"/>
              <w:rPr>
                <w:b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/>
              </w:rPr>
            </w:pPr>
            <w:r w:rsidRPr="004D3C42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contextualSpacing/>
              <w:rPr>
                <w:bCs/>
                <w:szCs w:val="20"/>
              </w:rPr>
            </w:pPr>
            <w:r w:rsidRPr="004D3C42">
              <w:rPr>
                <w:bCs/>
                <w:szCs w:val="20"/>
              </w:rPr>
              <w:t>...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</w:rPr>
            </w:pPr>
          </w:p>
        </w:tc>
      </w:tr>
    </w:tbl>
    <w:p w:rsidR="001C3425" w:rsidRPr="004D3C42" w:rsidRDefault="001C3425" w:rsidP="001C3425"/>
    <w:p w:rsidR="001C3425" w:rsidRPr="004D3C42" w:rsidRDefault="001C3425" w:rsidP="001C3425"/>
    <w:p w:rsidR="001C3425" w:rsidRPr="004D3C42" w:rsidRDefault="001C3425" w:rsidP="001C3425">
      <w:pPr>
        <w:ind w:left="-142"/>
        <w:jc w:val="both"/>
        <w:rPr>
          <w:b/>
          <w:color w:val="000000" w:themeColor="text1"/>
        </w:rPr>
      </w:pPr>
      <w:proofErr w:type="gramStart"/>
      <w:r w:rsidRPr="004D3C42">
        <w:rPr>
          <w:color w:val="000000" w:themeColor="text1"/>
        </w:rPr>
        <w:t>*Смета затрат на обеспечени</w:t>
      </w:r>
      <w:r w:rsidR="0091517F" w:rsidRPr="004D3C42">
        <w:rPr>
          <w:color w:val="000000" w:themeColor="text1"/>
        </w:rPr>
        <w:t>е</w:t>
      </w:r>
      <w:r w:rsidRPr="004D3C42">
        <w:rPr>
          <w:color w:val="000000" w:themeColor="text1"/>
        </w:rPr>
        <w:t xml:space="preserve"> деятельности регионального центра компетенций в сфере производительности труда в Санкт-Петербурге должна содержать направления затрат, установ</w:t>
      </w:r>
      <w:r w:rsidR="0091517F" w:rsidRPr="004D3C42">
        <w:rPr>
          <w:color w:val="000000" w:themeColor="text1"/>
        </w:rPr>
        <w:t xml:space="preserve">ленные в пункте 1 приложения 1 </w:t>
      </w:r>
      <w:r w:rsidRPr="004D3C42">
        <w:rPr>
          <w:color w:val="000000" w:themeColor="text1"/>
        </w:rPr>
        <w:t xml:space="preserve">к </w:t>
      </w:r>
      <w:r w:rsidR="0091517F" w:rsidRPr="004D3C42">
        <w:rPr>
          <w:rFonts w:eastAsia="Calibri"/>
          <w:szCs w:val="28"/>
          <w:lang w:eastAsia="en-US"/>
        </w:rPr>
        <w:t>постановлению Правительства Санкт-Петербурга от 29.04.2020 № 260 «Об утверждении Порядка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</w:t>
      </w:r>
      <w:proofErr w:type="gramEnd"/>
      <w:r w:rsidR="0091517F" w:rsidRPr="004D3C42">
        <w:rPr>
          <w:rFonts w:eastAsia="Calibri"/>
          <w:szCs w:val="28"/>
          <w:lang w:eastAsia="en-US"/>
        </w:rPr>
        <w:t xml:space="preserve"> занятости»</w:t>
      </w:r>
      <w:r w:rsidRPr="004D3C42">
        <w:rPr>
          <w:bCs/>
          <w:color w:val="000000" w:themeColor="text1"/>
        </w:rPr>
        <w:t>.</w:t>
      </w:r>
    </w:p>
    <w:p w:rsidR="001C3425" w:rsidRPr="004D3C42" w:rsidRDefault="001C3425" w:rsidP="001C3425">
      <w:pPr>
        <w:ind w:left="-142"/>
        <w:jc w:val="center"/>
        <w:rPr>
          <w:b/>
        </w:rPr>
      </w:pPr>
    </w:p>
    <w:p w:rsidR="001C3425" w:rsidRPr="004D3C42" w:rsidRDefault="001C3425" w:rsidP="001C3425">
      <w:pPr>
        <w:jc w:val="center"/>
        <w:rPr>
          <w:b/>
        </w:rPr>
      </w:pPr>
    </w:p>
    <w:p w:rsidR="001C3425" w:rsidRPr="004D3C42" w:rsidRDefault="001C3425" w:rsidP="001C3425">
      <w:pPr>
        <w:jc w:val="center"/>
        <w:rPr>
          <w:b/>
        </w:rPr>
      </w:pPr>
    </w:p>
    <w:p w:rsidR="001C3425" w:rsidRPr="004D3C42" w:rsidRDefault="001C3425" w:rsidP="001C3425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1C3425" w:rsidRPr="004D3C42" w:rsidTr="001C3425">
        <w:tc>
          <w:tcPr>
            <w:tcW w:w="4361" w:type="dxa"/>
          </w:tcPr>
          <w:p w:rsidR="001C3425" w:rsidRPr="004D3C42" w:rsidRDefault="001C3425" w:rsidP="001C3425">
            <w:pPr>
              <w:ind w:left="-108"/>
              <w:rPr>
                <w:color w:val="000000"/>
              </w:rPr>
            </w:pPr>
            <w:r w:rsidRPr="004D3C42">
              <w:rPr>
                <w:color w:val="000000"/>
              </w:rPr>
              <w:t>Главный бухгалтер</w:t>
            </w:r>
          </w:p>
        </w:tc>
        <w:tc>
          <w:tcPr>
            <w:tcW w:w="5273" w:type="dxa"/>
          </w:tcPr>
          <w:p w:rsidR="001C3425" w:rsidRPr="004D3C42" w:rsidRDefault="001C3425" w:rsidP="001C3425">
            <w:pPr>
              <w:jc w:val="both"/>
              <w:rPr>
                <w:color w:val="000000"/>
                <w:sz w:val="20"/>
                <w:szCs w:val="20"/>
              </w:rPr>
            </w:pPr>
            <w:r w:rsidRPr="004D3C42">
              <w:rPr>
                <w:color w:val="000000"/>
                <w:sz w:val="20"/>
                <w:szCs w:val="20"/>
              </w:rPr>
              <w:t xml:space="preserve"> __________________________________________________</w:t>
            </w:r>
          </w:p>
          <w:p w:rsidR="001C3425" w:rsidRPr="004D3C42" w:rsidRDefault="001C3425" w:rsidP="001C3425">
            <w:pPr>
              <w:jc w:val="center"/>
              <w:rPr>
                <w:color w:val="000000"/>
                <w:sz w:val="20"/>
                <w:szCs w:val="20"/>
              </w:rPr>
            </w:pPr>
            <w:r w:rsidRPr="004D3C42">
              <w:rPr>
                <w:color w:val="000000"/>
                <w:sz w:val="16"/>
                <w:szCs w:val="20"/>
              </w:rPr>
              <w:t>(подпись, Ф.И.О.)</w:t>
            </w:r>
          </w:p>
        </w:tc>
      </w:tr>
    </w:tbl>
    <w:p w:rsidR="001C3425" w:rsidRPr="004D3C42" w:rsidRDefault="001C3425" w:rsidP="001C3425">
      <w:pPr>
        <w:ind w:firstLine="709"/>
        <w:jc w:val="both"/>
        <w:rPr>
          <w:color w:val="000000"/>
          <w:sz w:val="20"/>
          <w:szCs w:val="20"/>
        </w:rPr>
      </w:pPr>
    </w:p>
    <w:p w:rsidR="001C3425" w:rsidRPr="004D3C42" w:rsidRDefault="001C3425" w:rsidP="001C3425">
      <w:pPr>
        <w:ind w:right="140"/>
        <w:jc w:val="right"/>
        <w:rPr>
          <w:color w:val="000000"/>
          <w:sz w:val="20"/>
          <w:szCs w:val="20"/>
        </w:rPr>
      </w:pPr>
      <w:r w:rsidRPr="004D3C42">
        <w:rPr>
          <w:color w:val="000000"/>
          <w:sz w:val="20"/>
          <w:szCs w:val="20"/>
        </w:rPr>
        <w:t xml:space="preserve">«______» ___________ </w:t>
      </w:r>
      <w:r w:rsidRPr="004D3C42">
        <w:rPr>
          <w:color w:val="000000"/>
        </w:rPr>
        <w:t>20</w:t>
      </w:r>
      <w:r w:rsidR="0091517F" w:rsidRPr="004D3C42">
        <w:rPr>
          <w:color w:val="000000"/>
        </w:rPr>
        <w:t>20</w:t>
      </w:r>
    </w:p>
    <w:p w:rsidR="001C3425" w:rsidRPr="004D3C42" w:rsidRDefault="001C3425" w:rsidP="001C3425">
      <w:pPr>
        <w:jc w:val="center"/>
        <w:rPr>
          <w:b/>
        </w:rPr>
      </w:pPr>
    </w:p>
    <w:p w:rsidR="001C3425" w:rsidRPr="004D3C42" w:rsidRDefault="001C3425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D85A19" w:rsidRPr="004D3C42" w:rsidRDefault="00D85A19" w:rsidP="00551AFC">
      <w:pPr>
        <w:jc w:val="center"/>
      </w:pPr>
    </w:p>
    <w:p w:rsidR="00CB2DBA" w:rsidRPr="004D3C42" w:rsidRDefault="00CB2DBA" w:rsidP="00551AFC">
      <w:pPr>
        <w:jc w:val="center"/>
      </w:pPr>
    </w:p>
    <w:p w:rsidR="00CB2DBA" w:rsidRPr="004D3C42" w:rsidRDefault="00CB2DBA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8372E" w:rsidRPr="004D3C42" w:rsidRDefault="001C3425" w:rsidP="001C3425">
      <w:pPr>
        <w:ind w:left="5812"/>
      </w:pPr>
      <w:r w:rsidRPr="004D3C42">
        <w:lastRenderedPageBreak/>
        <w:t xml:space="preserve">Приложение № 2 к Порядку принятия решения </w:t>
      </w:r>
    </w:p>
    <w:p w:rsidR="001C3425" w:rsidRPr="004D3C42" w:rsidRDefault="001C3425" w:rsidP="001C3425">
      <w:pPr>
        <w:ind w:left="5812"/>
      </w:pPr>
      <w:r w:rsidRPr="004D3C42">
        <w:t>о предоставлении субсидии</w:t>
      </w:r>
    </w:p>
    <w:p w:rsidR="001C3425" w:rsidRPr="004D3C42" w:rsidRDefault="001C3425" w:rsidP="001C3425">
      <w:pPr>
        <w:ind w:left="5812"/>
      </w:pPr>
      <w:r w:rsidRPr="004D3C42">
        <w:t>от ____________ № ___________</w:t>
      </w:r>
    </w:p>
    <w:p w:rsidR="001C3425" w:rsidRPr="004D3C42" w:rsidRDefault="001C3425" w:rsidP="001C3425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1C3425">
      <w:pPr>
        <w:ind w:left="-142"/>
        <w:jc w:val="center"/>
        <w:rPr>
          <w:b/>
          <w:color w:val="000000" w:themeColor="text1"/>
        </w:rPr>
      </w:pPr>
      <w:r w:rsidRPr="004D3C42">
        <w:rPr>
          <w:b/>
          <w:color w:val="000000" w:themeColor="text1"/>
        </w:rPr>
        <w:t>СМЕТА</w:t>
      </w:r>
    </w:p>
    <w:p w:rsidR="001C3425" w:rsidRPr="004D3C42" w:rsidRDefault="001C3425" w:rsidP="001C3425">
      <w:pPr>
        <w:jc w:val="center"/>
        <w:rPr>
          <w:b/>
          <w:color w:val="000000" w:themeColor="text1"/>
        </w:rPr>
      </w:pPr>
      <w:r w:rsidRPr="004D3C42">
        <w:rPr>
          <w:b/>
          <w:color w:val="000000" w:themeColor="text1"/>
        </w:rPr>
        <w:t>затрат на обеспечение деятельности «фабрики процессов»*</w:t>
      </w:r>
    </w:p>
    <w:p w:rsidR="001C3425" w:rsidRPr="004D3C42" w:rsidRDefault="001C3425" w:rsidP="001C3425">
      <w:pPr>
        <w:rPr>
          <w:color w:val="000000" w:themeColor="text1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7060"/>
        <w:gridCol w:w="2126"/>
      </w:tblGrid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hanging="176"/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198" w:rsidRPr="004D3C42" w:rsidRDefault="001C3425" w:rsidP="005B6198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 xml:space="preserve">Направление затрат на обеспечение деятельности </w:t>
            </w:r>
          </w:p>
          <w:p w:rsidR="001C3425" w:rsidRPr="004D3C42" w:rsidRDefault="001C3425" w:rsidP="005B6198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«фабрики процессов»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 xml:space="preserve">Планируемый объем средств, </w:t>
            </w:r>
          </w:p>
          <w:p w:rsidR="001C3425" w:rsidRPr="004D3C42" w:rsidRDefault="001C3425" w:rsidP="001C3425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>тыс. руб.</w:t>
            </w: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firstLine="142"/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  <w:color w:val="000000" w:themeColor="text1"/>
              </w:rPr>
            </w:pPr>
            <w:r w:rsidRPr="004D3C42">
              <w:rPr>
                <w:b/>
                <w:bCs/>
                <w:color w:val="000000" w:themeColor="text1"/>
              </w:rPr>
              <w:t>3</w:t>
            </w: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ind w:left="39" w:firstLine="142"/>
              <w:rPr>
                <w:b/>
                <w:color w:val="000000" w:themeColor="text1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numPr>
                <w:ilvl w:val="0"/>
                <w:numId w:val="13"/>
              </w:numPr>
              <w:contextualSpacing/>
              <w:rPr>
                <w:bCs/>
                <w:color w:val="000000" w:themeColor="text1"/>
                <w:szCs w:val="20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Cs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numPr>
                <w:ilvl w:val="0"/>
                <w:numId w:val="13"/>
              </w:numPr>
              <w:ind w:left="39" w:firstLine="142"/>
              <w:contextualSpacing/>
              <w:rPr>
                <w:bCs/>
                <w:color w:val="000000" w:themeColor="text1"/>
                <w:szCs w:val="20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425" w:rsidRPr="004D3C42" w:rsidRDefault="001C3425" w:rsidP="001C3425">
            <w:pPr>
              <w:rPr>
                <w:bCs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1C3425" w:rsidRPr="004D3C42" w:rsidTr="001C3425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contextualSpacing/>
              <w:rPr>
                <w:bCs/>
                <w:color w:val="000000" w:themeColor="text1"/>
                <w:szCs w:val="20"/>
              </w:rPr>
            </w:pPr>
            <w:r w:rsidRPr="004D3C42">
              <w:rPr>
                <w:bCs/>
                <w:color w:val="000000" w:themeColor="text1"/>
                <w:szCs w:val="20"/>
              </w:rPr>
              <w:t>...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rPr>
                <w:bCs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25" w:rsidRPr="004D3C42" w:rsidRDefault="001C3425" w:rsidP="001C3425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:rsidR="001C3425" w:rsidRPr="004D3C42" w:rsidRDefault="001C3425" w:rsidP="001C3425">
      <w:pPr>
        <w:ind w:left="6096" w:right="140"/>
        <w:rPr>
          <w:color w:val="000000" w:themeColor="text1"/>
        </w:rPr>
      </w:pPr>
    </w:p>
    <w:p w:rsidR="001C3425" w:rsidRPr="004D3C42" w:rsidRDefault="001C3425" w:rsidP="001C3425">
      <w:pPr>
        <w:ind w:left="6096" w:right="140"/>
        <w:rPr>
          <w:color w:val="000000" w:themeColor="text1"/>
        </w:rPr>
      </w:pPr>
    </w:p>
    <w:p w:rsidR="005B6198" w:rsidRPr="004D3C42" w:rsidRDefault="001C3425" w:rsidP="005B6198">
      <w:pPr>
        <w:ind w:left="-142"/>
        <w:jc w:val="both"/>
        <w:rPr>
          <w:b/>
          <w:color w:val="000000" w:themeColor="text1"/>
        </w:rPr>
      </w:pPr>
      <w:proofErr w:type="gramStart"/>
      <w:r w:rsidRPr="004D3C42">
        <w:rPr>
          <w:color w:val="000000" w:themeColor="text1"/>
        </w:rPr>
        <w:t>*Смета затрат на обеспечени</w:t>
      </w:r>
      <w:r w:rsidR="005B6198" w:rsidRPr="004D3C42">
        <w:rPr>
          <w:color w:val="000000" w:themeColor="text1"/>
        </w:rPr>
        <w:t>е</w:t>
      </w:r>
      <w:r w:rsidRPr="004D3C42">
        <w:rPr>
          <w:color w:val="000000" w:themeColor="text1"/>
        </w:rPr>
        <w:t xml:space="preserve"> деятельности </w:t>
      </w:r>
      <w:r w:rsidR="005B6198" w:rsidRPr="004D3C42">
        <w:rPr>
          <w:color w:val="000000" w:themeColor="text1"/>
        </w:rPr>
        <w:t xml:space="preserve">«фабрики процессов» </w:t>
      </w:r>
      <w:r w:rsidRPr="004D3C42">
        <w:rPr>
          <w:color w:val="000000" w:themeColor="text1"/>
        </w:rPr>
        <w:t>должна содержать направления затрат, установ</w:t>
      </w:r>
      <w:r w:rsidR="005B6198" w:rsidRPr="004D3C42">
        <w:rPr>
          <w:color w:val="000000" w:themeColor="text1"/>
        </w:rPr>
        <w:t xml:space="preserve">ленные в пункте 3 приложения 1 к </w:t>
      </w:r>
      <w:r w:rsidR="005B6198" w:rsidRPr="004D3C42">
        <w:rPr>
          <w:rFonts w:eastAsia="Calibri"/>
          <w:szCs w:val="28"/>
          <w:lang w:eastAsia="en-US"/>
        </w:rPr>
        <w:t>постановлению Правительства Санкт-Петербурга от 29.04.2020 № 260 «Об утверждении Порядка предоставления в 2020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 и поддержка занятости»</w:t>
      </w:r>
      <w:r w:rsidR="005B6198" w:rsidRPr="004D3C42">
        <w:rPr>
          <w:bCs/>
          <w:color w:val="000000" w:themeColor="text1"/>
        </w:rPr>
        <w:t>.</w:t>
      </w:r>
      <w:proofErr w:type="gramEnd"/>
    </w:p>
    <w:p w:rsidR="001C3425" w:rsidRPr="004D3C42" w:rsidRDefault="001C3425" w:rsidP="005B6198">
      <w:pPr>
        <w:ind w:left="-142"/>
        <w:jc w:val="both"/>
        <w:rPr>
          <w:b/>
        </w:rPr>
      </w:pPr>
    </w:p>
    <w:p w:rsidR="001C3425" w:rsidRPr="004D3C42" w:rsidRDefault="001C3425" w:rsidP="001C3425">
      <w:pPr>
        <w:jc w:val="center"/>
        <w:rPr>
          <w:b/>
        </w:rPr>
      </w:pPr>
    </w:p>
    <w:p w:rsidR="001C3425" w:rsidRPr="004D3C42" w:rsidRDefault="001C3425" w:rsidP="001C3425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1C3425" w:rsidRPr="004D3C42" w:rsidTr="001C3425">
        <w:tc>
          <w:tcPr>
            <w:tcW w:w="4361" w:type="dxa"/>
          </w:tcPr>
          <w:p w:rsidR="001C3425" w:rsidRPr="004D3C42" w:rsidRDefault="001C3425" w:rsidP="001C3425">
            <w:pPr>
              <w:ind w:left="-108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5273" w:type="dxa"/>
          </w:tcPr>
          <w:p w:rsidR="001C3425" w:rsidRPr="004D3C42" w:rsidRDefault="001C3425" w:rsidP="001C34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3C42">
              <w:rPr>
                <w:color w:val="000000" w:themeColor="text1"/>
                <w:sz w:val="20"/>
                <w:szCs w:val="20"/>
              </w:rPr>
              <w:t xml:space="preserve"> __________________________________________________</w:t>
            </w:r>
          </w:p>
          <w:p w:rsidR="001C3425" w:rsidRPr="004D3C42" w:rsidRDefault="001C3425" w:rsidP="001C34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D3C42">
              <w:rPr>
                <w:color w:val="000000" w:themeColor="text1"/>
                <w:sz w:val="16"/>
                <w:szCs w:val="20"/>
              </w:rPr>
              <w:t>(подпись, Ф.И.О.)</w:t>
            </w:r>
          </w:p>
        </w:tc>
      </w:tr>
    </w:tbl>
    <w:p w:rsidR="001C3425" w:rsidRPr="004D3C42" w:rsidRDefault="001C3425" w:rsidP="001C3425">
      <w:pPr>
        <w:ind w:firstLine="709"/>
        <w:jc w:val="both"/>
        <w:rPr>
          <w:color w:val="000000" w:themeColor="text1"/>
          <w:sz w:val="20"/>
          <w:szCs w:val="20"/>
        </w:rPr>
      </w:pPr>
    </w:p>
    <w:p w:rsidR="001C3425" w:rsidRPr="004D3C42" w:rsidRDefault="001C3425" w:rsidP="001C3425">
      <w:pPr>
        <w:ind w:right="140"/>
        <w:jc w:val="right"/>
        <w:rPr>
          <w:color w:val="000000" w:themeColor="text1"/>
          <w:sz w:val="20"/>
          <w:szCs w:val="20"/>
        </w:rPr>
      </w:pPr>
      <w:r w:rsidRPr="004D3C42">
        <w:rPr>
          <w:color w:val="000000" w:themeColor="text1"/>
          <w:sz w:val="20"/>
          <w:szCs w:val="20"/>
        </w:rPr>
        <w:t xml:space="preserve">«______» ___________ </w:t>
      </w:r>
      <w:r w:rsidRPr="004D3C42">
        <w:rPr>
          <w:color w:val="000000" w:themeColor="text1"/>
        </w:rPr>
        <w:t>20</w:t>
      </w:r>
      <w:r w:rsidR="005B6198" w:rsidRPr="004D3C42">
        <w:rPr>
          <w:color w:val="000000" w:themeColor="text1"/>
        </w:rPr>
        <w:t>20</w:t>
      </w:r>
    </w:p>
    <w:p w:rsidR="001C3425" w:rsidRPr="004D3C42" w:rsidRDefault="001C3425" w:rsidP="001C3425">
      <w:pPr>
        <w:jc w:val="center"/>
        <w:rPr>
          <w:b/>
          <w:color w:val="000000" w:themeColor="text1"/>
        </w:rPr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D85A19" w:rsidRPr="004D3C42" w:rsidRDefault="00D85A19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8372E" w:rsidRPr="004D3C42" w:rsidRDefault="001C3425" w:rsidP="001C3425">
      <w:pPr>
        <w:ind w:left="5812"/>
      </w:pPr>
      <w:r w:rsidRPr="004D3C42">
        <w:lastRenderedPageBreak/>
        <w:t xml:space="preserve">Приложение № 3 к Порядку принятия решения </w:t>
      </w:r>
    </w:p>
    <w:p w:rsidR="001C3425" w:rsidRPr="004D3C42" w:rsidRDefault="001C3425" w:rsidP="001C3425">
      <w:pPr>
        <w:ind w:left="5812"/>
      </w:pPr>
      <w:r w:rsidRPr="004D3C42">
        <w:t>о предоставлении субсидии</w:t>
      </w:r>
    </w:p>
    <w:p w:rsidR="001C3425" w:rsidRPr="004D3C42" w:rsidRDefault="001C3425" w:rsidP="001C3425">
      <w:pPr>
        <w:ind w:left="5812"/>
      </w:pPr>
      <w:r w:rsidRPr="004D3C42">
        <w:t>от ____________ № ___________</w:t>
      </w: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551AFC">
      <w:pPr>
        <w:jc w:val="center"/>
      </w:pPr>
    </w:p>
    <w:p w:rsidR="001C3425" w:rsidRPr="004D3C42" w:rsidRDefault="001C3425" w:rsidP="001C3425">
      <w:pPr>
        <w:jc w:val="center"/>
        <w:rPr>
          <w:b/>
        </w:rPr>
      </w:pPr>
      <w:r w:rsidRPr="004D3C42">
        <w:rPr>
          <w:b/>
        </w:rPr>
        <w:t>СМЕТА</w:t>
      </w:r>
    </w:p>
    <w:p w:rsidR="001C3425" w:rsidRPr="004D3C42" w:rsidRDefault="001C3425" w:rsidP="001C3425">
      <w:pPr>
        <w:jc w:val="center"/>
        <w:rPr>
          <w:b/>
        </w:rPr>
      </w:pPr>
      <w:r w:rsidRPr="004D3C42">
        <w:rPr>
          <w:b/>
          <w:color w:val="000000" w:themeColor="text1"/>
        </w:rPr>
        <w:t>затрат на привлечение консультантов</w:t>
      </w:r>
      <w:r w:rsidRPr="004D3C42">
        <w:rPr>
          <w:b/>
        </w:rPr>
        <w:t xml:space="preserve"> для работы на предприятиях, внедряющих мероприятия по повышению производительности труда*</w:t>
      </w:r>
    </w:p>
    <w:p w:rsidR="001C3425" w:rsidRPr="004D3C42" w:rsidRDefault="001C3425" w:rsidP="001C3425"/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5166"/>
        <w:gridCol w:w="2126"/>
        <w:gridCol w:w="2098"/>
      </w:tblGrid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pPr>
              <w:ind w:left="-133" w:firstLine="25"/>
              <w:rPr>
                <w:b/>
              </w:rPr>
            </w:pPr>
            <w:r w:rsidRPr="004D3C42">
              <w:rPr>
                <w:b/>
              </w:rPr>
              <w:t>№</w:t>
            </w:r>
          </w:p>
        </w:tc>
        <w:tc>
          <w:tcPr>
            <w:tcW w:w="5166" w:type="dxa"/>
          </w:tcPr>
          <w:p w:rsidR="001C3425" w:rsidRPr="004D3C42" w:rsidRDefault="001C3425" w:rsidP="001C3425">
            <w:pPr>
              <w:jc w:val="center"/>
              <w:rPr>
                <w:b/>
              </w:rPr>
            </w:pPr>
            <w:r w:rsidRPr="004D3C42">
              <w:rPr>
                <w:b/>
              </w:rPr>
              <w:t>Направление поддержки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  <w:rPr>
                <w:b/>
              </w:rPr>
            </w:pPr>
            <w:r w:rsidRPr="004D3C42">
              <w:rPr>
                <w:b/>
              </w:rPr>
              <w:t xml:space="preserve">Трудоемкость, </w:t>
            </w:r>
            <w:proofErr w:type="spellStart"/>
            <w:r w:rsidRPr="004D3C42">
              <w:rPr>
                <w:b/>
              </w:rPr>
              <w:t>чел</w:t>
            </w:r>
            <w:proofErr w:type="gramStart"/>
            <w:r w:rsidRPr="004D3C42">
              <w:rPr>
                <w:b/>
              </w:rPr>
              <w:t>.д</w:t>
            </w:r>
            <w:proofErr w:type="gramEnd"/>
            <w:r w:rsidRPr="004D3C42">
              <w:rPr>
                <w:b/>
              </w:rPr>
              <w:t>ней</w:t>
            </w:r>
            <w:proofErr w:type="spellEnd"/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  <w:rPr>
                <w:b/>
              </w:rPr>
            </w:pPr>
            <w:r w:rsidRPr="004D3C42">
              <w:rPr>
                <w:b/>
              </w:rPr>
              <w:t>Стоимость,</w:t>
            </w:r>
          </w:p>
          <w:p w:rsidR="001C3425" w:rsidRPr="004D3C42" w:rsidRDefault="001C3425" w:rsidP="001C3425">
            <w:pPr>
              <w:jc w:val="center"/>
              <w:rPr>
                <w:b/>
              </w:rPr>
            </w:pPr>
            <w:r w:rsidRPr="004D3C42">
              <w:rPr>
                <w:b/>
              </w:rPr>
              <w:t>тыс. руб.</w:t>
            </w:r>
          </w:p>
        </w:tc>
      </w:tr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1</w:t>
            </w:r>
          </w:p>
        </w:tc>
        <w:tc>
          <w:tcPr>
            <w:tcW w:w="5166" w:type="dxa"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3</w:t>
            </w:r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  <w:rPr>
                <w:b/>
                <w:color w:val="000000" w:themeColor="text1"/>
              </w:rPr>
            </w:pPr>
            <w:r w:rsidRPr="004D3C42">
              <w:rPr>
                <w:b/>
                <w:color w:val="000000" w:themeColor="text1"/>
              </w:rPr>
              <w:t>4</w:t>
            </w:r>
          </w:p>
        </w:tc>
      </w:tr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r w:rsidRPr="004D3C42">
              <w:t xml:space="preserve">1 </w:t>
            </w:r>
          </w:p>
        </w:tc>
        <w:tc>
          <w:tcPr>
            <w:tcW w:w="5166" w:type="dxa"/>
          </w:tcPr>
          <w:p w:rsidR="001C3425" w:rsidRPr="004D3C42" w:rsidRDefault="001C3425" w:rsidP="001C3425">
            <w:r w:rsidRPr="004D3C42">
              <w:t xml:space="preserve">Декомпозиция целей 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</w:pPr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</w:pPr>
          </w:p>
        </w:tc>
      </w:tr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r w:rsidRPr="004D3C42">
              <w:t xml:space="preserve">2 </w:t>
            </w:r>
          </w:p>
        </w:tc>
        <w:tc>
          <w:tcPr>
            <w:tcW w:w="5166" w:type="dxa"/>
          </w:tcPr>
          <w:p w:rsidR="001C3425" w:rsidRPr="004D3C42" w:rsidRDefault="001C3425" w:rsidP="001C3425">
            <w:r w:rsidRPr="004D3C42">
              <w:t xml:space="preserve">Оптимизация продуктовых потоков и обеспечивающих процессов 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</w:pPr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</w:pPr>
          </w:p>
        </w:tc>
      </w:tr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r w:rsidRPr="004D3C42">
              <w:t xml:space="preserve">3 </w:t>
            </w:r>
          </w:p>
        </w:tc>
        <w:tc>
          <w:tcPr>
            <w:tcW w:w="5166" w:type="dxa"/>
          </w:tcPr>
          <w:p w:rsidR="001C3425" w:rsidRPr="004D3C42" w:rsidRDefault="001C3425" w:rsidP="001C3425">
            <w:r w:rsidRPr="004D3C42">
              <w:t xml:space="preserve">Обучение персонала предприятий, подготовка тренеров предприятий 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</w:pPr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</w:pPr>
          </w:p>
        </w:tc>
      </w:tr>
      <w:tr w:rsidR="001C3425" w:rsidRPr="004D3C42" w:rsidTr="001C3425">
        <w:trPr>
          <w:trHeight w:val="353"/>
        </w:trPr>
        <w:tc>
          <w:tcPr>
            <w:tcW w:w="392" w:type="dxa"/>
          </w:tcPr>
          <w:p w:rsidR="001C3425" w:rsidRPr="004D3C42" w:rsidRDefault="001C3425" w:rsidP="001C3425">
            <w:r w:rsidRPr="004D3C42">
              <w:t xml:space="preserve">4 </w:t>
            </w:r>
          </w:p>
        </w:tc>
        <w:tc>
          <w:tcPr>
            <w:tcW w:w="5166" w:type="dxa"/>
          </w:tcPr>
          <w:p w:rsidR="001C3425" w:rsidRPr="004D3C42" w:rsidRDefault="001C3425" w:rsidP="001C3425">
            <w:r w:rsidRPr="004D3C42">
              <w:t xml:space="preserve">Управление изменениями </w:t>
            </w:r>
          </w:p>
        </w:tc>
        <w:tc>
          <w:tcPr>
            <w:tcW w:w="2126" w:type="dxa"/>
          </w:tcPr>
          <w:p w:rsidR="001C3425" w:rsidRPr="004D3C42" w:rsidRDefault="001C3425" w:rsidP="001C3425">
            <w:pPr>
              <w:jc w:val="center"/>
            </w:pPr>
          </w:p>
        </w:tc>
        <w:tc>
          <w:tcPr>
            <w:tcW w:w="2098" w:type="dxa"/>
          </w:tcPr>
          <w:p w:rsidR="001C3425" w:rsidRPr="004D3C42" w:rsidRDefault="001C3425" w:rsidP="001C3425">
            <w:pPr>
              <w:jc w:val="center"/>
            </w:pPr>
          </w:p>
        </w:tc>
      </w:tr>
    </w:tbl>
    <w:p w:rsidR="001C3425" w:rsidRPr="004D3C42" w:rsidRDefault="001C3425" w:rsidP="001C3425"/>
    <w:p w:rsidR="001C3425" w:rsidRPr="004D3C42" w:rsidRDefault="001C3425" w:rsidP="001C3425">
      <w:pPr>
        <w:rPr>
          <w:color w:val="FF0000"/>
        </w:rPr>
      </w:pPr>
    </w:p>
    <w:p w:rsidR="001C3425" w:rsidRPr="004D3C42" w:rsidRDefault="001C3425" w:rsidP="001C3425">
      <w:pPr>
        <w:ind w:left="-142"/>
        <w:jc w:val="both"/>
        <w:rPr>
          <w:color w:val="000000" w:themeColor="text1"/>
        </w:rPr>
      </w:pPr>
      <w:proofErr w:type="gramStart"/>
      <w:r w:rsidRPr="004D3C42">
        <w:rPr>
          <w:color w:val="000000" w:themeColor="text1"/>
        </w:rPr>
        <w:t xml:space="preserve">*Смета затрат на привлечение консультантов для работы на предприятиях, внедряющих мероприятия по повышению производительности труда, должна быть составлена с учетом методических рекомендаций по привлечению консультантов для участия в федеральном проекте «Адресная поддержка повышения производительности труда на предприятиях», утвержденных приказом генерального директора Автономной некоммерческой организации «Федеральный центр компетенций в сфере производительности труда» от </w:t>
      </w:r>
      <w:r w:rsidR="005B6198" w:rsidRPr="004D3C42">
        <w:rPr>
          <w:color w:val="000000" w:themeColor="text1"/>
        </w:rPr>
        <w:t>12.02.2020</w:t>
      </w:r>
      <w:r w:rsidRPr="004D3C42">
        <w:rPr>
          <w:color w:val="000000" w:themeColor="text1"/>
        </w:rPr>
        <w:t xml:space="preserve"> № 20</w:t>
      </w:r>
      <w:r w:rsidR="005B6198" w:rsidRPr="004D3C42">
        <w:rPr>
          <w:color w:val="000000" w:themeColor="text1"/>
        </w:rPr>
        <w:t>20</w:t>
      </w:r>
      <w:r w:rsidRPr="004D3C42">
        <w:rPr>
          <w:color w:val="000000" w:themeColor="text1"/>
        </w:rPr>
        <w:t>/1-0</w:t>
      </w:r>
      <w:r w:rsidR="005B6198" w:rsidRPr="004D3C42">
        <w:rPr>
          <w:color w:val="000000" w:themeColor="text1"/>
        </w:rPr>
        <w:t>17</w:t>
      </w:r>
      <w:r w:rsidRPr="004D3C42">
        <w:rPr>
          <w:color w:val="000000" w:themeColor="text1"/>
        </w:rPr>
        <w:t>.</w:t>
      </w:r>
      <w:proofErr w:type="gramEnd"/>
    </w:p>
    <w:p w:rsidR="001C3425" w:rsidRPr="004D3C42" w:rsidRDefault="001C3425" w:rsidP="001C3425">
      <w:pPr>
        <w:rPr>
          <w:color w:val="FF0000"/>
        </w:rPr>
      </w:pPr>
    </w:p>
    <w:p w:rsidR="001C3425" w:rsidRPr="004D3C42" w:rsidRDefault="001C3425" w:rsidP="001C3425">
      <w:pPr>
        <w:rPr>
          <w:color w:val="FF0000"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1C3425" w:rsidRPr="004D3C42" w:rsidTr="001C3425">
        <w:tc>
          <w:tcPr>
            <w:tcW w:w="4361" w:type="dxa"/>
          </w:tcPr>
          <w:p w:rsidR="001C3425" w:rsidRPr="004D3C42" w:rsidRDefault="001C3425" w:rsidP="001C3425">
            <w:pPr>
              <w:ind w:left="-108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5273" w:type="dxa"/>
          </w:tcPr>
          <w:p w:rsidR="001C3425" w:rsidRPr="004D3C42" w:rsidRDefault="001C3425" w:rsidP="001C3425">
            <w:pPr>
              <w:ind w:right="-255"/>
              <w:jc w:val="both"/>
              <w:rPr>
                <w:color w:val="000000" w:themeColor="text1"/>
                <w:sz w:val="20"/>
                <w:szCs w:val="20"/>
              </w:rPr>
            </w:pPr>
            <w:r w:rsidRPr="004D3C42">
              <w:rPr>
                <w:color w:val="000000" w:themeColor="text1"/>
                <w:sz w:val="20"/>
                <w:szCs w:val="20"/>
              </w:rPr>
              <w:t xml:space="preserve"> __________________________________________________</w:t>
            </w:r>
          </w:p>
          <w:p w:rsidR="001C3425" w:rsidRPr="004D3C42" w:rsidRDefault="001C3425" w:rsidP="001C34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D3C42">
              <w:rPr>
                <w:color w:val="000000" w:themeColor="text1"/>
                <w:sz w:val="16"/>
                <w:szCs w:val="20"/>
              </w:rPr>
              <w:t>(подпись, Ф.И.О.)</w:t>
            </w:r>
          </w:p>
        </w:tc>
      </w:tr>
    </w:tbl>
    <w:p w:rsidR="001C3425" w:rsidRPr="004D3C42" w:rsidRDefault="001C3425" w:rsidP="001C3425">
      <w:pPr>
        <w:ind w:firstLine="709"/>
        <w:jc w:val="both"/>
        <w:rPr>
          <w:color w:val="000000" w:themeColor="text1"/>
          <w:sz w:val="20"/>
          <w:szCs w:val="20"/>
        </w:rPr>
      </w:pPr>
    </w:p>
    <w:p w:rsidR="001C3425" w:rsidRPr="004D3C42" w:rsidRDefault="001C3425" w:rsidP="001C3425">
      <w:pPr>
        <w:ind w:right="140"/>
        <w:jc w:val="right"/>
        <w:rPr>
          <w:color w:val="000000" w:themeColor="text1"/>
        </w:rPr>
      </w:pPr>
      <w:r w:rsidRPr="004D3C42">
        <w:rPr>
          <w:color w:val="000000" w:themeColor="text1"/>
          <w:sz w:val="20"/>
          <w:szCs w:val="20"/>
        </w:rPr>
        <w:t xml:space="preserve">«______» </w:t>
      </w:r>
      <w:r w:rsidRPr="004D3C42">
        <w:rPr>
          <w:color w:val="000000" w:themeColor="text1"/>
        </w:rPr>
        <w:t>___________ 20</w:t>
      </w:r>
      <w:r w:rsidR="005B6198" w:rsidRPr="004D3C42">
        <w:rPr>
          <w:color w:val="000000" w:themeColor="text1"/>
        </w:rPr>
        <w:t>20</w:t>
      </w: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4E3949" w:rsidP="004E3949">
      <w:pPr>
        <w:ind w:left="5812"/>
      </w:pPr>
      <w:r w:rsidRPr="004D3C42">
        <w:lastRenderedPageBreak/>
        <w:t xml:space="preserve">Приложение № 4 к Порядку принятия решения </w:t>
      </w:r>
    </w:p>
    <w:p w:rsidR="004E3949" w:rsidRPr="004D3C42" w:rsidRDefault="004E3949" w:rsidP="004E3949">
      <w:pPr>
        <w:ind w:left="5812"/>
      </w:pPr>
      <w:r w:rsidRPr="004D3C42">
        <w:t>о предоставлении субсидии</w:t>
      </w:r>
    </w:p>
    <w:p w:rsidR="004E3949" w:rsidRPr="004D3C42" w:rsidRDefault="004E3949" w:rsidP="004E3949">
      <w:pPr>
        <w:ind w:left="5812"/>
      </w:pPr>
      <w:r w:rsidRPr="004D3C42">
        <w:t>от ____________ № ___________</w:t>
      </w:r>
    </w:p>
    <w:p w:rsidR="004E3949" w:rsidRPr="004D3C42" w:rsidRDefault="004E3949" w:rsidP="004E3949">
      <w:pPr>
        <w:jc w:val="center"/>
      </w:pPr>
    </w:p>
    <w:p w:rsidR="0018372E" w:rsidRPr="004D3C42" w:rsidRDefault="0018372E" w:rsidP="0018372E">
      <w:pPr>
        <w:ind w:left="6096" w:right="140"/>
        <w:rPr>
          <w:color w:val="000000"/>
        </w:rPr>
      </w:pPr>
    </w:p>
    <w:p w:rsidR="0018372E" w:rsidRPr="004D3C42" w:rsidRDefault="0018372E" w:rsidP="0018372E">
      <w:pPr>
        <w:ind w:left="-284"/>
        <w:jc w:val="center"/>
        <w:rPr>
          <w:b/>
        </w:rPr>
      </w:pPr>
      <w:r w:rsidRPr="004D3C42">
        <w:rPr>
          <w:b/>
        </w:rPr>
        <w:t>ЖУРНАЛ</w:t>
      </w:r>
    </w:p>
    <w:p w:rsidR="0018372E" w:rsidRPr="004D3C42" w:rsidRDefault="0018372E" w:rsidP="0018372E">
      <w:pPr>
        <w:jc w:val="center"/>
        <w:rPr>
          <w:b/>
          <w:color w:val="000000" w:themeColor="text1"/>
        </w:rPr>
      </w:pPr>
      <w:r w:rsidRPr="004D3C42">
        <w:rPr>
          <w:b/>
          <w:color w:val="000000" w:themeColor="text1"/>
        </w:rPr>
        <w:t>регистрации заявлений организаций на предоставление субсидии</w:t>
      </w:r>
    </w:p>
    <w:p w:rsidR="0018372E" w:rsidRPr="004D3C42" w:rsidRDefault="0018372E" w:rsidP="0018372E">
      <w:pPr>
        <w:jc w:val="center"/>
        <w:rPr>
          <w:color w:val="000000" w:themeColor="text1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782"/>
        <w:gridCol w:w="2795"/>
        <w:gridCol w:w="1820"/>
        <w:gridCol w:w="2717"/>
      </w:tblGrid>
      <w:tr w:rsidR="0018372E" w:rsidRPr="004D3C42" w:rsidTr="0018372E">
        <w:tc>
          <w:tcPr>
            <w:tcW w:w="629" w:type="dxa"/>
            <w:shd w:val="clear" w:color="auto" w:fill="auto"/>
            <w:vAlign w:val="center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4D3C42">
              <w:rPr>
                <w:color w:val="000000" w:themeColor="text1"/>
              </w:rPr>
              <w:t>п</w:t>
            </w:r>
            <w:proofErr w:type="spellEnd"/>
            <w:proofErr w:type="gramEnd"/>
            <w:r w:rsidRPr="004D3C42">
              <w:rPr>
                <w:color w:val="000000" w:themeColor="text1"/>
              </w:rPr>
              <w:t>/</w:t>
            </w:r>
            <w:proofErr w:type="spellStart"/>
            <w:r w:rsidRPr="004D3C42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 xml:space="preserve">Дата </w:t>
            </w:r>
            <w:r w:rsidRPr="004D3C42">
              <w:rPr>
                <w:color w:val="000000" w:themeColor="text1"/>
              </w:rPr>
              <w:br/>
              <w:t>и время регистрации заявления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Наименование организации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Подпись претендента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Расшифровка подписи претендента</w:t>
            </w:r>
          </w:p>
        </w:tc>
      </w:tr>
      <w:tr w:rsidR="0018372E" w:rsidRPr="004D3C42" w:rsidTr="0018372E">
        <w:tc>
          <w:tcPr>
            <w:tcW w:w="629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4</w:t>
            </w:r>
          </w:p>
        </w:tc>
        <w:tc>
          <w:tcPr>
            <w:tcW w:w="2717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  <w:r w:rsidRPr="004D3C42">
              <w:rPr>
                <w:color w:val="000000" w:themeColor="text1"/>
              </w:rPr>
              <w:t>5</w:t>
            </w:r>
          </w:p>
        </w:tc>
      </w:tr>
      <w:tr w:rsidR="0018372E" w:rsidRPr="004D3C42" w:rsidTr="0018372E">
        <w:trPr>
          <w:trHeight w:val="1086"/>
        </w:trPr>
        <w:tc>
          <w:tcPr>
            <w:tcW w:w="629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82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5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20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7" w:type="dxa"/>
            <w:shd w:val="clear" w:color="auto" w:fill="auto"/>
          </w:tcPr>
          <w:p w:rsidR="0018372E" w:rsidRPr="004D3C42" w:rsidRDefault="0018372E" w:rsidP="0018372E">
            <w:pPr>
              <w:jc w:val="center"/>
              <w:rPr>
                <w:color w:val="000000" w:themeColor="text1"/>
              </w:rPr>
            </w:pPr>
          </w:p>
        </w:tc>
      </w:tr>
      <w:tr w:rsidR="0018372E" w:rsidRPr="004D3C42" w:rsidTr="0018372E">
        <w:trPr>
          <w:trHeight w:val="1115"/>
        </w:trPr>
        <w:tc>
          <w:tcPr>
            <w:tcW w:w="629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  <w:p w:rsidR="0018372E" w:rsidRPr="004D3C42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</w:tr>
      <w:tr w:rsidR="0018372E" w:rsidRPr="004D3C42" w:rsidTr="0018372E">
        <w:trPr>
          <w:trHeight w:val="1118"/>
        </w:trPr>
        <w:tc>
          <w:tcPr>
            <w:tcW w:w="629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  <w:p w:rsidR="0018372E" w:rsidRPr="004D3C42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</w:tr>
      <w:tr w:rsidR="0018372E" w:rsidRPr="004D3C42" w:rsidTr="0018372E">
        <w:trPr>
          <w:trHeight w:val="1134"/>
        </w:trPr>
        <w:tc>
          <w:tcPr>
            <w:tcW w:w="629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  <w:p w:rsidR="0018372E" w:rsidRPr="004D3C42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4D3C42" w:rsidRDefault="0018372E" w:rsidP="0018372E">
            <w:pPr>
              <w:jc w:val="center"/>
            </w:pPr>
          </w:p>
        </w:tc>
      </w:tr>
    </w:tbl>
    <w:p w:rsidR="0018372E" w:rsidRPr="004D3C42" w:rsidRDefault="0018372E" w:rsidP="0018372E"/>
    <w:p w:rsidR="0018372E" w:rsidRPr="004D3C42" w:rsidRDefault="0018372E" w:rsidP="0018372E">
      <w:pPr>
        <w:ind w:left="6096" w:right="140"/>
        <w:rPr>
          <w:color w:val="000000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8372E">
      <w:pPr>
        <w:ind w:left="5812"/>
      </w:pPr>
      <w:r w:rsidRPr="004D3C42">
        <w:lastRenderedPageBreak/>
        <w:t xml:space="preserve">Приложение № 5 к Порядку принятия решения </w:t>
      </w:r>
    </w:p>
    <w:p w:rsidR="0018372E" w:rsidRPr="004D3C42" w:rsidRDefault="0018372E" w:rsidP="0018372E">
      <w:pPr>
        <w:ind w:left="5812"/>
      </w:pPr>
      <w:r w:rsidRPr="004D3C42">
        <w:t>о предоставлении субсидии</w:t>
      </w:r>
    </w:p>
    <w:p w:rsidR="0018372E" w:rsidRPr="004D3C42" w:rsidRDefault="0018372E" w:rsidP="0018372E">
      <w:pPr>
        <w:ind w:left="5812"/>
      </w:pPr>
      <w:r w:rsidRPr="004D3C42">
        <w:t>от ____________ № ___________</w:t>
      </w:r>
    </w:p>
    <w:p w:rsidR="0018372E" w:rsidRPr="004D3C42" w:rsidRDefault="0018372E" w:rsidP="001C3425">
      <w:pPr>
        <w:ind w:right="140"/>
        <w:jc w:val="right"/>
        <w:rPr>
          <w:color w:val="000000" w:themeColor="text1"/>
        </w:rPr>
      </w:pPr>
    </w:p>
    <w:p w:rsidR="002B79B2" w:rsidRPr="004D3C42" w:rsidRDefault="002B79B2" w:rsidP="001C3425">
      <w:pPr>
        <w:ind w:right="140"/>
        <w:jc w:val="right"/>
        <w:rPr>
          <w:color w:val="000000" w:themeColor="text1"/>
        </w:rPr>
      </w:pPr>
    </w:p>
    <w:p w:rsidR="002B79B2" w:rsidRPr="004D3C42" w:rsidRDefault="002B79B2" w:rsidP="001C3425">
      <w:pPr>
        <w:ind w:right="140"/>
        <w:jc w:val="right"/>
        <w:rPr>
          <w:color w:val="000000" w:themeColor="text1"/>
        </w:rPr>
      </w:pPr>
    </w:p>
    <w:p w:rsidR="0018372E" w:rsidRPr="004D3C42" w:rsidRDefault="0018372E" w:rsidP="0018372E">
      <w:pPr>
        <w:jc w:val="center"/>
        <w:rPr>
          <w:b/>
          <w:color w:val="000000" w:themeColor="text1"/>
        </w:rPr>
      </w:pPr>
      <w:r w:rsidRPr="004D3C42">
        <w:rPr>
          <w:b/>
          <w:color w:val="000000" w:themeColor="text1"/>
        </w:rPr>
        <w:t>РАСПИСКА</w:t>
      </w:r>
    </w:p>
    <w:p w:rsidR="0018372E" w:rsidRPr="004D3C42" w:rsidRDefault="0018372E" w:rsidP="0018372E">
      <w:pPr>
        <w:jc w:val="center"/>
        <w:rPr>
          <w:color w:val="000000" w:themeColor="text1"/>
        </w:rPr>
      </w:pPr>
      <w:r w:rsidRPr="004D3C42">
        <w:rPr>
          <w:color w:val="000000" w:themeColor="text1"/>
        </w:rPr>
        <w:t xml:space="preserve">в получении документов представителем </w:t>
      </w:r>
    </w:p>
    <w:p w:rsidR="0018372E" w:rsidRPr="004D3C42" w:rsidRDefault="0018372E" w:rsidP="0018372E">
      <w:pPr>
        <w:jc w:val="center"/>
        <w:rPr>
          <w:color w:val="000000" w:themeColor="text1"/>
        </w:rPr>
      </w:pPr>
      <w:r w:rsidRPr="004D3C42">
        <w:rPr>
          <w:color w:val="000000" w:themeColor="text1"/>
        </w:rPr>
        <w:t>Комитета по труду и занятости населения Санкт-Петербурга</w:t>
      </w:r>
    </w:p>
    <w:p w:rsidR="0018372E" w:rsidRPr="004D3C42" w:rsidRDefault="0018372E" w:rsidP="0018372E">
      <w:pPr>
        <w:jc w:val="right"/>
        <w:rPr>
          <w:color w:val="000000" w:themeColor="text1"/>
        </w:rPr>
      </w:pPr>
    </w:p>
    <w:p w:rsidR="0018372E" w:rsidRPr="004D3C42" w:rsidRDefault="0018372E" w:rsidP="0018372E">
      <w:pPr>
        <w:jc w:val="both"/>
        <w:rPr>
          <w:color w:val="000000" w:themeColor="text1"/>
        </w:rPr>
      </w:pPr>
      <w:r w:rsidRPr="004D3C42">
        <w:rPr>
          <w:color w:val="000000" w:themeColor="text1"/>
        </w:rPr>
        <w:t>Я, ____________________________________________________________________________</w:t>
      </w:r>
      <w:r w:rsidR="002B79B2" w:rsidRPr="004D3C42">
        <w:rPr>
          <w:color w:val="000000" w:themeColor="text1"/>
        </w:rPr>
        <w:t>_</w:t>
      </w:r>
      <w:r w:rsidRPr="004D3C42">
        <w:rPr>
          <w:color w:val="000000" w:themeColor="text1"/>
        </w:rPr>
        <w:t xml:space="preserve"> </w:t>
      </w:r>
    </w:p>
    <w:p w:rsidR="0018372E" w:rsidRPr="004D3C42" w:rsidRDefault="0018372E" w:rsidP="0018372E">
      <w:pPr>
        <w:jc w:val="center"/>
        <w:rPr>
          <w:color w:val="000000" w:themeColor="text1"/>
          <w:sz w:val="16"/>
          <w:szCs w:val="20"/>
        </w:rPr>
      </w:pPr>
      <w:r w:rsidRPr="004D3C42">
        <w:rPr>
          <w:color w:val="000000" w:themeColor="text1"/>
          <w:sz w:val="16"/>
          <w:szCs w:val="20"/>
        </w:rPr>
        <w:t>(Ф.И.О., должность)</w:t>
      </w:r>
    </w:p>
    <w:p w:rsidR="0018372E" w:rsidRPr="004D3C42" w:rsidRDefault="0018372E" w:rsidP="0018372E">
      <w:pPr>
        <w:jc w:val="both"/>
        <w:rPr>
          <w:color w:val="000000" w:themeColor="text1"/>
        </w:rPr>
      </w:pPr>
    </w:p>
    <w:p w:rsidR="0018372E" w:rsidRPr="004D3C42" w:rsidRDefault="0018372E" w:rsidP="0018372E">
      <w:pPr>
        <w:jc w:val="both"/>
        <w:rPr>
          <w:color w:val="000000" w:themeColor="text1"/>
        </w:rPr>
      </w:pPr>
      <w:r w:rsidRPr="004D3C42">
        <w:rPr>
          <w:color w:val="000000" w:themeColor="text1"/>
        </w:rPr>
        <w:t>Получил «__</w:t>
      </w:r>
      <w:r w:rsidR="002B79B2" w:rsidRPr="004D3C42">
        <w:rPr>
          <w:color w:val="000000" w:themeColor="text1"/>
        </w:rPr>
        <w:t>___</w:t>
      </w:r>
      <w:r w:rsidRPr="004D3C42">
        <w:rPr>
          <w:color w:val="000000" w:themeColor="text1"/>
        </w:rPr>
        <w:t>» __________</w:t>
      </w:r>
      <w:r w:rsidR="002B79B2" w:rsidRPr="004D3C42">
        <w:rPr>
          <w:color w:val="000000" w:themeColor="text1"/>
        </w:rPr>
        <w:t>___</w:t>
      </w:r>
      <w:r w:rsidRPr="004D3C42">
        <w:rPr>
          <w:color w:val="000000" w:themeColor="text1"/>
        </w:rPr>
        <w:t xml:space="preserve"> 2020 г. </w:t>
      </w:r>
      <w:r w:rsidRPr="004D3C42">
        <w:t xml:space="preserve">в </w:t>
      </w:r>
      <w:proofErr w:type="spellStart"/>
      <w:r w:rsidRPr="004D3C42">
        <w:t>______</w:t>
      </w:r>
      <w:r w:rsidR="002B79B2" w:rsidRPr="004D3C42">
        <w:t>__</w:t>
      </w:r>
      <w:r w:rsidRPr="004D3C42">
        <w:t>часов</w:t>
      </w:r>
      <w:proofErr w:type="spellEnd"/>
      <w:r w:rsidRPr="004D3C42">
        <w:t xml:space="preserve"> </w:t>
      </w:r>
      <w:proofErr w:type="spellStart"/>
      <w:r w:rsidRPr="004D3C42">
        <w:t>_________минут</w:t>
      </w:r>
      <w:proofErr w:type="spellEnd"/>
      <w:r w:rsidRPr="004D3C42">
        <w:t xml:space="preserve"> __________</w:t>
      </w:r>
      <w:r w:rsidR="002B79B2" w:rsidRPr="004D3C42">
        <w:t>__</w:t>
      </w:r>
    </w:p>
    <w:p w:rsidR="0018372E" w:rsidRPr="004D3C42" w:rsidRDefault="0018372E" w:rsidP="0018372E">
      <w:pPr>
        <w:jc w:val="both"/>
        <w:rPr>
          <w:color w:val="000000" w:themeColor="text1"/>
        </w:rPr>
      </w:pPr>
    </w:p>
    <w:p w:rsidR="0018372E" w:rsidRPr="004D3C42" w:rsidRDefault="0018372E" w:rsidP="0018372E">
      <w:pPr>
        <w:jc w:val="both"/>
        <w:rPr>
          <w:color w:val="000000" w:themeColor="text1"/>
        </w:rPr>
      </w:pPr>
      <w:r w:rsidRPr="004D3C42">
        <w:rPr>
          <w:color w:val="000000" w:themeColor="text1"/>
          <w:u w:val="single"/>
        </w:rPr>
        <w:t>Заявление</w:t>
      </w:r>
      <w:r w:rsidR="002B79B2" w:rsidRPr="004D3C42">
        <w:rPr>
          <w:color w:val="000000" w:themeColor="text1"/>
          <w:u w:val="single"/>
        </w:rPr>
        <w:t xml:space="preserve"> на предоставление субсидии </w:t>
      </w:r>
      <w:r w:rsidRPr="004D3C42">
        <w:rPr>
          <w:color w:val="000000" w:themeColor="text1"/>
          <w:u w:val="single"/>
        </w:rPr>
        <w:t>№</w:t>
      </w:r>
      <w:r w:rsidRPr="004D3C42">
        <w:rPr>
          <w:color w:val="000000" w:themeColor="text1"/>
        </w:rPr>
        <w:t xml:space="preserve"> _________</w:t>
      </w:r>
      <w:r w:rsidR="002B79B2" w:rsidRPr="004D3C42">
        <w:rPr>
          <w:color w:val="000000" w:themeColor="text1"/>
        </w:rPr>
        <w:t>_______________________________</w:t>
      </w:r>
    </w:p>
    <w:p w:rsidR="0018372E" w:rsidRPr="004D3C42" w:rsidRDefault="0018372E" w:rsidP="0018372E">
      <w:pPr>
        <w:rPr>
          <w:color w:val="000000" w:themeColor="text1"/>
          <w:sz w:val="20"/>
          <w:szCs w:val="20"/>
        </w:rPr>
      </w:pPr>
      <w:r w:rsidRPr="004D3C42">
        <w:rPr>
          <w:color w:val="000000" w:themeColor="text1"/>
          <w:sz w:val="20"/>
          <w:szCs w:val="20"/>
        </w:rPr>
        <w:t xml:space="preserve">                                                                    (наименование документа)</w:t>
      </w:r>
    </w:p>
    <w:p w:rsidR="0018372E" w:rsidRPr="004D3C42" w:rsidRDefault="002B79B2" w:rsidP="0018372E">
      <w:pPr>
        <w:jc w:val="both"/>
      </w:pPr>
      <w:r w:rsidRPr="004D3C42">
        <w:t xml:space="preserve">От </w:t>
      </w:r>
      <w:r w:rsidR="0018372E" w:rsidRPr="004D3C42">
        <w:t>__________________________________________________________________________</w:t>
      </w:r>
    </w:p>
    <w:p w:rsidR="0018372E" w:rsidRPr="004D3C42" w:rsidRDefault="0018372E" w:rsidP="0018372E">
      <w:pPr>
        <w:jc w:val="center"/>
        <w:rPr>
          <w:sz w:val="16"/>
          <w:szCs w:val="20"/>
        </w:rPr>
      </w:pPr>
      <w:r w:rsidRPr="004D3C42">
        <w:rPr>
          <w:sz w:val="16"/>
          <w:szCs w:val="20"/>
        </w:rPr>
        <w:t>(Ф.И.О., должность, наименование организации)</w:t>
      </w:r>
    </w:p>
    <w:p w:rsidR="0018372E" w:rsidRPr="004D3C42" w:rsidRDefault="0018372E" w:rsidP="0018372E">
      <w:pPr>
        <w:jc w:val="center"/>
        <w:rPr>
          <w:sz w:val="20"/>
          <w:szCs w:val="20"/>
        </w:rPr>
      </w:pPr>
    </w:p>
    <w:p w:rsidR="0018372E" w:rsidRPr="004D3C42" w:rsidRDefault="0018372E" w:rsidP="002B79B2">
      <w:pPr>
        <w:ind w:right="-1"/>
        <w:jc w:val="center"/>
        <w:rPr>
          <w:sz w:val="20"/>
          <w:szCs w:val="20"/>
        </w:rPr>
      </w:pPr>
      <w:r w:rsidRPr="004D3C42">
        <w:rPr>
          <w:sz w:val="20"/>
          <w:szCs w:val="20"/>
        </w:rPr>
        <w:t>____________________________________________________________</w:t>
      </w:r>
      <w:r w:rsidR="002B79B2" w:rsidRPr="004D3C42">
        <w:rPr>
          <w:sz w:val="20"/>
          <w:szCs w:val="20"/>
        </w:rPr>
        <w:t>___________________________</w:t>
      </w:r>
    </w:p>
    <w:p w:rsidR="0018372E" w:rsidRPr="004D3C42" w:rsidRDefault="0018372E" w:rsidP="0018372E">
      <w:pPr>
        <w:jc w:val="center"/>
        <w:rPr>
          <w:sz w:val="20"/>
          <w:szCs w:val="20"/>
        </w:rPr>
      </w:pPr>
    </w:p>
    <w:p w:rsidR="0018372E" w:rsidRPr="004D3C42" w:rsidRDefault="0018372E" w:rsidP="0018372E">
      <w:pPr>
        <w:jc w:val="center"/>
        <w:rPr>
          <w:sz w:val="20"/>
          <w:szCs w:val="20"/>
        </w:rPr>
      </w:pPr>
    </w:p>
    <w:p w:rsidR="0018372E" w:rsidRPr="004D3C42" w:rsidRDefault="0018372E" w:rsidP="0018372E">
      <w:pPr>
        <w:jc w:val="center"/>
        <w:rPr>
          <w:sz w:val="20"/>
          <w:szCs w:val="20"/>
        </w:rPr>
      </w:pPr>
      <w:r w:rsidRPr="004D3C42">
        <w:rPr>
          <w:sz w:val="20"/>
          <w:szCs w:val="20"/>
        </w:rPr>
        <w:t>____________________________________________________________</w:t>
      </w:r>
      <w:r w:rsidR="002B79B2" w:rsidRPr="004D3C42">
        <w:rPr>
          <w:sz w:val="20"/>
          <w:szCs w:val="20"/>
        </w:rPr>
        <w:t>______________________________</w:t>
      </w:r>
    </w:p>
    <w:p w:rsidR="0018372E" w:rsidRPr="004D3C42" w:rsidRDefault="0018372E" w:rsidP="0018372E">
      <w:pPr>
        <w:jc w:val="both"/>
      </w:pPr>
    </w:p>
    <w:p w:rsidR="0018372E" w:rsidRPr="004D3C42" w:rsidRDefault="0018372E" w:rsidP="0018372E">
      <w:pPr>
        <w:ind w:firstLine="4962"/>
        <w:jc w:val="both"/>
      </w:pPr>
      <w:r w:rsidRPr="004D3C42">
        <w:t>_________________   (________________)</w:t>
      </w:r>
    </w:p>
    <w:p w:rsidR="0018372E" w:rsidRPr="004D3C42" w:rsidRDefault="0018372E" w:rsidP="0018372E">
      <w:pPr>
        <w:ind w:left="4248" w:firstLine="1564"/>
        <w:jc w:val="both"/>
        <w:rPr>
          <w:sz w:val="16"/>
          <w:szCs w:val="20"/>
        </w:rPr>
      </w:pPr>
      <w:r w:rsidRPr="004D3C42">
        <w:rPr>
          <w:sz w:val="16"/>
          <w:szCs w:val="20"/>
        </w:rPr>
        <w:t>(подпись)</w:t>
      </w:r>
    </w:p>
    <w:p w:rsidR="0018372E" w:rsidRPr="004D3C42" w:rsidRDefault="0018372E" w:rsidP="0018372E">
      <w:pPr>
        <w:ind w:left="4248" w:firstLine="708"/>
        <w:jc w:val="both"/>
        <w:rPr>
          <w:sz w:val="20"/>
          <w:szCs w:val="20"/>
        </w:rPr>
      </w:pPr>
    </w:p>
    <w:p w:rsidR="0018372E" w:rsidRPr="004D3C42" w:rsidRDefault="0018372E" w:rsidP="0018372E">
      <w:pPr>
        <w:ind w:left="4248" w:firstLine="708"/>
        <w:jc w:val="both"/>
      </w:pPr>
      <w:r w:rsidRPr="004D3C42">
        <w:t>«______» _____________ 2020 г.</w:t>
      </w:r>
    </w:p>
    <w:p w:rsidR="0018372E" w:rsidRPr="004D3C42" w:rsidRDefault="0018372E" w:rsidP="0018372E">
      <w:pPr>
        <w:ind w:left="6096" w:right="140"/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5B6198" w:rsidRPr="004D3C42" w:rsidRDefault="005B619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7F5858" w:rsidRPr="004D3C42" w:rsidRDefault="007F5858" w:rsidP="001C3425">
      <w:pPr>
        <w:ind w:right="140"/>
        <w:jc w:val="right"/>
        <w:rPr>
          <w:color w:val="000000" w:themeColor="text1"/>
        </w:rPr>
      </w:pPr>
    </w:p>
    <w:p w:rsidR="00D45721" w:rsidRPr="004D3C42" w:rsidRDefault="00D45721" w:rsidP="00D45721">
      <w:pPr>
        <w:ind w:left="5812"/>
      </w:pPr>
      <w:r w:rsidRPr="004D3C42">
        <w:lastRenderedPageBreak/>
        <w:t xml:space="preserve">Приложение № 6 к Порядку принятия решения </w:t>
      </w:r>
    </w:p>
    <w:p w:rsidR="00D45721" w:rsidRPr="004D3C42" w:rsidRDefault="00D45721" w:rsidP="00D45721">
      <w:pPr>
        <w:ind w:left="5812"/>
      </w:pPr>
      <w:r w:rsidRPr="004D3C42">
        <w:t>о предоставлении субсидии</w:t>
      </w:r>
    </w:p>
    <w:p w:rsidR="00D45721" w:rsidRPr="004D3C42" w:rsidRDefault="00D45721" w:rsidP="00D45721">
      <w:pPr>
        <w:ind w:left="5812"/>
      </w:pPr>
      <w:r w:rsidRPr="004D3C42">
        <w:t>от ____________ № ___________</w:t>
      </w:r>
    </w:p>
    <w:p w:rsidR="007F5858" w:rsidRPr="004D3C42" w:rsidRDefault="007F5858" w:rsidP="007F5858">
      <w:pPr>
        <w:ind w:left="5812"/>
      </w:pPr>
    </w:p>
    <w:p w:rsidR="001C3425" w:rsidRPr="004D3C42" w:rsidRDefault="001C3425" w:rsidP="00551AFC">
      <w:pPr>
        <w:jc w:val="center"/>
      </w:pPr>
    </w:p>
    <w:p w:rsidR="00D45721" w:rsidRPr="004D3C42" w:rsidRDefault="00D45721" w:rsidP="00D45721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4D3C42">
        <w:rPr>
          <w:b/>
        </w:rPr>
        <w:t xml:space="preserve">Форма </w:t>
      </w:r>
    </w:p>
    <w:p w:rsidR="00D45721" w:rsidRPr="004D3C42" w:rsidRDefault="00D45721" w:rsidP="00D45721">
      <w:pPr>
        <w:ind w:firstLine="567"/>
        <w:jc w:val="right"/>
      </w:pPr>
    </w:p>
    <w:p w:rsidR="00D45721" w:rsidRPr="004D3C42" w:rsidRDefault="00D45721" w:rsidP="00D45721">
      <w:pPr>
        <w:jc w:val="center"/>
        <w:rPr>
          <w:b/>
        </w:rPr>
      </w:pPr>
      <w:r w:rsidRPr="004D3C42">
        <w:rPr>
          <w:b/>
        </w:rPr>
        <w:t xml:space="preserve">Отчет о достижении показателей, </w:t>
      </w:r>
    </w:p>
    <w:p w:rsidR="00D45721" w:rsidRDefault="00D45721" w:rsidP="00D45721">
      <w:pPr>
        <w:jc w:val="center"/>
        <w:rPr>
          <w:b/>
        </w:rPr>
      </w:pPr>
      <w:proofErr w:type="gramStart"/>
      <w:r w:rsidRPr="004D3C42">
        <w:rPr>
          <w:b/>
        </w:rPr>
        <w:t>необходимых</w:t>
      </w:r>
      <w:proofErr w:type="gramEnd"/>
      <w:r w:rsidRPr="004D3C42">
        <w:rPr>
          <w:b/>
        </w:rPr>
        <w:t xml:space="preserve"> для достижения результата предоставления субсидии</w:t>
      </w:r>
    </w:p>
    <w:p w:rsidR="00FA1D71" w:rsidRDefault="00FA1D71" w:rsidP="00FA1D71">
      <w:pPr>
        <w:jc w:val="center"/>
      </w:pPr>
    </w:p>
    <w:p w:rsidR="00FA1D71" w:rsidRPr="007D2629" w:rsidRDefault="00FA1D71" w:rsidP="00FA1D71">
      <w:pPr>
        <w:jc w:val="center"/>
      </w:pPr>
      <w:r w:rsidRPr="007D2629">
        <w:t>______________________________________________________________________</w:t>
      </w:r>
    </w:p>
    <w:p w:rsidR="00FA1D71" w:rsidRPr="007D2629" w:rsidRDefault="00FA1D71" w:rsidP="00FA1D71">
      <w:pPr>
        <w:jc w:val="center"/>
        <w:rPr>
          <w:sz w:val="16"/>
          <w:szCs w:val="20"/>
        </w:rPr>
      </w:pPr>
      <w:r w:rsidRPr="007D2629">
        <w:rPr>
          <w:sz w:val="16"/>
          <w:szCs w:val="20"/>
        </w:rPr>
        <w:t>(наименование получателя субсидии)</w:t>
      </w:r>
    </w:p>
    <w:p w:rsidR="00FA1D71" w:rsidRPr="007D2629" w:rsidRDefault="00FA1D71" w:rsidP="00FA1D71">
      <w:pPr>
        <w:jc w:val="center"/>
      </w:pPr>
    </w:p>
    <w:p w:rsidR="00FA1D71" w:rsidRPr="007D2629" w:rsidRDefault="00FA1D71" w:rsidP="00FA1D71">
      <w:pPr>
        <w:jc w:val="center"/>
      </w:pPr>
      <w:r w:rsidRPr="007D2629">
        <w:t xml:space="preserve">по соглашению от «___» ______________ _______ </w:t>
      </w:r>
      <w:proofErr w:type="gramStart"/>
      <w:r w:rsidRPr="007D2629">
        <w:t>г</w:t>
      </w:r>
      <w:proofErr w:type="gramEnd"/>
      <w:r w:rsidRPr="007D2629">
        <w:t xml:space="preserve">. № ______ </w:t>
      </w:r>
    </w:p>
    <w:p w:rsidR="00D45721" w:rsidRDefault="00D45721" w:rsidP="00D45721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387"/>
        <w:gridCol w:w="1559"/>
        <w:gridCol w:w="1843"/>
      </w:tblGrid>
      <w:tr w:rsidR="00D45721" w:rsidRPr="004D3C42" w:rsidTr="00D45721">
        <w:trPr>
          <w:trHeight w:val="47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4D3C42">
              <w:rPr>
                <w:rFonts w:eastAsia="Calibri"/>
              </w:rPr>
              <w:t>п</w:t>
            </w:r>
            <w:proofErr w:type="spellEnd"/>
            <w:proofErr w:type="gramEnd"/>
            <w:r w:rsidRPr="004D3C42">
              <w:rPr>
                <w:rFonts w:eastAsia="Calibri"/>
              </w:rPr>
              <w:t>/</w:t>
            </w:r>
            <w:proofErr w:type="spellStart"/>
            <w:r w:rsidRPr="004D3C42">
              <w:rPr>
                <w:rFonts w:eastAsia="Calibri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Целевое значение показателя</w:t>
            </w:r>
          </w:p>
        </w:tc>
      </w:tr>
      <w:tr w:rsidR="00D45721" w:rsidRPr="004D3C42" w:rsidTr="00D45721">
        <w:tc>
          <w:tcPr>
            <w:tcW w:w="675" w:type="dxa"/>
            <w:vMerge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5721" w:rsidRPr="004D3C42" w:rsidRDefault="00D45721" w:rsidP="00D45721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План на 31.12.2020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 xml:space="preserve">Факт </w:t>
            </w:r>
            <w:proofErr w:type="gramStart"/>
            <w:r w:rsidRPr="004D3C42">
              <w:rPr>
                <w:rFonts w:eastAsia="Calibri"/>
              </w:rPr>
              <w:t>на</w:t>
            </w:r>
            <w:proofErr w:type="gramEnd"/>
            <w:r w:rsidRPr="004D3C42">
              <w:rPr>
                <w:rFonts w:eastAsia="Calibri"/>
              </w:rPr>
              <w:t xml:space="preserve"> </w:t>
            </w:r>
          </w:p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31.12.2020</w:t>
            </w:r>
          </w:p>
        </w:tc>
      </w:tr>
      <w:tr w:rsidR="00D45721" w:rsidRPr="004D3C42" w:rsidTr="00D45721">
        <w:tc>
          <w:tcPr>
            <w:tcW w:w="675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4</w:t>
            </w:r>
          </w:p>
        </w:tc>
      </w:tr>
      <w:tr w:rsidR="00D45721" w:rsidRPr="004D3C42" w:rsidTr="00D45721">
        <w:tc>
          <w:tcPr>
            <w:tcW w:w="675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D45721" w:rsidRPr="004D3C42" w:rsidRDefault="00D45721" w:rsidP="00121428">
            <w:pPr>
              <w:rPr>
                <w:rFonts w:eastAsia="Calibri"/>
                <w:color w:val="000000"/>
                <w:spacing w:val="-2"/>
              </w:rPr>
            </w:pPr>
            <w:r w:rsidRPr="004D3C42">
              <w:rPr>
                <w:rFonts w:eastAsia="Calibri"/>
                <w:color w:val="000000"/>
                <w:spacing w:val="-2"/>
              </w:rPr>
              <w:t>Количество предприятий – участников регионального проекта, внедряющих мероприятия национального проекта под региональным управлением (с Региональным центром компетенций в сфере производительности труда), единиц нарастающим итогом</w:t>
            </w:r>
          </w:p>
          <w:p w:rsidR="00D45721" w:rsidRPr="004D3C42" w:rsidRDefault="00D45721" w:rsidP="00121428">
            <w:pPr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D45721" w:rsidRPr="004D3C42" w:rsidTr="00D45721">
        <w:tc>
          <w:tcPr>
            <w:tcW w:w="675" w:type="dxa"/>
            <w:shd w:val="clear" w:color="auto" w:fill="auto"/>
          </w:tcPr>
          <w:p w:rsidR="00D45721" w:rsidRPr="004D3C42" w:rsidRDefault="00D45721" w:rsidP="00121428">
            <w:pPr>
              <w:jc w:val="center"/>
              <w:rPr>
                <w:rFonts w:eastAsia="Calibri"/>
              </w:rPr>
            </w:pPr>
            <w:r w:rsidRPr="004D3C42">
              <w:rPr>
                <w:rFonts w:eastAsia="Calibri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D45721" w:rsidRPr="004D3C42" w:rsidRDefault="00D45721" w:rsidP="00121428">
            <w:pPr>
              <w:rPr>
                <w:rFonts w:eastAsia="Calibri"/>
                <w:color w:val="000000"/>
                <w:spacing w:val="-2"/>
              </w:rPr>
            </w:pPr>
            <w:r w:rsidRPr="004D3C42">
              <w:rPr>
                <w:rFonts w:eastAsia="Calibri"/>
                <w:color w:val="000000"/>
                <w:spacing w:val="-2"/>
              </w:rPr>
              <w:t>Количество сотрудников предприятий – участников регионального проекта, обученных инструментам повышения производительности труда, в рамках реализации мероприятий повышения производительности труда под региональным управлением (с Региональным центром компетенций в сфере производительности труда), человек нарастающим итогом</w:t>
            </w:r>
          </w:p>
          <w:p w:rsidR="00D45721" w:rsidRPr="004D3C42" w:rsidRDefault="00D45721" w:rsidP="00121428">
            <w:pPr>
              <w:rPr>
                <w:rFonts w:eastAsia="Calibri"/>
                <w:color w:val="000000"/>
                <w:spacing w:val="-2"/>
              </w:rPr>
            </w:pPr>
          </w:p>
        </w:tc>
        <w:tc>
          <w:tcPr>
            <w:tcW w:w="1559" w:type="dxa"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D45721" w:rsidRPr="004D3C42" w:rsidRDefault="00D45721" w:rsidP="00121428">
            <w:pPr>
              <w:ind w:firstLine="709"/>
              <w:jc w:val="center"/>
              <w:rPr>
                <w:rFonts w:eastAsia="Calibri"/>
              </w:rPr>
            </w:pPr>
          </w:p>
        </w:tc>
      </w:tr>
    </w:tbl>
    <w:p w:rsidR="00DE6237" w:rsidRDefault="00DE6237" w:rsidP="004D3C42">
      <w:pPr>
        <w:ind w:right="140"/>
        <w:rPr>
          <w:color w:val="000000"/>
        </w:rPr>
      </w:pPr>
    </w:p>
    <w:p w:rsidR="00FA1D71" w:rsidRDefault="00FA1D71" w:rsidP="004D3C42">
      <w:pPr>
        <w:ind w:right="140"/>
        <w:rPr>
          <w:color w:val="000000"/>
        </w:rPr>
      </w:pPr>
    </w:p>
    <w:p w:rsidR="00FA1D71" w:rsidRPr="007D2629" w:rsidRDefault="00FA1D71" w:rsidP="00FA1D71">
      <w:pPr>
        <w:jc w:val="both"/>
      </w:pPr>
      <w:r w:rsidRPr="007D2629">
        <w:t xml:space="preserve">Руководитель </w:t>
      </w:r>
      <w:r w:rsidRPr="007D2629">
        <w:tab/>
      </w:r>
      <w:r w:rsidRPr="007D2629">
        <w:tab/>
      </w:r>
      <w:r w:rsidRPr="007D2629">
        <w:tab/>
        <w:t xml:space="preserve">_________________ </w:t>
      </w:r>
      <w:r w:rsidRPr="007D2629">
        <w:tab/>
      </w:r>
      <w:r w:rsidRPr="007D2629">
        <w:tab/>
        <w:t>__________________</w:t>
      </w:r>
    </w:p>
    <w:p w:rsidR="00FA1D71" w:rsidRPr="007D2629" w:rsidRDefault="00FA1D71" w:rsidP="00FA1D71">
      <w:pPr>
        <w:jc w:val="both"/>
        <w:rPr>
          <w:sz w:val="16"/>
          <w:szCs w:val="20"/>
        </w:rPr>
      </w:pPr>
      <w:r w:rsidRPr="007D2629">
        <w:tab/>
      </w:r>
      <w:r w:rsidRPr="007D2629">
        <w:tab/>
      </w:r>
      <w:r w:rsidRPr="007D2629">
        <w:tab/>
      </w:r>
      <w:r w:rsidRPr="007D2629">
        <w:tab/>
      </w:r>
      <w:r w:rsidRPr="007D2629">
        <w:tab/>
        <w:t xml:space="preserve">           </w:t>
      </w:r>
      <w:r w:rsidRPr="007D2629">
        <w:rPr>
          <w:sz w:val="16"/>
          <w:szCs w:val="20"/>
        </w:rPr>
        <w:t>(подпись)</w:t>
      </w:r>
      <w:r w:rsidRPr="007D2629">
        <w:rPr>
          <w:sz w:val="16"/>
          <w:szCs w:val="20"/>
        </w:rPr>
        <w:tab/>
      </w:r>
      <w:r w:rsidRPr="007D2629">
        <w:rPr>
          <w:sz w:val="20"/>
          <w:szCs w:val="20"/>
        </w:rPr>
        <w:tab/>
      </w:r>
      <w:r w:rsidRPr="007D2629">
        <w:rPr>
          <w:sz w:val="20"/>
          <w:szCs w:val="20"/>
        </w:rPr>
        <w:tab/>
        <w:t xml:space="preserve">           </w:t>
      </w:r>
      <w:r w:rsidRPr="007D2629">
        <w:rPr>
          <w:sz w:val="16"/>
          <w:szCs w:val="20"/>
        </w:rPr>
        <w:t>(ФИО, МП)</w:t>
      </w:r>
    </w:p>
    <w:p w:rsidR="00FA1D71" w:rsidRPr="00E800A1" w:rsidRDefault="00FA1D71" w:rsidP="00FA1D71">
      <w:pPr>
        <w:widowControl w:val="0"/>
        <w:ind w:firstLine="540"/>
        <w:jc w:val="both"/>
        <w:rPr>
          <w:color w:val="000000"/>
        </w:rPr>
      </w:pPr>
    </w:p>
    <w:sectPr w:rsidR="00FA1D71" w:rsidRPr="00E800A1" w:rsidSect="004D3C42">
      <w:headerReference w:type="even" r:id="rId14"/>
      <w:headerReference w:type="default" r:id="rId15"/>
      <w:headerReference w:type="first" r:id="rId16"/>
      <w:pgSz w:w="11906" w:h="16838"/>
      <w:pgMar w:top="709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D5E" w:rsidRPr="002D4915" w:rsidRDefault="007F5D5E" w:rsidP="00D9348D">
      <w:r>
        <w:separator/>
      </w:r>
    </w:p>
  </w:endnote>
  <w:endnote w:type="continuationSeparator" w:id="0">
    <w:p w:rsidR="007F5D5E" w:rsidRPr="002D4915" w:rsidRDefault="007F5D5E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D5E" w:rsidRPr="002D4915" w:rsidRDefault="007F5D5E" w:rsidP="00D9348D">
      <w:r>
        <w:separator/>
      </w:r>
    </w:p>
  </w:footnote>
  <w:footnote w:type="continuationSeparator" w:id="0">
    <w:p w:rsidR="007F5D5E" w:rsidRPr="002D4915" w:rsidRDefault="007F5D5E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C42" w:rsidRDefault="008059D2" w:rsidP="006D7516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D3C4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D3C42" w:rsidRDefault="004D3C4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C42" w:rsidRDefault="004D3C42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0943"/>
      <w:docPartObj>
        <w:docPartGallery w:val="Page Numbers (Top of Page)"/>
        <w:docPartUnique/>
      </w:docPartObj>
    </w:sdtPr>
    <w:sdtContent>
      <w:p w:rsidR="004D3C42" w:rsidRDefault="008059D2">
        <w:pPr>
          <w:pStyle w:val="ae"/>
          <w:jc w:val="center"/>
        </w:pPr>
        <w:r>
          <w:rPr>
            <w:noProof/>
          </w:rPr>
          <w:fldChar w:fldCharType="begin"/>
        </w:r>
        <w:r w:rsidR="004D3C4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D3C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3C42" w:rsidRDefault="004D3C4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1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3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12"/>
  </w:num>
  <w:num w:numId="8">
    <w:abstractNumId w:val="0"/>
  </w:num>
  <w:num w:numId="9">
    <w:abstractNumId w:val="11"/>
  </w:num>
  <w:num w:numId="10">
    <w:abstractNumId w:val="9"/>
  </w:num>
  <w:num w:numId="11">
    <w:abstractNumId w:val="13"/>
  </w:num>
  <w:num w:numId="12">
    <w:abstractNumId w:val="14"/>
  </w:num>
  <w:num w:numId="13">
    <w:abstractNumId w:val="3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6C42"/>
    <w:rsid w:val="00024A40"/>
    <w:rsid w:val="00025973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F1A"/>
    <w:rsid w:val="00066571"/>
    <w:rsid w:val="00070458"/>
    <w:rsid w:val="0007457C"/>
    <w:rsid w:val="00075F0F"/>
    <w:rsid w:val="00080697"/>
    <w:rsid w:val="00081BF9"/>
    <w:rsid w:val="00082175"/>
    <w:rsid w:val="000839B4"/>
    <w:rsid w:val="000849B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4CF3"/>
    <w:rsid w:val="00107C7B"/>
    <w:rsid w:val="0011025D"/>
    <w:rsid w:val="0011336B"/>
    <w:rsid w:val="00117C13"/>
    <w:rsid w:val="00121428"/>
    <w:rsid w:val="001252D4"/>
    <w:rsid w:val="00125FD4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2E64"/>
    <w:rsid w:val="00164B1A"/>
    <w:rsid w:val="001650DB"/>
    <w:rsid w:val="00176B4B"/>
    <w:rsid w:val="00177B8D"/>
    <w:rsid w:val="001806AF"/>
    <w:rsid w:val="0018339B"/>
    <w:rsid w:val="0018372E"/>
    <w:rsid w:val="00183CD6"/>
    <w:rsid w:val="001845D4"/>
    <w:rsid w:val="0018635B"/>
    <w:rsid w:val="00186CBF"/>
    <w:rsid w:val="00187817"/>
    <w:rsid w:val="0019357F"/>
    <w:rsid w:val="00194EC4"/>
    <w:rsid w:val="001A194F"/>
    <w:rsid w:val="001A37E0"/>
    <w:rsid w:val="001B1A3D"/>
    <w:rsid w:val="001B583E"/>
    <w:rsid w:val="001C08DA"/>
    <w:rsid w:val="001C1DBA"/>
    <w:rsid w:val="001C2DAD"/>
    <w:rsid w:val="001C3425"/>
    <w:rsid w:val="001C41B8"/>
    <w:rsid w:val="001C4F21"/>
    <w:rsid w:val="001C5273"/>
    <w:rsid w:val="001C65B7"/>
    <w:rsid w:val="001C7CA8"/>
    <w:rsid w:val="001D16F9"/>
    <w:rsid w:val="001D1B3B"/>
    <w:rsid w:val="001D3CF1"/>
    <w:rsid w:val="001E3F68"/>
    <w:rsid w:val="001E5432"/>
    <w:rsid w:val="001E6C8F"/>
    <w:rsid w:val="001F3832"/>
    <w:rsid w:val="001F58BB"/>
    <w:rsid w:val="002013A2"/>
    <w:rsid w:val="00210B21"/>
    <w:rsid w:val="00212CE7"/>
    <w:rsid w:val="00223A06"/>
    <w:rsid w:val="00225175"/>
    <w:rsid w:val="00226198"/>
    <w:rsid w:val="002270EF"/>
    <w:rsid w:val="00236398"/>
    <w:rsid w:val="00240829"/>
    <w:rsid w:val="00240AE8"/>
    <w:rsid w:val="002423EB"/>
    <w:rsid w:val="00250382"/>
    <w:rsid w:val="00250A23"/>
    <w:rsid w:val="00253CE3"/>
    <w:rsid w:val="00253D56"/>
    <w:rsid w:val="0025449B"/>
    <w:rsid w:val="0025522B"/>
    <w:rsid w:val="002560CE"/>
    <w:rsid w:val="002562A3"/>
    <w:rsid w:val="002567C0"/>
    <w:rsid w:val="002673A3"/>
    <w:rsid w:val="00272E0E"/>
    <w:rsid w:val="0027563D"/>
    <w:rsid w:val="002769E6"/>
    <w:rsid w:val="00283761"/>
    <w:rsid w:val="00285CE8"/>
    <w:rsid w:val="00291AC7"/>
    <w:rsid w:val="0029266D"/>
    <w:rsid w:val="00292988"/>
    <w:rsid w:val="00293FD5"/>
    <w:rsid w:val="00294189"/>
    <w:rsid w:val="00294240"/>
    <w:rsid w:val="002A22A4"/>
    <w:rsid w:val="002A719E"/>
    <w:rsid w:val="002B1A59"/>
    <w:rsid w:val="002B2120"/>
    <w:rsid w:val="002B29DB"/>
    <w:rsid w:val="002B3735"/>
    <w:rsid w:val="002B55BD"/>
    <w:rsid w:val="002B79B2"/>
    <w:rsid w:val="002C7181"/>
    <w:rsid w:val="002D0581"/>
    <w:rsid w:val="002D236B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D95"/>
    <w:rsid w:val="00314E28"/>
    <w:rsid w:val="00316F1C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DFA"/>
    <w:rsid w:val="003B73C8"/>
    <w:rsid w:val="003C5226"/>
    <w:rsid w:val="003C5F3E"/>
    <w:rsid w:val="003D1549"/>
    <w:rsid w:val="003D1597"/>
    <w:rsid w:val="003D2252"/>
    <w:rsid w:val="003D49C3"/>
    <w:rsid w:val="003D4AD9"/>
    <w:rsid w:val="003D52DD"/>
    <w:rsid w:val="003E139A"/>
    <w:rsid w:val="003E3E97"/>
    <w:rsid w:val="003E55FC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52B6F"/>
    <w:rsid w:val="0045568E"/>
    <w:rsid w:val="004569A7"/>
    <w:rsid w:val="004572F6"/>
    <w:rsid w:val="0046244C"/>
    <w:rsid w:val="00465779"/>
    <w:rsid w:val="00467115"/>
    <w:rsid w:val="00481768"/>
    <w:rsid w:val="004830CC"/>
    <w:rsid w:val="004859DB"/>
    <w:rsid w:val="00486F54"/>
    <w:rsid w:val="00487590"/>
    <w:rsid w:val="00487D3C"/>
    <w:rsid w:val="00490658"/>
    <w:rsid w:val="004910F4"/>
    <w:rsid w:val="004924DF"/>
    <w:rsid w:val="00492E4D"/>
    <w:rsid w:val="004A0F47"/>
    <w:rsid w:val="004A2C19"/>
    <w:rsid w:val="004A5F4F"/>
    <w:rsid w:val="004A754D"/>
    <w:rsid w:val="004B0DED"/>
    <w:rsid w:val="004B0F50"/>
    <w:rsid w:val="004B4D79"/>
    <w:rsid w:val="004B6A2D"/>
    <w:rsid w:val="004C0EC5"/>
    <w:rsid w:val="004C0FF0"/>
    <w:rsid w:val="004C1E94"/>
    <w:rsid w:val="004C46AC"/>
    <w:rsid w:val="004D2A03"/>
    <w:rsid w:val="004D3C42"/>
    <w:rsid w:val="004D51EC"/>
    <w:rsid w:val="004D6097"/>
    <w:rsid w:val="004D66DD"/>
    <w:rsid w:val="004D77D3"/>
    <w:rsid w:val="004E0263"/>
    <w:rsid w:val="004E3949"/>
    <w:rsid w:val="004E4FE5"/>
    <w:rsid w:val="004F4930"/>
    <w:rsid w:val="004F4B9B"/>
    <w:rsid w:val="004F64C3"/>
    <w:rsid w:val="004F7164"/>
    <w:rsid w:val="00502206"/>
    <w:rsid w:val="00502E36"/>
    <w:rsid w:val="005044BA"/>
    <w:rsid w:val="0051311A"/>
    <w:rsid w:val="0051389B"/>
    <w:rsid w:val="00513ADA"/>
    <w:rsid w:val="00516ECD"/>
    <w:rsid w:val="0052067E"/>
    <w:rsid w:val="00520D1C"/>
    <w:rsid w:val="005229E4"/>
    <w:rsid w:val="0052391F"/>
    <w:rsid w:val="00524FD7"/>
    <w:rsid w:val="0052625F"/>
    <w:rsid w:val="0053004C"/>
    <w:rsid w:val="00531109"/>
    <w:rsid w:val="00535A38"/>
    <w:rsid w:val="005368E2"/>
    <w:rsid w:val="00537354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63785"/>
    <w:rsid w:val="0056645C"/>
    <w:rsid w:val="00567281"/>
    <w:rsid w:val="00567648"/>
    <w:rsid w:val="00570349"/>
    <w:rsid w:val="00570D89"/>
    <w:rsid w:val="005726B7"/>
    <w:rsid w:val="00573C2D"/>
    <w:rsid w:val="00583206"/>
    <w:rsid w:val="005838A9"/>
    <w:rsid w:val="005877D0"/>
    <w:rsid w:val="00590A0D"/>
    <w:rsid w:val="0059168A"/>
    <w:rsid w:val="00593B95"/>
    <w:rsid w:val="00594334"/>
    <w:rsid w:val="005A0A7B"/>
    <w:rsid w:val="005A4424"/>
    <w:rsid w:val="005A7EC0"/>
    <w:rsid w:val="005B00AD"/>
    <w:rsid w:val="005B1C80"/>
    <w:rsid w:val="005B6198"/>
    <w:rsid w:val="005B7C8C"/>
    <w:rsid w:val="005D2924"/>
    <w:rsid w:val="005D2E25"/>
    <w:rsid w:val="005D654C"/>
    <w:rsid w:val="005D70C0"/>
    <w:rsid w:val="005D751B"/>
    <w:rsid w:val="005D7C24"/>
    <w:rsid w:val="005E2D53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308EC"/>
    <w:rsid w:val="00631F45"/>
    <w:rsid w:val="00633753"/>
    <w:rsid w:val="00634E0D"/>
    <w:rsid w:val="0063591F"/>
    <w:rsid w:val="00635FDB"/>
    <w:rsid w:val="0064112C"/>
    <w:rsid w:val="006514C0"/>
    <w:rsid w:val="006568A0"/>
    <w:rsid w:val="00665239"/>
    <w:rsid w:val="006655B6"/>
    <w:rsid w:val="006666B0"/>
    <w:rsid w:val="00666DC9"/>
    <w:rsid w:val="00667517"/>
    <w:rsid w:val="00672DF1"/>
    <w:rsid w:val="00675536"/>
    <w:rsid w:val="00680116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B142B"/>
    <w:rsid w:val="006B301C"/>
    <w:rsid w:val="006B4B2B"/>
    <w:rsid w:val="006C5094"/>
    <w:rsid w:val="006D0CC6"/>
    <w:rsid w:val="006D3CF2"/>
    <w:rsid w:val="006D7516"/>
    <w:rsid w:val="006E0699"/>
    <w:rsid w:val="006E12F4"/>
    <w:rsid w:val="006E4B51"/>
    <w:rsid w:val="006E68CE"/>
    <w:rsid w:val="006E6C8D"/>
    <w:rsid w:val="0070390C"/>
    <w:rsid w:val="00703AF6"/>
    <w:rsid w:val="00705E5C"/>
    <w:rsid w:val="00712103"/>
    <w:rsid w:val="007121B3"/>
    <w:rsid w:val="0074185B"/>
    <w:rsid w:val="00741E2D"/>
    <w:rsid w:val="007510E6"/>
    <w:rsid w:val="00751364"/>
    <w:rsid w:val="00752AA6"/>
    <w:rsid w:val="00755578"/>
    <w:rsid w:val="00756FFA"/>
    <w:rsid w:val="00760C6B"/>
    <w:rsid w:val="0076300F"/>
    <w:rsid w:val="007641AE"/>
    <w:rsid w:val="00767017"/>
    <w:rsid w:val="0077518D"/>
    <w:rsid w:val="0078010C"/>
    <w:rsid w:val="00780D5F"/>
    <w:rsid w:val="007810AA"/>
    <w:rsid w:val="0078273D"/>
    <w:rsid w:val="00784D80"/>
    <w:rsid w:val="00791073"/>
    <w:rsid w:val="007919F5"/>
    <w:rsid w:val="00797D7A"/>
    <w:rsid w:val="007A0FBB"/>
    <w:rsid w:val="007A1631"/>
    <w:rsid w:val="007A2411"/>
    <w:rsid w:val="007A34EE"/>
    <w:rsid w:val="007A5BED"/>
    <w:rsid w:val="007A6D61"/>
    <w:rsid w:val="007B1520"/>
    <w:rsid w:val="007B3AC9"/>
    <w:rsid w:val="007B586B"/>
    <w:rsid w:val="007B7D4D"/>
    <w:rsid w:val="007C0F7B"/>
    <w:rsid w:val="007C1018"/>
    <w:rsid w:val="007C22C8"/>
    <w:rsid w:val="007C4E74"/>
    <w:rsid w:val="007C579E"/>
    <w:rsid w:val="007C6953"/>
    <w:rsid w:val="007D0236"/>
    <w:rsid w:val="007D54CC"/>
    <w:rsid w:val="007E125C"/>
    <w:rsid w:val="007E1D7C"/>
    <w:rsid w:val="007E321C"/>
    <w:rsid w:val="007E4CB0"/>
    <w:rsid w:val="007E5577"/>
    <w:rsid w:val="007E6002"/>
    <w:rsid w:val="007F1EA9"/>
    <w:rsid w:val="007F22BA"/>
    <w:rsid w:val="007F2A0D"/>
    <w:rsid w:val="007F549C"/>
    <w:rsid w:val="007F5858"/>
    <w:rsid w:val="007F5D5E"/>
    <w:rsid w:val="007F7BE9"/>
    <w:rsid w:val="007F7E91"/>
    <w:rsid w:val="00802039"/>
    <w:rsid w:val="0080261E"/>
    <w:rsid w:val="008028C0"/>
    <w:rsid w:val="00802C29"/>
    <w:rsid w:val="008059D2"/>
    <w:rsid w:val="008115CD"/>
    <w:rsid w:val="00812D87"/>
    <w:rsid w:val="008136DA"/>
    <w:rsid w:val="00817747"/>
    <w:rsid w:val="00820DDC"/>
    <w:rsid w:val="008241ED"/>
    <w:rsid w:val="00826271"/>
    <w:rsid w:val="00835A80"/>
    <w:rsid w:val="00844701"/>
    <w:rsid w:val="00844806"/>
    <w:rsid w:val="00846863"/>
    <w:rsid w:val="00851F07"/>
    <w:rsid w:val="00855736"/>
    <w:rsid w:val="00857DEE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941"/>
    <w:rsid w:val="008C0EFB"/>
    <w:rsid w:val="008C42C8"/>
    <w:rsid w:val="008C5312"/>
    <w:rsid w:val="008D613B"/>
    <w:rsid w:val="008E7484"/>
    <w:rsid w:val="008F11DF"/>
    <w:rsid w:val="008F418D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7582"/>
    <w:rsid w:val="00917608"/>
    <w:rsid w:val="00920749"/>
    <w:rsid w:val="00920FF3"/>
    <w:rsid w:val="00923F31"/>
    <w:rsid w:val="00926E63"/>
    <w:rsid w:val="00927803"/>
    <w:rsid w:val="009321E7"/>
    <w:rsid w:val="00932F4E"/>
    <w:rsid w:val="00933461"/>
    <w:rsid w:val="009335F4"/>
    <w:rsid w:val="00935A21"/>
    <w:rsid w:val="00936882"/>
    <w:rsid w:val="0094006C"/>
    <w:rsid w:val="00940197"/>
    <w:rsid w:val="009403B7"/>
    <w:rsid w:val="00943BBE"/>
    <w:rsid w:val="009476E4"/>
    <w:rsid w:val="0095012A"/>
    <w:rsid w:val="0095025D"/>
    <w:rsid w:val="009536B0"/>
    <w:rsid w:val="0095574F"/>
    <w:rsid w:val="0095710E"/>
    <w:rsid w:val="00964DB7"/>
    <w:rsid w:val="00965C90"/>
    <w:rsid w:val="00967FED"/>
    <w:rsid w:val="00970446"/>
    <w:rsid w:val="00970F60"/>
    <w:rsid w:val="0097469A"/>
    <w:rsid w:val="009832D5"/>
    <w:rsid w:val="00983D69"/>
    <w:rsid w:val="009912DD"/>
    <w:rsid w:val="009949A9"/>
    <w:rsid w:val="009A3A5A"/>
    <w:rsid w:val="009A40AB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7AA7"/>
    <w:rsid w:val="009D0470"/>
    <w:rsid w:val="009D389C"/>
    <w:rsid w:val="009D758D"/>
    <w:rsid w:val="009E0C6B"/>
    <w:rsid w:val="009E0DAA"/>
    <w:rsid w:val="009E1363"/>
    <w:rsid w:val="009E3FEA"/>
    <w:rsid w:val="009E5600"/>
    <w:rsid w:val="009F02EB"/>
    <w:rsid w:val="009F4C94"/>
    <w:rsid w:val="00A0056D"/>
    <w:rsid w:val="00A0146A"/>
    <w:rsid w:val="00A026A9"/>
    <w:rsid w:val="00A23CE5"/>
    <w:rsid w:val="00A24C04"/>
    <w:rsid w:val="00A26305"/>
    <w:rsid w:val="00A26596"/>
    <w:rsid w:val="00A30821"/>
    <w:rsid w:val="00A348AD"/>
    <w:rsid w:val="00A3684D"/>
    <w:rsid w:val="00A40D22"/>
    <w:rsid w:val="00A4164D"/>
    <w:rsid w:val="00A469C7"/>
    <w:rsid w:val="00A476EC"/>
    <w:rsid w:val="00A50D56"/>
    <w:rsid w:val="00A548E7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809A4"/>
    <w:rsid w:val="00A81916"/>
    <w:rsid w:val="00A82D66"/>
    <w:rsid w:val="00A87DEE"/>
    <w:rsid w:val="00A92133"/>
    <w:rsid w:val="00AA0FCA"/>
    <w:rsid w:val="00AA55F3"/>
    <w:rsid w:val="00AB2E5B"/>
    <w:rsid w:val="00AB5EE7"/>
    <w:rsid w:val="00AB6A07"/>
    <w:rsid w:val="00AC4A46"/>
    <w:rsid w:val="00AC768E"/>
    <w:rsid w:val="00AC7694"/>
    <w:rsid w:val="00AD2451"/>
    <w:rsid w:val="00AD49D3"/>
    <w:rsid w:val="00AD6481"/>
    <w:rsid w:val="00AD7453"/>
    <w:rsid w:val="00AD7975"/>
    <w:rsid w:val="00AE0B7D"/>
    <w:rsid w:val="00AE1E55"/>
    <w:rsid w:val="00AE4C43"/>
    <w:rsid w:val="00AE5A01"/>
    <w:rsid w:val="00AF2E02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364D"/>
    <w:rsid w:val="00B36B76"/>
    <w:rsid w:val="00B41238"/>
    <w:rsid w:val="00B42214"/>
    <w:rsid w:val="00B42802"/>
    <w:rsid w:val="00B43E80"/>
    <w:rsid w:val="00B45797"/>
    <w:rsid w:val="00B46B61"/>
    <w:rsid w:val="00B511C9"/>
    <w:rsid w:val="00B54966"/>
    <w:rsid w:val="00B55C4E"/>
    <w:rsid w:val="00B57B49"/>
    <w:rsid w:val="00B61AE8"/>
    <w:rsid w:val="00B64720"/>
    <w:rsid w:val="00B64DFC"/>
    <w:rsid w:val="00B658FD"/>
    <w:rsid w:val="00B659E8"/>
    <w:rsid w:val="00B66AD7"/>
    <w:rsid w:val="00B7109F"/>
    <w:rsid w:val="00B759BF"/>
    <w:rsid w:val="00B81A7A"/>
    <w:rsid w:val="00B82E82"/>
    <w:rsid w:val="00B83A8B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6A0A"/>
    <w:rsid w:val="00BD3443"/>
    <w:rsid w:val="00BE0023"/>
    <w:rsid w:val="00BE0B0A"/>
    <w:rsid w:val="00BE22A7"/>
    <w:rsid w:val="00BE3559"/>
    <w:rsid w:val="00BE5ED8"/>
    <w:rsid w:val="00BE651A"/>
    <w:rsid w:val="00BF11D7"/>
    <w:rsid w:val="00BF26B4"/>
    <w:rsid w:val="00BF47C8"/>
    <w:rsid w:val="00BF49D6"/>
    <w:rsid w:val="00C01B10"/>
    <w:rsid w:val="00C02AD1"/>
    <w:rsid w:val="00C12F06"/>
    <w:rsid w:val="00C17DD9"/>
    <w:rsid w:val="00C203DE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548C"/>
    <w:rsid w:val="00C8224D"/>
    <w:rsid w:val="00C83C6F"/>
    <w:rsid w:val="00C8466B"/>
    <w:rsid w:val="00C8507C"/>
    <w:rsid w:val="00C872C0"/>
    <w:rsid w:val="00C93041"/>
    <w:rsid w:val="00C933AA"/>
    <w:rsid w:val="00C95571"/>
    <w:rsid w:val="00C97906"/>
    <w:rsid w:val="00CA04C7"/>
    <w:rsid w:val="00CA4838"/>
    <w:rsid w:val="00CA5AFE"/>
    <w:rsid w:val="00CA5D7C"/>
    <w:rsid w:val="00CB02F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3C28"/>
    <w:rsid w:val="00CC3ED4"/>
    <w:rsid w:val="00CC740A"/>
    <w:rsid w:val="00CC79B4"/>
    <w:rsid w:val="00CD5CDC"/>
    <w:rsid w:val="00CD6460"/>
    <w:rsid w:val="00CE6FE5"/>
    <w:rsid w:val="00CF084A"/>
    <w:rsid w:val="00CF1D19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3DB9"/>
    <w:rsid w:val="00D3074F"/>
    <w:rsid w:val="00D3156B"/>
    <w:rsid w:val="00D3421A"/>
    <w:rsid w:val="00D34B96"/>
    <w:rsid w:val="00D3562A"/>
    <w:rsid w:val="00D37294"/>
    <w:rsid w:val="00D42399"/>
    <w:rsid w:val="00D45721"/>
    <w:rsid w:val="00D46945"/>
    <w:rsid w:val="00D470BA"/>
    <w:rsid w:val="00D5025F"/>
    <w:rsid w:val="00D52F03"/>
    <w:rsid w:val="00D54EB0"/>
    <w:rsid w:val="00D57BDC"/>
    <w:rsid w:val="00D629C1"/>
    <w:rsid w:val="00D649E0"/>
    <w:rsid w:val="00D7197B"/>
    <w:rsid w:val="00D72327"/>
    <w:rsid w:val="00D75079"/>
    <w:rsid w:val="00D835E2"/>
    <w:rsid w:val="00D8568F"/>
    <w:rsid w:val="00D85A19"/>
    <w:rsid w:val="00D8632B"/>
    <w:rsid w:val="00D87F3C"/>
    <w:rsid w:val="00D9348D"/>
    <w:rsid w:val="00D95AD9"/>
    <w:rsid w:val="00D95F55"/>
    <w:rsid w:val="00D97895"/>
    <w:rsid w:val="00DA2071"/>
    <w:rsid w:val="00DB0C4D"/>
    <w:rsid w:val="00DB300F"/>
    <w:rsid w:val="00DB4AF6"/>
    <w:rsid w:val="00DB5FBC"/>
    <w:rsid w:val="00DC0499"/>
    <w:rsid w:val="00DC2D8F"/>
    <w:rsid w:val="00DD196B"/>
    <w:rsid w:val="00DD3AFC"/>
    <w:rsid w:val="00DD4020"/>
    <w:rsid w:val="00DD5994"/>
    <w:rsid w:val="00DD59FF"/>
    <w:rsid w:val="00DD652D"/>
    <w:rsid w:val="00DE6237"/>
    <w:rsid w:val="00DE7C68"/>
    <w:rsid w:val="00E00277"/>
    <w:rsid w:val="00E035E5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20B1"/>
    <w:rsid w:val="00E45871"/>
    <w:rsid w:val="00E46BC0"/>
    <w:rsid w:val="00E5081B"/>
    <w:rsid w:val="00E51DD4"/>
    <w:rsid w:val="00E53775"/>
    <w:rsid w:val="00E56594"/>
    <w:rsid w:val="00E761A0"/>
    <w:rsid w:val="00E800A1"/>
    <w:rsid w:val="00E836FC"/>
    <w:rsid w:val="00E9147F"/>
    <w:rsid w:val="00E93990"/>
    <w:rsid w:val="00E944F7"/>
    <w:rsid w:val="00E9766A"/>
    <w:rsid w:val="00EA25FE"/>
    <w:rsid w:val="00EA2D87"/>
    <w:rsid w:val="00EA3F53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10FBF"/>
    <w:rsid w:val="00F12B1B"/>
    <w:rsid w:val="00F15EFB"/>
    <w:rsid w:val="00F21BAD"/>
    <w:rsid w:val="00F22D3B"/>
    <w:rsid w:val="00F23054"/>
    <w:rsid w:val="00F26F86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7E51"/>
    <w:rsid w:val="00F40679"/>
    <w:rsid w:val="00F43F67"/>
    <w:rsid w:val="00F458B6"/>
    <w:rsid w:val="00F45B78"/>
    <w:rsid w:val="00F63C00"/>
    <w:rsid w:val="00F67719"/>
    <w:rsid w:val="00F67C11"/>
    <w:rsid w:val="00F70B68"/>
    <w:rsid w:val="00F73DDD"/>
    <w:rsid w:val="00F7581E"/>
    <w:rsid w:val="00F7713E"/>
    <w:rsid w:val="00F80689"/>
    <w:rsid w:val="00F80B3F"/>
    <w:rsid w:val="00F81BC0"/>
    <w:rsid w:val="00F826EC"/>
    <w:rsid w:val="00F854A7"/>
    <w:rsid w:val="00F86BEA"/>
    <w:rsid w:val="00F87355"/>
    <w:rsid w:val="00F901B5"/>
    <w:rsid w:val="00F90553"/>
    <w:rsid w:val="00F90E92"/>
    <w:rsid w:val="00F9114F"/>
    <w:rsid w:val="00F91F09"/>
    <w:rsid w:val="00F94AE5"/>
    <w:rsid w:val="00FA1D71"/>
    <w:rsid w:val="00FA3760"/>
    <w:rsid w:val="00FA3FF6"/>
    <w:rsid w:val="00FA52A8"/>
    <w:rsid w:val="00FA67FD"/>
    <w:rsid w:val="00FB2C63"/>
    <w:rsid w:val="00FB45D7"/>
    <w:rsid w:val="00FB4B22"/>
    <w:rsid w:val="00FB4DCA"/>
    <w:rsid w:val="00FC2DCA"/>
    <w:rsid w:val="00FC411A"/>
    <w:rsid w:val="00FC4391"/>
    <w:rsid w:val="00FC5481"/>
    <w:rsid w:val="00FD4C5E"/>
    <w:rsid w:val="00FE1BD4"/>
    <w:rsid w:val="00FE610C"/>
    <w:rsid w:val="00FE7448"/>
    <w:rsid w:val="00FF309F"/>
    <w:rsid w:val="00FF4C36"/>
    <w:rsid w:val="00FF6B1D"/>
    <w:rsid w:val="00FF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5FA7CF1AE852D67706F52FC3AC282106B09CA6CDA1BC51C7AD5C6005E5420896723C0F393B303DDA9E76945FF8F764C08F0A9273DE300321De0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408E05B5D5C33A6BB4DAFC66FC463308E250D692DE9EDBEAE9089518CFF0367FFFF94B368BFD6D021BE20EB4899DDD7FBFA4299AD941CFF2FH1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8E05B5D5C33A6BB4DAFC66FC463308E250D692DE9EDBEAE9089518CFF0367FFFF94B368BFD6D021BE20EB4899DDD7FBFA4299AD941CFF2FH1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9B632-ECAE-4192-A9B5-3B3D6D5E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1</TotalTime>
  <Pages>10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kovaleva_na</cp:lastModifiedBy>
  <cp:revision>2</cp:revision>
  <cp:lastPrinted>2020-05-13T13:39:00Z</cp:lastPrinted>
  <dcterms:created xsi:type="dcterms:W3CDTF">2020-05-13T14:27:00Z</dcterms:created>
  <dcterms:modified xsi:type="dcterms:W3CDTF">2020-05-13T14:27:00Z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