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724E7D" w:rsidRPr="008225B4" w:rsidRDefault="0079668A" w:rsidP="00724E7D">
      <w:pPr>
        <w:spacing w:line="360" w:lineRule="auto"/>
        <w:jc w:val="both"/>
        <w:rPr>
          <w:sz w:val="28"/>
          <w:szCs w:val="28"/>
        </w:rPr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-887095</wp:posOffset>
                </wp:positionH>
                <wp:positionV relativeFrom="paragraph">
                  <wp:posOffset>-606425</wp:posOffset>
                </wp:positionV>
                <wp:extent cx="7543800" cy="2555240"/>
                <wp:effectExtent l="0" t="0" r="0" b="0"/>
                <wp:wrapSquare wrapText="bothSides"/>
                <wp:docPr id="6" name="Полотн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868670" y="2142490"/>
                            <a:ext cx="119062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24E7D" w:rsidRPr="007C0A03" w:rsidRDefault="00724E7D" w:rsidP="00724E7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887095" y="2184400"/>
                            <a:ext cx="18288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24E7D" w:rsidRPr="007C0A03" w:rsidRDefault="00724E7D" w:rsidP="00724E7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4" o:spid="_x0000_s1026" editas="canvas" style="position:absolute;left:0;text-align:left;margin-left:-69.85pt;margin-top:-47.75pt;width:594pt;height:201.2pt;z-index:251657728" coordsize="75438,25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5438;height:25552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58686;top:21424;width:11906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wV8MA&#10;AADaAAAADwAAAGRycy9kb3ducmV2LnhtbESP0WrCQBRE34X+w3ILvkizqWhso5tQCy2+mvoBN9lr&#10;EszeDdnVxL/vFgo+DjNzhtnlk+nEjQbXWlbwGsUgiCurW64VnH6+Xt5AOI+ssbNMCu7kIM+eZjtM&#10;tR35SLfC1yJA2KWooPG+T6V0VUMGXWR74uCd7WDQBznUUg84Brjp5DKOE2mw5bDQYE+fDVWX4moU&#10;nA/jYv0+lt/+tDmukj22m9LelZo/Tx9bEJ4m/wj/tw9awQr+ro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wV8MAAADaAAAADwAAAAAAAAAAAAAAAACYAgAAZHJzL2Rv&#10;d25yZXYueG1sUEsFBgAAAAAEAAQA9QAAAIgDAAAAAA==&#10;" stroked="f">
                  <v:textbox>
                    <w:txbxContent>
                      <w:p w:rsidR="00724E7D" w:rsidRPr="007C0A03" w:rsidRDefault="00724E7D" w:rsidP="00724E7D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 id="Text Box 9" o:spid="_x0000_s1029" type="#_x0000_t202" style="position:absolute;left:8870;top:21844;width:18288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VzMMA&#10;AADaAAAADwAAAGRycy9kb3ducmV2LnhtbESP0WrCQBRE34X+w3ILvojZVGpso5tQCy2+Gv2Am+w1&#10;CWbvhuxq4t93C4U+DjNzhtnlk+nEnQbXWlbwEsUgiCurW64VnE9fyzcQziNr7CyTggc5yLOn2Q5T&#10;bUc+0r3wtQgQdikqaLzvUyld1ZBBF9meOHgXOxj0QQ611AOOAW46uYrjRBpsOSw02NNnQ9W1uBkF&#10;l8O4WL+P5bc/b46vyR7bTWkfSs2fp48tCE+T/w//tQ9awRp+r4Qb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WVzMMAAADaAAAADwAAAAAAAAAAAAAAAACYAgAAZHJzL2Rv&#10;d25yZXYueG1sUEsFBgAAAAAEAAQA9QAAAIgDAAAAAA==&#10;" stroked="f">
                  <v:textbox>
                    <w:txbxContent>
                      <w:p w:rsidR="00724E7D" w:rsidRPr="007C0A03" w:rsidRDefault="00724E7D" w:rsidP="00724E7D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-887095</wp:posOffset>
                </wp:positionH>
                <wp:positionV relativeFrom="page">
                  <wp:posOffset>269875</wp:posOffset>
                </wp:positionV>
                <wp:extent cx="7560310" cy="216027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2160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E7D" w:rsidRDefault="0079668A" w:rsidP="00724E7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61975" cy="590550"/>
                                  <wp:effectExtent l="0" t="0" r="9525" b="0"/>
                                  <wp:docPr id="2" name="Рисунок 2" descr="Герб_СПб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 descr="Герб_СПб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590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24E7D" w:rsidRPr="002B3485" w:rsidRDefault="00724E7D" w:rsidP="00724E7D">
                            <w:pPr>
                              <w:spacing w:before="60" w:after="60"/>
                              <w:jc w:val="center"/>
                              <w:rPr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caps/>
                                <w:sz w:val="28"/>
                                <w:szCs w:val="28"/>
                              </w:rPr>
                              <w:t>пРАВИТЕЛЬСТВО санкт-петербурга</w:t>
                            </w:r>
                          </w:p>
                          <w:p w:rsidR="00724E7D" w:rsidRPr="002B3485" w:rsidRDefault="00724E7D" w:rsidP="00724E7D">
                            <w:pPr>
                              <w:jc w:val="center"/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t xml:space="preserve">администрация Выборгского </w:t>
                            </w: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br/>
                              <w:t>района Санкт-Петербурга</w:t>
                            </w:r>
                          </w:p>
                          <w:p w:rsidR="00724E7D" w:rsidRDefault="00724E7D" w:rsidP="00724E7D">
                            <w:pPr>
                              <w:spacing w:before="6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Р А С П О Р Я Ж Е Н И Е</w:t>
                            </w:r>
                          </w:p>
                          <w:p w:rsidR="00724E7D" w:rsidRPr="007B5378" w:rsidRDefault="00724E7D" w:rsidP="00724E7D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7B5378">
                              <w:rPr>
                                <w:vertAlign w:val="superscript"/>
                              </w:rPr>
                              <w:t>ОКУД</w:t>
                            </w:r>
                          </w:p>
                          <w:p w:rsidR="00724E7D" w:rsidRDefault="00724E7D" w:rsidP="00724E7D">
                            <w:pPr>
                              <w:ind w:firstLine="1134"/>
                              <w:jc w:val="both"/>
                            </w:pPr>
                          </w:p>
                          <w:p w:rsidR="00724E7D" w:rsidRDefault="00724E7D" w:rsidP="00724E7D">
                            <w:pPr>
                              <w:ind w:firstLine="1276"/>
                              <w:jc w:val="both"/>
                            </w:pPr>
                            <w:r>
                              <w:t>___________________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2B3485"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  <w:r>
                              <w:t xml:space="preserve"> ________________</w:t>
                            </w:r>
                          </w:p>
                          <w:p w:rsidR="00724E7D" w:rsidRDefault="00724E7D" w:rsidP="00724E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left:0;text-align:left;margin-left:-69.85pt;margin-top:21.25pt;width:595.3pt;height:170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" o:allowincell="f" filled="f" stroked="f">
                <v:textbox>
                  <w:txbxContent>
                    <w:p w:rsidR="00724E7D" w:rsidRDefault="0079668A" w:rsidP="00724E7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61975" cy="590550"/>
                            <wp:effectExtent l="0" t="0" r="9525" b="0"/>
                            <wp:docPr id="2" name="Рисунок 2" descr="Герб_СПб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 descr="Герб_СПб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590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24E7D" w:rsidRPr="002B3485" w:rsidRDefault="00724E7D" w:rsidP="00724E7D">
                      <w:pPr>
                        <w:spacing w:before="60" w:after="60"/>
                        <w:jc w:val="center"/>
                        <w:rPr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caps/>
                          <w:sz w:val="28"/>
                          <w:szCs w:val="28"/>
                        </w:rPr>
                        <w:t>пРАВИТЕЛЬСТВО санкт-петербурга</w:t>
                      </w:r>
                    </w:p>
                    <w:p w:rsidR="00724E7D" w:rsidRPr="002B3485" w:rsidRDefault="00724E7D" w:rsidP="00724E7D">
                      <w:pPr>
                        <w:jc w:val="center"/>
                        <w:rPr>
                          <w:b/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t xml:space="preserve">администрация Выборгского </w:t>
                      </w: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br/>
                        <w:t>района Санкт-Петербурга</w:t>
                      </w:r>
                    </w:p>
                    <w:p w:rsidR="00724E7D" w:rsidRDefault="00724E7D" w:rsidP="00724E7D">
                      <w:pPr>
                        <w:spacing w:before="60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Р А С П О Р Я Ж Е Н И Е</w:t>
                      </w:r>
                    </w:p>
                    <w:p w:rsidR="00724E7D" w:rsidRPr="007B5378" w:rsidRDefault="00724E7D" w:rsidP="00724E7D">
                      <w:pPr>
                        <w:rPr>
                          <w:vertAlign w:val="superscript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7B5378">
                        <w:rPr>
                          <w:vertAlign w:val="superscript"/>
                        </w:rPr>
                        <w:t>ОКУД</w:t>
                      </w:r>
                    </w:p>
                    <w:p w:rsidR="00724E7D" w:rsidRDefault="00724E7D" w:rsidP="00724E7D">
                      <w:pPr>
                        <w:ind w:firstLine="1134"/>
                        <w:jc w:val="both"/>
                      </w:pPr>
                    </w:p>
                    <w:p w:rsidR="00724E7D" w:rsidRDefault="00724E7D" w:rsidP="00724E7D">
                      <w:pPr>
                        <w:ind w:firstLine="1276"/>
                        <w:jc w:val="both"/>
                      </w:pPr>
                      <w:r>
                        <w:t>___________________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2B3485">
                        <w:rPr>
                          <w:sz w:val="28"/>
                          <w:szCs w:val="28"/>
                        </w:rPr>
                        <w:t>№</w:t>
                      </w:r>
                      <w:r>
                        <w:t xml:space="preserve"> ________________</w:t>
                      </w:r>
                    </w:p>
                    <w:p w:rsidR="00724E7D" w:rsidRDefault="00724E7D" w:rsidP="00724E7D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>
                <wp:extent cx="2667000" cy="781050"/>
                <wp:effectExtent l="0" t="0" r="0" b="0"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E9B" w:rsidRPr="00A31FB3" w:rsidRDefault="002F7E9B" w:rsidP="002F7E9B">
                            <w:pPr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FC4B8F">
                              <w:rPr>
                                <w:b/>
                                <w:sz w:val="28"/>
                                <w:szCs w:val="28"/>
                              </w:rPr>
                              <w:t>О внесении изменений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в распоряжение </w:t>
                            </w:r>
                            <w:r w:rsidRPr="00FC4B8F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администрации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    </w:t>
                            </w:r>
                            <w:r w:rsidR="004764C2" w:rsidRPr="004764C2">
                              <w:rPr>
                                <w:b/>
                                <w:sz w:val="28"/>
                                <w:szCs w:val="28"/>
                              </w:rPr>
                              <w:t>31.01.2011 № 98</w:t>
                            </w:r>
                          </w:p>
                          <w:p w:rsidR="00724E7D" w:rsidRPr="00A31FB3" w:rsidRDefault="00724E7D" w:rsidP="0041687B">
                            <w:pPr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0" o:spid="_x0000_s1031" type="#_x0000_t202" style="width:210pt;height:6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" filled="f" stroked="f">
                <v:textbox>
                  <w:txbxContent>
                    <w:p w:rsidR="002F7E9B" w:rsidRPr="00A31FB3" w:rsidRDefault="002F7E9B" w:rsidP="002F7E9B">
                      <w:pPr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 w:rsidRPr="00FC4B8F">
                        <w:rPr>
                          <w:b/>
                          <w:sz w:val="28"/>
                          <w:szCs w:val="28"/>
                        </w:rPr>
                        <w:t>О внесении изменений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в распоряжение </w:t>
                      </w:r>
                      <w:r w:rsidRPr="00FC4B8F">
                        <w:rPr>
                          <w:b/>
                          <w:sz w:val="28"/>
                          <w:szCs w:val="28"/>
                        </w:rPr>
                        <w:t xml:space="preserve">администрации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            </w:t>
                      </w:r>
                      <w:r w:rsidR="004764C2" w:rsidRPr="004764C2">
                        <w:rPr>
                          <w:b/>
                          <w:sz w:val="28"/>
                          <w:szCs w:val="28"/>
                        </w:rPr>
                        <w:t>31.01.2011 № 98</w:t>
                      </w:r>
                    </w:p>
                    <w:p w:rsidR="00724E7D" w:rsidRPr="00A31FB3" w:rsidRDefault="00724E7D" w:rsidP="0041687B">
                      <w:pPr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724E7D" w:rsidRDefault="00724E7D" w:rsidP="00724E7D">
      <w:pPr>
        <w:ind w:firstLine="709"/>
        <w:rPr>
          <w:sz w:val="28"/>
        </w:rPr>
      </w:pPr>
    </w:p>
    <w:p w:rsidR="0041687B" w:rsidRDefault="0041687B" w:rsidP="00724E7D">
      <w:pPr>
        <w:ind w:firstLine="709"/>
        <w:rPr>
          <w:sz w:val="28"/>
        </w:rPr>
      </w:pPr>
    </w:p>
    <w:p w:rsidR="002F7E9B" w:rsidRPr="002F7E9B" w:rsidRDefault="002F7E9B" w:rsidP="002F7E9B">
      <w:pPr>
        <w:pStyle w:val="a5"/>
        <w:ind w:firstLine="567"/>
        <w:jc w:val="both"/>
        <w:rPr>
          <w:sz w:val="28"/>
          <w:szCs w:val="28"/>
        </w:rPr>
      </w:pPr>
      <w:r w:rsidRPr="002F7E9B">
        <w:rPr>
          <w:sz w:val="28"/>
          <w:szCs w:val="28"/>
        </w:rPr>
        <w:t xml:space="preserve">1. </w:t>
      </w:r>
      <w:r w:rsidR="004764C2" w:rsidRPr="004764C2">
        <w:rPr>
          <w:sz w:val="28"/>
          <w:szCs w:val="28"/>
        </w:rPr>
        <w:t>Внести в распоряжение администрации Выборгского района Санкт-Петербурга от 31.01.2011 № 98 «О реализации Закона                                Санкт-Петербурга «Об административных правонарушениях</w:t>
      </w:r>
      <w:r w:rsidR="004764C2">
        <w:rPr>
          <w:sz w:val="28"/>
          <w:szCs w:val="28"/>
        </w:rPr>
        <w:t xml:space="preserve"> </w:t>
      </w:r>
      <w:r w:rsidR="004764C2" w:rsidRPr="004764C2">
        <w:rPr>
          <w:sz w:val="28"/>
          <w:szCs w:val="28"/>
        </w:rPr>
        <w:t>в Санкт-Петербурге» (далее</w:t>
      </w:r>
      <w:r w:rsidR="004764C2">
        <w:rPr>
          <w:sz w:val="28"/>
          <w:szCs w:val="28"/>
        </w:rPr>
        <w:t xml:space="preserve"> – </w:t>
      </w:r>
      <w:r w:rsidR="004764C2" w:rsidRPr="004764C2">
        <w:rPr>
          <w:sz w:val="28"/>
          <w:szCs w:val="28"/>
        </w:rPr>
        <w:t>распоряжение) следующие изменения:</w:t>
      </w:r>
    </w:p>
    <w:p w:rsidR="00F056D6" w:rsidRDefault="00F056D6" w:rsidP="0091288B">
      <w:pPr>
        <w:ind w:firstLine="567"/>
        <w:jc w:val="both"/>
        <w:rPr>
          <w:sz w:val="28"/>
        </w:rPr>
      </w:pPr>
      <w:r>
        <w:rPr>
          <w:sz w:val="28"/>
        </w:rPr>
        <w:t>1.1. Изложить пункт 4.1 распоряжения в следующей редакции:</w:t>
      </w:r>
    </w:p>
    <w:p w:rsidR="00F056D6" w:rsidRPr="0047474F" w:rsidRDefault="00F056D6" w:rsidP="00F056D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47474F">
        <w:rPr>
          <w:sz w:val="28"/>
        </w:rPr>
        <w:t>«4.1. Дела об административных правонарушениях, предусмотренных</w:t>
      </w:r>
      <w:r w:rsidR="0047474F">
        <w:rPr>
          <w:sz w:val="28"/>
        </w:rPr>
        <w:t xml:space="preserve"> статьей 8</w:t>
      </w:r>
      <w:r w:rsidR="0047474F">
        <w:rPr>
          <w:sz w:val="28"/>
          <w:vertAlign w:val="superscript"/>
        </w:rPr>
        <w:t>6-1</w:t>
      </w:r>
      <w:r w:rsidR="0047474F">
        <w:rPr>
          <w:sz w:val="28"/>
        </w:rPr>
        <w:t>,</w:t>
      </w:r>
      <w:r w:rsidRPr="0047474F">
        <w:rPr>
          <w:sz w:val="28"/>
        </w:rPr>
        <w:t xml:space="preserve"> </w:t>
      </w:r>
      <w:hyperlink r:id="rId7" w:history="1">
        <w:r w:rsidR="00E24551" w:rsidRPr="0047474F">
          <w:rPr>
            <w:rStyle w:val="a6"/>
            <w:color w:val="auto"/>
            <w:sz w:val="28"/>
            <w:szCs w:val="28"/>
            <w:u w:val="none"/>
          </w:rPr>
          <w:t>пунктом 1 статьи 16</w:t>
        </w:r>
      </w:hyperlink>
      <w:r w:rsidR="00E24551" w:rsidRPr="0047474F">
        <w:rPr>
          <w:sz w:val="28"/>
          <w:szCs w:val="28"/>
        </w:rPr>
        <w:t xml:space="preserve"> (за исключением размещения (установки) элементов благоустройства, на установку и размещение которых требуется получение ордера, выданного уполномоченным Правительством Санкт-Петербурга исполнительным органом государственной власти Санкт-Петербурга), </w:t>
      </w:r>
      <w:hyperlink r:id="rId8" w:history="1">
        <w:r w:rsidR="00E24551" w:rsidRPr="0047474F">
          <w:rPr>
            <w:rStyle w:val="a6"/>
            <w:color w:val="auto"/>
            <w:sz w:val="28"/>
            <w:szCs w:val="28"/>
            <w:u w:val="none"/>
          </w:rPr>
          <w:t>статьей 17</w:t>
        </w:r>
      </w:hyperlink>
      <w:r w:rsidR="00E24551" w:rsidRPr="0047474F">
        <w:rPr>
          <w:sz w:val="28"/>
          <w:szCs w:val="28"/>
        </w:rPr>
        <w:t xml:space="preserve">, </w:t>
      </w:r>
      <w:hyperlink r:id="rId9" w:history="1">
        <w:r w:rsidR="00E24551" w:rsidRPr="0047474F">
          <w:rPr>
            <w:rStyle w:val="a6"/>
            <w:color w:val="auto"/>
            <w:sz w:val="28"/>
            <w:szCs w:val="28"/>
            <w:u w:val="none"/>
          </w:rPr>
          <w:t>пунктами 6</w:t>
        </w:r>
      </w:hyperlink>
      <w:r w:rsidR="00E24551" w:rsidRPr="0047474F">
        <w:rPr>
          <w:sz w:val="28"/>
          <w:szCs w:val="28"/>
        </w:rPr>
        <w:t xml:space="preserve"> - </w:t>
      </w:r>
      <w:hyperlink r:id="rId10" w:history="1">
        <w:r w:rsidR="00E24551" w:rsidRPr="0047474F">
          <w:rPr>
            <w:rStyle w:val="a6"/>
            <w:color w:val="auto"/>
            <w:sz w:val="28"/>
            <w:szCs w:val="28"/>
            <w:u w:val="none"/>
          </w:rPr>
          <w:t>10 статьи 20</w:t>
        </w:r>
      </w:hyperlink>
      <w:r w:rsidR="00E24551" w:rsidRPr="0047474F">
        <w:rPr>
          <w:sz w:val="28"/>
          <w:szCs w:val="28"/>
        </w:rPr>
        <w:t xml:space="preserve">, </w:t>
      </w:r>
      <w:hyperlink r:id="rId11" w:history="1">
        <w:r w:rsidR="00E24551" w:rsidRPr="0047474F">
          <w:rPr>
            <w:rStyle w:val="a6"/>
            <w:color w:val="auto"/>
            <w:sz w:val="28"/>
            <w:szCs w:val="28"/>
            <w:u w:val="none"/>
          </w:rPr>
          <w:t>пунктом 1 статьи 22</w:t>
        </w:r>
      </w:hyperlink>
      <w:r w:rsidR="00E24551" w:rsidRPr="0047474F">
        <w:rPr>
          <w:sz w:val="28"/>
          <w:szCs w:val="28"/>
        </w:rPr>
        <w:t xml:space="preserve">, </w:t>
      </w:r>
      <w:hyperlink r:id="rId12" w:history="1">
        <w:r w:rsidR="00E24551" w:rsidRPr="0047474F">
          <w:rPr>
            <w:rStyle w:val="a6"/>
            <w:color w:val="auto"/>
            <w:sz w:val="28"/>
            <w:szCs w:val="28"/>
            <w:u w:val="none"/>
          </w:rPr>
          <w:t>статьями 26</w:t>
        </w:r>
      </w:hyperlink>
      <w:r w:rsidR="00E24551" w:rsidRPr="0047474F">
        <w:rPr>
          <w:sz w:val="28"/>
          <w:szCs w:val="28"/>
        </w:rPr>
        <w:t xml:space="preserve">, </w:t>
      </w:r>
      <w:hyperlink r:id="rId13" w:history="1">
        <w:r w:rsidR="00E24551" w:rsidRPr="0047474F">
          <w:rPr>
            <w:rStyle w:val="a6"/>
            <w:color w:val="auto"/>
            <w:sz w:val="28"/>
            <w:szCs w:val="28"/>
            <w:u w:val="none"/>
          </w:rPr>
          <w:t>28</w:t>
        </w:r>
      </w:hyperlink>
      <w:r w:rsidR="00E24551" w:rsidRPr="0047474F">
        <w:rPr>
          <w:sz w:val="28"/>
          <w:szCs w:val="28"/>
        </w:rPr>
        <w:t xml:space="preserve">, </w:t>
      </w:r>
      <w:hyperlink r:id="rId14" w:history="1">
        <w:r w:rsidR="00E24551" w:rsidRPr="0047474F">
          <w:rPr>
            <w:rStyle w:val="a6"/>
            <w:color w:val="auto"/>
            <w:sz w:val="28"/>
            <w:szCs w:val="28"/>
            <w:u w:val="none"/>
          </w:rPr>
          <w:t>31</w:t>
        </w:r>
      </w:hyperlink>
      <w:r w:rsidR="00E24551" w:rsidRPr="0047474F">
        <w:rPr>
          <w:sz w:val="28"/>
          <w:szCs w:val="28"/>
        </w:rPr>
        <w:t xml:space="preserve">, </w:t>
      </w:r>
      <w:hyperlink r:id="rId15" w:history="1">
        <w:r w:rsidR="00E24551" w:rsidRPr="0047474F">
          <w:rPr>
            <w:rStyle w:val="a6"/>
            <w:color w:val="auto"/>
            <w:sz w:val="28"/>
            <w:szCs w:val="28"/>
            <w:u w:val="none"/>
          </w:rPr>
          <w:t>32</w:t>
        </w:r>
      </w:hyperlink>
      <w:r w:rsidR="00E24551" w:rsidRPr="0047474F">
        <w:rPr>
          <w:sz w:val="28"/>
          <w:szCs w:val="28"/>
        </w:rPr>
        <w:t xml:space="preserve"> и </w:t>
      </w:r>
      <w:hyperlink r:id="rId16" w:history="1">
        <w:r w:rsidR="00E24551" w:rsidRPr="0047474F">
          <w:rPr>
            <w:rStyle w:val="a6"/>
            <w:color w:val="auto"/>
            <w:sz w:val="28"/>
            <w:szCs w:val="28"/>
            <w:u w:val="none"/>
          </w:rPr>
          <w:t>32-1</w:t>
        </w:r>
      </w:hyperlink>
      <w:r w:rsidR="00E24551" w:rsidRPr="0047474F">
        <w:rPr>
          <w:sz w:val="28"/>
          <w:szCs w:val="28"/>
        </w:rPr>
        <w:t xml:space="preserve"> </w:t>
      </w:r>
      <w:r w:rsidR="00A14AD5" w:rsidRPr="00A14AD5">
        <w:rPr>
          <w:sz w:val="28"/>
          <w:szCs w:val="28"/>
        </w:rPr>
        <w:t>Закона Санкт-Петербурга от 12.05.2010 № 273-70 «Об административных правонарушениях в Санкт-Петербурге»</w:t>
      </w:r>
      <w:r w:rsidR="00E24551" w:rsidRPr="0047474F">
        <w:rPr>
          <w:sz w:val="28"/>
          <w:szCs w:val="28"/>
        </w:rPr>
        <w:t xml:space="preserve">, совершенных в отношении объектов нежилого фонда, а также на территориях, не являющихся придомовыми территориями жилищного фонда, в отношении должностных и юридических лиц, а также дела об административных правонарушениях, предусмотренных </w:t>
      </w:r>
      <w:hyperlink r:id="rId17" w:history="1">
        <w:r w:rsidR="00E24551" w:rsidRPr="0047474F">
          <w:rPr>
            <w:rStyle w:val="a6"/>
            <w:color w:val="auto"/>
            <w:sz w:val="28"/>
            <w:szCs w:val="28"/>
            <w:u w:val="none"/>
          </w:rPr>
          <w:t>статьей 8-1</w:t>
        </w:r>
      </w:hyperlink>
      <w:r w:rsidR="00E24551" w:rsidRPr="0047474F">
        <w:rPr>
          <w:sz w:val="28"/>
          <w:szCs w:val="28"/>
        </w:rPr>
        <w:t xml:space="preserve">, </w:t>
      </w:r>
      <w:hyperlink r:id="rId18" w:history="1">
        <w:r w:rsidR="00E24551" w:rsidRPr="0047474F">
          <w:rPr>
            <w:rStyle w:val="a6"/>
            <w:color w:val="auto"/>
            <w:sz w:val="28"/>
            <w:szCs w:val="28"/>
            <w:u w:val="none"/>
          </w:rPr>
          <w:t>пунктом 10 статьи 20</w:t>
        </w:r>
      </w:hyperlink>
      <w:r w:rsidR="00E24551" w:rsidRPr="0047474F">
        <w:rPr>
          <w:sz w:val="28"/>
          <w:szCs w:val="28"/>
        </w:rPr>
        <w:t xml:space="preserve">, </w:t>
      </w:r>
      <w:hyperlink r:id="rId19" w:history="1">
        <w:r w:rsidR="00E24551" w:rsidRPr="0047474F">
          <w:rPr>
            <w:rStyle w:val="a6"/>
            <w:color w:val="auto"/>
            <w:sz w:val="28"/>
            <w:szCs w:val="28"/>
            <w:u w:val="none"/>
          </w:rPr>
          <w:t>статьями 30</w:t>
        </w:r>
      </w:hyperlink>
      <w:r w:rsidR="00E24551" w:rsidRPr="0047474F">
        <w:rPr>
          <w:sz w:val="28"/>
          <w:szCs w:val="28"/>
        </w:rPr>
        <w:t xml:space="preserve">, </w:t>
      </w:r>
      <w:hyperlink r:id="rId20" w:history="1">
        <w:r w:rsidR="00E24551" w:rsidRPr="0047474F">
          <w:rPr>
            <w:rStyle w:val="a6"/>
            <w:color w:val="auto"/>
            <w:sz w:val="28"/>
            <w:szCs w:val="28"/>
            <w:u w:val="none"/>
          </w:rPr>
          <w:t>31-1</w:t>
        </w:r>
      </w:hyperlink>
      <w:r w:rsidR="00E24551" w:rsidRPr="0047474F">
        <w:rPr>
          <w:sz w:val="28"/>
          <w:szCs w:val="28"/>
        </w:rPr>
        <w:t xml:space="preserve">, </w:t>
      </w:r>
      <w:hyperlink r:id="rId21" w:history="1">
        <w:r w:rsidR="00E24551" w:rsidRPr="0047474F">
          <w:rPr>
            <w:rStyle w:val="a6"/>
            <w:color w:val="auto"/>
            <w:sz w:val="28"/>
            <w:szCs w:val="28"/>
            <w:u w:val="none"/>
          </w:rPr>
          <w:t>33</w:t>
        </w:r>
      </w:hyperlink>
      <w:r w:rsidR="00E24551" w:rsidRPr="0047474F">
        <w:rPr>
          <w:sz w:val="28"/>
          <w:szCs w:val="28"/>
        </w:rPr>
        <w:t xml:space="preserve">, </w:t>
      </w:r>
      <w:hyperlink r:id="rId22" w:history="1">
        <w:r w:rsidR="00E24551" w:rsidRPr="0047474F">
          <w:rPr>
            <w:rStyle w:val="a6"/>
            <w:color w:val="auto"/>
            <w:sz w:val="28"/>
            <w:szCs w:val="28"/>
            <w:u w:val="none"/>
          </w:rPr>
          <w:t>37-1</w:t>
        </w:r>
      </w:hyperlink>
      <w:r w:rsidR="00E24551" w:rsidRPr="0047474F">
        <w:rPr>
          <w:sz w:val="28"/>
          <w:szCs w:val="28"/>
        </w:rPr>
        <w:t xml:space="preserve">, </w:t>
      </w:r>
      <w:hyperlink r:id="rId23" w:history="1">
        <w:r w:rsidR="00E24551" w:rsidRPr="0047474F">
          <w:rPr>
            <w:rStyle w:val="a6"/>
            <w:color w:val="auto"/>
            <w:sz w:val="28"/>
            <w:szCs w:val="28"/>
            <w:u w:val="none"/>
          </w:rPr>
          <w:t>44</w:t>
        </w:r>
      </w:hyperlink>
      <w:r w:rsidR="00E24551" w:rsidRPr="0047474F">
        <w:rPr>
          <w:sz w:val="28"/>
          <w:szCs w:val="28"/>
        </w:rPr>
        <w:t xml:space="preserve"> и </w:t>
      </w:r>
      <w:hyperlink r:id="rId24" w:history="1">
        <w:r w:rsidR="00E24551" w:rsidRPr="0047474F">
          <w:rPr>
            <w:rStyle w:val="a6"/>
            <w:color w:val="auto"/>
            <w:sz w:val="28"/>
            <w:szCs w:val="28"/>
            <w:u w:val="none"/>
          </w:rPr>
          <w:t>47</w:t>
        </w:r>
      </w:hyperlink>
      <w:r w:rsidRPr="0047474F">
        <w:rPr>
          <w:rFonts w:eastAsia="Calibri"/>
          <w:sz w:val="28"/>
          <w:szCs w:val="28"/>
        </w:rPr>
        <w:t xml:space="preserve"> Закона Санкт-Петербурга от 12.05.2010 № 273-70 «Об административных правонарушениях в Санкт-Петербурге», в отношении должностных и юридических лиц уполномочен рассматривать первый заместитель главы администрации.</w:t>
      </w:r>
      <w:r w:rsidR="0047474F">
        <w:rPr>
          <w:rFonts w:eastAsia="Calibri"/>
          <w:sz w:val="28"/>
          <w:szCs w:val="28"/>
        </w:rPr>
        <w:t>».</w:t>
      </w:r>
    </w:p>
    <w:p w:rsidR="0091288B" w:rsidRDefault="0091288B" w:rsidP="00F056D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F056D6" w:rsidRDefault="00F056D6" w:rsidP="00F056D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1.2. </w:t>
      </w:r>
      <w:r w:rsidR="0091288B">
        <w:rPr>
          <w:rFonts w:eastAsia="Calibri"/>
          <w:sz w:val="28"/>
          <w:szCs w:val="28"/>
        </w:rPr>
        <w:t>Пункт 4.2 распоряжения</w:t>
      </w:r>
      <w:r w:rsidR="0091288B" w:rsidRPr="0091288B">
        <w:rPr>
          <w:rFonts w:eastAsia="Calibri"/>
          <w:sz w:val="28"/>
          <w:szCs w:val="28"/>
        </w:rPr>
        <w:t xml:space="preserve"> </w:t>
      </w:r>
      <w:r w:rsidR="0091288B">
        <w:rPr>
          <w:rFonts w:eastAsia="Calibri"/>
          <w:sz w:val="28"/>
          <w:szCs w:val="28"/>
        </w:rPr>
        <w:t>исключить.</w:t>
      </w:r>
    </w:p>
    <w:p w:rsidR="00E24551" w:rsidRDefault="00E24551" w:rsidP="00F056D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91288B" w:rsidRDefault="0091288B" w:rsidP="00F056D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color w:val="000000"/>
          <w:sz w:val="28"/>
          <w:szCs w:val="28"/>
        </w:rPr>
        <w:t xml:space="preserve">1.3. </w:t>
      </w:r>
      <w:r w:rsidRPr="0091288B">
        <w:rPr>
          <w:color w:val="000000"/>
          <w:sz w:val="28"/>
          <w:szCs w:val="28"/>
        </w:rPr>
        <w:t>Изложить приложение 1 к распоряжению в редакции согласно приложению к настоящему распоряжению.</w:t>
      </w:r>
    </w:p>
    <w:p w:rsidR="00F056D6" w:rsidRDefault="00F056D6" w:rsidP="00F056D6">
      <w:pPr>
        <w:ind w:firstLine="709"/>
        <w:jc w:val="both"/>
        <w:rPr>
          <w:sz w:val="28"/>
        </w:rPr>
      </w:pPr>
    </w:p>
    <w:p w:rsidR="00F056D6" w:rsidRPr="00CA5120" w:rsidRDefault="00F056D6" w:rsidP="00F056D6">
      <w:pPr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2. </w:t>
      </w:r>
      <w:r w:rsidRPr="001806C4">
        <w:rPr>
          <w:sz w:val="28"/>
        </w:rPr>
        <w:t>Признать утратившим силу распоряжени</w:t>
      </w:r>
      <w:r w:rsidR="0070522B">
        <w:rPr>
          <w:sz w:val="28"/>
        </w:rPr>
        <w:t>е</w:t>
      </w:r>
      <w:r w:rsidRPr="001806C4">
        <w:rPr>
          <w:sz w:val="28"/>
        </w:rPr>
        <w:t xml:space="preserve"> администрации Выборгского района Санкт-Петербурга</w:t>
      </w:r>
      <w:r>
        <w:rPr>
          <w:sz w:val="28"/>
        </w:rPr>
        <w:t xml:space="preserve"> от </w:t>
      </w:r>
      <w:r w:rsidR="0091288B">
        <w:rPr>
          <w:sz w:val="28"/>
        </w:rPr>
        <w:t>12.02.2019</w:t>
      </w:r>
      <w:r>
        <w:rPr>
          <w:sz w:val="28"/>
        </w:rPr>
        <w:t xml:space="preserve"> № </w:t>
      </w:r>
      <w:r w:rsidR="0091288B">
        <w:rPr>
          <w:sz w:val="28"/>
        </w:rPr>
        <w:t>505</w:t>
      </w:r>
      <w:r>
        <w:rPr>
          <w:sz w:val="28"/>
        </w:rPr>
        <w:t xml:space="preserve"> «О внесении изменений в распоряжение администрации от 31.01.2011 № 98».</w:t>
      </w:r>
    </w:p>
    <w:p w:rsidR="00F056D6" w:rsidRDefault="00F056D6" w:rsidP="00F056D6">
      <w:pPr>
        <w:ind w:firstLine="709"/>
        <w:jc w:val="both"/>
        <w:rPr>
          <w:sz w:val="28"/>
        </w:rPr>
      </w:pPr>
    </w:p>
    <w:p w:rsidR="00F056D6" w:rsidRDefault="00F056D6" w:rsidP="00F056D6">
      <w:pPr>
        <w:ind w:firstLine="709"/>
        <w:jc w:val="both"/>
        <w:rPr>
          <w:sz w:val="28"/>
        </w:rPr>
      </w:pPr>
      <w:r>
        <w:rPr>
          <w:sz w:val="28"/>
        </w:rPr>
        <w:t>3.</w:t>
      </w:r>
      <w:r>
        <w:rPr>
          <w:sz w:val="28"/>
        </w:rPr>
        <w:tab/>
        <w:t>Контроль за выполнением распоряжения остается за главой администрации.</w:t>
      </w:r>
    </w:p>
    <w:p w:rsidR="00F056D6" w:rsidRDefault="00F056D6" w:rsidP="00F056D6">
      <w:pPr>
        <w:jc w:val="both"/>
        <w:rPr>
          <w:sz w:val="28"/>
        </w:rPr>
      </w:pPr>
    </w:p>
    <w:p w:rsidR="0041687B" w:rsidRPr="002F7E9B" w:rsidRDefault="0041687B" w:rsidP="00724E7D">
      <w:pPr>
        <w:ind w:firstLine="709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14"/>
        <w:gridCol w:w="4641"/>
      </w:tblGrid>
      <w:tr w:rsidR="00724E7D" w:rsidRPr="00236C95" w:rsidTr="00FC6E8B"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724E7D" w:rsidRPr="00E6540D" w:rsidRDefault="00152665" w:rsidP="00FC6E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</w:rPr>
            </w:pPr>
            <w:r>
              <w:rPr>
                <w:sz w:val="28"/>
              </w:rPr>
              <w:t>Глава администрации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724E7D" w:rsidRPr="00E6540D" w:rsidRDefault="00152665" w:rsidP="00FC6E8B">
            <w:pPr>
              <w:overflowPunct w:val="0"/>
              <w:autoSpaceDE w:val="0"/>
              <w:autoSpaceDN w:val="0"/>
              <w:adjustRightInd w:val="0"/>
              <w:ind w:firstLine="709"/>
              <w:jc w:val="right"/>
              <w:textAlignment w:val="baseline"/>
              <w:rPr>
                <w:sz w:val="28"/>
              </w:rPr>
            </w:pPr>
            <w:r>
              <w:rPr>
                <w:sz w:val="28"/>
              </w:rPr>
              <w:t>В.Н. Гарнец</w:t>
            </w:r>
          </w:p>
        </w:tc>
      </w:tr>
    </w:tbl>
    <w:p w:rsidR="004C1F45" w:rsidRDefault="004C1F45"/>
    <w:p w:rsidR="002F7E9B" w:rsidRDefault="002F7E9B"/>
    <w:p w:rsidR="002F7E9B" w:rsidRDefault="002F7E9B">
      <w:pPr>
        <w:sectPr w:rsidR="002F7E9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7474F" w:rsidRPr="0047474F" w:rsidRDefault="0047474F" w:rsidP="0047474F">
      <w:pPr>
        <w:jc w:val="right"/>
        <w:outlineLvl w:val="0"/>
        <w:rPr>
          <w:color w:val="000000"/>
        </w:rPr>
      </w:pPr>
      <w:r w:rsidRPr="0047474F">
        <w:rPr>
          <w:color w:val="000000"/>
        </w:rPr>
        <w:lastRenderedPageBreak/>
        <w:t>Приложение</w:t>
      </w:r>
    </w:p>
    <w:p w:rsidR="0047474F" w:rsidRPr="0047474F" w:rsidRDefault="0047474F" w:rsidP="0047474F">
      <w:pPr>
        <w:jc w:val="right"/>
        <w:outlineLvl w:val="0"/>
        <w:rPr>
          <w:color w:val="000000"/>
        </w:rPr>
      </w:pPr>
      <w:r w:rsidRPr="0047474F">
        <w:rPr>
          <w:color w:val="000000"/>
        </w:rPr>
        <w:t>к распоряжению администрации</w:t>
      </w:r>
    </w:p>
    <w:p w:rsidR="0047474F" w:rsidRPr="0047474F" w:rsidRDefault="0047474F" w:rsidP="0047474F">
      <w:pPr>
        <w:jc w:val="right"/>
        <w:outlineLvl w:val="0"/>
        <w:rPr>
          <w:color w:val="000000"/>
        </w:rPr>
      </w:pPr>
      <w:r w:rsidRPr="0047474F">
        <w:rPr>
          <w:color w:val="000000"/>
        </w:rPr>
        <w:t>Выборгского района Санкт-Петербурга</w:t>
      </w:r>
    </w:p>
    <w:p w:rsidR="0047474F" w:rsidRPr="0047474F" w:rsidRDefault="0047474F" w:rsidP="0047474F">
      <w:pPr>
        <w:pStyle w:val="ConsPlusNormal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47474F">
        <w:rPr>
          <w:rFonts w:ascii="Times New Roman" w:hAnsi="Times New Roman" w:cs="Times New Roman"/>
          <w:color w:val="000000"/>
          <w:sz w:val="24"/>
          <w:szCs w:val="24"/>
        </w:rPr>
        <w:t>от __________ 2020 № _____</w:t>
      </w:r>
    </w:p>
    <w:p w:rsidR="0047474F" w:rsidRPr="0047474F" w:rsidRDefault="0047474F" w:rsidP="0047474F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7474F" w:rsidRPr="0047474F" w:rsidRDefault="0047474F" w:rsidP="0047474F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7474F" w:rsidRPr="0047474F" w:rsidRDefault="0047474F" w:rsidP="0047474F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7474F">
        <w:rPr>
          <w:rFonts w:ascii="Times New Roman" w:hAnsi="Times New Roman" w:cs="Times New Roman"/>
          <w:sz w:val="24"/>
          <w:szCs w:val="24"/>
        </w:rPr>
        <w:t>ПЕРЕЧЕНЬ</w:t>
      </w:r>
    </w:p>
    <w:p w:rsidR="0047474F" w:rsidRPr="0047474F" w:rsidRDefault="0047474F" w:rsidP="0047474F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7474F">
        <w:rPr>
          <w:rFonts w:ascii="Times New Roman" w:hAnsi="Times New Roman" w:cs="Times New Roman"/>
          <w:sz w:val="24"/>
          <w:szCs w:val="24"/>
        </w:rPr>
        <w:t>ДОЛЖНОСТНЫХ ЛИЦ АДМИНИСТРАЦИИ ВЫБОРГСКОГО РАЙОНА</w:t>
      </w:r>
    </w:p>
    <w:p w:rsidR="0047474F" w:rsidRPr="0047474F" w:rsidRDefault="0047474F" w:rsidP="0047474F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7474F">
        <w:rPr>
          <w:rFonts w:ascii="Times New Roman" w:hAnsi="Times New Roman" w:cs="Times New Roman"/>
          <w:sz w:val="24"/>
          <w:szCs w:val="24"/>
        </w:rPr>
        <w:t>САНКТ-ПЕТЕРБУРГА, УПОЛНОМОЧЕННЫХ СОСТАВЛЯТЬ ПРОТОКОЛЫ ОБ АДМИНИСТРАТИВНЫХ ПРАВОНАРУШЕНИЯХ, ПРЕДУСМОТРЕННЫХ ЗАКОНОМ</w:t>
      </w:r>
    </w:p>
    <w:p w:rsidR="0047474F" w:rsidRPr="0047474F" w:rsidRDefault="0047474F" w:rsidP="0047474F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7474F">
        <w:rPr>
          <w:rFonts w:ascii="Times New Roman" w:hAnsi="Times New Roman" w:cs="Times New Roman"/>
          <w:sz w:val="24"/>
          <w:szCs w:val="24"/>
        </w:rPr>
        <w:t>САНКТ-ПЕТЕРБУРГА ОТ 12.05.2010 № 273-70 «ОБ АДМИНИСТРАТИВНЫХ</w:t>
      </w:r>
    </w:p>
    <w:p w:rsidR="0047474F" w:rsidRPr="0047474F" w:rsidRDefault="0047474F" w:rsidP="0047474F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7474F">
        <w:rPr>
          <w:rFonts w:ascii="Times New Roman" w:hAnsi="Times New Roman" w:cs="Times New Roman"/>
          <w:sz w:val="24"/>
          <w:szCs w:val="24"/>
        </w:rPr>
        <w:t>ПРАВОНАРУШЕНИЯХ В САНКТ-ПЕТЕРБУРГЕ»</w:t>
      </w:r>
    </w:p>
    <w:p w:rsidR="0047474F" w:rsidRPr="0047474F" w:rsidRDefault="0047474F" w:rsidP="004747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474F" w:rsidRPr="0047474F" w:rsidRDefault="0047474F" w:rsidP="0047474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74F">
        <w:rPr>
          <w:rFonts w:ascii="Times New Roman" w:hAnsi="Times New Roman" w:cs="Times New Roman"/>
          <w:sz w:val="24"/>
          <w:szCs w:val="24"/>
        </w:rPr>
        <w:t>Должностные лица, уполномоченные составлять протоколы об административных правонарушениях:</w:t>
      </w:r>
    </w:p>
    <w:p w:rsidR="0047474F" w:rsidRPr="0047474F" w:rsidRDefault="0047474F" w:rsidP="0047474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74F">
        <w:rPr>
          <w:rFonts w:ascii="Times New Roman" w:hAnsi="Times New Roman" w:cs="Times New Roman"/>
          <w:sz w:val="24"/>
          <w:szCs w:val="24"/>
        </w:rPr>
        <w:t>1.</w:t>
      </w:r>
      <w:r w:rsidRPr="0047474F">
        <w:rPr>
          <w:rFonts w:ascii="Times New Roman" w:hAnsi="Times New Roman" w:cs="Times New Roman"/>
          <w:sz w:val="24"/>
          <w:szCs w:val="24"/>
        </w:rPr>
        <w:tab/>
        <w:t>Предусмотренных статьями 8-1,</w:t>
      </w:r>
      <w:r w:rsidR="000E07BD" w:rsidRPr="000E07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E07BD" w:rsidRPr="000E07BD">
        <w:rPr>
          <w:rFonts w:ascii="Times New Roman" w:hAnsi="Times New Roman" w:cs="Times New Roman"/>
          <w:sz w:val="24"/>
          <w:szCs w:val="24"/>
        </w:rPr>
        <w:t>8</w:t>
      </w:r>
      <w:r w:rsidR="000E07BD" w:rsidRPr="000E07BD">
        <w:rPr>
          <w:rFonts w:ascii="Times New Roman" w:hAnsi="Times New Roman" w:cs="Times New Roman"/>
          <w:sz w:val="24"/>
          <w:szCs w:val="24"/>
          <w:vertAlign w:val="superscript"/>
        </w:rPr>
        <w:t>6-1</w:t>
      </w:r>
      <w:r w:rsidR="000E07BD">
        <w:rPr>
          <w:rFonts w:ascii="Times New Roman" w:hAnsi="Times New Roman" w:cs="Times New Roman"/>
          <w:sz w:val="24"/>
          <w:szCs w:val="24"/>
        </w:rPr>
        <w:t>,</w:t>
      </w:r>
      <w:r w:rsidRPr="0047474F">
        <w:rPr>
          <w:rFonts w:ascii="Times New Roman" w:hAnsi="Times New Roman" w:cs="Times New Roman"/>
          <w:sz w:val="24"/>
          <w:szCs w:val="24"/>
        </w:rPr>
        <w:t xml:space="preserve"> 8-7,</w:t>
      </w:r>
      <w:r w:rsidR="000E07BD">
        <w:rPr>
          <w:rFonts w:ascii="Times New Roman" w:hAnsi="Times New Roman" w:cs="Times New Roman"/>
          <w:sz w:val="24"/>
          <w:szCs w:val="24"/>
        </w:rPr>
        <w:t xml:space="preserve"> 9-2, 11-1,</w:t>
      </w:r>
      <w:r w:rsidRPr="0047474F">
        <w:rPr>
          <w:rFonts w:ascii="Times New Roman" w:hAnsi="Times New Roman" w:cs="Times New Roman"/>
          <w:sz w:val="24"/>
          <w:szCs w:val="24"/>
        </w:rPr>
        <w:t xml:space="preserve"> 16-18, 20, 22, 24, 26, 28, 29-1,</w:t>
      </w:r>
      <w:r w:rsidR="000E07BD">
        <w:rPr>
          <w:rFonts w:ascii="Times New Roman" w:hAnsi="Times New Roman" w:cs="Times New Roman"/>
          <w:sz w:val="24"/>
          <w:szCs w:val="24"/>
        </w:rPr>
        <w:t xml:space="preserve"> </w:t>
      </w:r>
      <w:r w:rsidRPr="0047474F">
        <w:rPr>
          <w:rFonts w:ascii="Times New Roman" w:hAnsi="Times New Roman" w:cs="Times New Roman"/>
          <w:sz w:val="24"/>
          <w:szCs w:val="24"/>
        </w:rPr>
        <w:t>30-33, 37-1, 39 Закона Санкт-Петербурга от 12.05.2010 № 273-70 «Об административных правонарушениях в Санкт-Петербурге»:</w:t>
      </w:r>
    </w:p>
    <w:p w:rsidR="0047474F" w:rsidRPr="0047474F" w:rsidRDefault="0047474F" w:rsidP="0047474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74F">
        <w:rPr>
          <w:rFonts w:ascii="Times New Roman" w:hAnsi="Times New Roman" w:cs="Times New Roman"/>
          <w:sz w:val="24"/>
          <w:szCs w:val="24"/>
        </w:rPr>
        <w:t>-</w:t>
      </w:r>
      <w:r w:rsidRPr="0047474F">
        <w:rPr>
          <w:rFonts w:ascii="Times New Roman" w:hAnsi="Times New Roman" w:cs="Times New Roman"/>
          <w:sz w:val="24"/>
          <w:szCs w:val="24"/>
        </w:rPr>
        <w:tab/>
        <w:t>начальник отдела районного хозяйства и благоустройства администрации;</w:t>
      </w:r>
    </w:p>
    <w:p w:rsidR="0047474F" w:rsidRPr="0047474F" w:rsidRDefault="0047474F" w:rsidP="0047474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74F">
        <w:rPr>
          <w:rFonts w:ascii="Times New Roman" w:hAnsi="Times New Roman" w:cs="Times New Roman"/>
          <w:sz w:val="24"/>
          <w:szCs w:val="24"/>
        </w:rPr>
        <w:t>-</w:t>
      </w:r>
      <w:r w:rsidRPr="0047474F">
        <w:rPr>
          <w:rFonts w:ascii="Times New Roman" w:hAnsi="Times New Roman" w:cs="Times New Roman"/>
          <w:sz w:val="24"/>
          <w:szCs w:val="24"/>
        </w:rPr>
        <w:tab/>
        <w:t>главный специалист отдела районного хозяйства и благоустройства администрации;</w:t>
      </w:r>
    </w:p>
    <w:p w:rsidR="0047474F" w:rsidRPr="0047474F" w:rsidRDefault="0047474F" w:rsidP="0047474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74F">
        <w:rPr>
          <w:rFonts w:ascii="Times New Roman" w:hAnsi="Times New Roman" w:cs="Times New Roman"/>
          <w:sz w:val="24"/>
          <w:szCs w:val="24"/>
        </w:rPr>
        <w:t>-</w:t>
      </w:r>
      <w:r w:rsidRPr="0047474F">
        <w:rPr>
          <w:rFonts w:ascii="Times New Roman" w:hAnsi="Times New Roman" w:cs="Times New Roman"/>
          <w:sz w:val="24"/>
          <w:szCs w:val="24"/>
        </w:rPr>
        <w:tab/>
        <w:t>ведущий специалист отдела районного хозяйства и благоустройства администрации;</w:t>
      </w:r>
    </w:p>
    <w:p w:rsidR="0047474F" w:rsidRPr="0047474F" w:rsidRDefault="0047474F" w:rsidP="0047474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74F">
        <w:rPr>
          <w:rFonts w:ascii="Times New Roman" w:hAnsi="Times New Roman" w:cs="Times New Roman"/>
          <w:sz w:val="24"/>
          <w:szCs w:val="24"/>
        </w:rPr>
        <w:t>-</w:t>
      </w:r>
      <w:r w:rsidRPr="0047474F">
        <w:rPr>
          <w:rFonts w:ascii="Times New Roman" w:hAnsi="Times New Roman" w:cs="Times New Roman"/>
          <w:sz w:val="24"/>
          <w:szCs w:val="24"/>
        </w:rPr>
        <w:tab/>
        <w:t>специалист 1-й категории отдела районного хозяйства и благоустройства администрации.</w:t>
      </w:r>
    </w:p>
    <w:p w:rsidR="0047474F" w:rsidRPr="0047474F" w:rsidRDefault="0047474F" w:rsidP="0047474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74F">
        <w:rPr>
          <w:rFonts w:ascii="Times New Roman" w:hAnsi="Times New Roman" w:cs="Times New Roman"/>
          <w:sz w:val="24"/>
          <w:szCs w:val="24"/>
        </w:rPr>
        <w:t>2.</w:t>
      </w:r>
      <w:r w:rsidRPr="0047474F">
        <w:rPr>
          <w:rFonts w:ascii="Times New Roman" w:hAnsi="Times New Roman" w:cs="Times New Roman"/>
          <w:sz w:val="24"/>
          <w:szCs w:val="24"/>
        </w:rPr>
        <w:tab/>
        <w:t>Предусмотренных статьями 16, 18, 20, 22, 24, 31, 31-1, 32, 37-1 Закона Санкт-Петербурга от 12.05.2010 № 273-70 «Об административных правонарушениях в Санкт-Петербурге»:</w:t>
      </w:r>
    </w:p>
    <w:p w:rsidR="0047474F" w:rsidRPr="0047474F" w:rsidRDefault="0047474F" w:rsidP="0047474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74F">
        <w:rPr>
          <w:rFonts w:ascii="Times New Roman" w:hAnsi="Times New Roman" w:cs="Times New Roman"/>
          <w:sz w:val="24"/>
          <w:szCs w:val="24"/>
        </w:rPr>
        <w:t>-</w:t>
      </w:r>
      <w:r w:rsidRPr="0047474F">
        <w:rPr>
          <w:rFonts w:ascii="Times New Roman" w:hAnsi="Times New Roman" w:cs="Times New Roman"/>
          <w:sz w:val="24"/>
          <w:szCs w:val="24"/>
        </w:rPr>
        <w:tab/>
        <w:t>начальник отдела строительства и землепользования администрации;</w:t>
      </w:r>
    </w:p>
    <w:p w:rsidR="0047474F" w:rsidRPr="0047474F" w:rsidRDefault="0047474F" w:rsidP="0047474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74F">
        <w:rPr>
          <w:rFonts w:ascii="Times New Roman" w:hAnsi="Times New Roman" w:cs="Times New Roman"/>
          <w:sz w:val="24"/>
          <w:szCs w:val="24"/>
        </w:rPr>
        <w:t>-</w:t>
      </w:r>
      <w:r w:rsidRPr="0047474F">
        <w:rPr>
          <w:rFonts w:ascii="Times New Roman" w:hAnsi="Times New Roman" w:cs="Times New Roman"/>
          <w:sz w:val="24"/>
          <w:szCs w:val="24"/>
        </w:rPr>
        <w:tab/>
        <w:t>главный специалист отдела строительства и землепользования администрации;</w:t>
      </w:r>
    </w:p>
    <w:p w:rsidR="0047474F" w:rsidRPr="0047474F" w:rsidRDefault="0047474F" w:rsidP="0047474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74F">
        <w:rPr>
          <w:rFonts w:ascii="Times New Roman" w:hAnsi="Times New Roman" w:cs="Times New Roman"/>
          <w:sz w:val="24"/>
          <w:szCs w:val="24"/>
        </w:rPr>
        <w:t>-</w:t>
      </w:r>
      <w:r w:rsidRPr="0047474F">
        <w:rPr>
          <w:rFonts w:ascii="Times New Roman" w:hAnsi="Times New Roman" w:cs="Times New Roman"/>
          <w:sz w:val="24"/>
          <w:szCs w:val="24"/>
        </w:rPr>
        <w:tab/>
        <w:t>специалист 1-й категории отдела строительства и землепользования администрации;</w:t>
      </w:r>
    </w:p>
    <w:p w:rsidR="0047474F" w:rsidRPr="0047474F" w:rsidRDefault="0047474F" w:rsidP="0047474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74F">
        <w:rPr>
          <w:rFonts w:ascii="Times New Roman" w:hAnsi="Times New Roman" w:cs="Times New Roman"/>
          <w:sz w:val="24"/>
          <w:szCs w:val="24"/>
        </w:rPr>
        <w:t>-</w:t>
      </w:r>
      <w:r w:rsidRPr="0047474F">
        <w:rPr>
          <w:rFonts w:ascii="Times New Roman" w:hAnsi="Times New Roman" w:cs="Times New Roman"/>
          <w:sz w:val="24"/>
          <w:szCs w:val="24"/>
        </w:rPr>
        <w:tab/>
        <w:t>заместитель начальника отдела – начальник сектора строительства отдела строительства и землепользования администрации;</w:t>
      </w:r>
    </w:p>
    <w:p w:rsidR="0047474F" w:rsidRPr="0047474F" w:rsidRDefault="0047474F" w:rsidP="0047474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74F">
        <w:rPr>
          <w:rFonts w:ascii="Times New Roman" w:hAnsi="Times New Roman" w:cs="Times New Roman"/>
          <w:sz w:val="24"/>
          <w:szCs w:val="24"/>
        </w:rPr>
        <w:t>-</w:t>
      </w:r>
      <w:r w:rsidRPr="0047474F">
        <w:rPr>
          <w:rFonts w:ascii="Times New Roman" w:hAnsi="Times New Roman" w:cs="Times New Roman"/>
          <w:sz w:val="24"/>
          <w:szCs w:val="24"/>
        </w:rPr>
        <w:tab/>
        <w:t>главный специалист сектора строительства отдела строительства                             и землепользования администрации;</w:t>
      </w:r>
    </w:p>
    <w:p w:rsidR="0047474F" w:rsidRPr="0047474F" w:rsidRDefault="0047474F" w:rsidP="0047474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74F">
        <w:rPr>
          <w:rFonts w:ascii="Times New Roman" w:hAnsi="Times New Roman" w:cs="Times New Roman"/>
          <w:sz w:val="24"/>
          <w:szCs w:val="24"/>
        </w:rPr>
        <w:t>-</w:t>
      </w:r>
      <w:r w:rsidRPr="0047474F">
        <w:rPr>
          <w:rFonts w:ascii="Times New Roman" w:hAnsi="Times New Roman" w:cs="Times New Roman"/>
          <w:sz w:val="24"/>
          <w:szCs w:val="24"/>
        </w:rPr>
        <w:tab/>
        <w:t>ведущий специалист сектора строительства отдела строительства                           и землепользования администрации;</w:t>
      </w:r>
    </w:p>
    <w:p w:rsidR="0047474F" w:rsidRPr="0047474F" w:rsidRDefault="0047474F" w:rsidP="0047474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74F">
        <w:rPr>
          <w:rFonts w:ascii="Times New Roman" w:hAnsi="Times New Roman" w:cs="Times New Roman"/>
          <w:sz w:val="24"/>
          <w:szCs w:val="24"/>
        </w:rPr>
        <w:t>-</w:t>
      </w:r>
      <w:r w:rsidRPr="0047474F">
        <w:rPr>
          <w:rFonts w:ascii="Times New Roman" w:hAnsi="Times New Roman" w:cs="Times New Roman"/>
          <w:sz w:val="24"/>
          <w:szCs w:val="24"/>
        </w:rPr>
        <w:tab/>
        <w:t>специалист 1-й категории сектора строительства отдела строительства                      и землепользования администрации.</w:t>
      </w:r>
    </w:p>
    <w:p w:rsidR="0047474F" w:rsidRPr="0047474F" w:rsidRDefault="0047474F" w:rsidP="0047474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74F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Pr="0047474F">
        <w:rPr>
          <w:rFonts w:ascii="Times New Roman" w:hAnsi="Times New Roman" w:cs="Times New Roman"/>
          <w:sz w:val="24"/>
          <w:szCs w:val="24"/>
        </w:rPr>
        <w:tab/>
        <w:t xml:space="preserve">Предусмотренных статьями </w:t>
      </w:r>
      <w:r w:rsidR="000E07BD" w:rsidRPr="000E07BD">
        <w:rPr>
          <w:rFonts w:ascii="Times New Roman" w:hAnsi="Times New Roman" w:cs="Times New Roman"/>
          <w:sz w:val="24"/>
          <w:szCs w:val="24"/>
        </w:rPr>
        <w:t>8</w:t>
      </w:r>
      <w:r w:rsidR="000E07BD" w:rsidRPr="000E07BD">
        <w:rPr>
          <w:rFonts w:ascii="Times New Roman" w:hAnsi="Times New Roman" w:cs="Times New Roman"/>
          <w:sz w:val="24"/>
          <w:szCs w:val="24"/>
          <w:vertAlign w:val="superscript"/>
        </w:rPr>
        <w:t>6-1</w:t>
      </w:r>
      <w:r w:rsidR="000E07BD">
        <w:rPr>
          <w:rFonts w:ascii="Times New Roman" w:hAnsi="Times New Roman" w:cs="Times New Roman"/>
          <w:sz w:val="24"/>
          <w:szCs w:val="24"/>
        </w:rPr>
        <w:t>,</w:t>
      </w:r>
      <w:r w:rsidRPr="0047474F">
        <w:rPr>
          <w:rFonts w:ascii="Times New Roman" w:hAnsi="Times New Roman" w:cs="Times New Roman"/>
          <w:sz w:val="24"/>
          <w:szCs w:val="24"/>
        </w:rPr>
        <w:t>16, 18, 20, 22, 32, 37-1, 44, 44-2 Закона Санкт-Петербурга от 12.05.2010 № 273-70 «Об административных правонарушениях в Санкт-Петербурге»:</w:t>
      </w:r>
    </w:p>
    <w:p w:rsidR="0047474F" w:rsidRPr="0047474F" w:rsidRDefault="0047474F" w:rsidP="0047474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74F">
        <w:rPr>
          <w:rFonts w:ascii="Times New Roman" w:hAnsi="Times New Roman" w:cs="Times New Roman"/>
          <w:sz w:val="24"/>
          <w:szCs w:val="24"/>
        </w:rPr>
        <w:t>-</w:t>
      </w:r>
      <w:r w:rsidRPr="0047474F">
        <w:rPr>
          <w:rFonts w:ascii="Times New Roman" w:hAnsi="Times New Roman" w:cs="Times New Roman"/>
          <w:sz w:val="24"/>
          <w:szCs w:val="24"/>
        </w:rPr>
        <w:tab/>
        <w:t>начальник отдела потребительского рынка администрации;</w:t>
      </w:r>
    </w:p>
    <w:p w:rsidR="0047474F" w:rsidRPr="0047474F" w:rsidRDefault="0047474F" w:rsidP="0047474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74F">
        <w:rPr>
          <w:rFonts w:ascii="Times New Roman" w:hAnsi="Times New Roman" w:cs="Times New Roman"/>
          <w:sz w:val="24"/>
          <w:szCs w:val="24"/>
        </w:rPr>
        <w:t>-</w:t>
      </w:r>
      <w:r w:rsidRPr="0047474F">
        <w:rPr>
          <w:rFonts w:ascii="Times New Roman" w:hAnsi="Times New Roman" w:cs="Times New Roman"/>
          <w:sz w:val="24"/>
          <w:szCs w:val="24"/>
        </w:rPr>
        <w:tab/>
        <w:t>специалист 1-й категории отдела потребительского рынка администрации;</w:t>
      </w:r>
    </w:p>
    <w:p w:rsidR="0047474F" w:rsidRPr="0047474F" w:rsidRDefault="0047474F" w:rsidP="0047474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74F">
        <w:rPr>
          <w:rFonts w:ascii="Times New Roman" w:hAnsi="Times New Roman" w:cs="Times New Roman"/>
          <w:sz w:val="24"/>
          <w:szCs w:val="24"/>
        </w:rPr>
        <w:t>-</w:t>
      </w:r>
      <w:r w:rsidRPr="0047474F">
        <w:rPr>
          <w:rFonts w:ascii="Times New Roman" w:hAnsi="Times New Roman" w:cs="Times New Roman"/>
          <w:sz w:val="24"/>
          <w:szCs w:val="24"/>
        </w:rPr>
        <w:tab/>
        <w:t>начальник сектора торговли и услуг отдела потребительского рынка администрации;</w:t>
      </w:r>
    </w:p>
    <w:p w:rsidR="0047474F" w:rsidRPr="0047474F" w:rsidRDefault="0047474F" w:rsidP="0047474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74F">
        <w:rPr>
          <w:rFonts w:ascii="Times New Roman" w:hAnsi="Times New Roman" w:cs="Times New Roman"/>
          <w:sz w:val="24"/>
          <w:szCs w:val="24"/>
        </w:rPr>
        <w:t>-</w:t>
      </w:r>
      <w:r w:rsidRPr="0047474F">
        <w:rPr>
          <w:rFonts w:ascii="Times New Roman" w:hAnsi="Times New Roman" w:cs="Times New Roman"/>
          <w:sz w:val="24"/>
          <w:szCs w:val="24"/>
        </w:rPr>
        <w:tab/>
        <w:t>главный специалист сектора торговли и услуг отдела потребительского рынка администрации;</w:t>
      </w:r>
    </w:p>
    <w:p w:rsidR="0047474F" w:rsidRPr="0047474F" w:rsidRDefault="0047474F" w:rsidP="0047474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74F">
        <w:rPr>
          <w:rFonts w:ascii="Times New Roman" w:hAnsi="Times New Roman" w:cs="Times New Roman"/>
          <w:sz w:val="24"/>
          <w:szCs w:val="24"/>
        </w:rPr>
        <w:t>-</w:t>
      </w:r>
      <w:r w:rsidRPr="0047474F">
        <w:rPr>
          <w:rFonts w:ascii="Times New Roman" w:hAnsi="Times New Roman" w:cs="Times New Roman"/>
          <w:sz w:val="24"/>
          <w:szCs w:val="24"/>
        </w:rPr>
        <w:tab/>
        <w:t>ведущий специалист сектора торговли и услуг отдела потребительского рынка администрации.</w:t>
      </w:r>
    </w:p>
    <w:p w:rsidR="0047474F" w:rsidRPr="0047474F" w:rsidRDefault="0047474F" w:rsidP="0047474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74F">
        <w:rPr>
          <w:rFonts w:ascii="Times New Roman" w:hAnsi="Times New Roman" w:cs="Times New Roman"/>
          <w:sz w:val="24"/>
          <w:szCs w:val="24"/>
        </w:rPr>
        <w:t>4.</w:t>
      </w:r>
      <w:r w:rsidRPr="0047474F">
        <w:rPr>
          <w:rFonts w:ascii="Times New Roman" w:hAnsi="Times New Roman" w:cs="Times New Roman"/>
          <w:sz w:val="24"/>
          <w:szCs w:val="24"/>
        </w:rPr>
        <w:tab/>
        <w:t xml:space="preserve">Предусмотренных статьями </w:t>
      </w:r>
      <w:r w:rsidR="000E07BD" w:rsidRPr="000E07BD">
        <w:rPr>
          <w:rFonts w:ascii="Times New Roman" w:hAnsi="Times New Roman" w:cs="Times New Roman"/>
          <w:sz w:val="24"/>
          <w:szCs w:val="24"/>
        </w:rPr>
        <w:t>8</w:t>
      </w:r>
      <w:r w:rsidR="000E07BD" w:rsidRPr="000E07BD">
        <w:rPr>
          <w:rFonts w:ascii="Times New Roman" w:hAnsi="Times New Roman" w:cs="Times New Roman"/>
          <w:sz w:val="24"/>
          <w:szCs w:val="24"/>
          <w:vertAlign w:val="superscript"/>
        </w:rPr>
        <w:t>6-</w:t>
      </w:r>
      <w:r w:rsidR="000E07BD" w:rsidRPr="000E07BD">
        <w:rPr>
          <w:rFonts w:ascii="Times New Roman" w:hAnsi="Times New Roman" w:cs="Times New Roman"/>
          <w:sz w:val="24"/>
          <w:szCs w:val="24"/>
        </w:rPr>
        <w:t>1</w:t>
      </w:r>
      <w:r w:rsidR="000E07BD">
        <w:rPr>
          <w:rFonts w:ascii="Times New Roman" w:hAnsi="Times New Roman" w:cs="Times New Roman"/>
          <w:sz w:val="24"/>
          <w:szCs w:val="24"/>
        </w:rPr>
        <w:t xml:space="preserve">, </w:t>
      </w:r>
      <w:r w:rsidRPr="000E07BD">
        <w:rPr>
          <w:rFonts w:ascii="Times New Roman" w:hAnsi="Times New Roman" w:cs="Times New Roman"/>
          <w:sz w:val="24"/>
          <w:szCs w:val="24"/>
        </w:rPr>
        <w:t>16</w:t>
      </w:r>
      <w:r w:rsidRPr="0047474F">
        <w:rPr>
          <w:rFonts w:ascii="Times New Roman" w:hAnsi="Times New Roman" w:cs="Times New Roman"/>
          <w:sz w:val="24"/>
          <w:szCs w:val="24"/>
        </w:rPr>
        <w:t>, 16-1, 18, 20, 31, 32, 37-1, 44, 44-2, пунктом 2 статьи 46-4, статьей 47 Закона Санкт-Петербурга от 12.05.2010 № 273-70 «Об административных правонарушениях в Санкт-Петербурге»:</w:t>
      </w:r>
    </w:p>
    <w:p w:rsidR="0047474F" w:rsidRPr="0047474F" w:rsidRDefault="0047474F" w:rsidP="0047474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74F">
        <w:rPr>
          <w:rFonts w:ascii="Times New Roman" w:hAnsi="Times New Roman" w:cs="Times New Roman"/>
          <w:sz w:val="24"/>
          <w:szCs w:val="24"/>
        </w:rPr>
        <w:t>-</w:t>
      </w:r>
      <w:r w:rsidRPr="0047474F">
        <w:rPr>
          <w:rFonts w:ascii="Times New Roman" w:hAnsi="Times New Roman" w:cs="Times New Roman"/>
          <w:sz w:val="24"/>
          <w:szCs w:val="24"/>
        </w:rPr>
        <w:tab/>
        <w:t>начальник отдела по вопросам законности, правопорядка и безопасности администрации;</w:t>
      </w:r>
    </w:p>
    <w:p w:rsidR="0047474F" w:rsidRPr="0047474F" w:rsidRDefault="0047474F" w:rsidP="0047474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74F">
        <w:rPr>
          <w:rFonts w:ascii="Times New Roman" w:hAnsi="Times New Roman" w:cs="Times New Roman"/>
          <w:sz w:val="24"/>
          <w:szCs w:val="24"/>
        </w:rPr>
        <w:t>-</w:t>
      </w:r>
      <w:r w:rsidRPr="0047474F">
        <w:rPr>
          <w:rFonts w:ascii="Times New Roman" w:hAnsi="Times New Roman" w:cs="Times New Roman"/>
          <w:sz w:val="24"/>
          <w:szCs w:val="24"/>
        </w:rPr>
        <w:tab/>
        <w:t>главный специалист отдела по вопросам законности, правопорядка                        и безопасности администрации;</w:t>
      </w:r>
    </w:p>
    <w:p w:rsidR="0047474F" w:rsidRPr="0047474F" w:rsidRDefault="0047474F" w:rsidP="0047474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74F">
        <w:rPr>
          <w:rFonts w:ascii="Times New Roman" w:hAnsi="Times New Roman" w:cs="Times New Roman"/>
          <w:sz w:val="24"/>
          <w:szCs w:val="24"/>
        </w:rPr>
        <w:t>-</w:t>
      </w:r>
      <w:r w:rsidRPr="0047474F">
        <w:rPr>
          <w:rFonts w:ascii="Times New Roman" w:hAnsi="Times New Roman" w:cs="Times New Roman"/>
          <w:sz w:val="24"/>
          <w:szCs w:val="24"/>
        </w:rPr>
        <w:tab/>
        <w:t>специалист 1-й категории отдела по вопросам законности, правопорядка                      и безопасности администрации.</w:t>
      </w:r>
    </w:p>
    <w:p w:rsidR="0047474F" w:rsidRPr="0047474F" w:rsidRDefault="0047474F" w:rsidP="0047474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74F">
        <w:rPr>
          <w:rFonts w:ascii="Times New Roman" w:hAnsi="Times New Roman" w:cs="Times New Roman"/>
          <w:sz w:val="24"/>
          <w:szCs w:val="24"/>
        </w:rPr>
        <w:t>5.</w:t>
      </w:r>
      <w:r w:rsidRPr="0047474F">
        <w:rPr>
          <w:rFonts w:ascii="Times New Roman" w:hAnsi="Times New Roman" w:cs="Times New Roman"/>
          <w:sz w:val="24"/>
          <w:szCs w:val="24"/>
        </w:rPr>
        <w:tab/>
        <w:t>Предусмотренных статьями 16-18, 20, 22, 31, 31-1, 37-1</w:t>
      </w:r>
      <w:r w:rsidR="00A14AD5">
        <w:rPr>
          <w:rFonts w:ascii="Times New Roman" w:hAnsi="Times New Roman" w:cs="Times New Roman"/>
          <w:sz w:val="24"/>
          <w:szCs w:val="24"/>
        </w:rPr>
        <w:t xml:space="preserve"> </w:t>
      </w:r>
      <w:r w:rsidRPr="0047474F">
        <w:rPr>
          <w:rFonts w:ascii="Times New Roman" w:hAnsi="Times New Roman" w:cs="Times New Roman"/>
          <w:sz w:val="24"/>
          <w:szCs w:val="24"/>
        </w:rPr>
        <w:t>Закона                       Санкт-Петербурга от 12.05.2010 № 273-70 «Об административных правонарушениях                       в Санкт-Петербурге»:</w:t>
      </w:r>
    </w:p>
    <w:p w:rsidR="0047474F" w:rsidRPr="0047474F" w:rsidRDefault="0047474F" w:rsidP="0047474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74F">
        <w:rPr>
          <w:rFonts w:ascii="Times New Roman" w:hAnsi="Times New Roman" w:cs="Times New Roman"/>
          <w:sz w:val="24"/>
          <w:szCs w:val="24"/>
        </w:rPr>
        <w:t>-</w:t>
      </w:r>
      <w:r w:rsidRPr="0047474F">
        <w:rPr>
          <w:rFonts w:ascii="Times New Roman" w:hAnsi="Times New Roman" w:cs="Times New Roman"/>
          <w:sz w:val="24"/>
          <w:szCs w:val="24"/>
        </w:rPr>
        <w:tab/>
        <w:t>начальник отдела экономического развития администрации;</w:t>
      </w:r>
    </w:p>
    <w:p w:rsidR="0047474F" w:rsidRPr="0047474F" w:rsidRDefault="0047474F" w:rsidP="0047474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74F">
        <w:rPr>
          <w:rFonts w:ascii="Times New Roman" w:hAnsi="Times New Roman" w:cs="Times New Roman"/>
          <w:sz w:val="24"/>
          <w:szCs w:val="24"/>
        </w:rPr>
        <w:t>-</w:t>
      </w:r>
      <w:r w:rsidRPr="0047474F">
        <w:rPr>
          <w:rFonts w:ascii="Times New Roman" w:hAnsi="Times New Roman" w:cs="Times New Roman"/>
          <w:sz w:val="24"/>
          <w:szCs w:val="24"/>
        </w:rPr>
        <w:tab/>
        <w:t>главный специалист отдела экономического развития администрации;</w:t>
      </w:r>
    </w:p>
    <w:p w:rsidR="0047474F" w:rsidRPr="0047474F" w:rsidRDefault="0047474F" w:rsidP="0047474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74F">
        <w:rPr>
          <w:rFonts w:ascii="Times New Roman" w:hAnsi="Times New Roman" w:cs="Times New Roman"/>
          <w:sz w:val="24"/>
          <w:szCs w:val="24"/>
        </w:rPr>
        <w:t>-</w:t>
      </w:r>
      <w:r w:rsidRPr="0047474F">
        <w:rPr>
          <w:rFonts w:ascii="Times New Roman" w:hAnsi="Times New Roman" w:cs="Times New Roman"/>
          <w:sz w:val="24"/>
          <w:szCs w:val="24"/>
        </w:rPr>
        <w:tab/>
        <w:t>специалист 1-й категории отдела экономического развития администрации.</w:t>
      </w:r>
    </w:p>
    <w:p w:rsidR="0047474F" w:rsidRPr="0047474F" w:rsidRDefault="0047474F" w:rsidP="0047474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74F">
        <w:rPr>
          <w:rFonts w:ascii="Times New Roman" w:hAnsi="Times New Roman" w:cs="Times New Roman"/>
          <w:sz w:val="24"/>
          <w:szCs w:val="24"/>
        </w:rPr>
        <w:t>6.</w:t>
      </w:r>
      <w:r w:rsidRPr="0047474F">
        <w:rPr>
          <w:rFonts w:ascii="Times New Roman" w:hAnsi="Times New Roman" w:cs="Times New Roman"/>
          <w:sz w:val="24"/>
          <w:szCs w:val="24"/>
        </w:rPr>
        <w:tab/>
        <w:t>Предусмотренных статьями 16, 18, 20, 22, 31, 37-1, 47 Закона                      Санкт-Петербурга от 12.05.2010 № 273-70 «Об административных правонарушениях в Санкт-Петербурге»:</w:t>
      </w:r>
    </w:p>
    <w:p w:rsidR="0047474F" w:rsidRPr="0047474F" w:rsidRDefault="0047474F" w:rsidP="0047474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74F">
        <w:rPr>
          <w:rFonts w:ascii="Times New Roman" w:hAnsi="Times New Roman" w:cs="Times New Roman"/>
          <w:sz w:val="24"/>
          <w:szCs w:val="24"/>
        </w:rPr>
        <w:t>-</w:t>
      </w:r>
      <w:r w:rsidRPr="0047474F">
        <w:rPr>
          <w:rFonts w:ascii="Times New Roman" w:hAnsi="Times New Roman" w:cs="Times New Roman"/>
          <w:sz w:val="24"/>
          <w:szCs w:val="24"/>
        </w:rPr>
        <w:tab/>
        <w:t>начальник отдела физической культуры, спорта и молодежной политики администрации;</w:t>
      </w:r>
    </w:p>
    <w:p w:rsidR="0047474F" w:rsidRPr="0047474F" w:rsidRDefault="0047474F" w:rsidP="0047474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74F">
        <w:rPr>
          <w:rFonts w:ascii="Times New Roman" w:hAnsi="Times New Roman" w:cs="Times New Roman"/>
          <w:sz w:val="24"/>
          <w:szCs w:val="24"/>
        </w:rPr>
        <w:t>-</w:t>
      </w:r>
      <w:r w:rsidRPr="0047474F">
        <w:rPr>
          <w:rFonts w:ascii="Times New Roman" w:hAnsi="Times New Roman" w:cs="Times New Roman"/>
          <w:sz w:val="24"/>
          <w:szCs w:val="24"/>
        </w:rPr>
        <w:tab/>
        <w:t>заместитель начальника – начальник сектора молодежной политики и взаимодействия с общественными организациями отдела физической культуры, спорта и молодежной политики администрации;</w:t>
      </w:r>
    </w:p>
    <w:p w:rsidR="0047474F" w:rsidRPr="0047474F" w:rsidRDefault="0047474F" w:rsidP="0047474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74F">
        <w:rPr>
          <w:rFonts w:ascii="Times New Roman" w:hAnsi="Times New Roman" w:cs="Times New Roman"/>
          <w:sz w:val="24"/>
          <w:szCs w:val="24"/>
        </w:rPr>
        <w:t>-</w:t>
      </w:r>
      <w:r w:rsidRPr="0047474F">
        <w:rPr>
          <w:rFonts w:ascii="Times New Roman" w:hAnsi="Times New Roman" w:cs="Times New Roman"/>
          <w:sz w:val="24"/>
          <w:szCs w:val="24"/>
        </w:rPr>
        <w:tab/>
        <w:t>главный специалист отдела физической культуры, спорта и молодежной политики администрации;</w:t>
      </w:r>
    </w:p>
    <w:p w:rsidR="0047474F" w:rsidRPr="0047474F" w:rsidRDefault="0047474F" w:rsidP="0047474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74F">
        <w:rPr>
          <w:rFonts w:ascii="Times New Roman" w:hAnsi="Times New Roman" w:cs="Times New Roman"/>
          <w:sz w:val="24"/>
          <w:szCs w:val="24"/>
        </w:rPr>
        <w:t>-</w:t>
      </w:r>
      <w:r w:rsidRPr="0047474F">
        <w:rPr>
          <w:rFonts w:ascii="Times New Roman" w:hAnsi="Times New Roman" w:cs="Times New Roman"/>
          <w:sz w:val="24"/>
          <w:szCs w:val="24"/>
        </w:rPr>
        <w:tab/>
        <w:t>специалист 1-й категории отдела физической культуры, спорта                                   и молодежной политики администрации.</w:t>
      </w:r>
    </w:p>
    <w:p w:rsidR="0047474F" w:rsidRPr="0047474F" w:rsidRDefault="0047474F" w:rsidP="0047474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74F">
        <w:rPr>
          <w:rFonts w:ascii="Times New Roman" w:hAnsi="Times New Roman" w:cs="Times New Roman"/>
          <w:sz w:val="24"/>
          <w:szCs w:val="24"/>
        </w:rPr>
        <w:t>7.</w:t>
      </w:r>
      <w:r w:rsidRPr="0047474F">
        <w:rPr>
          <w:rFonts w:ascii="Times New Roman" w:hAnsi="Times New Roman" w:cs="Times New Roman"/>
          <w:sz w:val="24"/>
          <w:szCs w:val="24"/>
        </w:rPr>
        <w:tab/>
        <w:t>Предусмотренных статьями 16, 18, 20, 22 Закона Санкт-Петербурга                        от 12.05.2010 № 273-70 «Об административных правонарушениях в Санкт-Петербурге»:</w:t>
      </w:r>
    </w:p>
    <w:p w:rsidR="0047474F" w:rsidRPr="0047474F" w:rsidRDefault="0047474F" w:rsidP="0047474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74F">
        <w:rPr>
          <w:rFonts w:ascii="Times New Roman" w:hAnsi="Times New Roman" w:cs="Times New Roman"/>
          <w:sz w:val="24"/>
          <w:szCs w:val="24"/>
        </w:rPr>
        <w:t>-</w:t>
      </w:r>
      <w:r w:rsidRPr="0047474F">
        <w:rPr>
          <w:rFonts w:ascii="Times New Roman" w:hAnsi="Times New Roman" w:cs="Times New Roman"/>
          <w:sz w:val="24"/>
          <w:szCs w:val="24"/>
        </w:rPr>
        <w:tab/>
        <w:t>начальник отдела культуры администрации;</w:t>
      </w:r>
    </w:p>
    <w:p w:rsidR="0047474F" w:rsidRPr="0047474F" w:rsidRDefault="0047474F" w:rsidP="0047474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74F">
        <w:rPr>
          <w:rFonts w:ascii="Times New Roman" w:hAnsi="Times New Roman" w:cs="Times New Roman"/>
          <w:sz w:val="24"/>
          <w:szCs w:val="24"/>
        </w:rPr>
        <w:t>-</w:t>
      </w:r>
      <w:r w:rsidRPr="0047474F">
        <w:rPr>
          <w:rFonts w:ascii="Times New Roman" w:hAnsi="Times New Roman" w:cs="Times New Roman"/>
          <w:sz w:val="24"/>
          <w:szCs w:val="24"/>
        </w:rPr>
        <w:tab/>
        <w:t>ведущий специалист отдела культуры администрации.</w:t>
      </w:r>
    </w:p>
    <w:p w:rsidR="0047474F" w:rsidRPr="0047474F" w:rsidRDefault="0047474F" w:rsidP="0047474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74F">
        <w:rPr>
          <w:rFonts w:ascii="Times New Roman" w:hAnsi="Times New Roman" w:cs="Times New Roman"/>
          <w:sz w:val="24"/>
          <w:szCs w:val="24"/>
        </w:rPr>
        <w:lastRenderedPageBreak/>
        <w:t>8.</w:t>
      </w:r>
      <w:r w:rsidRPr="0047474F">
        <w:rPr>
          <w:rFonts w:ascii="Times New Roman" w:hAnsi="Times New Roman" w:cs="Times New Roman"/>
          <w:sz w:val="24"/>
          <w:szCs w:val="24"/>
        </w:rPr>
        <w:tab/>
        <w:t>Предусмотренных статьями 16, 18, 20, 22, 37-1 Закона Санкт-Петербурга                     от 12.05.2010 № 273-70 «Об административных правонарушениях в Санкт-Петербурге»:</w:t>
      </w:r>
    </w:p>
    <w:p w:rsidR="0047474F" w:rsidRPr="0047474F" w:rsidRDefault="0047474F" w:rsidP="0047474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74F">
        <w:rPr>
          <w:rFonts w:ascii="Times New Roman" w:hAnsi="Times New Roman" w:cs="Times New Roman"/>
          <w:sz w:val="24"/>
          <w:szCs w:val="24"/>
        </w:rPr>
        <w:t>-</w:t>
      </w:r>
      <w:r w:rsidRPr="0047474F">
        <w:rPr>
          <w:rFonts w:ascii="Times New Roman" w:hAnsi="Times New Roman" w:cs="Times New Roman"/>
          <w:sz w:val="24"/>
          <w:szCs w:val="24"/>
        </w:rPr>
        <w:tab/>
        <w:t>начальник отдела образования администрации;</w:t>
      </w:r>
    </w:p>
    <w:p w:rsidR="0047474F" w:rsidRPr="0047474F" w:rsidRDefault="0047474F" w:rsidP="0047474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74F">
        <w:rPr>
          <w:rFonts w:ascii="Times New Roman" w:hAnsi="Times New Roman" w:cs="Times New Roman"/>
          <w:sz w:val="24"/>
          <w:szCs w:val="24"/>
        </w:rPr>
        <w:t>-</w:t>
      </w:r>
      <w:r w:rsidRPr="0047474F">
        <w:rPr>
          <w:rFonts w:ascii="Times New Roman" w:hAnsi="Times New Roman" w:cs="Times New Roman"/>
          <w:sz w:val="24"/>
          <w:szCs w:val="24"/>
        </w:rPr>
        <w:tab/>
        <w:t>заместитель начальника отдела образования администрации;</w:t>
      </w:r>
    </w:p>
    <w:p w:rsidR="0047474F" w:rsidRPr="0047474F" w:rsidRDefault="0047474F" w:rsidP="0047474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74F">
        <w:rPr>
          <w:rFonts w:ascii="Times New Roman" w:hAnsi="Times New Roman" w:cs="Times New Roman"/>
          <w:sz w:val="24"/>
          <w:szCs w:val="24"/>
        </w:rPr>
        <w:t>-</w:t>
      </w:r>
      <w:r w:rsidRPr="0047474F">
        <w:rPr>
          <w:rFonts w:ascii="Times New Roman" w:hAnsi="Times New Roman" w:cs="Times New Roman"/>
          <w:sz w:val="24"/>
          <w:szCs w:val="24"/>
        </w:rPr>
        <w:tab/>
        <w:t>начальник сектора обеспечения функционирования образовательных учреждений отдела образования администрации;</w:t>
      </w:r>
    </w:p>
    <w:p w:rsidR="0047474F" w:rsidRPr="0047474F" w:rsidRDefault="0047474F" w:rsidP="0047474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74F">
        <w:rPr>
          <w:rFonts w:ascii="Times New Roman" w:hAnsi="Times New Roman" w:cs="Times New Roman"/>
          <w:sz w:val="24"/>
          <w:szCs w:val="24"/>
        </w:rPr>
        <w:t>-</w:t>
      </w:r>
      <w:r w:rsidRPr="0047474F">
        <w:rPr>
          <w:rFonts w:ascii="Times New Roman" w:hAnsi="Times New Roman" w:cs="Times New Roman"/>
          <w:sz w:val="24"/>
          <w:szCs w:val="24"/>
        </w:rPr>
        <w:tab/>
      </w:r>
      <w:r w:rsidR="000E07BD">
        <w:rPr>
          <w:rFonts w:ascii="Times New Roman" w:hAnsi="Times New Roman" w:cs="Times New Roman"/>
          <w:sz w:val="24"/>
          <w:szCs w:val="24"/>
        </w:rPr>
        <w:t>ведущий</w:t>
      </w:r>
      <w:r w:rsidRPr="0047474F">
        <w:rPr>
          <w:rFonts w:ascii="Times New Roman" w:hAnsi="Times New Roman" w:cs="Times New Roman"/>
          <w:sz w:val="24"/>
          <w:szCs w:val="24"/>
        </w:rPr>
        <w:t xml:space="preserve"> специалист отдела образования администрации.</w:t>
      </w:r>
    </w:p>
    <w:p w:rsidR="0047474F" w:rsidRPr="0047474F" w:rsidRDefault="0047474F" w:rsidP="0047474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74F">
        <w:rPr>
          <w:rFonts w:ascii="Times New Roman" w:hAnsi="Times New Roman" w:cs="Times New Roman"/>
          <w:sz w:val="24"/>
          <w:szCs w:val="24"/>
        </w:rPr>
        <w:t>9.</w:t>
      </w:r>
      <w:r w:rsidRPr="0047474F">
        <w:rPr>
          <w:rFonts w:ascii="Times New Roman" w:hAnsi="Times New Roman" w:cs="Times New Roman"/>
          <w:sz w:val="24"/>
          <w:szCs w:val="24"/>
        </w:rPr>
        <w:tab/>
        <w:t xml:space="preserve">Предусмотренных статьями </w:t>
      </w:r>
      <w:r w:rsidR="000E07BD" w:rsidRPr="000E07BD">
        <w:rPr>
          <w:rFonts w:ascii="Times New Roman" w:hAnsi="Times New Roman" w:cs="Times New Roman"/>
          <w:sz w:val="24"/>
          <w:szCs w:val="24"/>
        </w:rPr>
        <w:t>8</w:t>
      </w:r>
      <w:r w:rsidR="000E07BD" w:rsidRPr="000E07BD">
        <w:rPr>
          <w:rFonts w:ascii="Times New Roman" w:hAnsi="Times New Roman" w:cs="Times New Roman"/>
          <w:sz w:val="24"/>
          <w:szCs w:val="24"/>
          <w:vertAlign w:val="superscript"/>
        </w:rPr>
        <w:t>6-</w:t>
      </w:r>
      <w:r w:rsidR="000E07BD" w:rsidRPr="000E07BD">
        <w:rPr>
          <w:rFonts w:ascii="Times New Roman" w:hAnsi="Times New Roman" w:cs="Times New Roman"/>
          <w:sz w:val="24"/>
          <w:szCs w:val="24"/>
        </w:rPr>
        <w:t>1</w:t>
      </w:r>
      <w:r w:rsidR="000E07BD">
        <w:rPr>
          <w:rFonts w:ascii="Times New Roman" w:hAnsi="Times New Roman" w:cs="Times New Roman"/>
          <w:sz w:val="24"/>
          <w:szCs w:val="24"/>
        </w:rPr>
        <w:t xml:space="preserve">, </w:t>
      </w:r>
      <w:r w:rsidRPr="000E07BD">
        <w:rPr>
          <w:rFonts w:ascii="Times New Roman" w:hAnsi="Times New Roman" w:cs="Times New Roman"/>
          <w:sz w:val="24"/>
          <w:szCs w:val="24"/>
        </w:rPr>
        <w:t>16</w:t>
      </w:r>
      <w:r w:rsidRPr="0047474F">
        <w:rPr>
          <w:rFonts w:ascii="Times New Roman" w:hAnsi="Times New Roman" w:cs="Times New Roman"/>
          <w:sz w:val="24"/>
          <w:szCs w:val="24"/>
        </w:rPr>
        <w:t>, 18, 20, 22, 37-1 Закона Санкт-Петербурга                    от 12.05.2010 № 273-70 «Об административных правонарушениях в Санкт-Петербурге»:</w:t>
      </w:r>
    </w:p>
    <w:p w:rsidR="0047474F" w:rsidRPr="0047474F" w:rsidRDefault="0047474F" w:rsidP="0047474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74F">
        <w:rPr>
          <w:rFonts w:ascii="Times New Roman" w:hAnsi="Times New Roman" w:cs="Times New Roman"/>
          <w:sz w:val="24"/>
          <w:szCs w:val="24"/>
        </w:rPr>
        <w:t>-</w:t>
      </w:r>
      <w:r w:rsidRPr="0047474F">
        <w:rPr>
          <w:rFonts w:ascii="Times New Roman" w:hAnsi="Times New Roman" w:cs="Times New Roman"/>
          <w:sz w:val="24"/>
          <w:szCs w:val="24"/>
        </w:rPr>
        <w:tab/>
        <w:t>начальник отдела здравоохранения администрации;</w:t>
      </w:r>
    </w:p>
    <w:p w:rsidR="0047474F" w:rsidRPr="0047474F" w:rsidRDefault="0047474F" w:rsidP="0047474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74F">
        <w:rPr>
          <w:rFonts w:ascii="Times New Roman" w:hAnsi="Times New Roman" w:cs="Times New Roman"/>
          <w:sz w:val="24"/>
          <w:szCs w:val="24"/>
        </w:rPr>
        <w:t>-</w:t>
      </w:r>
      <w:r w:rsidRPr="0047474F">
        <w:rPr>
          <w:rFonts w:ascii="Times New Roman" w:hAnsi="Times New Roman" w:cs="Times New Roman"/>
          <w:sz w:val="24"/>
          <w:szCs w:val="24"/>
        </w:rPr>
        <w:tab/>
        <w:t>заместитель начальника отдела здравоохранения администрации;</w:t>
      </w:r>
    </w:p>
    <w:p w:rsidR="0047474F" w:rsidRPr="0047474F" w:rsidRDefault="0047474F" w:rsidP="0047474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74F">
        <w:rPr>
          <w:rFonts w:ascii="Times New Roman" w:hAnsi="Times New Roman" w:cs="Times New Roman"/>
          <w:sz w:val="24"/>
          <w:szCs w:val="24"/>
        </w:rPr>
        <w:t>-</w:t>
      </w:r>
      <w:r w:rsidRPr="0047474F">
        <w:rPr>
          <w:rFonts w:ascii="Times New Roman" w:hAnsi="Times New Roman" w:cs="Times New Roman"/>
          <w:sz w:val="24"/>
          <w:szCs w:val="24"/>
        </w:rPr>
        <w:tab/>
        <w:t>главный специалист отдела здравоохранения администрации;</w:t>
      </w:r>
    </w:p>
    <w:p w:rsidR="0047474F" w:rsidRPr="0047474F" w:rsidRDefault="0047474F" w:rsidP="0047474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74F">
        <w:rPr>
          <w:rFonts w:ascii="Times New Roman" w:hAnsi="Times New Roman" w:cs="Times New Roman"/>
          <w:sz w:val="24"/>
          <w:szCs w:val="24"/>
        </w:rPr>
        <w:t>-          ведущий специалист отдела здравоохранения администрации;</w:t>
      </w:r>
    </w:p>
    <w:p w:rsidR="0047474F" w:rsidRPr="0047474F" w:rsidRDefault="0047474F" w:rsidP="0047474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74F">
        <w:rPr>
          <w:rFonts w:ascii="Times New Roman" w:hAnsi="Times New Roman" w:cs="Times New Roman"/>
          <w:sz w:val="24"/>
          <w:szCs w:val="24"/>
        </w:rPr>
        <w:t>-          специалист 1-й категории отдела здравоохранения администрации.</w:t>
      </w:r>
    </w:p>
    <w:p w:rsidR="0047474F" w:rsidRPr="0047474F" w:rsidRDefault="0047474F" w:rsidP="0047474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74F">
        <w:rPr>
          <w:rFonts w:ascii="Times New Roman" w:hAnsi="Times New Roman" w:cs="Times New Roman"/>
          <w:sz w:val="24"/>
          <w:szCs w:val="24"/>
        </w:rPr>
        <w:t>10.</w:t>
      </w:r>
      <w:r w:rsidRPr="0047474F">
        <w:rPr>
          <w:rFonts w:ascii="Times New Roman" w:hAnsi="Times New Roman" w:cs="Times New Roman"/>
          <w:sz w:val="24"/>
          <w:szCs w:val="24"/>
        </w:rPr>
        <w:tab/>
        <w:t>Предусмотренных статьями 16, 18, 20, 22, 37-1 Закона Санкт-Петербурга                      от 12.05.2010 № 273-70 «Об административных правонарушениях в Санкт-Петербурге»:</w:t>
      </w:r>
    </w:p>
    <w:p w:rsidR="0047474F" w:rsidRPr="0047474F" w:rsidRDefault="0047474F" w:rsidP="0047474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74F">
        <w:rPr>
          <w:rFonts w:ascii="Times New Roman" w:hAnsi="Times New Roman" w:cs="Times New Roman"/>
          <w:sz w:val="24"/>
          <w:szCs w:val="24"/>
        </w:rPr>
        <w:t>- начальник отдела социальной защиты населения администрации;</w:t>
      </w:r>
    </w:p>
    <w:p w:rsidR="0047474F" w:rsidRPr="0047474F" w:rsidRDefault="0047474F" w:rsidP="0047474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74F">
        <w:rPr>
          <w:rFonts w:ascii="Times New Roman" w:hAnsi="Times New Roman" w:cs="Times New Roman"/>
          <w:sz w:val="24"/>
          <w:szCs w:val="24"/>
        </w:rPr>
        <w:t>- заместитель начальника отдела социальной защиты населения администрации.</w:t>
      </w:r>
    </w:p>
    <w:p w:rsidR="0047474F" w:rsidRPr="0047474F" w:rsidRDefault="0047474F" w:rsidP="0047474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74F">
        <w:rPr>
          <w:rFonts w:ascii="Times New Roman" w:hAnsi="Times New Roman" w:cs="Times New Roman"/>
          <w:sz w:val="24"/>
          <w:szCs w:val="24"/>
        </w:rPr>
        <w:t>11.</w:t>
      </w:r>
      <w:r w:rsidRPr="0047474F">
        <w:rPr>
          <w:rFonts w:ascii="Times New Roman" w:hAnsi="Times New Roman" w:cs="Times New Roman"/>
          <w:sz w:val="24"/>
          <w:szCs w:val="24"/>
        </w:rPr>
        <w:tab/>
        <w:t>Предусмотренных статьями 16, 18, 20, 22, 37-1 Закона Санкт-Петербурга                       от 12.05.2010 № 273-70 «Об административных правонарушениях в Санкт-Петербурге»:</w:t>
      </w:r>
    </w:p>
    <w:p w:rsidR="0047474F" w:rsidRPr="0047474F" w:rsidRDefault="0047474F" w:rsidP="0047474F">
      <w:pPr>
        <w:ind w:firstLine="709"/>
        <w:jc w:val="both"/>
      </w:pPr>
      <w:r w:rsidRPr="0047474F">
        <w:t>-</w:t>
      </w:r>
      <w:r w:rsidRPr="0047474F">
        <w:tab/>
        <w:t xml:space="preserve"> начальник отдела организационной работы и взаимодействия с органами местного самоуправления администрации;</w:t>
      </w:r>
    </w:p>
    <w:p w:rsidR="0047474F" w:rsidRPr="0047474F" w:rsidRDefault="0047474F" w:rsidP="0047474F">
      <w:pPr>
        <w:ind w:firstLine="709"/>
        <w:jc w:val="both"/>
      </w:pPr>
      <w:r w:rsidRPr="0047474F">
        <w:t>-</w:t>
      </w:r>
      <w:r w:rsidRPr="0047474F">
        <w:tab/>
        <w:t>главный специалист отдела организационной работы и взаимодействия с органами местного самоуправления администрации;</w:t>
      </w:r>
    </w:p>
    <w:p w:rsidR="0047474F" w:rsidRDefault="0047474F" w:rsidP="0047474F">
      <w:pPr>
        <w:jc w:val="both"/>
        <w:rPr>
          <w:sz w:val="28"/>
        </w:rPr>
      </w:pPr>
      <w:r w:rsidRPr="0047474F">
        <w:t>-</w:t>
      </w:r>
      <w:r w:rsidRPr="0047474F">
        <w:tab/>
        <w:t>специалист 1-й категории отдела организационной работы и взаимодействия с органами местного самоуправления администрации.</w:t>
      </w:r>
    </w:p>
    <w:p w:rsidR="002F7E9B" w:rsidRDefault="002F7E9B" w:rsidP="004764C2">
      <w:pPr>
        <w:jc w:val="right"/>
        <w:outlineLvl w:val="0"/>
      </w:pPr>
    </w:p>
    <w:sectPr w:rsidR="002F7E9B" w:rsidSect="00F204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615835"/>
    <w:multiLevelType w:val="multilevel"/>
    <w:tmpl w:val="0BD65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">
    <w:nsid w:val="79410332"/>
    <w:multiLevelType w:val="hybridMultilevel"/>
    <w:tmpl w:val="87F8AB0E"/>
    <w:lvl w:ilvl="0" w:tplc="1B5AD6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d45b2fab-7ebd-4751-aa07-d8144a775790"/>
  </w:docVars>
  <w:rsids>
    <w:rsidRoot w:val="0079668A"/>
    <w:rsid w:val="000E07BD"/>
    <w:rsid w:val="000F0B73"/>
    <w:rsid w:val="00152665"/>
    <w:rsid w:val="00215C22"/>
    <w:rsid w:val="00261BE2"/>
    <w:rsid w:val="002C1D81"/>
    <w:rsid w:val="002C289B"/>
    <w:rsid w:val="002F7E9B"/>
    <w:rsid w:val="00386371"/>
    <w:rsid w:val="003F231D"/>
    <w:rsid w:val="0041687B"/>
    <w:rsid w:val="0047474F"/>
    <w:rsid w:val="004764C2"/>
    <w:rsid w:val="004C1F45"/>
    <w:rsid w:val="006674C1"/>
    <w:rsid w:val="006F71B3"/>
    <w:rsid w:val="007034DD"/>
    <w:rsid w:val="0070522B"/>
    <w:rsid w:val="00724E7D"/>
    <w:rsid w:val="0079668A"/>
    <w:rsid w:val="00803C9B"/>
    <w:rsid w:val="0091288B"/>
    <w:rsid w:val="00974CDC"/>
    <w:rsid w:val="00996E54"/>
    <w:rsid w:val="00A14AD5"/>
    <w:rsid w:val="00A24348"/>
    <w:rsid w:val="00AE0678"/>
    <w:rsid w:val="00B7664F"/>
    <w:rsid w:val="00D925E1"/>
    <w:rsid w:val="00E10FDB"/>
    <w:rsid w:val="00E12569"/>
    <w:rsid w:val="00E24551"/>
    <w:rsid w:val="00E46858"/>
    <w:rsid w:val="00F056D6"/>
    <w:rsid w:val="00F4148A"/>
    <w:rsid w:val="00F710AC"/>
    <w:rsid w:val="00FC6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265A88-6215-4296-9AE0-1AF4BE549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E7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4E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724E7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2F7E9B"/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rsid w:val="002F7E9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6">
    <w:name w:val="Hyperlink"/>
    <w:basedOn w:val="a0"/>
    <w:uiPriority w:val="99"/>
    <w:unhideWhenUsed/>
    <w:rsid w:val="0091288B"/>
    <w:rPr>
      <w:color w:val="0000FF" w:themeColor="hyperlink"/>
      <w:u w:val="single"/>
    </w:rPr>
  </w:style>
  <w:style w:type="paragraph" w:customStyle="1" w:styleId="ConsPlusNormal">
    <w:name w:val="ConsPlusNormal"/>
    <w:rsid w:val="0047474F"/>
    <w:pPr>
      <w:autoSpaceDE w:val="0"/>
      <w:autoSpaceDN w:val="0"/>
      <w:adjustRightInd w:val="0"/>
    </w:pPr>
    <w:rPr>
      <w:rFonts w:cs="Calibri"/>
      <w:sz w:val="22"/>
      <w:szCs w:val="22"/>
      <w:lang w:eastAsia="en-US"/>
    </w:rPr>
  </w:style>
  <w:style w:type="paragraph" w:customStyle="1" w:styleId="formattext">
    <w:name w:val="formattext"/>
    <w:basedOn w:val="a"/>
    <w:rsid w:val="0047474F"/>
    <w:pPr>
      <w:spacing w:before="100" w:beforeAutospacing="1" w:after="100" w:afterAutospacing="1"/>
    </w:pPr>
  </w:style>
  <w:style w:type="paragraph" w:customStyle="1" w:styleId="ConsPlusTitle">
    <w:name w:val="ConsPlusTitle"/>
    <w:rsid w:val="0047474F"/>
    <w:pPr>
      <w:widowControl w:val="0"/>
      <w:autoSpaceDE w:val="0"/>
      <w:autoSpaceDN w:val="0"/>
    </w:pPr>
    <w:rPr>
      <w:rFonts w:eastAsia="Times New Roman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340BB0448088FC6536C46947BE9800F88D0B68D58143E01FAAE61CC8E561F5A66191F8180F353132F4E17329A8B7516C35137294C348C72TAB9K" TargetMode="External"/><Relationship Id="rId13" Type="http://schemas.openxmlformats.org/officeDocument/2006/relationships/hyperlink" Target="consultantplus://offline/ref=1340BB0448088FC6536C46947BE9800F88D0B68D58143E01FAAE61CC8E561F5A66191F8180F3531C244E17329A8B7516C35137294C348C72TAB9K" TargetMode="External"/><Relationship Id="rId18" Type="http://schemas.openxmlformats.org/officeDocument/2006/relationships/hyperlink" Target="consultantplus://offline/ref=1340BB0448088FC6536C46947BE9800F88D0B68D58143E01FAAE61CC8E561F5A66191F8180F35411214E17329A8B7516C35137294C348C72TAB9K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1340BB0448088FC6536C46947BE9800F88D0B68D58143E01FAAE61CC8E561F5A66191F8180F35215254E17329A8B7516C35137294C348C72TAB9K" TargetMode="External"/><Relationship Id="rId7" Type="http://schemas.openxmlformats.org/officeDocument/2006/relationships/hyperlink" Target="consultantplus://offline/ref=1340BB0448088FC6536C46947BE9800F88D0B68D58143E01FAAE61CC8E561F5A66191F8180F35516214E17329A8B7516C35137294C348C72TAB9K" TargetMode="External"/><Relationship Id="rId12" Type="http://schemas.openxmlformats.org/officeDocument/2006/relationships/hyperlink" Target="consultantplus://offline/ref=1340BB0448088FC6536C46947BE9800F88D0B68D58143E01FAAE61CC8E561F5A66191F8180F3531D2E4E17329A8B7516C35137294C348C72TAB9K" TargetMode="External"/><Relationship Id="rId17" Type="http://schemas.openxmlformats.org/officeDocument/2006/relationships/hyperlink" Target="consultantplus://offline/ref=1340BB0448088FC6536C46947BE9800F88D0B68D58143E01FAAE61CC8E561F5A66191F8180F35016264E17329A8B7516C35137294C348C72TAB9K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1340BB0448088FC6536C46947BE9800F88D0B68D58143E01FAAE61CC8E561F5A66191F8180F35B16214E17329A8B7516C35137294C348C72TAB9K" TargetMode="External"/><Relationship Id="rId20" Type="http://schemas.openxmlformats.org/officeDocument/2006/relationships/hyperlink" Target="consultantplus://offline/ref=1340BB0448088FC6536C46947BE9800F88D0B68D58143E01FAAE61CC8E561F5A66191F8180F35616214E17329A8B7516C35137294C348C72TAB9K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0.wmf"/><Relationship Id="rId11" Type="http://schemas.openxmlformats.org/officeDocument/2006/relationships/hyperlink" Target="consultantplus://offline/ref=1340BB0448088FC6536C46947BE9800F88D0B68D58143E01FAAE61CC8E561F5A66191F8180F35410204E17329A8B7516C35137294C348C72TAB9K" TargetMode="External"/><Relationship Id="rId24" Type="http://schemas.openxmlformats.org/officeDocument/2006/relationships/hyperlink" Target="consultantplus://offline/ref=1340BB0448088FC6536C46947BE9800F88D0B68D58143E01FAAE61CC8E561F5A66191F8180F35212234E17329A8B7516C35137294C348C72TAB9K" TargetMode="External"/><Relationship Id="rId5" Type="http://schemas.openxmlformats.org/officeDocument/2006/relationships/image" Target="media/image1.wmf"/><Relationship Id="rId15" Type="http://schemas.openxmlformats.org/officeDocument/2006/relationships/hyperlink" Target="consultantplus://offline/ref=1340BB0448088FC6536C46947BE9800F88D0B68D58143E01FAAE61CC8E561F5A66191F8180F35417274E17329A8B7516C35137294C348C72TAB9K" TargetMode="External"/><Relationship Id="rId23" Type="http://schemas.openxmlformats.org/officeDocument/2006/relationships/hyperlink" Target="consultantplus://offline/ref=1340BB0448088FC6536C46947BE9800F88D0B68D58143E01FAAE61CC8E561F5A66191F8180F35614244E17329A8B7516C35137294C348C72TAB9K" TargetMode="External"/><Relationship Id="rId10" Type="http://schemas.openxmlformats.org/officeDocument/2006/relationships/hyperlink" Target="consultantplus://offline/ref=1340BB0448088FC6536C46947BE9800F88D0B68D58143E01FAAE61CC8E561F5A66191F8180F35411214E17329A8B7516C35137294C348C72TAB9K" TargetMode="External"/><Relationship Id="rId19" Type="http://schemas.openxmlformats.org/officeDocument/2006/relationships/hyperlink" Target="consultantplus://offline/ref=1340BB0448088FC6536C46947BE9800F88D0B68D58143E01FAAE61CC8E561F5A66191F8180F35713234E17329A8B7516C35137294C348C72TAB9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340BB0448088FC6536C46947BE9800F88D0B68D58143E01FAAE61CC8E561F5A66191F8180F35411254E17329A8B7516C35137294C348C72TAB9K" TargetMode="External"/><Relationship Id="rId14" Type="http://schemas.openxmlformats.org/officeDocument/2006/relationships/hyperlink" Target="consultantplus://offline/ref=1340BB0448088FC6536C46947BE9800F88D0B68D58143E01FAAE61CC8E561F5A66191F8180F3561D244E17329A8B7516C35137294C348C72TAB9K" TargetMode="External"/><Relationship Id="rId22" Type="http://schemas.openxmlformats.org/officeDocument/2006/relationships/hyperlink" Target="consultantplus://offline/ref=1340BB0448088FC6536C46947BE9800F88D0B68D58143E01FAAE61CC8E561F5A66191F8180F35612244E17329A8B7516C35137294C348C72TAB9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ahotnuk\AppData\Local\Temp\bdttmp\6a3f2c38-a54c-44f8-b5a2-b872e320e0bc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6a3f2c38-a54c-44f8-b5a2-b872e320e0bc</Template>
  <TotalTime>2</TotalTime>
  <Pages>5</Pages>
  <Words>1626</Words>
  <Characters>9269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Плахотнюк Дарья Алексеевна</dc:creator>
  <cp:lastModifiedBy>Шаврова Ольга Николаевна</cp:lastModifiedBy>
  <cp:revision>2</cp:revision>
  <cp:lastPrinted>2020-04-09T12:13:00Z</cp:lastPrinted>
  <dcterms:created xsi:type="dcterms:W3CDTF">2020-04-09T12:26:00Z</dcterms:created>
  <dcterms:modified xsi:type="dcterms:W3CDTF">2020-04-09T12:26:00Z</dcterms:modified>
</cp:coreProperties>
</file>