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AE18AC" w:rsidRDefault="00AE18AC" w:rsidP="00E21846">
      <w:pPr>
        <w:pStyle w:val="aeoaeno12"/>
        <w:spacing w:line="240" w:lineRule="auto"/>
        <w:ind w:firstLine="0"/>
      </w:pPr>
      <w:r>
        <w:t xml:space="preserve">О реализации постановления </w:t>
      </w:r>
    </w:p>
    <w:p w:rsidR="00AE18AC" w:rsidRDefault="00AE18AC" w:rsidP="00E21846">
      <w:pPr>
        <w:pStyle w:val="aeoaeno12"/>
        <w:spacing w:line="240" w:lineRule="auto"/>
        <w:ind w:firstLine="0"/>
      </w:pPr>
      <w:r>
        <w:t xml:space="preserve">Правительства Санкт-Петербурга </w:t>
      </w:r>
    </w:p>
    <w:p w:rsidR="00E21846" w:rsidRDefault="00AE18AC" w:rsidP="00E21846">
      <w:pPr>
        <w:pStyle w:val="aeoaeno12"/>
        <w:spacing w:line="240" w:lineRule="auto"/>
        <w:ind w:firstLine="0"/>
      </w:pPr>
      <w:r>
        <w:t>от _</w:t>
      </w:r>
      <w:r w:rsidR="00457ED4">
        <w:t>_.___.</w:t>
      </w:r>
      <w:r>
        <w:t xml:space="preserve"> 2020 </w:t>
      </w:r>
      <w:r w:rsidR="00457ED4">
        <w:t>№ ______</w:t>
      </w: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AE18AC" w:rsidRDefault="00AE18AC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10" w:history="1">
        <w:r w:rsidRPr="00AE18AC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AE18A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AE18AC">
        <w:rPr>
          <w:rFonts w:ascii="Times New Roman" w:hAnsi="Times New Roman" w:cs="Times New Roman"/>
          <w:sz w:val="24"/>
          <w:szCs w:val="24"/>
        </w:rPr>
        <w:br/>
        <w:t>от __</w:t>
      </w:r>
      <w:r w:rsidR="00457ED4">
        <w:rPr>
          <w:rFonts w:ascii="Times New Roman" w:hAnsi="Times New Roman" w:cs="Times New Roman"/>
          <w:sz w:val="24"/>
          <w:szCs w:val="24"/>
        </w:rPr>
        <w:t>.____</w:t>
      </w:r>
      <w:r w:rsidRPr="00AE18AC">
        <w:rPr>
          <w:rFonts w:ascii="Times New Roman" w:hAnsi="Times New Roman" w:cs="Times New Roman"/>
          <w:sz w:val="24"/>
          <w:szCs w:val="24"/>
        </w:rPr>
        <w:t xml:space="preserve">.2020 № ___ «О предоставлении в 2020 году субсидий на реализацию мероприятий по переобучению, повышению квалификации работников предприятий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E18AC">
        <w:rPr>
          <w:rFonts w:ascii="Times New Roman" w:hAnsi="Times New Roman" w:cs="Times New Roman"/>
          <w:sz w:val="24"/>
          <w:szCs w:val="24"/>
        </w:rPr>
        <w:t>в целях поддержки занятости и повышения эффективности рынка труда в рамках регионального 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и поддержка занятости»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>1. Утвердить: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 xml:space="preserve">1.1. Форму </w:t>
      </w:r>
      <w:hyperlink w:anchor="P47" w:history="1">
        <w:r w:rsidRPr="00AE18AC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AE18AC">
        <w:rPr>
          <w:rFonts w:ascii="Times New Roman" w:hAnsi="Times New Roman" w:cs="Times New Roman"/>
          <w:sz w:val="24"/>
          <w:szCs w:val="24"/>
        </w:rPr>
        <w:t xml:space="preserve"> на предоставление субсидий согласно приложению № 1.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155" w:history="1">
        <w:r w:rsidRPr="00AE18AC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AE18AC">
        <w:rPr>
          <w:rFonts w:ascii="Times New Roman" w:hAnsi="Times New Roman" w:cs="Times New Roman"/>
          <w:sz w:val="24"/>
          <w:szCs w:val="24"/>
        </w:rPr>
        <w:t xml:space="preserve"> документов, представляемых в Комитет по труду и занятости населения Санкт-Петербурга (далее - Комитет) для предоставления субсидий, в том числе перечень документов, обосновывающих затраты, в целях финансового обеспечения которых предоставляются субсидии, а также требования к указанным документам согласно приложению № 2.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 xml:space="preserve">1.3. </w:t>
      </w:r>
      <w:hyperlink w:anchor="P502" w:history="1">
        <w:r w:rsidRPr="00AE18A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AE18AC">
        <w:rPr>
          <w:rFonts w:ascii="Times New Roman" w:hAnsi="Times New Roman" w:cs="Times New Roman"/>
          <w:sz w:val="24"/>
          <w:szCs w:val="24"/>
        </w:rPr>
        <w:t xml:space="preserve"> и срок рассмотрения заявлений на предоставление субсидий </w:t>
      </w:r>
      <w:r w:rsidRPr="00AE18AC">
        <w:rPr>
          <w:rFonts w:ascii="Times New Roman" w:hAnsi="Times New Roman" w:cs="Times New Roman"/>
          <w:sz w:val="24"/>
          <w:szCs w:val="24"/>
        </w:rPr>
        <w:br/>
        <w:t xml:space="preserve">в целях финансового обеспечения затрат, возникших в 2020 году, в связи </w:t>
      </w:r>
      <w:r w:rsidRPr="00AE18AC">
        <w:rPr>
          <w:rFonts w:ascii="Times New Roman" w:hAnsi="Times New Roman" w:cs="Times New Roman"/>
          <w:sz w:val="24"/>
          <w:szCs w:val="24"/>
        </w:rPr>
        <w:br/>
        <w:t xml:space="preserve">с реализацией мероприятий по переобучению, повышению квалификации работников предприятий в целях поддержки занятости и повышения эффективности рынка труда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AE18AC">
        <w:rPr>
          <w:rFonts w:ascii="Times New Roman" w:hAnsi="Times New Roman" w:cs="Times New Roman"/>
          <w:sz w:val="24"/>
          <w:szCs w:val="24"/>
        </w:rPr>
        <w:t>в рамках регионального проекта «Поддержка занятости и повышение эффективности рынка труда для обеспечения роста производительности труда  национального проекта «Производительность труда и поддержка занятости» согласно приложению № 3.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 xml:space="preserve">1.4. </w:t>
      </w:r>
      <w:hyperlink w:anchor="P897" w:history="1">
        <w:r w:rsidRPr="00AE18A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AE18AC">
        <w:rPr>
          <w:rFonts w:ascii="Times New Roman" w:hAnsi="Times New Roman" w:cs="Times New Roman"/>
          <w:sz w:val="24"/>
          <w:szCs w:val="24"/>
        </w:rPr>
        <w:t xml:space="preserve">, сроки и формы представления отчетности об использовании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E18AC">
        <w:rPr>
          <w:rFonts w:ascii="Times New Roman" w:hAnsi="Times New Roman" w:cs="Times New Roman"/>
          <w:sz w:val="24"/>
          <w:szCs w:val="24"/>
        </w:rPr>
        <w:t>и отчетности о достижении показателей результативности предоставления субсидий, в том числе срок проведения Комитетом по труду и занятости населения Санкт-Петербурга обязательных проверок соблюдения получателем субсидии условий, целей и порядка предоставления субсидий, согласно приложению № 4.</w:t>
      </w:r>
    </w:p>
    <w:p w:rsidR="00AE18AC" w:rsidRPr="00AE18AC" w:rsidRDefault="00AE18AC" w:rsidP="00AE1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8AC">
        <w:rPr>
          <w:rFonts w:ascii="Times New Roman" w:hAnsi="Times New Roman" w:cs="Times New Roman"/>
          <w:sz w:val="24"/>
          <w:szCs w:val="24"/>
        </w:rPr>
        <w:t>2. Контроль за выполнением настоящего распоряжения оставляю за собой.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p w:rsidR="00C71C54" w:rsidRDefault="00C71C54" w:rsidP="00E21846">
      <w:pPr>
        <w:jc w:val="both"/>
        <w:rPr>
          <w:b/>
          <w:sz w:val="28"/>
          <w:szCs w:val="28"/>
        </w:rPr>
      </w:pPr>
    </w:p>
    <w:p w:rsidR="00C71C54" w:rsidRDefault="00C71C54" w:rsidP="00E21846">
      <w:pPr>
        <w:jc w:val="both"/>
        <w:rPr>
          <w:b/>
          <w:sz w:val="28"/>
          <w:szCs w:val="28"/>
        </w:rPr>
      </w:pPr>
    </w:p>
    <w:p w:rsidR="00C71C54" w:rsidRDefault="00C71C54" w:rsidP="00E21846">
      <w:pPr>
        <w:jc w:val="both"/>
        <w:rPr>
          <w:b/>
          <w:sz w:val="28"/>
          <w:szCs w:val="28"/>
        </w:rPr>
        <w:sectPr w:rsidR="00C71C54" w:rsidSect="00564133">
          <w:type w:val="continuous"/>
          <w:pgSz w:w="11906" w:h="16838"/>
          <w:pgMar w:top="232" w:right="851" w:bottom="1134" w:left="1701" w:header="0" w:footer="709" w:gutter="0"/>
          <w:cols w:space="708"/>
          <w:docGrid w:linePitch="360"/>
        </w:sectPr>
      </w:pPr>
    </w:p>
    <w:p w:rsidR="00C71C54" w:rsidRPr="00C71C54" w:rsidRDefault="00C71C54" w:rsidP="00C71C54">
      <w:pPr>
        <w:widowControl w:val="0"/>
        <w:autoSpaceDE w:val="0"/>
        <w:autoSpaceDN w:val="0"/>
        <w:jc w:val="right"/>
        <w:outlineLvl w:val="0"/>
        <w:rPr>
          <w:sz w:val="20"/>
          <w:szCs w:val="20"/>
        </w:rPr>
      </w:pPr>
      <w:r w:rsidRPr="00C71C54">
        <w:rPr>
          <w:sz w:val="20"/>
          <w:szCs w:val="20"/>
        </w:rPr>
        <w:lastRenderedPageBreak/>
        <w:t>Приложение № 1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 распоряжению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Комитета по труду и занятости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от ___________ № __-р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t>Форма заявления на предоставление субсидий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</w:pPr>
    </w:p>
    <w:p w:rsidR="00C71C54" w:rsidRPr="00C71C54" w:rsidRDefault="00C71C54" w:rsidP="00C71C54">
      <w:pPr>
        <w:widowControl w:val="0"/>
        <w:autoSpaceDE w:val="0"/>
        <w:autoSpaceDN w:val="0"/>
        <w:jc w:val="right"/>
      </w:pPr>
      <w:r w:rsidRPr="00C71C54">
        <w:t xml:space="preserve">в Комитет по труду и занятости 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</w:pPr>
      <w:r w:rsidRPr="00C71C54">
        <w:t>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</w:pPr>
      <w:r w:rsidRPr="00C71C54">
        <w:t>от 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</w:pPr>
      <w:r w:rsidRPr="00C71C54">
        <w:t>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C71C54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</w:t>
      </w:r>
      <w:r w:rsidRPr="00C71C54">
        <w:rPr>
          <w:sz w:val="28"/>
          <w:szCs w:val="28"/>
        </w:rPr>
        <w:t xml:space="preserve">      (</w:t>
      </w:r>
      <w:r w:rsidRPr="00C71C54">
        <w:rPr>
          <w:sz w:val="18"/>
          <w:szCs w:val="18"/>
        </w:rPr>
        <w:t xml:space="preserve">указывается полное наименование юридического лица 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71C54"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C71C54">
        <w:rPr>
          <w:sz w:val="18"/>
          <w:szCs w:val="18"/>
        </w:rPr>
        <w:t xml:space="preserve">   в соответствии с учредительными документами</w:t>
      </w:r>
      <w:r w:rsidRPr="00C71C54">
        <w:rPr>
          <w:sz w:val="28"/>
          <w:szCs w:val="28"/>
        </w:rPr>
        <w:t>)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bookmarkStart w:id="1" w:name="P47"/>
      <w:bookmarkEnd w:id="1"/>
      <w:r w:rsidRPr="00C71C54">
        <w:rPr>
          <w:b/>
        </w:rPr>
        <w:t>ЗАЯВЛЕНИЕ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на предоставление субсидии в целях финансового обеспечения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затрат, возникших в 2020 году, в связи с реализацией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мероприятий по переобучению, повышению квалификации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работников предприятий в целях поддержки занятости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и повышения эффективности рынка труда в рамках регионального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проекта «Поддержка занятости и повышение эффективности рынка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труда для обеспечения роста производительности труда»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национального проекта «Производительность труда и поддержка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занятости»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 xml:space="preserve">1. В соответствии с </w:t>
      </w:r>
      <w:hyperlink r:id="rId13" w:history="1">
        <w:r w:rsidRPr="00C71C54">
          <w:t>постановлением</w:t>
        </w:r>
      </w:hyperlink>
      <w:r w:rsidRPr="00C71C54">
        <w:t xml:space="preserve"> Правительства Санкт-Петербурга </w:t>
      </w:r>
      <w:r w:rsidRPr="00C71C54">
        <w:br/>
        <w:t xml:space="preserve">от ________ № ____ «О предоставлении в 2020 году субсидий на реализацию мероприятий по переобучению, повышению квалификации работников предприятий в целях поддержки занятости и повышения эффективности рынка труда в рамках регионального проекта «Поддержка занятости и повышение эффективности рынка труда для обеспечения роста производительности труда», входящего в структуру национального проекта «Производительность труда и поддержка занятости», просим предоставить субсидию </w:t>
      </w:r>
      <w:r>
        <w:br/>
      </w:r>
      <w:r w:rsidRPr="00C71C54">
        <w:t>на финансовое обеспечение затрат в связи с организацией мероприятий по переобучению, повышению квалификации работников предприятий: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2"/>
        <w:gridCol w:w="1701"/>
        <w:gridCol w:w="1134"/>
        <w:gridCol w:w="1134"/>
      </w:tblGrid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№ п/п</w:t>
            </w:r>
          </w:p>
        </w:tc>
        <w:tc>
          <w:tcPr>
            <w:tcW w:w="487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Заявляемый период участия с указанием начала и окончания мероприятия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Кол-во участников (чел.)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Расчетный объем субсидии (руб.)</w:t>
            </w: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Переподготовка, подготовка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Выплата стипендии работникам, находящимся в режиме неполного рабочего дня (смены) и(или) неполной рабочей недели, приостановки работ, предоставления отпусков без сохранения заработной платы (выбрать необходимое)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2. Численность работников организации ________ (человек).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3. Численность работников организации, находящихся под угрозой увольнения ________ (чел.), в т.ч.: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896"/>
        <w:gridCol w:w="1361"/>
        <w:gridCol w:w="1077"/>
      </w:tblGrid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3.1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Работающие в режиме: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Период по приказу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(с - по)</w:t>
            </w: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Кол-во чел.</w:t>
            </w:r>
          </w:p>
        </w:tc>
      </w:tr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3.1.1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неполного рабочего дня (смены)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3.1.2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неполной рабочей недели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3.2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находящихся в простое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3.3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находящихся в отпуске без сохранения заработной платы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73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3.4</w:t>
            </w:r>
          </w:p>
        </w:tc>
        <w:tc>
          <w:tcPr>
            <w:tcW w:w="589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предупрежденных об увольнении в связи с сокращением или ликвидацией</w:t>
            </w:r>
          </w:p>
        </w:tc>
        <w:tc>
          <w:tcPr>
            <w:tcW w:w="136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4. Дополнительно представляю следующую информацию: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Полное наименование организации: 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Дата регистрации юридического лица в ЕГРЮЛ: «__» 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Основной вид деятельности: 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Код по ОКВЭД: _______________________________________________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ИНН/КПП: ____________________________________________________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Место нахождения: 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Контактный телефон/факс: 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Контактное лицо: ____________________________________________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Адрес электронной почты: 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 xml:space="preserve">Приложение: документы в соответствии с </w:t>
      </w:r>
      <w:hyperlink w:anchor="P155" w:history="1">
        <w:r w:rsidRPr="00C71C54">
          <w:t>приложением № 2</w:t>
        </w:r>
      </w:hyperlink>
      <w:r w:rsidRPr="00C71C54">
        <w:t xml:space="preserve"> </w:t>
      </w:r>
      <w:r w:rsidRPr="00C71C54">
        <w:br/>
        <w:t>к распоряжению Комитета по труду и занятости населения Санкт-Петербурга от ________ № ____ на ____ л.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341"/>
        <w:gridCol w:w="4535"/>
      </w:tblGrid>
      <w:tr w:rsidR="00C71C54" w:rsidRPr="00C71C54" w:rsidTr="0072389F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rPr>
                <w:b/>
              </w:rPr>
              <w:t>Руководитель организации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(указывается должность руководителя юридического лица в соответствии с учредительными документами или документами, подтверждающими правоспособность)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71C54">
              <w:t>МП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C71C54" w:rsidRPr="00C71C54" w:rsidTr="0072389F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1C54">
              <w:rPr>
                <w:sz w:val="20"/>
                <w:szCs w:val="20"/>
              </w:rPr>
              <w:t>(подпись, ФИО руководителя юридического лица)</w:t>
            </w:r>
          </w:p>
        </w:tc>
      </w:tr>
      <w:tr w:rsidR="00C71C54" w:rsidRPr="00C71C54" w:rsidTr="0072389F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b/>
                <w:sz w:val="22"/>
                <w:szCs w:val="22"/>
              </w:rPr>
              <w:t>Главный бухгалтер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72389F">
        <w:trPr>
          <w:trHeight w:val="19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71C54">
              <w:rPr>
                <w:sz w:val="20"/>
                <w:szCs w:val="20"/>
              </w:rPr>
              <w:t>(подпись, ФИО главного</w:t>
            </w:r>
            <w:r w:rsidRPr="00C71C54">
              <w:rPr>
                <w:sz w:val="28"/>
                <w:szCs w:val="28"/>
              </w:rPr>
              <w:t xml:space="preserve"> </w:t>
            </w:r>
            <w:r w:rsidRPr="00C71C54">
              <w:rPr>
                <w:sz w:val="20"/>
                <w:szCs w:val="20"/>
              </w:rPr>
              <w:t>бухгалтера)</w:t>
            </w:r>
          </w:p>
        </w:tc>
      </w:tr>
      <w:tr w:rsidR="00C71C54" w:rsidRPr="00C71C54" w:rsidTr="0072389F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«__» ___________ 2020 г.</w:t>
            </w:r>
          </w:p>
        </w:tc>
      </w:tr>
    </w:tbl>
    <w:p w:rsid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C71C54" w:rsidSect="00C71C54">
          <w:pgSz w:w="11906" w:h="16838"/>
          <w:pgMar w:top="426" w:right="851" w:bottom="426" w:left="1701" w:header="0" w:footer="709" w:gutter="0"/>
          <w:cols w:space="708"/>
          <w:docGrid w:linePitch="360"/>
        </w:sectPr>
      </w:pPr>
    </w:p>
    <w:p w:rsidR="00C71C54" w:rsidRPr="00C71C54" w:rsidRDefault="00C71C54" w:rsidP="00C71C54">
      <w:pPr>
        <w:widowControl w:val="0"/>
        <w:autoSpaceDE w:val="0"/>
        <w:autoSpaceDN w:val="0"/>
        <w:jc w:val="right"/>
        <w:outlineLvl w:val="0"/>
        <w:rPr>
          <w:sz w:val="20"/>
          <w:szCs w:val="20"/>
        </w:rPr>
      </w:pPr>
      <w:r w:rsidRPr="00C71C54">
        <w:rPr>
          <w:sz w:val="20"/>
          <w:szCs w:val="20"/>
        </w:rPr>
        <w:lastRenderedPageBreak/>
        <w:t>Приложение № 2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 распоряжению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Комитета по труду и занятости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от ____________ № __-р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  <w:rPr>
          <w:b/>
        </w:rPr>
      </w:pPr>
      <w:bookmarkStart w:id="2" w:name="P155"/>
      <w:bookmarkEnd w:id="2"/>
      <w:r w:rsidRPr="00C71C54">
        <w:rPr>
          <w:b/>
        </w:rPr>
        <w:t>ПЕРЕЧЕНЬ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  <w:rPr>
          <w:b/>
        </w:rPr>
      </w:pPr>
      <w:r w:rsidRPr="00C71C54">
        <w:rPr>
          <w:b/>
        </w:rPr>
        <w:t xml:space="preserve">ДОКУМЕНТОВ, ПРЕДСТАВЛЯЕМЫХ В КОМИТЕТ ПО ТРУДУ </w:t>
      </w:r>
      <w:r w:rsidRPr="00C71C54">
        <w:rPr>
          <w:b/>
        </w:rPr>
        <w:br/>
        <w:t xml:space="preserve">И ЗАНЯТОСТИ НАСЕЛЕНИЯ САНКТ-ПЕТЕРБУРГА ДЛЯ ПРЕДОСТАВЛЕНИЯ СУБСИДИЙ, В ТОМ ЧИСЛЕ ПЕРЕЧЕНЬ ДОКУМЕНТОВ, ОБОСНОВЫВАЮЩИХ ЗАТРАТЫ, В ЦЕЛЯХ ФИНАНСОВОГО ОБЕСПЕЧЕНИЯ КОТОРЫХ ПРЕДОСТАВЛЯЮТСЯСУБСИДИИ, А ТАКЖЕ ТРЕБОВАНИЯ </w:t>
      </w:r>
      <w:r w:rsidRPr="00C71C54">
        <w:rPr>
          <w:b/>
        </w:rPr>
        <w:br/>
        <w:t>К УКАЗАННЫМ ДОКУМЕНТАМ</w:t>
      </w:r>
    </w:p>
    <w:p w:rsidR="00C71C54" w:rsidRPr="00C71C54" w:rsidRDefault="00C71C54" w:rsidP="00C71C54">
      <w:pPr>
        <w:spacing w:after="1" w:line="259" w:lineRule="auto"/>
        <w:rPr>
          <w:rFonts w:eastAsiaTheme="minorHAnsi"/>
          <w:sz w:val="28"/>
          <w:szCs w:val="28"/>
          <w:lang w:eastAsia="en-US"/>
        </w:r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 xml:space="preserve">Для получения субсидий в целях финансового обеспечения затрат при реализации мероприятия по переобучению, повышению квалификации работников предприятий </w:t>
      </w:r>
      <w:r w:rsidRPr="00C71C54">
        <w:br/>
        <w:t xml:space="preserve">в целях повышения производительности труда претенденты на получение субсидии (далее - претенденты) предоставляют в Комитет по труду и занятости населения Санкт-Петербурга (далее - Комитет) </w:t>
      </w:r>
      <w:hyperlink w:anchor="P47" w:history="1">
        <w:r w:rsidRPr="00C71C54">
          <w:t>заявление</w:t>
        </w:r>
      </w:hyperlink>
      <w:r w:rsidRPr="00C71C54">
        <w:t xml:space="preserve"> на предоставление субсидии по форме согласно приложению № 1 к настоящему распоряжению.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 заявлению прилагаются следующие документы: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копия Соглашения о взаимодействии при реализации мероприятий национального проекта «Производительность труда и поддержка занятости» между Санкт-Петербургом </w:t>
      </w:r>
      <w:r w:rsidRPr="00C71C54">
        <w:br/>
        <w:t xml:space="preserve">и предприятием - участником национального проекта «Производительность труда </w:t>
      </w:r>
      <w:r w:rsidRPr="00C71C54">
        <w:br/>
        <w:t>и поддержка занятости»;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приказа претендента об установлении режима неполного рабочего дня (смены) и(или) неполной рабочей недели, приостановки работ, предоставления отпусков без сохранения заработной платы, о проведении мероприятий по высвобождению работников (для предприятий, находящихся в режиме неполной занятости);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поименный </w:t>
      </w:r>
      <w:hyperlink w:anchor="P206" w:history="1">
        <w:r w:rsidRPr="00C71C54">
          <w:t>список</w:t>
        </w:r>
      </w:hyperlink>
      <w:r w:rsidRPr="00C71C54">
        <w:t xml:space="preserve"> работников, нуждающихся в переобучении, повышении квалификации в профессионально-квалификационном разрезе, с указанием рабочих мест, предлагаемых работодателем для трудоустройства граждан после прохождения переобучения, повышения квалификации, по форме согласно приложению № 1 </w:t>
      </w:r>
      <w:r w:rsidRPr="00C71C54">
        <w:br/>
        <w:t>к настоящему перечню;</w:t>
      </w:r>
    </w:p>
    <w:p w:rsidR="00C71C54" w:rsidRPr="00C71C54" w:rsidRDefault="00457ED4" w:rsidP="00C71C54">
      <w:pPr>
        <w:widowControl w:val="0"/>
        <w:autoSpaceDE w:val="0"/>
        <w:autoSpaceDN w:val="0"/>
        <w:spacing w:before="220"/>
        <w:ind w:firstLine="540"/>
        <w:jc w:val="both"/>
      </w:pPr>
      <w:hyperlink w:anchor="P265" w:history="1">
        <w:r w:rsidR="00C71C54" w:rsidRPr="00C71C54">
          <w:t>перечень</w:t>
        </w:r>
      </w:hyperlink>
      <w:r w:rsidR="00C71C54" w:rsidRPr="00C71C54">
        <w:t xml:space="preserve"> профессий (специальностей), по которым осуществляется переобучение, повышение квалификации (с учетом рекомендаций Минэкономразвития России </w:t>
      </w:r>
      <w:r w:rsidR="00C71C54" w:rsidRPr="00C71C54">
        <w:br/>
        <w:t>от 10.04.2019 № 10932-ПЗ/Д29и) по форме согласно приложению № 2 к настоящему перечню;</w:t>
      </w:r>
    </w:p>
    <w:p w:rsidR="00C71C54" w:rsidRPr="00C71C54" w:rsidRDefault="00457ED4" w:rsidP="00C71C54">
      <w:pPr>
        <w:widowControl w:val="0"/>
        <w:autoSpaceDE w:val="0"/>
        <w:autoSpaceDN w:val="0"/>
        <w:spacing w:before="220"/>
        <w:ind w:firstLine="540"/>
        <w:jc w:val="both"/>
      </w:pPr>
      <w:hyperlink w:anchor="P355" w:history="1">
        <w:r w:rsidR="00C71C54" w:rsidRPr="00C71C54">
          <w:t>расчет</w:t>
        </w:r>
      </w:hyperlink>
      <w:r w:rsidR="00C71C54" w:rsidRPr="00C71C54">
        <w:t xml:space="preserve"> затрат на профессиональное обучение и дополнительное профессиональное образование работников по каждой образовательной программе по форме согласно приложению № 3 к настоящему перечню;</w:t>
      </w:r>
    </w:p>
    <w:p w:rsidR="00C71C54" w:rsidRPr="00C71C54" w:rsidRDefault="00457ED4" w:rsidP="00C71C54">
      <w:pPr>
        <w:widowControl w:val="0"/>
        <w:autoSpaceDE w:val="0"/>
        <w:autoSpaceDN w:val="0"/>
        <w:spacing w:before="220"/>
        <w:ind w:firstLine="540"/>
        <w:jc w:val="both"/>
      </w:pPr>
      <w:hyperlink w:anchor="P441" w:history="1">
        <w:r w:rsidR="00C71C54" w:rsidRPr="00C71C54">
          <w:t>расчет</w:t>
        </w:r>
      </w:hyperlink>
      <w:r w:rsidR="00C71C54" w:rsidRPr="00C71C54">
        <w:t xml:space="preserve"> затрат на оплату стипендии работникам на основании ученического договора в период прохождения переобучения, повышения квалификации исходя из ежемесячной выплаты в размере величины минимального размера оплаты труда, установленного Федеральным </w:t>
      </w:r>
      <w:hyperlink r:id="rId14" w:history="1">
        <w:r w:rsidR="00C71C54" w:rsidRPr="00C71C54">
          <w:t>законом</w:t>
        </w:r>
      </w:hyperlink>
      <w:r w:rsidR="00C71C54" w:rsidRPr="00C71C54">
        <w:t xml:space="preserve"> «О минимальном размере оплаты труда», с учетом еженедельной загрузки в период обучения - 40 часов в неделю по форме согласно приложению № 4 </w:t>
      </w:r>
      <w:r w:rsidR="00C71C54" w:rsidRPr="00C71C54">
        <w:br/>
        <w:t>к настоящему перечню</w:t>
      </w:r>
      <w:r w:rsidR="00EA061D">
        <w:t xml:space="preserve"> </w:t>
      </w:r>
      <w:r w:rsidR="00C71C54" w:rsidRPr="00C71C54">
        <w:t>(для предприятий, находящихся в режиме неполной занятости);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договора на обучение с образовательной организацией;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lastRenderedPageBreak/>
        <w:t>копия лицензии образовательной организации на право ведения образовательной деятельности;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учебного (учебно-тематического) плана на каждую образовательную программу;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копия свидетельства о государственной регистрации юридического лица или копия </w:t>
      </w:r>
      <w:hyperlink r:id="rId15" w:history="1">
        <w:r w:rsidRPr="00C71C54">
          <w:t>листа</w:t>
        </w:r>
      </w:hyperlink>
      <w:r w:rsidRPr="00C71C54">
        <w:t xml:space="preserve"> записи единого государственного реестра юридических лиц, предусмотренного приказом Федеральной налоговой службы от 12.09.2016 № ММВ-7-14/481@;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учредительных документов;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копия свидетельства о постановке на учет юридического лица в налоговом органе </w:t>
      </w:r>
      <w:r w:rsidRPr="00C71C54">
        <w:br/>
        <w:t>по месту нахождения на территории Российской Федерации;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протокола общего собрания учредителей претендента или решение единственного учредителя об образовании исполнительного органа претендента;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копия документа, подтверждающего назначение руководителя и главного бухгалтера претендента;</w:t>
      </w:r>
    </w:p>
    <w:p w:rsidR="00C71C54" w:rsidRPr="00C71C54" w:rsidRDefault="00457ED4" w:rsidP="00C71C54">
      <w:pPr>
        <w:widowControl w:val="0"/>
        <w:autoSpaceDE w:val="0"/>
        <w:autoSpaceDN w:val="0"/>
        <w:spacing w:before="220"/>
        <w:ind w:firstLine="540"/>
        <w:jc w:val="both"/>
      </w:pPr>
      <w:hyperlink r:id="rId16" w:history="1">
        <w:r w:rsidR="00C71C54" w:rsidRPr="00C71C54">
          <w:t>справка</w:t>
        </w:r>
      </w:hyperlink>
      <w:r w:rsidR="00C71C54" w:rsidRPr="00C71C54">
        <w:t xml:space="preserve"> об отсутствии у претендента задолженности по налогам, сборам, срок исполнения по которым наступил в соответствии с законодательством Российской Федерации, по форме 4, утвержденной приказом ФНС России от 20.01.2017 </w:t>
      </w:r>
      <w:r w:rsidR="00C71C54" w:rsidRPr="00C71C54">
        <w:br/>
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C71C54" w:rsidRPr="00C71C54">
        <w:br/>
        <w:t xml:space="preserve">ее заполнения и формата ее представления в электронной форме» по состоянию на дату </w:t>
      </w:r>
      <w:r w:rsidR="00C71C54" w:rsidRPr="00C71C54">
        <w:br/>
        <w:t>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справка из обслуживающего банка об отсутствии распоряжений, не исполненных своевременно при отсутствии или недостаточности средств по внебалансовому счету </w:t>
      </w:r>
      <w:r w:rsidRPr="00C71C54">
        <w:br/>
        <w:t>№ 90902 «Распоряжения, не исполненные в срок» к расчетному счету (счетам) получателя субсидии, выданная не ранее чем за 30 календарных дней до даты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информационное письмо претендента, включающее подтверждение: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отсутствия иных бюджетных ассигнований на цели, указанные в пункте 3 приложения к Постановлению на дату 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отсутствия нахождения претендента в процессе реорганизации, ликвидации, введения в отношении претендента процедуры банкротства и что деятельность претендента </w:t>
      </w:r>
      <w:r w:rsidRPr="00C71C54">
        <w:br/>
        <w:t xml:space="preserve">не приостановлена в порядке, установленном законодательством Российской Федерации </w:t>
      </w:r>
      <w:r w:rsidRPr="00C71C54">
        <w:br/>
        <w:t>на дату 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отсутствия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Pr="00C71C54">
        <w:br/>
        <w:t xml:space="preserve">в соответствии с Федеральным </w:t>
      </w:r>
      <w:hyperlink r:id="rId17" w:history="1">
        <w:r w:rsidRPr="00C71C54">
          <w:t>законом</w:t>
        </w:r>
      </w:hyperlink>
      <w:r w:rsidRPr="00C71C54">
        <w:t xml:space="preserve"> от 05.04.2013 N 44-ФЗ «О контрактной системе </w:t>
      </w:r>
      <w:r w:rsidRPr="00C71C54">
        <w:br/>
        <w:t xml:space="preserve">в сфере закупок товаров, работ, услуг для обеспечения государственных нужд» на дату </w:t>
      </w:r>
      <w:r w:rsidRPr="00C71C54">
        <w:br/>
        <w:t>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отсутствия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Санкт-Петербурга, на дату 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отсутствия у получателя субсидии просроченной задолженности по возврату </w:t>
      </w:r>
      <w:r w:rsidRPr="00C71C54">
        <w:br/>
        <w:t xml:space="preserve">в бюджет Санкт-Петербурга субсидий, бюджетных инвестиций, предоставленных в том </w:t>
      </w:r>
      <w:r w:rsidRPr="00C71C54">
        <w:lastRenderedPageBreak/>
        <w:t>числе в соответствии с иными правовыми актами, и иной просроченной задолженности перед бюджетом Санкт-Петербурга на дату не ранее 30 календарных дней до дня подачи заявления;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 xml:space="preserve">согласие претендента на осуществление Комитетом и Комитетом государственного финансового контроля Санкт-Петербурга (далее - КГФК) обязательных проверок соблюдения претендентом условий, целей и порядка предоставления субсидии; информации о налоговых льготах (при наличии); информации о том, что получатель субсидии не является иностранным юридическим лицом, а также российским юридическим лицом, в уставном 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представления информации при проведении финансовых операций (офшорные зоны) в отношении таких юридических лиц, </w:t>
      </w:r>
      <w:r w:rsidRPr="00C71C54">
        <w:br/>
        <w:t>в совокупности превышает 50 процентов, на дату не ранее 30 календарных дней до дня подачи заявления.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В случае если документы представляются представителем претендента, дополнительно представляется доверенность, подтверждающая полномочия представителя, или договор, в том числе договор между представителем и представляемым, между представляемым и третьим лицом либо решение собрания, в котором содержатся соответствующие полномочия, если иное не установлено законом или не противоречит существу отношений.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Копии документов должны быть удостоверены подписью руководителя и печатью претендента (при наличии). Все представленные документы должны быть читаемы, прошиты в единый комплект и пронумерованы.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  <w:ind w:firstLine="540"/>
        <w:jc w:val="both"/>
      </w:pPr>
      <w:r w:rsidRPr="00C71C54">
        <w:t>Если документы, представленные в Комитет, содержат персональные данные, то в их состав должны быть включены согласия субъектов персональных данных на их обработку в письменной форме (</w:t>
      </w:r>
      <w:hyperlink r:id="rId18" w:history="1">
        <w:r w:rsidRPr="00C71C54">
          <w:t>статья 9</w:t>
        </w:r>
      </w:hyperlink>
      <w:r w:rsidRPr="00C71C54">
        <w:t xml:space="preserve"> Федерального закона от 27.07.2006 № 152-ФЗ </w:t>
      </w:r>
      <w:r w:rsidRPr="00C71C54">
        <w:br/>
        <w:t>«О персональных данных»).</w:t>
      </w:r>
    </w:p>
    <w:p w:rsid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C71C54" w:rsidSect="00C71C54">
          <w:pgSz w:w="11906" w:h="16838"/>
          <w:pgMar w:top="426" w:right="851" w:bottom="426" w:left="1701" w:header="0" w:footer="709" w:gutter="0"/>
          <w:cols w:space="708"/>
          <w:docGrid w:linePitch="360"/>
        </w:sectPr>
      </w:pPr>
    </w:p>
    <w:p w:rsidR="00C71C54" w:rsidRPr="00C71C54" w:rsidRDefault="00C71C54" w:rsidP="00C71C54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C71C54">
        <w:rPr>
          <w:sz w:val="20"/>
          <w:szCs w:val="20"/>
        </w:rPr>
        <w:lastRenderedPageBreak/>
        <w:t>Приложение № 1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 Перечню документов,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представляемых в Комитет по труду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и занятости 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bookmarkStart w:id="3" w:name="P206"/>
      <w:bookmarkEnd w:id="3"/>
      <w:r w:rsidRPr="00C71C54">
        <w:rPr>
          <w:b/>
        </w:rPr>
        <w:t>Поименный список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работников, нуждающихся в переобучении, повышении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квалификации, в профессионально-квалификационном разрезе,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с указанием рабочих мест, предлагаемых работодателем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для трудоустройства граждан после прохождения обучения</w:t>
      </w: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418"/>
        <w:gridCol w:w="992"/>
        <w:gridCol w:w="992"/>
        <w:gridCol w:w="1134"/>
        <w:gridCol w:w="1560"/>
        <w:gridCol w:w="1984"/>
        <w:gridCol w:w="1134"/>
        <w:gridCol w:w="1985"/>
        <w:gridCol w:w="1984"/>
      </w:tblGrid>
      <w:tr w:rsidR="00C71C54" w:rsidRPr="00C71C54" w:rsidTr="0072389F">
        <w:tc>
          <w:tcPr>
            <w:tcW w:w="7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 xml:space="preserve">№ 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п/п</w:t>
            </w:r>
          </w:p>
        </w:tc>
        <w:tc>
          <w:tcPr>
            <w:tcW w:w="155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ФИО</w:t>
            </w: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Дата рождения</w:t>
            </w:r>
          </w:p>
        </w:tc>
        <w:tc>
          <w:tcPr>
            <w:tcW w:w="99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Паспорт (серия, номер, кем, когда выдан)</w:t>
            </w:r>
          </w:p>
        </w:tc>
        <w:tc>
          <w:tcPr>
            <w:tcW w:w="99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Адрес регистрации по месту жительства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Имеющаяся профессия (специальность, должность)</w:t>
            </w:r>
          </w:p>
        </w:tc>
        <w:tc>
          <w:tcPr>
            <w:tcW w:w="156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Уровень профессионального образования</w:t>
            </w: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Профессия (специальность), предлагаемая для обучения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Вид обучения &lt;*&gt;</w:t>
            </w: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Место работы после окончания обучения с указанием профессии (специальности), должности</w:t>
            </w:r>
          </w:p>
        </w:tc>
      </w:tr>
      <w:tr w:rsidR="00C71C54" w:rsidRPr="00C71C54" w:rsidTr="0072389F">
        <w:tc>
          <w:tcPr>
            <w:tcW w:w="7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</w:t>
            </w:r>
          </w:p>
        </w:tc>
        <w:tc>
          <w:tcPr>
            <w:tcW w:w="155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2</w:t>
            </w: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3</w:t>
            </w:r>
          </w:p>
        </w:tc>
        <w:tc>
          <w:tcPr>
            <w:tcW w:w="99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4</w:t>
            </w:r>
          </w:p>
        </w:tc>
        <w:tc>
          <w:tcPr>
            <w:tcW w:w="992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5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6</w:t>
            </w:r>
          </w:p>
        </w:tc>
        <w:tc>
          <w:tcPr>
            <w:tcW w:w="156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7</w:t>
            </w: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8</w:t>
            </w:r>
          </w:p>
        </w:tc>
        <w:tc>
          <w:tcPr>
            <w:tcW w:w="113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9</w:t>
            </w: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10</w:t>
            </w: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11</w:t>
            </w: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--------------------------------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&lt;*&gt; Профессиональное обучение (подготовка, переподготовка, повышение квалификации).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Дополнительное профессиональное образование (переподготовка, повышение квалификации).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340"/>
        <w:gridCol w:w="1417"/>
        <w:gridCol w:w="340"/>
        <w:gridCol w:w="2324"/>
      </w:tblGrid>
      <w:tr w:rsidR="00C71C54" w:rsidRPr="00C71C54" w:rsidTr="0072389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Руководитель предприятия (организации)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</w:tr>
      <w:tr w:rsidR="00C71C54" w:rsidRPr="00C71C54" w:rsidTr="0072389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(ФИО)</w:t>
            </w:r>
          </w:p>
        </w:tc>
      </w:tr>
      <w:tr w:rsidR="00C71C54" w:rsidRPr="00C71C54" w:rsidTr="0072389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«__» ___________ 2020 г.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C71C54" w:rsidRPr="00C71C54" w:rsidSect="0072389F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p w:rsidR="00C71C54" w:rsidRPr="00C71C54" w:rsidRDefault="00C71C54" w:rsidP="00C71C54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C71C54">
        <w:rPr>
          <w:sz w:val="20"/>
          <w:szCs w:val="20"/>
        </w:rPr>
        <w:lastRenderedPageBreak/>
        <w:t>Приложение № 2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 перечню документов,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представляемых в Комитет по труду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и занятости 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bookmarkStart w:id="4" w:name="P265"/>
      <w:bookmarkEnd w:id="4"/>
      <w:r w:rsidRPr="00C71C54">
        <w:rPr>
          <w:b/>
        </w:rPr>
        <w:t>ПЕРЕЧЕНЬ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профессий (специальностей), по которым осуществляется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подготовка, переподготовка, повышение квалификации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t>______________________________________________________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t>(наименование предприятия (организации)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t>______________________________________________________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t>(наименование образовательной организации)</w:t>
      </w:r>
    </w:p>
    <w:tbl>
      <w:tblPr>
        <w:tblW w:w="15309" w:type="dxa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054"/>
        <w:gridCol w:w="794"/>
        <w:gridCol w:w="1695"/>
        <w:gridCol w:w="1418"/>
        <w:gridCol w:w="1984"/>
        <w:gridCol w:w="1276"/>
        <w:gridCol w:w="1985"/>
        <w:gridCol w:w="2409"/>
      </w:tblGrid>
      <w:tr w:rsidR="00C71C54" w:rsidRPr="00C71C54" w:rsidTr="00C71C54">
        <w:tc>
          <w:tcPr>
            <w:tcW w:w="567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№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п/п</w:t>
            </w:r>
          </w:p>
        </w:tc>
        <w:tc>
          <w:tcPr>
            <w:tcW w:w="2127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Наименование профессии (специальности)</w:t>
            </w:r>
          </w:p>
        </w:tc>
        <w:tc>
          <w:tcPr>
            <w:tcW w:w="1848" w:type="dxa"/>
            <w:gridSpan w:val="2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Длительность обучения</w:t>
            </w:r>
          </w:p>
        </w:tc>
        <w:tc>
          <w:tcPr>
            <w:tcW w:w="1695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Стоимость обучения</w:t>
            </w:r>
          </w:p>
        </w:tc>
        <w:tc>
          <w:tcPr>
            <w:tcW w:w="1418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Кол-во человек, направленных на обучение</w:t>
            </w:r>
          </w:p>
        </w:tc>
        <w:tc>
          <w:tcPr>
            <w:tcW w:w="1984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Итого по специальности (5 x 6)</w:t>
            </w:r>
          </w:p>
        </w:tc>
        <w:tc>
          <w:tcPr>
            <w:tcW w:w="1276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Вид обучения &lt;*&gt;</w:t>
            </w:r>
          </w:p>
        </w:tc>
        <w:tc>
          <w:tcPr>
            <w:tcW w:w="1985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Вид документа, выдаваемого после завершения обучения</w:t>
            </w:r>
          </w:p>
        </w:tc>
        <w:tc>
          <w:tcPr>
            <w:tcW w:w="2409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Особые условия (тестирование; ограничения: по возрасту, по медицинским показаниям и др.)</w:t>
            </w:r>
          </w:p>
        </w:tc>
      </w:tr>
      <w:tr w:rsidR="00C71C54" w:rsidRPr="00C71C54" w:rsidTr="00C71C54">
        <w:tc>
          <w:tcPr>
            <w:tcW w:w="567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5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дней</w:t>
            </w:r>
          </w:p>
        </w:tc>
        <w:tc>
          <w:tcPr>
            <w:tcW w:w="79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часов</w:t>
            </w:r>
          </w:p>
        </w:tc>
        <w:tc>
          <w:tcPr>
            <w:tcW w:w="1695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C71C54" w:rsidRPr="00C71C54" w:rsidTr="00C71C54">
        <w:tc>
          <w:tcPr>
            <w:tcW w:w="56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</w:t>
            </w:r>
          </w:p>
        </w:tc>
        <w:tc>
          <w:tcPr>
            <w:tcW w:w="212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2</w:t>
            </w:r>
          </w:p>
        </w:tc>
        <w:tc>
          <w:tcPr>
            <w:tcW w:w="105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3</w:t>
            </w:r>
          </w:p>
        </w:tc>
        <w:tc>
          <w:tcPr>
            <w:tcW w:w="79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4</w:t>
            </w:r>
          </w:p>
        </w:tc>
        <w:tc>
          <w:tcPr>
            <w:tcW w:w="169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5</w:t>
            </w: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6</w:t>
            </w: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7</w:t>
            </w:r>
          </w:p>
        </w:tc>
        <w:tc>
          <w:tcPr>
            <w:tcW w:w="127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8</w:t>
            </w: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9</w:t>
            </w:r>
          </w:p>
        </w:tc>
        <w:tc>
          <w:tcPr>
            <w:tcW w:w="24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10</w:t>
            </w:r>
          </w:p>
        </w:tc>
      </w:tr>
      <w:tr w:rsidR="00C71C54" w:rsidRPr="00C71C54" w:rsidTr="00C71C54">
        <w:tc>
          <w:tcPr>
            <w:tcW w:w="56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1.</w:t>
            </w:r>
          </w:p>
        </w:tc>
        <w:tc>
          <w:tcPr>
            <w:tcW w:w="212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</w:p>
        </w:tc>
        <w:tc>
          <w:tcPr>
            <w:tcW w:w="105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9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9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</w:tr>
      <w:tr w:rsidR="00C71C54" w:rsidRPr="00C71C54" w:rsidTr="00C71C54">
        <w:tc>
          <w:tcPr>
            <w:tcW w:w="56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2.</w:t>
            </w:r>
          </w:p>
        </w:tc>
        <w:tc>
          <w:tcPr>
            <w:tcW w:w="212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</w:p>
        </w:tc>
        <w:tc>
          <w:tcPr>
            <w:tcW w:w="105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9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9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</w:tr>
      <w:tr w:rsidR="00C71C54" w:rsidRPr="00C71C54" w:rsidTr="00C71C54">
        <w:tc>
          <w:tcPr>
            <w:tcW w:w="56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...</w:t>
            </w:r>
          </w:p>
        </w:tc>
        <w:tc>
          <w:tcPr>
            <w:tcW w:w="2127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rPr>
                <w:b/>
              </w:rPr>
              <w:t>ИТОГО:</w:t>
            </w:r>
          </w:p>
        </w:tc>
        <w:tc>
          <w:tcPr>
            <w:tcW w:w="105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9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9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4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09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--------------------------------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&lt;*&gt; Профессиональное обучение (подготовка, переподготовка, повышение квалификации).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  <w:r w:rsidRPr="00C71C54">
        <w:t>Дополнительное профессиональное образование (переподготовка, повышение квалификации).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340"/>
        <w:gridCol w:w="1417"/>
        <w:gridCol w:w="340"/>
        <w:gridCol w:w="2154"/>
      </w:tblGrid>
      <w:tr w:rsidR="00C71C54" w:rsidRPr="00C71C54" w:rsidTr="0072389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  <w:r w:rsidRPr="00C71C54">
              <w:t>Руководитель образовательной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</w:pPr>
          </w:p>
        </w:tc>
      </w:tr>
      <w:tr w:rsidR="00C71C54" w:rsidRPr="00C71C54" w:rsidTr="0072389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МП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</w:pPr>
            <w:r w:rsidRPr="00C71C54">
              <w:t>«__» ____________ 2020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</w:pPr>
            <w:r w:rsidRPr="00C71C54">
              <w:t>(ФИО)</w:t>
            </w:r>
          </w:p>
        </w:tc>
      </w:tr>
    </w:tbl>
    <w:p w:rsid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C71C54" w:rsidSect="00C71C54">
          <w:pgSz w:w="16838" w:h="11906" w:orient="landscape"/>
          <w:pgMar w:top="1701" w:right="426" w:bottom="851" w:left="426" w:header="0" w:footer="709" w:gutter="0"/>
          <w:cols w:space="708"/>
          <w:docGrid w:linePitch="360"/>
        </w:sectPr>
      </w:pPr>
    </w:p>
    <w:p w:rsidR="00C71C54" w:rsidRPr="00C71C54" w:rsidRDefault="00C71C54" w:rsidP="00C71C54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C71C54">
        <w:rPr>
          <w:sz w:val="20"/>
          <w:szCs w:val="20"/>
        </w:rPr>
        <w:lastRenderedPageBreak/>
        <w:t>Приложение № 3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к перечню документов,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представляемых в Комитет по труду</w:t>
      </w:r>
    </w:p>
    <w:p w:rsidR="00C71C54" w:rsidRPr="00C71C54" w:rsidRDefault="00C71C54" w:rsidP="00C71C54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71C54">
        <w:rPr>
          <w:sz w:val="20"/>
          <w:szCs w:val="20"/>
        </w:rPr>
        <w:t>и занятости населения Санкт-Петербурга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bookmarkStart w:id="5" w:name="P355"/>
      <w:bookmarkEnd w:id="5"/>
      <w:r w:rsidRPr="00C71C54">
        <w:rPr>
          <w:b/>
        </w:rPr>
        <w:t>Расчет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затрат на профессиональное обучение и дополнительное</w:t>
      </w:r>
    </w:p>
    <w:p w:rsidR="00C71C54" w:rsidRPr="00C71C54" w:rsidRDefault="00C71C54" w:rsidP="00C71C54">
      <w:pPr>
        <w:widowControl w:val="0"/>
        <w:autoSpaceDE w:val="0"/>
        <w:autoSpaceDN w:val="0"/>
        <w:jc w:val="center"/>
      </w:pPr>
      <w:r w:rsidRPr="00C71C54">
        <w:rPr>
          <w:b/>
        </w:rPr>
        <w:t>профессиональное образование работников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p w:rsidR="00C71C54" w:rsidRPr="00C71C54" w:rsidRDefault="00C71C54" w:rsidP="00C71C54">
      <w:pPr>
        <w:widowControl w:val="0"/>
        <w:autoSpaceDE w:val="0"/>
        <w:autoSpaceDN w:val="0"/>
      </w:pPr>
      <w:r w:rsidRPr="00C71C54">
        <w:rPr>
          <w:b/>
          <w:i/>
        </w:rPr>
        <w:t>Численность группы ____ чел.</w:t>
      </w:r>
    </w:p>
    <w:p w:rsidR="00C71C54" w:rsidRPr="00C71C54" w:rsidRDefault="00C71C54" w:rsidP="00C71C54">
      <w:pPr>
        <w:widowControl w:val="0"/>
        <w:autoSpaceDE w:val="0"/>
        <w:autoSpaceDN w:val="0"/>
        <w:spacing w:before="220"/>
      </w:pPr>
      <w:r w:rsidRPr="00C71C54">
        <w:rPr>
          <w:b/>
          <w:i/>
        </w:rPr>
        <w:t>Количество часов программы ___ час.</w:t>
      </w: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64"/>
        <w:gridCol w:w="1190"/>
        <w:gridCol w:w="5978"/>
        <w:gridCol w:w="1701"/>
      </w:tblGrid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b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b/>
                <w:sz w:val="22"/>
                <w:szCs w:val="22"/>
              </w:rPr>
              <w:t>Сумма, руб.</w:t>
            </w: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1.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Оплата труда педагогических работников и лиц, осуществляющих теоретическое и производственное обучение (производственную практику), с начислениями (руб. x час.)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2.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Оплату труда членов комиссий по аттестации лиц, закончивших обучение (руб. x час.)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3.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Оплату труда административно-хозяйственного персонала, непосредственно связанного с организацией обучения, с начислениями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4.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Приобретение, аренда, содержание оборудования, инструментов, приспособлений, сырья, материальных ресурсов, необходимых для учебного процесса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5.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Разработка, приобретение, изготовление, экспертиза учебных планов и программ, учебно-методических материалов, средств обучения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6.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Аренда (на время обучения) и содержание необходимых для обучения учебно-производственных площадей (кв. м x руб.)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7.</w:t>
            </w: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Оплата (при необходимости) стоимости получения разрешений и допусков по полученной профессии (специальности)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  <w:tcBorders>
              <w:bottom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Итого:</w:t>
            </w:r>
          </w:p>
        </w:tc>
        <w:tc>
          <w:tcPr>
            <w:tcW w:w="7168" w:type="dxa"/>
            <w:gridSpan w:val="2"/>
            <w:tcBorders>
              <w:lef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  <w:tcBorders>
              <w:top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7168" w:type="dxa"/>
            <w:gridSpan w:val="2"/>
            <w:tcBorders>
              <w:lef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(сумма прописью)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  <w:tcBorders>
              <w:bottom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gridSpan w:val="2"/>
            <w:tcBorders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В том числе НДС</w:t>
            </w:r>
          </w:p>
        </w:tc>
        <w:tc>
          <w:tcPr>
            <w:tcW w:w="5978" w:type="dxa"/>
            <w:tcBorders>
              <w:lef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71C54" w:rsidRPr="00C71C54" w:rsidTr="00C71C54">
        <w:tc>
          <w:tcPr>
            <w:tcW w:w="510" w:type="dxa"/>
            <w:tcBorders>
              <w:top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5978" w:type="dxa"/>
            <w:tcBorders>
              <w:lef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(НДС не облагается)</w:t>
            </w:r>
          </w:p>
        </w:tc>
        <w:tc>
          <w:tcPr>
            <w:tcW w:w="1701" w:type="dxa"/>
            <w:vMerge/>
          </w:tcPr>
          <w:p w:rsidR="00C71C54" w:rsidRPr="00C71C54" w:rsidRDefault="00C71C54" w:rsidP="00C71C5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71C54" w:rsidRPr="00C71C54" w:rsidTr="00C71C54">
        <w:tc>
          <w:tcPr>
            <w:tcW w:w="510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32" w:type="dxa"/>
            <w:gridSpan w:val="3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Стоимость обучения одного слушателя, руб.</w:t>
            </w:r>
          </w:p>
        </w:tc>
        <w:tc>
          <w:tcPr>
            <w:tcW w:w="1701" w:type="dxa"/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3458"/>
        <w:gridCol w:w="2155"/>
      </w:tblGrid>
      <w:tr w:rsidR="00C71C54" w:rsidRPr="00C71C54" w:rsidTr="0072389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Расшифровка статей затрат прилагается</w:t>
            </w:r>
          </w:p>
        </w:tc>
      </w:tr>
      <w:tr w:rsidR="00C71C54" w:rsidRPr="00C71C54" w:rsidTr="0072389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Руководитель предприятия (организации) (образовательного учреждения)</w:t>
            </w:r>
          </w:p>
        </w:tc>
      </w:tr>
      <w:tr w:rsidR="00C71C54" w:rsidRPr="00C71C54" w:rsidTr="0072389F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)</w:t>
            </w:r>
          </w:p>
        </w:tc>
      </w:tr>
      <w:tr w:rsidR="00C71C54" w:rsidRPr="00C71C54" w:rsidTr="0072389F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(Подпись)</w:t>
            </w:r>
          </w:p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(Расшифровка подписи)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71C54" w:rsidRPr="00C71C54" w:rsidTr="0072389F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)</w:t>
            </w:r>
          </w:p>
        </w:tc>
      </w:tr>
      <w:tr w:rsidR="00C71C54" w:rsidRPr="00C71C54" w:rsidTr="0072389F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71C54">
              <w:rPr>
                <w:sz w:val="22"/>
                <w:szCs w:val="22"/>
              </w:rPr>
              <w:t>(Расшифровка подписи)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71C54" w:rsidRPr="00C71C54" w:rsidRDefault="00C71C54" w:rsidP="00C71C5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2389F" w:rsidRDefault="0072389F" w:rsidP="00C71C54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  <w:sectPr w:rsidR="0072389F" w:rsidSect="00C71C54">
          <w:pgSz w:w="11906" w:h="16838"/>
          <w:pgMar w:top="426" w:right="849" w:bottom="426" w:left="851" w:header="0" w:footer="709" w:gutter="0"/>
          <w:cols w:space="708"/>
          <w:docGrid w:linePitch="360"/>
        </w:sectPr>
      </w:pPr>
    </w:p>
    <w:p w:rsidR="00C71C54" w:rsidRPr="00C71C54" w:rsidRDefault="00C71C54" w:rsidP="00C71C54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t>Приложение № 4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 перечню документов,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представляемых в Комитет по труду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и занятости населения Санкт-Петербурга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bookmarkStart w:id="6" w:name="P441"/>
      <w:bookmarkEnd w:id="6"/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center"/>
        <w:rPr>
          <w:b/>
        </w:rPr>
      </w:pPr>
    </w:p>
    <w:p w:rsidR="0072389F" w:rsidRPr="0072389F" w:rsidRDefault="00457ED4" w:rsidP="0072389F">
      <w:pPr>
        <w:widowControl w:val="0"/>
        <w:autoSpaceDE w:val="0"/>
        <w:autoSpaceDN w:val="0"/>
        <w:ind w:firstLine="540"/>
        <w:jc w:val="center"/>
        <w:rPr>
          <w:b/>
        </w:rPr>
      </w:pPr>
      <w:hyperlink w:anchor="P441" w:history="1">
        <w:r w:rsidR="0072389F" w:rsidRPr="0072389F">
          <w:rPr>
            <w:b/>
          </w:rPr>
          <w:t>Расчет</w:t>
        </w:r>
      </w:hyperlink>
      <w:r w:rsidR="0072389F" w:rsidRPr="0072389F">
        <w:rPr>
          <w:b/>
        </w:rPr>
        <w:t xml:space="preserve"> затрат на оплату стипендии работникам на основании ученического договора в период прохождения переобучения, повышения квалификации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center"/>
        <w:rPr>
          <w:b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553"/>
        <w:gridCol w:w="1790"/>
        <w:gridCol w:w="1858"/>
        <w:gridCol w:w="2211"/>
        <w:gridCol w:w="1417"/>
        <w:gridCol w:w="662"/>
      </w:tblGrid>
      <w:tr w:rsidR="0072389F" w:rsidRPr="0072389F" w:rsidTr="0072389F">
        <w:tc>
          <w:tcPr>
            <w:tcW w:w="85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№</w:t>
            </w:r>
          </w:p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 xml:space="preserve"> п/п</w:t>
            </w:r>
          </w:p>
        </w:tc>
        <w:tc>
          <w:tcPr>
            <w:tcW w:w="255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Наименование образовательной программы</w:t>
            </w:r>
          </w:p>
        </w:tc>
        <w:tc>
          <w:tcPr>
            <w:tcW w:w="179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Количество часов образовательной программы</w:t>
            </w:r>
          </w:p>
        </w:tc>
        <w:tc>
          <w:tcPr>
            <w:tcW w:w="185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Количество дней обучения исходя из еженедельной загрузки в период обучения - 40 часов в неделю (значение графы 3 / 8 час.)</w:t>
            </w:r>
          </w:p>
        </w:tc>
        <w:tc>
          <w:tcPr>
            <w:tcW w:w="221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Расчетная единица (величина минимального размера оплаты труда, установленного федеральным законодательством (15130 руб.)</w:t>
            </w:r>
          </w:p>
        </w:tc>
        <w:tc>
          <w:tcPr>
            <w:tcW w:w="141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Количество учащихся</w:t>
            </w:r>
          </w:p>
        </w:tc>
        <w:tc>
          <w:tcPr>
            <w:tcW w:w="662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ИТОГО &lt;*&gt;</w:t>
            </w:r>
          </w:p>
        </w:tc>
      </w:tr>
      <w:tr w:rsidR="0072389F" w:rsidRPr="0072389F" w:rsidTr="0072389F">
        <w:tc>
          <w:tcPr>
            <w:tcW w:w="85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1</w:t>
            </w:r>
          </w:p>
        </w:tc>
        <w:tc>
          <w:tcPr>
            <w:tcW w:w="255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2</w:t>
            </w:r>
          </w:p>
        </w:tc>
        <w:tc>
          <w:tcPr>
            <w:tcW w:w="179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3</w:t>
            </w:r>
          </w:p>
        </w:tc>
        <w:tc>
          <w:tcPr>
            <w:tcW w:w="185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4</w:t>
            </w:r>
          </w:p>
        </w:tc>
        <w:tc>
          <w:tcPr>
            <w:tcW w:w="221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5</w:t>
            </w:r>
          </w:p>
        </w:tc>
        <w:tc>
          <w:tcPr>
            <w:tcW w:w="141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6</w:t>
            </w:r>
          </w:p>
        </w:tc>
        <w:tc>
          <w:tcPr>
            <w:tcW w:w="662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  <w:r w:rsidRPr="0072389F">
              <w:t>7</w:t>
            </w:r>
          </w:p>
        </w:tc>
      </w:tr>
      <w:tr w:rsidR="0072389F" w:rsidRPr="0072389F" w:rsidTr="0072389F">
        <w:tc>
          <w:tcPr>
            <w:tcW w:w="85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255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179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185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221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141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  <w:tc>
          <w:tcPr>
            <w:tcW w:w="662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ind w:left="-1201" w:firstLine="1201"/>
              <w:jc w:val="center"/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--------------------------------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&lt;*&gt; Формула для расчета затрат на выплату стипендии: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Размер стипендии (ИТОГО гр. 7 таблицы) = величина МРОТ (гр. 5 таблицы) / кол-во рабочих дней в расчетном месяце x количество дней обучения в расчетном месяце (гр. 4 таблицы) x количество учащихся (гр. 6 таблицы). Если обучение продолжается в течение нескольких календарных месяцев, то расчет затрат на выплату стипендии производится для каждого календарного месяца и результаты суммируются.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40"/>
        <w:gridCol w:w="1474"/>
        <w:gridCol w:w="340"/>
        <w:gridCol w:w="2381"/>
      </w:tblGrid>
      <w:tr w:rsidR="0072389F" w:rsidRPr="0072389F" w:rsidTr="0072389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  <w:r w:rsidRPr="0072389F">
              <w:t>Руководитель предприятия (организации)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  <w:tr w:rsidR="0072389F" w:rsidRPr="0072389F" w:rsidTr="0072389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(ФИО)</w:t>
            </w:r>
          </w:p>
        </w:tc>
      </w:tr>
      <w:tr w:rsidR="0072389F" w:rsidRPr="0072389F" w:rsidTr="0072389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  <w:r w:rsidRPr="0072389F"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  <w:tr w:rsidR="0072389F" w:rsidRPr="0072389F" w:rsidTr="0072389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  <w:r w:rsidRPr="0072389F">
              <w:t>«__» ____________ 2020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72389F" w:rsidRPr="0072389F">
          <w:pgSz w:w="11905" w:h="16838"/>
          <w:pgMar w:top="1134" w:right="850" w:bottom="1134" w:left="1701" w:header="0" w:footer="0" w:gutter="0"/>
          <w:cols w:space="72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0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3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 распоряжению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Комитета по труду и занятости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населения Санкт-Петербурга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от ____________ № __-р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7" w:name="P502"/>
      <w:bookmarkEnd w:id="7"/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r w:rsidRPr="0072389F">
        <w:rPr>
          <w:b/>
        </w:rPr>
        <w:t>ПОРЯДОК И СРОК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r w:rsidRPr="0072389F">
        <w:rPr>
          <w:b/>
        </w:rPr>
        <w:t xml:space="preserve">РАССМОТРЕНИЯ ЗАЯВЛЕНИЙ НА ПРЕДОСТАВЛЕНИЕ СУБСИДИЙ В ЦЕЛЯХ ФИНАНСОВОГО ОБЕСПЕЧЕНИЯ ЗАТРАТ, ВОЗНИКШИХ В 2019 ГОДУ, В СВЯЗИ С РЕАЛИЗАЦИЕЙ МЕРОПРИЯТИЙ ПО ПЕРЕОБУЧЕНИЮ, ПОВЫШЕНИЮ КВАЛИФИКАЦИИ РАБОТНИКОВ ПРЕДПРИЯТИЙ В ЦЕЛЯХ ПОДДЕРЖКИ ЗАНЯТОСТИ И ПОВЫШЕНИЯ ЭФФЕКТИВНОСТИ РЫНКА ТРУДА В РАМКАХ РЕГИОНАЛЬНОГО 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</w:t>
      </w:r>
      <w:r w:rsidRPr="0072389F">
        <w:rPr>
          <w:b/>
        </w:rPr>
        <w:br/>
        <w:t>И ПОДДЕРЖКА ЗАНЯТОСТИ»</w:t>
      </w:r>
    </w:p>
    <w:p w:rsidR="0072389F" w:rsidRPr="0072389F" w:rsidRDefault="0072389F" w:rsidP="0072389F">
      <w:pPr>
        <w:spacing w:after="1" w:line="259" w:lineRule="auto"/>
        <w:rPr>
          <w:rFonts w:eastAsiaTheme="minorHAnsi"/>
          <w:lang w:eastAsia="en-US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1. Для получения субсидий претенденты - юридические лица, указанные в </w:t>
      </w:r>
      <w:hyperlink r:id="rId19" w:history="1">
        <w:r w:rsidRPr="0072389F">
          <w:t>пункте 2</w:t>
        </w:r>
      </w:hyperlink>
      <w:r w:rsidRPr="0072389F">
        <w:t xml:space="preserve"> Порядка предоставления в 2020 году субсидий на реализацию мероприятий </w:t>
      </w:r>
      <w:r w:rsidRPr="0072389F">
        <w:br/>
        <w:t xml:space="preserve">по переобучению, повышению квалификации работников предприятий в целях поддержки занятости и повышения эффективности рынка труда, в рамках регионального 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</w:t>
      </w:r>
      <w:r w:rsidRPr="0072389F">
        <w:br/>
        <w:t xml:space="preserve">и поддержка занятости», утвержденного постановлением Правительства Санкт-Петербурга от ______.2020 № _____ (далее - Постановление), представляют в Комитет по труду </w:t>
      </w:r>
      <w:r w:rsidRPr="0072389F">
        <w:br/>
        <w:t xml:space="preserve">и занятости населения Санкт-Петербурга (далее - Комитет) </w:t>
      </w:r>
      <w:hyperlink w:anchor="P47" w:history="1">
        <w:r w:rsidRPr="0072389F">
          <w:t>заявление</w:t>
        </w:r>
      </w:hyperlink>
      <w:r w:rsidRPr="0072389F">
        <w:t xml:space="preserve"> на предоставление субсидии по форме согласно приложению № 1 к настоящему распоряжению и комплект документов согласно </w:t>
      </w:r>
      <w:hyperlink w:anchor="P155" w:history="1">
        <w:r w:rsidRPr="0072389F">
          <w:t>приложению № 2</w:t>
        </w:r>
      </w:hyperlink>
      <w:r w:rsidRPr="0072389F">
        <w:t xml:space="preserve"> к настоящему распоряжению.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2. Поступившие в Комитет заявления с комплектом документов передаются в отдел развития человеческого капитала (далее - Отдел) по адресу: Санкт-Петербург, ул. Галерная, д. 7, каб. 65, где регистрируются в </w:t>
      </w:r>
      <w:hyperlink w:anchor="P558" w:history="1">
        <w:r w:rsidRPr="0072389F">
          <w:t>Журнале</w:t>
        </w:r>
      </w:hyperlink>
      <w:r w:rsidRPr="0072389F">
        <w:t xml:space="preserve"> регистрации заявлений организаций </w:t>
      </w:r>
      <w:r w:rsidRPr="0072389F">
        <w:br/>
        <w:t>на предоставление субсидии по форме согласно приложению № 1 к настоящему Порядку.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При получении от претендента на получение субсидий документов Отделом выдается </w:t>
      </w:r>
      <w:hyperlink w:anchor="P581" w:history="1">
        <w:r w:rsidRPr="0072389F">
          <w:t>расписка</w:t>
        </w:r>
      </w:hyperlink>
      <w:r w:rsidRPr="0072389F">
        <w:t xml:space="preserve"> о получении по форме согласно приложению № 2 к настоящему Порядку.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Претендент вправе получить устную консультацию по вопросу оформления и подачи заявления в порядке, предусмотренном регламентом работы Комитета по приему представителей организаций, предприятий и граждан (дни и часы приема указаны </w:t>
      </w:r>
      <w:r w:rsidRPr="0072389F">
        <w:br/>
        <w:t>на официальном сайте Комитета в информационно-телекоммуникационной сети «Интернет» www.rspb.ru).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Для рассмотрения заявлений претендентов на предоставление субсидии создается комиссия по предоставлению субсидий (далее - Комиссия). Состав Комиссии и положение о ней утверждаются распоряжением Комитета.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3. Комиссия в течение десяти рабочих дней со дня поступления заявления рассматривает заявление и документы на соблюдение условий, целей и порядка предоставления субсидии, установленных </w:t>
      </w:r>
      <w:hyperlink r:id="rId20" w:history="1">
        <w:r w:rsidRPr="0072389F">
          <w:t>приложением</w:t>
        </w:r>
      </w:hyperlink>
      <w:r w:rsidRPr="0072389F">
        <w:t xml:space="preserve"> к Постановлению и настоящим распоряжением, проводит проверку достоверности сведений, содержащихся в заявлении </w:t>
      </w:r>
      <w:r w:rsidRPr="0072389F">
        <w:br/>
        <w:t xml:space="preserve">и прилагаемых документах, а также проводит проверку обоснованности представленного </w:t>
      </w:r>
      <w:r w:rsidRPr="0072389F">
        <w:br/>
        <w:t xml:space="preserve">в составе заявления претендентом на получение субсидии расчета размера субсидии, </w:t>
      </w:r>
      <w:r w:rsidRPr="0072389F">
        <w:br/>
        <w:t>по результатам чего принимает решение о предоставлении (непредоставлении) субсидий (далее - решение).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Отказ претендентам в предоставлении субсидий осуществляется по основаниям, указанным в </w:t>
      </w:r>
      <w:hyperlink r:id="rId21" w:history="1">
        <w:r w:rsidRPr="0072389F">
          <w:t>пункте 9</w:t>
        </w:r>
      </w:hyperlink>
      <w:r w:rsidRPr="0072389F">
        <w:t xml:space="preserve"> приложения к Постановлению.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4. Комиссия правомочна принимать решения о получателях субсидий и размере предоставляемых каждому получателю субсидий при участии в ее работе более половины </w:t>
      </w:r>
      <w:r w:rsidRPr="0072389F">
        <w:lastRenderedPageBreak/>
        <w:t>членов Комиссии по списочному составу.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Решения Комиссии принимаются простым большинством голосов членов Комиссии при открытом голосовании.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Решение Комиссии в течение 2 рабочих дней со дня его вынесения оформляется протоколом.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Указанный протокол должен содержать следующую информацию: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о присутствовавших на заседании членах Комиссии;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сведения о рассмотренных заявлениях и документах претендентов на получение субсидии (с количеством голосов «за» и «против»);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полное наименование получателя субсидии;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размер предоставляемой субсидии каждому получателю субсидии, определяемый </w:t>
      </w:r>
      <w:r w:rsidRPr="0072389F">
        <w:br/>
        <w:t xml:space="preserve">в соответствии с </w:t>
      </w:r>
      <w:hyperlink r:id="rId22" w:history="1">
        <w:r w:rsidRPr="0072389F">
          <w:t>пунктом 8</w:t>
        </w:r>
      </w:hyperlink>
      <w:r w:rsidRPr="0072389F">
        <w:t xml:space="preserve"> приложения к Постановлению.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Протокол Комиссии подписывается председательствующим на заседании Комиссии.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5. В течение 20 рабочих дней после подписания протокола Комиссии Комитет издает распоряжение о предоставлении субсидий.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6. В течение 5 рабочих дней после издания распоряжения Комитета о предоставлении субсидии получателю субсидии направляется проект договора о предоставлении субсидии (далее - договор).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bookmarkStart w:id="8" w:name="P534"/>
      <w:bookmarkEnd w:id="8"/>
      <w:r w:rsidRPr="0072389F">
        <w:t>7. Получатель субсидии в течение 5 рабочих дней со дня получения проекта договора подписывает его и представляет в Комитет.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8. Комитет осуществляет регистрацию подписанного договора в день его поступления, подписывает и направляет один экземпляр зарегистрированного договора получателю субсидии.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9. В случае непредставления получателем субсидии в Комитет подписанного договора в срок, установленный </w:t>
      </w:r>
      <w:hyperlink w:anchor="P534" w:history="1">
        <w:r w:rsidRPr="0072389F">
          <w:t>пунктом 7</w:t>
        </w:r>
      </w:hyperlink>
      <w:r w:rsidRPr="0072389F">
        <w:t xml:space="preserve"> настоящего Порядка, он может быть лишен права </w:t>
      </w:r>
      <w:r w:rsidRPr="0072389F">
        <w:br/>
        <w:t>на получение субсидии.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10. Получатель субсидии в целях получения средств субсидии (или части субсидии) направляет в Комитет письменное обращение с указанием размера субсидии в пределах суммы предоставляемой субсидии, указанного в распоряжении о предоставлении субсидии, с приложением следующих документов: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договоров с образовательными организациями;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приказов образовательных организаций о зачислении работников на обучение;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счетов образовательных организаций на оплату услуг по обучению работников;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ученических договоров, заключенных с работниками (для работников предприятий, находящихся под угрозой увольнения, направленных на профессиональное обучение).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11. В целях получения оставшейся части субсидии получатель субсидии представляет в Комитет с сопроводительным письмом: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платежных поручений на перечисление получателем субсидии образовательным организациям авансовых платежей;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копии счетов образовательных организаций на оплату за предоставленные услуги </w:t>
      </w:r>
      <w:r w:rsidRPr="0072389F">
        <w:br/>
        <w:t>по обучению;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копии приказов образовательных организаций об отчислении в связи с окончанием обучения с указанием даты окончания обучения;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копию ведомости по начислению стипендии работникам в период обучения работников с учетом фактического количества дней обучения на основании </w:t>
      </w:r>
      <w:hyperlink w:anchor="P609" w:history="1">
        <w:r w:rsidRPr="0072389F">
          <w:t>табеля</w:t>
        </w:r>
      </w:hyperlink>
      <w:r w:rsidRPr="0072389F">
        <w:t xml:space="preserve"> посещаемости работниками занятий по форме согласно приложению № 3 к настоящему Порядку</w:t>
      </w:r>
      <w:r w:rsidR="00EA061D">
        <w:t xml:space="preserve"> </w:t>
      </w:r>
      <w:r w:rsidR="00EA061D" w:rsidRPr="00EA061D">
        <w:t>(для предприятий, находящихся в режиме неполной занятости)</w:t>
      </w:r>
      <w:r w:rsidRPr="0072389F">
        <w:t>;</w:t>
      </w:r>
    </w:p>
    <w:p w:rsidR="0072389F" w:rsidRPr="0072389F" w:rsidRDefault="00457ED4" w:rsidP="0072389F">
      <w:pPr>
        <w:widowControl w:val="0"/>
        <w:autoSpaceDE w:val="0"/>
        <w:autoSpaceDN w:val="0"/>
        <w:ind w:firstLine="540"/>
        <w:jc w:val="both"/>
      </w:pPr>
      <w:hyperlink w:anchor="P810" w:history="1">
        <w:r w:rsidR="0072389F" w:rsidRPr="0072389F">
          <w:t>справку</w:t>
        </w:r>
      </w:hyperlink>
      <w:r w:rsidR="0072389F" w:rsidRPr="0072389F">
        <w:t xml:space="preserve"> о затратах на выплату стипендии в период обучения работников по форме согласно приложению № 4 к настоящему Порядку с учетом фактического количества дней обучения на основании </w:t>
      </w:r>
      <w:hyperlink w:anchor="P609" w:history="1">
        <w:r w:rsidR="0072389F" w:rsidRPr="0072389F">
          <w:t>табеля</w:t>
        </w:r>
      </w:hyperlink>
      <w:r w:rsidR="0072389F" w:rsidRPr="0072389F">
        <w:t xml:space="preserve"> посещаемости работниками занятий по форме согласно приложению № 3 к настоящему Порядку</w:t>
      </w:r>
      <w:r w:rsidR="00EA061D">
        <w:t xml:space="preserve"> </w:t>
      </w:r>
      <w:r w:rsidR="00EA061D" w:rsidRPr="00EA061D">
        <w:t>(для предприятий, находящихся в режиме неполной занятости)</w:t>
      </w:r>
      <w:r w:rsidR="0072389F" w:rsidRPr="0072389F">
        <w:t>.</w:t>
      </w:r>
    </w:p>
    <w:p w:rsidR="0072389F" w:rsidRDefault="0072389F" w:rsidP="00E21846">
      <w:pPr>
        <w:jc w:val="both"/>
        <w:rPr>
          <w:b/>
          <w:sz w:val="28"/>
          <w:szCs w:val="28"/>
        </w:rPr>
        <w:sectPr w:rsidR="0072389F" w:rsidSect="0072389F">
          <w:pgSz w:w="11906" w:h="16838"/>
          <w:pgMar w:top="426" w:right="1133" w:bottom="426" w:left="1418" w:header="0" w:footer="709" w:gutter="0"/>
          <w:cols w:space="708"/>
          <w:docGrid w:linePitch="36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1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к порядку рассмотрения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заявлений на предоставление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субсидий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9" w:name="P558"/>
      <w:bookmarkEnd w:id="9"/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rPr>
          <w:b/>
        </w:rPr>
        <w:t>ЖУРНАЛ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регистрации заявлений организаций на предоставление субсидии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5155"/>
        <w:gridCol w:w="1704"/>
      </w:tblGrid>
      <w:tr w:rsidR="0072389F" w:rsidRPr="0072389F" w:rsidTr="0072389F">
        <w:tc>
          <w:tcPr>
            <w:tcW w:w="51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№п/п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Дата и время регистрации заявки</w:t>
            </w:r>
          </w:p>
        </w:tc>
        <w:tc>
          <w:tcPr>
            <w:tcW w:w="5155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Наименование организации</w:t>
            </w:r>
          </w:p>
        </w:tc>
        <w:tc>
          <w:tcPr>
            <w:tcW w:w="170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Подпись претендента</w:t>
            </w:r>
          </w:p>
        </w:tc>
      </w:tr>
      <w:tr w:rsidR="0072389F" w:rsidRPr="0072389F" w:rsidTr="0072389F">
        <w:tc>
          <w:tcPr>
            <w:tcW w:w="51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1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2</w:t>
            </w:r>
          </w:p>
        </w:tc>
        <w:tc>
          <w:tcPr>
            <w:tcW w:w="5155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3</w:t>
            </w:r>
          </w:p>
        </w:tc>
        <w:tc>
          <w:tcPr>
            <w:tcW w:w="170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4</w:t>
            </w:r>
          </w:p>
        </w:tc>
      </w:tr>
      <w:tr w:rsidR="0072389F" w:rsidRPr="0072389F" w:rsidTr="0072389F">
        <w:tc>
          <w:tcPr>
            <w:tcW w:w="510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155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2389F" w:rsidRDefault="0072389F" w:rsidP="00E21846">
      <w:pPr>
        <w:jc w:val="both"/>
        <w:rPr>
          <w:b/>
          <w:sz w:val="28"/>
          <w:szCs w:val="28"/>
        </w:rPr>
        <w:sectPr w:rsidR="0072389F" w:rsidSect="0072389F">
          <w:pgSz w:w="11906" w:h="16838"/>
          <w:pgMar w:top="993" w:right="1133" w:bottom="426" w:left="1418" w:header="0" w:footer="709" w:gutter="0"/>
          <w:cols w:space="708"/>
          <w:docGrid w:linePitch="36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2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к порядку рассмотрения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заявлений на предоставление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субсидий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bookmarkStart w:id="10" w:name="P581"/>
      <w:bookmarkEnd w:id="10"/>
      <w:r w:rsidRPr="0072389F">
        <w:rPr>
          <w:b/>
        </w:rPr>
        <w:t>РАСПИСКА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в получении документов представителем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Комитета по труду и занятости населения Санкт-Петербурга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>Я, __________________________________________________________________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                   (ФИО, должность)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Получил «__» _______ 2020 г. ___Заявку на предоставление субсидии </w:t>
      </w:r>
      <w:r w:rsidRPr="0072389F">
        <w:br/>
        <w:t>№ _______   от  ____________________________________________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>__________________________________________________________________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             (ФИО, должность, наименование организации)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>__________________________________________________________________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>__________________________________________________________________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                                                 ____________   (____________)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                                                 (подпись)</w:t>
      </w:r>
    </w:p>
    <w:p w:rsidR="0072389F" w:rsidRPr="0072389F" w:rsidRDefault="0072389F" w:rsidP="0072389F">
      <w:pPr>
        <w:widowControl w:val="0"/>
        <w:autoSpaceDE w:val="0"/>
        <w:autoSpaceDN w:val="0"/>
        <w:jc w:val="both"/>
      </w:pPr>
      <w:r w:rsidRPr="0072389F">
        <w:t xml:space="preserve">                                                 «__» _____________ 2020 г.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2389F" w:rsidRDefault="0072389F" w:rsidP="00E21846">
      <w:pPr>
        <w:jc w:val="both"/>
        <w:rPr>
          <w:b/>
          <w:sz w:val="28"/>
          <w:szCs w:val="28"/>
        </w:rPr>
        <w:sectPr w:rsidR="0072389F" w:rsidSect="0072389F">
          <w:pgSz w:w="11906" w:h="16838"/>
          <w:pgMar w:top="993" w:right="1133" w:bottom="426" w:left="1418" w:header="0" w:footer="709" w:gutter="0"/>
          <w:cols w:space="708"/>
          <w:docGrid w:linePitch="36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3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к порядку рассмотрения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заявлений на предоставление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субсидий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right"/>
      </w:pPr>
      <w:r w:rsidRPr="0072389F">
        <w:t>Наименование образовательной организации ___________________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right"/>
      </w:pPr>
      <w:r w:rsidRPr="0072389F">
        <w:t>№ учебной группы 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right"/>
      </w:pPr>
      <w:r w:rsidRPr="0072389F">
        <w:t>Наименование профессии (специальности) 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bookmarkStart w:id="11" w:name="P609"/>
      <w:bookmarkEnd w:id="11"/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rPr>
          <w:b/>
        </w:rPr>
        <w:t>Табель посещаемости работниками занятий за период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rPr>
          <w:b/>
        </w:rPr>
        <w:t>с «__» ________ 20__ г. по «__» ________ 20__ г.</w:t>
      </w:r>
    </w:p>
    <w:p w:rsidR="0072389F" w:rsidRPr="0072389F" w:rsidRDefault="0072389F" w:rsidP="0072389F">
      <w:pPr>
        <w:spacing w:after="1" w:line="259" w:lineRule="auto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134"/>
        <w:gridCol w:w="1644"/>
        <w:gridCol w:w="408"/>
        <w:gridCol w:w="413"/>
        <w:gridCol w:w="413"/>
        <w:gridCol w:w="413"/>
        <w:gridCol w:w="408"/>
        <w:gridCol w:w="413"/>
        <w:gridCol w:w="408"/>
        <w:gridCol w:w="408"/>
        <w:gridCol w:w="408"/>
        <w:gridCol w:w="408"/>
        <w:gridCol w:w="408"/>
        <w:gridCol w:w="397"/>
        <w:gridCol w:w="397"/>
        <w:gridCol w:w="397"/>
        <w:gridCol w:w="397"/>
        <w:gridCol w:w="397"/>
        <w:gridCol w:w="1546"/>
        <w:gridCol w:w="1418"/>
        <w:gridCol w:w="1559"/>
      </w:tblGrid>
      <w:tr w:rsidR="0072389F" w:rsidRPr="0072389F" w:rsidTr="0072389F">
        <w:tc>
          <w:tcPr>
            <w:tcW w:w="518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№ п/п</w:t>
            </w:r>
          </w:p>
        </w:tc>
        <w:tc>
          <w:tcPr>
            <w:tcW w:w="1134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№ договора</w:t>
            </w:r>
          </w:p>
        </w:tc>
        <w:tc>
          <w:tcPr>
            <w:tcW w:w="1644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6493" w:type="dxa"/>
            <w:gridSpan w:val="16"/>
            <w:tcBorders>
              <w:bottom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Отметки о явках и неявках на занятия по числам месяца</w:t>
            </w:r>
          </w:p>
        </w:tc>
        <w:tc>
          <w:tcPr>
            <w:tcW w:w="1546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Причина пропусков занятий</w:t>
            </w:r>
          </w:p>
        </w:tc>
        <w:tc>
          <w:tcPr>
            <w:tcW w:w="2977" w:type="dxa"/>
            <w:gridSpan w:val="2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Дата уведомления Комитета</w:t>
            </w: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3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4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5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6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7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8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9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10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11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12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13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14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15</w:t>
            </w:r>
          </w:p>
        </w:tc>
        <w:tc>
          <w:tcPr>
            <w:tcW w:w="397" w:type="dxa"/>
            <w:tcBorders>
              <w:top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о начале пропусков</w:t>
            </w:r>
          </w:p>
        </w:tc>
        <w:tc>
          <w:tcPr>
            <w:tcW w:w="1559" w:type="dxa"/>
            <w:vMerge w:val="restart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об окончании пропусков</w:t>
            </w: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16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17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18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19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20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21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22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23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24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25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26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27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28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29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30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31</w:t>
            </w:r>
          </w:p>
        </w:tc>
        <w:tc>
          <w:tcPr>
            <w:tcW w:w="1546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72389F" w:rsidRPr="0072389F" w:rsidRDefault="0072389F" w:rsidP="0072389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gridSpan w:val="15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4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7</w:t>
            </w: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72389F" w:rsidRPr="0072389F" w:rsidTr="0072389F">
        <w:tblPrEx>
          <w:tblBorders>
            <w:insideH w:val="single" w:sz="4" w:space="0" w:color="auto"/>
          </w:tblBorders>
        </w:tblPrEx>
        <w:tc>
          <w:tcPr>
            <w:tcW w:w="5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13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40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397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2389F">
              <w:rPr>
                <w:sz w:val="22"/>
                <w:szCs w:val="22"/>
              </w:rPr>
              <w:t>/</w:t>
            </w:r>
          </w:p>
        </w:tc>
        <w:tc>
          <w:tcPr>
            <w:tcW w:w="154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984"/>
        <w:gridCol w:w="1984"/>
      </w:tblGrid>
      <w:tr w:rsidR="0072389F" w:rsidRPr="0072389F" w:rsidTr="0072389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both"/>
            </w:pPr>
            <w:r w:rsidRPr="0072389F">
              <w:t>Руководитель образовательной организации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(подпись)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ФИО</w:t>
            </w:r>
          </w:p>
        </w:tc>
      </w:tr>
      <w:tr w:rsidR="0072389F" w:rsidRPr="0072389F" w:rsidTr="0072389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МП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sectPr w:rsidR="0072389F" w:rsidRPr="0072389F" w:rsidSect="0072389F">
          <w:pgSz w:w="16838" w:h="11905" w:orient="landscape"/>
          <w:pgMar w:top="709" w:right="1134" w:bottom="850" w:left="1134" w:header="0" w:footer="0" w:gutter="0"/>
          <w:cols w:space="720"/>
          <w:docGrid w:linePitch="299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4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к порядку рассмотрения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 xml:space="preserve">заявлений на предоставление 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субсидий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sz w:val="20"/>
          <w:szCs w:val="20"/>
        </w:rPr>
      </w:pPr>
      <w:bookmarkStart w:id="12" w:name="P810"/>
      <w:bookmarkEnd w:id="12"/>
      <w:r w:rsidRPr="0072389F">
        <w:rPr>
          <w:b/>
          <w:sz w:val="20"/>
          <w:szCs w:val="20"/>
        </w:rPr>
        <w:t>Справка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2389F">
        <w:rPr>
          <w:b/>
          <w:sz w:val="20"/>
          <w:szCs w:val="20"/>
        </w:rPr>
        <w:t>о затратах на выплату стипендии в период обучения работников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2389F">
        <w:rPr>
          <w:b/>
          <w:sz w:val="20"/>
          <w:szCs w:val="20"/>
        </w:rPr>
        <w:t>с учетом фактического количества дней обучения на основании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2389F">
        <w:rPr>
          <w:b/>
          <w:sz w:val="20"/>
          <w:szCs w:val="20"/>
        </w:rPr>
        <w:t>табеля посещаемости работниками занятий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72389F">
        <w:rPr>
          <w:sz w:val="22"/>
          <w:szCs w:val="20"/>
        </w:rPr>
        <w:t>(руб.)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584"/>
        <w:gridCol w:w="1559"/>
        <w:gridCol w:w="1276"/>
        <w:gridCol w:w="1701"/>
        <w:gridCol w:w="1984"/>
        <w:gridCol w:w="2268"/>
        <w:gridCol w:w="2126"/>
        <w:gridCol w:w="1701"/>
      </w:tblGrid>
      <w:tr w:rsidR="0072389F" w:rsidRPr="0072389F" w:rsidTr="0072389F">
        <w:tc>
          <w:tcPr>
            <w:tcW w:w="53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№ п/п</w:t>
            </w:r>
          </w:p>
        </w:tc>
        <w:tc>
          <w:tcPr>
            <w:tcW w:w="15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ФИО работника</w:t>
            </w: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27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Количество часов образовательной программы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Количество дней обучения исходя из еженедельной загрузки в период обучения - 40 часов в неделю (значение гр. 4 / 8 час.)</w:t>
            </w:r>
          </w:p>
        </w:tc>
        <w:tc>
          <w:tcPr>
            <w:tcW w:w="19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Количество пропущенных дней обучения исходя из еженедельной загрузки в период обучения - 40 часов в неделю на основании табеля посещения работником занятий</w:t>
            </w:r>
          </w:p>
        </w:tc>
        <w:tc>
          <w:tcPr>
            <w:tcW w:w="226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Фактическое количество дней обучения исходя из еженедельной загрузки в период обучения - 40 часов в неделю на основании табеля посещения работником занятий</w:t>
            </w:r>
          </w:p>
        </w:tc>
        <w:tc>
          <w:tcPr>
            <w:tcW w:w="212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Расчетная единица (величина минимального размера оплаты труда, установленного в РФ на 2019 год (15130 руб.)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89F">
              <w:rPr>
                <w:sz w:val="20"/>
                <w:szCs w:val="20"/>
              </w:rPr>
              <w:t>Размер стипендии работника</w:t>
            </w:r>
          </w:p>
        </w:tc>
      </w:tr>
      <w:tr w:rsidR="0072389F" w:rsidRPr="0072389F" w:rsidTr="0072389F">
        <w:tc>
          <w:tcPr>
            <w:tcW w:w="53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1</w:t>
            </w:r>
          </w:p>
        </w:tc>
        <w:tc>
          <w:tcPr>
            <w:tcW w:w="15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2</w:t>
            </w: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3</w:t>
            </w:r>
          </w:p>
        </w:tc>
        <w:tc>
          <w:tcPr>
            <w:tcW w:w="127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4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5</w:t>
            </w:r>
          </w:p>
        </w:tc>
        <w:tc>
          <w:tcPr>
            <w:tcW w:w="19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6</w:t>
            </w:r>
          </w:p>
        </w:tc>
        <w:tc>
          <w:tcPr>
            <w:tcW w:w="226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7</w:t>
            </w:r>
          </w:p>
        </w:tc>
        <w:tc>
          <w:tcPr>
            <w:tcW w:w="212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8</w:t>
            </w: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9</w:t>
            </w:r>
          </w:p>
        </w:tc>
      </w:tr>
      <w:tr w:rsidR="0072389F" w:rsidRPr="0072389F" w:rsidTr="0072389F">
        <w:trPr>
          <w:trHeight w:val="253"/>
        </w:trPr>
        <w:tc>
          <w:tcPr>
            <w:tcW w:w="53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1</w:t>
            </w:r>
          </w:p>
        </w:tc>
        <w:tc>
          <w:tcPr>
            <w:tcW w:w="15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26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2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  <w:tr w:rsidR="0072389F" w:rsidRPr="0072389F" w:rsidTr="0072389F">
        <w:tc>
          <w:tcPr>
            <w:tcW w:w="53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2...</w:t>
            </w:r>
          </w:p>
        </w:tc>
        <w:tc>
          <w:tcPr>
            <w:tcW w:w="15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26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2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  <w:tr w:rsidR="0072389F" w:rsidRPr="0072389F" w:rsidTr="0072389F">
        <w:tc>
          <w:tcPr>
            <w:tcW w:w="53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5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ИТОГО:</w:t>
            </w:r>
          </w:p>
        </w:tc>
        <w:tc>
          <w:tcPr>
            <w:tcW w:w="1559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268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26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701" w:type="dxa"/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spacing w:before="280"/>
        <w:ind w:firstLine="540"/>
        <w:jc w:val="both"/>
        <w:rPr>
          <w:sz w:val="16"/>
          <w:szCs w:val="16"/>
        </w:rPr>
      </w:pPr>
      <w:r w:rsidRPr="0072389F">
        <w:rPr>
          <w:sz w:val="16"/>
          <w:szCs w:val="16"/>
        </w:rPr>
        <w:t xml:space="preserve">Возмещение затрат на выплату стипендии работникам осуществляется за фактические дни обучения, подтвержденные </w:t>
      </w:r>
      <w:hyperlink w:anchor="P609" w:history="1">
        <w:r w:rsidRPr="0072389F">
          <w:rPr>
            <w:sz w:val="16"/>
            <w:szCs w:val="16"/>
          </w:rPr>
          <w:t>табелем</w:t>
        </w:r>
      </w:hyperlink>
      <w:r w:rsidRPr="0072389F">
        <w:rPr>
          <w:sz w:val="16"/>
          <w:szCs w:val="16"/>
        </w:rPr>
        <w:t xml:space="preserve"> посещаемости работниками занятий (Приложение 4). В дни пропуска занятий затраты на выплату стипендии работникам не возмещаются.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  <w:rPr>
          <w:sz w:val="16"/>
          <w:szCs w:val="16"/>
        </w:rPr>
      </w:pPr>
      <w:r w:rsidRPr="0072389F">
        <w:rPr>
          <w:sz w:val="16"/>
          <w:szCs w:val="16"/>
        </w:rPr>
        <w:t>Формула для расчета затрат на выплату стипендии: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  <w:rPr>
          <w:sz w:val="16"/>
          <w:szCs w:val="16"/>
        </w:rPr>
      </w:pPr>
      <w:r w:rsidRPr="0072389F">
        <w:rPr>
          <w:b/>
          <w:sz w:val="16"/>
          <w:szCs w:val="16"/>
        </w:rPr>
        <w:t>Размер стипендии (гр. 9)</w:t>
      </w:r>
      <w:r w:rsidRPr="0072389F">
        <w:rPr>
          <w:sz w:val="16"/>
          <w:szCs w:val="16"/>
        </w:rPr>
        <w:t xml:space="preserve"> = величина прожиточного минимума </w:t>
      </w:r>
      <w:r w:rsidRPr="0072389F">
        <w:rPr>
          <w:b/>
          <w:sz w:val="16"/>
          <w:szCs w:val="16"/>
        </w:rPr>
        <w:t>15130 руб. (гр. 8), деленная на</w:t>
      </w:r>
      <w:r w:rsidRPr="0072389F">
        <w:rPr>
          <w:sz w:val="16"/>
          <w:szCs w:val="16"/>
        </w:rPr>
        <w:t xml:space="preserve"> кол-во рабочих дней в расчетном месяце (ноябрь - 20; декабрь - 23), </w:t>
      </w:r>
      <w:r w:rsidRPr="0072389F">
        <w:rPr>
          <w:b/>
          <w:sz w:val="16"/>
          <w:szCs w:val="16"/>
        </w:rPr>
        <w:t>умноженная на</w:t>
      </w:r>
      <w:r w:rsidRPr="0072389F">
        <w:rPr>
          <w:sz w:val="16"/>
          <w:szCs w:val="16"/>
        </w:rPr>
        <w:t xml:space="preserve"> фактическое количество дней обучения работника в расчетном месяце </w:t>
      </w:r>
      <w:r w:rsidRPr="0072389F">
        <w:rPr>
          <w:b/>
          <w:sz w:val="16"/>
          <w:szCs w:val="16"/>
        </w:rPr>
        <w:t>(гр. 7)</w:t>
      </w:r>
      <w:r w:rsidRPr="0072389F">
        <w:rPr>
          <w:sz w:val="16"/>
          <w:szCs w:val="16"/>
        </w:rPr>
        <w:t>.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  <w:rPr>
          <w:sz w:val="16"/>
          <w:szCs w:val="16"/>
        </w:rPr>
      </w:pPr>
      <w:r w:rsidRPr="0072389F">
        <w:rPr>
          <w:sz w:val="16"/>
          <w:szCs w:val="16"/>
        </w:rPr>
        <w:t>Если обучение продолжается в течение нескольких календарных месяцев, то расчет затрат на выплату стипендии производится для каждого календарного месяца и результаты суммируются.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0"/>
        <w:gridCol w:w="1871"/>
        <w:gridCol w:w="341"/>
        <w:gridCol w:w="3345"/>
      </w:tblGrid>
      <w:tr w:rsidR="0072389F" w:rsidRPr="0072389F" w:rsidTr="0072389F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Руководитель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  <w:tr w:rsidR="0072389F" w:rsidRPr="0072389F" w:rsidTr="0072389F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(подпись)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(Ф.И.О.)</w:t>
            </w:r>
          </w:p>
        </w:tc>
      </w:tr>
      <w:tr w:rsidR="0072389F" w:rsidRPr="0072389F" w:rsidTr="0072389F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72389F">
              <w:rPr>
                <w:sz w:val="22"/>
                <w:szCs w:val="20"/>
              </w:rPr>
              <w:t>М.П. «__» _________ 2020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708"/>
        <w:jc w:val="both"/>
        <w:rPr>
          <w:sz w:val="22"/>
          <w:szCs w:val="20"/>
        </w:rPr>
      </w:pPr>
      <w:r w:rsidRPr="0072389F">
        <w:rPr>
          <w:sz w:val="22"/>
          <w:szCs w:val="20"/>
        </w:rPr>
        <w:t xml:space="preserve">Согласовано: Первый заместитель председателя Комитета по труду и занятости населения </w:t>
      </w:r>
      <w:r w:rsidRPr="0072389F">
        <w:rPr>
          <w:sz w:val="22"/>
          <w:szCs w:val="20"/>
        </w:rPr>
        <w:br/>
        <w:t>Санкт-Петербурга ________________</w:t>
      </w:r>
    </w:p>
    <w:p w:rsidR="0072389F" w:rsidRDefault="0072389F" w:rsidP="0072389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  <w:sectPr w:rsidR="0072389F" w:rsidSect="0072389F">
          <w:pgSz w:w="16838" w:h="11906" w:orient="landscape"/>
          <w:pgMar w:top="284" w:right="426" w:bottom="284" w:left="993" w:header="0" w:footer="709" w:gutter="0"/>
          <w:cols w:space="708"/>
          <w:docGrid w:linePitch="36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0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4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 распоряжению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Комитета по труду и занятости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населения Санкт-Петербурга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от ____________ № __-р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bookmarkStart w:id="13" w:name="P897"/>
      <w:bookmarkEnd w:id="13"/>
      <w:r w:rsidRPr="0072389F">
        <w:rPr>
          <w:b/>
        </w:rPr>
        <w:t>ПОРЯДОК, СРОКИ И ФОРМЫ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r w:rsidRPr="0072389F">
        <w:rPr>
          <w:b/>
        </w:rPr>
        <w:t>ПРЕДСТАВЛЕНИЯ ОТЧЕТНОСТИ ОБ ИСПОЛЬЗОВАНИИ СУБСИДИЙ И ОТЧЕТНОСТИ О ДОСТИЖЕНИИ РЕЗУЛЬТАТА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r w:rsidRPr="0072389F">
        <w:rPr>
          <w:b/>
        </w:rPr>
        <w:t>ПРЕДОСТАВЛЕНИЯ СУБСИДИЙ, В ТОМ ЧИСЛЕ СРОК ПРОВЕДЕНИЯ КОМИТЕТОМ ПО ТРУДУ И ЗАНЯТОСТИ НАСЕЛЕНИЯ САНКТ-ПЕТЕРБУРГА ОБЯЗАТЕЛЬНЫХ ПРОВЕРОК СОБЛЮДЕНИЯ ПОЛУЧАТЕЛЕМ СУБСИДИИ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r w:rsidRPr="0072389F">
        <w:rPr>
          <w:b/>
        </w:rPr>
        <w:t>УСЛОВИЙ, ЦЕЛЕЙ И ПОРЯДКА ПРЕДОСТАВЛЕНИЯ СУБСИДИЙ</w:t>
      </w:r>
    </w:p>
    <w:p w:rsidR="0072389F" w:rsidRPr="0072389F" w:rsidRDefault="0072389F" w:rsidP="0072389F">
      <w:pPr>
        <w:spacing w:after="1" w:line="259" w:lineRule="auto"/>
        <w:rPr>
          <w:rFonts w:eastAsiaTheme="minorHAnsi"/>
          <w:lang w:eastAsia="en-US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1. Получатель субсидии в рамках представления отчетности о достижении показателей результативности, а также итоговой отчетности об использовании субсидии представляет в Комитет на бумажном носителе и в электронном виде не позднее _______.2020 следующие отчеты и документы:</w:t>
      </w:r>
    </w:p>
    <w:p w:rsidR="0072389F" w:rsidRPr="0072389F" w:rsidRDefault="00457ED4" w:rsidP="0072389F">
      <w:pPr>
        <w:widowControl w:val="0"/>
        <w:autoSpaceDE w:val="0"/>
        <w:autoSpaceDN w:val="0"/>
        <w:spacing w:before="220"/>
        <w:ind w:firstLine="540"/>
        <w:jc w:val="both"/>
      </w:pPr>
      <w:hyperlink w:anchor="P937" w:history="1">
        <w:r w:rsidR="0072389F" w:rsidRPr="0072389F">
          <w:t>отчет</w:t>
        </w:r>
      </w:hyperlink>
      <w:r w:rsidR="0072389F" w:rsidRPr="0072389F">
        <w:t xml:space="preserve"> о достижении результата предоставления субсидии по форме согласно приложению № 1 к настоящему Порядку;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 xml:space="preserve">финансовый </w:t>
      </w:r>
      <w:hyperlink w:anchor="P965" w:history="1">
        <w:r w:rsidRPr="0072389F">
          <w:t>отчет</w:t>
        </w:r>
      </w:hyperlink>
      <w:r w:rsidRPr="0072389F">
        <w:t xml:space="preserve"> о фактическом расходовании средств субсидии, подписанный руководителем получателя субсидии, по форме согласно приложению № 2 к настоящему Порядку с приложением заверенных руководителем организации копий первичных учетных документов, подтверждающих расходы: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акты оказанных услуг по договорам, заключенным между получателем субсидии и образовательными организациями;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копии документов установленного образца об образовании и(или) квалификации, выданных образовательной организацией работнику, успешно завершившему обучение;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копии платежных поручений на оплату услуг образовательных организаций (за исключением представленных ранее);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копии платежных документов по выплате стипендии работникам (платежных поручений с приложением реестра, расчетно-платежных ведомостей)</w:t>
      </w:r>
      <w:r w:rsidR="00EA061D" w:rsidRPr="00EA061D">
        <w:t xml:space="preserve"> (для предприятий, находящихся в режиме неполной занятости)</w:t>
      </w:r>
      <w:r w:rsidR="00EA061D">
        <w:t xml:space="preserve"> </w:t>
      </w:r>
      <w:r w:rsidRPr="0072389F">
        <w:t>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копию трудовой книжки, заверенную работодателем</w:t>
      </w:r>
      <w:r w:rsidR="00EA061D">
        <w:t xml:space="preserve"> или выписку из трудовой книжки</w:t>
      </w:r>
      <w:r w:rsidRPr="0072389F">
        <w:t>, подтверждающую трудоустройство (сохранение занятости) работника после прохождения обучения, или копию трудового договора;</w:t>
      </w:r>
    </w:p>
    <w:p w:rsidR="0072389F" w:rsidRPr="0072389F" w:rsidRDefault="00457ED4" w:rsidP="0072389F">
      <w:pPr>
        <w:widowControl w:val="0"/>
        <w:autoSpaceDE w:val="0"/>
        <w:autoSpaceDN w:val="0"/>
        <w:spacing w:before="220"/>
        <w:ind w:firstLine="540"/>
        <w:jc w:val="both"/>
      </w:pPr>
      <w:hyperlink w:anchor="P1032" w:history="1">
        <w:r w:rsidR="0072389F" w:rsidRPr="0072389F">
          <w:t>акт</w:t>
        </w:r>
      </w:hyperlink>
      <w:r w:rsidR="0072389F" w:rsidRPr="0072389F">
        <w:t xml:space="preserve"> выполненных обязательств по форме согласно приложению № 3 </w:t>
      </w:r>
      <w:r w:rsidR="0072389F" w:rsidRPr="0072389F">
        <w:br/>
        <w:t>к настоящему Порядку;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 xml:space="preserve">копии приказов образовательных организаций об отчислении в связи </w:t>
      </w:r>
      <w:r w:rsidRPr="0072389F">
        <w:br/>
        <w:t xml:space="preserve">с окончанием обучения с указанием даты окончания обучения </w:t>
      </w:r>
      <w:r w:rsidRPr="0072389F">
        <w:br/>
        <w:t>(за исключением представленных ранее);</w:t>
      </w:r>
    </w:p>
    <w:p w:rsidR="0072389F" w:rsidRPr="0072389F" w:rsidRDefault="00457ED4" w:rsidP="0072389F">
      <w:pPr>
        <w:widowControl w:val="0"/>
        <w:autoSpaceDE w:val="0"/>
        <w:autoSpaceDN w:val="0"/>
        <w:spacing w:before="280"/>
        <w:ind w:firstLine="540"/>
        <w:jc w:val="both"/>
      </w:pPr>
      <w:hyperlink w:anchor="P810" w:history="1">
        <w:r w:rsidR="0072389F" w:rsidRPr="0072389F">
          <w:t>справку</w:t>
        </w:r>
      </w:hyperlink>
      <w:r w:rsidR="0072389F" w:rsidRPr="0072389F">
        <w:t xml:space="preserve"> о затратах на выплату стипендии в период обучения работников по форме согласно приложению № 4 к настоящему Порядку с учетом фактического количества дней обучения на основании </w:t>
      </w:r>
      <w:hyperlink w:anchor="P609" w:history="1">
        <w:r w:rsidR="0072389F" w:rsidRPr="0072389F">
          <w:t>табеля</w:t>
        </w:r>
      </w:hyperlink>
      <w:r w:rsidR="0072389F" w:rsidRPr="0072389F">
        <w:t xml:space="preserve"> посещаемости работниками занятий по форме согласно приложению № 3 к настоящему Порядку (за исключением представленных ранее)</w:t>
      </w:r>
      <w:r w:rsidR="00EA061D" w:rsidRPr="00EA061D">
        <w:t xml:space="preserve"> (для предприятий, находящихся в режиме неполной занятости)</w:t>
      </w:r>
      <w:r w:rsidR="0072389F" w:rsidRPr="0072389F">
        <w:t>;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lastRenderedPageBreak/>
        <w:t xml:space="preserve">копию ведомости по начислению стипендии работникам в период обучения работников с учетом фактического количества дней обучения на основании </w:t>
      </w:r>
      <w:hyperlink w:anchor="P609" w:history="1">
        <w:r w:rsidRPr="0072389F">
          <w:t>табеля</w:t>
        </w:r>
      </w:hyperlink>
      <w:r w:rsidRPr="0072389F">
        <w:t xml:space="preserve"> посещаемости работниками занятий по форме согласно приложению № 3 к настоящему Порядку </w:t>
      </w:r>
      <w:r w:rsidR="00EA061D">
        <w:br/>
      </w:r>
      <w:r w:rsidRPr="0072389F">
        <w:t>(за исключением представленных ранее)</w:t>
      </w:r>
      <w:r w:rsidR="00EA061D" w:rsidRPr="00EA061D">
        <w:t xml:space="preserve"> (для предприятий, находящихся в режиме неполной занятости)</w:t>
      </w:r>
      <w:r w:rsidRPr="0072389F">
        <w:t>.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>2. Комитет осуществляет проверку полученных отчетных документов на предмет их соответствия условиям предоставления субсидии в течение 10 рабочих дней после поступления. После осуществления проверки Комитет подписывает акт выполненных обязательств по договору на предоставление субсидии (далее - акт), второй экземпляр которого направляется получателю субсидии, либо в случае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пунктами 16 - 18 и 21 приложения к Постановлению.</w:t>
      </w:r>
    </w:p>
    <w:p w:rsidR="0072389F" w:rsidRDefault="0072389F" w:rsidP="0072389F">
      <w:pPr>
        <w:widowControl w:val="0"/>
        <w:autoSpaceDE w:val="0"/>
        <w:autoSpaceDN w:val="0"/>
        <w:ind w:firstLine="540"/>
        <w:jc w:val="both"/>
        <w:sectPr w:rsidR="0072389F" w:rsidSect="0072389F">
          <w:pgSz w:w="11906" w:h="16838"/>
          <w:pgMar w:top="993" w:right="991" w:bottom="426" w:left="1418" w:header="0" w:footer="709" w:gutter="0"/>
          <w:cols w:space="708"/>
          <w:docGrid w:linePitch="360"/>
        </w:sectPr>
      </w:pPr>
    </w:p>
    <w:p w:rsidR="0072389F" w:rsidRPr="0072389F" w:rsidRDefault="0072389F" w:rsidP="0072389F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72389F">
        <w:rPr>
          <w:sz w:val="20"/>
          <w:szCs w:val="20"/>
        </w:rPr>
        <w:lastRenderedPageBreak/>
        <w:t>Приложение № 1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к порядку предоставления отчетности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об использовании субсидии и отчетности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о достижении результата предоставления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2389F">
        <w:rPr>
          <w:sz w:val="20"/>
          <w:szCs w:val="20"/>
        </w:rPr>
        <w:t>субсидии</w:t>
      </w:r>
    </w:p>
    <w:p w:rsidR="0072389F" w:rsidRPr="0072389F" w:rsidRDefault="0072389F" w:rsidP="0072389F">
      <w:pPr>
        <w:widowControl w:val="0"/>
        <w:autoSpaceDE w:val="0"/>
        <w:autoSpaceDN w:val="0"/>
        <w:jc w:val="right"/>
        <w:rPr>
          <w:sz w:val="22"/>
          <w:szCs w:val="20"/>
        </w:rPr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  <w:bookmarkStart w:id="14" w:name="P937"/>
      <w:bookmarkEnd w:id="14"/>
      <w:r w:rsidRPr="0072389F">
        <w:rPr>
          <w:b/>
        </w:rPr>
        <w:t>ОТЧЕТ О ДОСТИЖЕНИИ РЕЗУЛЬТАТА ПРЕДОСТАВЛЕНИЯ СУБСИДИИ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  <w:rPr>
          <w:b/>
        </w:rPr>
      </w:pP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________________________________________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(наименование Организации)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от ____________ № _____________</w:t>
      </w:r>
    </w:p>
    <w:p w:rsidR="0072389F" w:rsidRPr="0072389F" w:rsidRDefault="0072389F" w:rsidP="0072389F">
      <w:pPr>
        <w:widowControl w:val="0"/>
        <w:autoSpaceDE w:val="0"/>
        <w:autoSpaceDN w:val="0"/>
        <w:jc w:val="center"/>
      </w:pPr>
      <w:r w:rsidRPr="0072389F">
        <w:t>по договору № _______ от «__» ________ 2020 г.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В отчет включаются следующие сведения о достижении результата предоставления субсидии:</w:t>
      </w:r>
    </w:p>
    <w:p w:rsidR="0072389F" w:rsidRPr="0072389F" w:rsidRDefault="0072389F" w:rsidP="0072389F">
      <w:pPr>
        <w:widowControl w:val="0"/>
        <w:autoSpaceDE w:val="0"/>
        <w:autoSpaceDN w:val="0"/>
        <w:spacing w:before="220"/>
        <w:ind w:firstLine="540"/>
        <w:jc w:val="both"/>
      </w:pPr>
      <w:r w:rsidRPr="0072389F">
        <w:t xml:space="preserve">1. Численность работников получателя субсидии, прошедших профессиональное обучение и получивших дополнительное профессиональное образование в 2020 году - 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 xml:space="preserve">2. Доля работников получателя субсидии, прошедших в 2020 году профессиональное обучение и получивших дополнительное профессиональное образование, сохранивших занятость по итогам 2020 года – 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7"/>
        <w:gridCol w:w="567"/>
        <w:gridCol w:w="2309"/>
        <w:gridCol w:w="624"/>
        <w:gridCol w:w="3685"/>
      </w:tblGrid>
      <w:tr w:rsidR="0072389F" w:rsidRPr="0072389F" w:rsidTr="0072389F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  <w:r w:rsidRPr="0072389F">
              <w:t>Руководитель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</w:tr>
      <w:tr w:rsidR="0072389F" w:rsidRPr="0072389F" w:rsidTr="0072389F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(подпись)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89F" w:rsidRPr="0072389F" w:rsidRDefault="0072389F" w:rsidP="0072389F">
            <w:pPr>
              <w:widowControl w:val="0"/>
              <w:autoSpaceDE w:val="0"/>
              <w:autoSpaceDN w:val="0"/>
              <w:jc w:val="center"/>
            </w:pPr>
            <w:r w:rsidRPr="0072389F">
              <w:t>(ФИО)</w:t>
            </w:r>
          </w:p>
        </w:tc>
      </w:tr>
    </w:tbl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  <w:r w:rsidRPr="0072389F">
        <w:t>мп</w:t>
      </w:r>
    </w:p>
    <w:p w:rsidR="0072389F" w:rsidRPr="0072389F" w:rsidRDefault="0072389F" w:rsidP="0072389F">
      <w:pPr>
        <w:widowControl w:val="0"/>
        <w:autoSpaceDE w:val="0"/>
        <w:autoSpaceDN w:val="0"/>
        <w:ind w:firstLine="540"/>
        <w:jc w:val="both"/>
      </w:pPr>
    </w:p>
    <w:p w:rsidR="00446CAD" w:rsidRDefault="00446CAD" w:rsidP="0072389F">
      <w:pPr>
        <w:widowControl w:val="0"/>
        <w:autoSpaceDE w:val="0"/>
        <w:autoSpaceDN w:val="0"/>
        <w:ind w:firstLine="540"/>
        <w:jc w:val="both"/>
        <w:sectPr w:rsidR="00446CAD" w:rsidSect="0072389F">
          <w:pgSz w:w="11906" w:h="16838"/>
          <w:pgMar w:top="993" w:right="991" w:bottom="426" w:left="1418" w:header="0" w:footer="709" w:gutter="0"/>
          <w:cols w:space="708"/>
          <w:docGrid w:linePitch="360"/>
        </w:sectPr>
      </w:pPr>
    </w:p>
    <w:p w:rsidR="00446CAD" w:rsidRPr="00446CAD" w:rsidRDefault="00446CAD" w:rsidP="00446CAD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446CAD">
        <w:rPr>
          <w:sz w:val="20"/>
          <w:szCs w:val="20"/>
        </w:rPr>
        <w:lastRenderedPageBreak/>
        <w:t>Приложение № 2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к порядку предоставления отчетности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об использовании субсидии и отчетности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о достижении результата предоставления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субсидии</w:t>
      </w:r>
    </w:p>
    <w:p w:rsidR="00446CAD" w:rsidRPr="00446CAD" w:rsidRDefault="00446CAD" w:rsidP="00446CAD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446CAD" w:rsidRPr="00446CAD" w:rsidRDefault="00446CAD" w:rsidP="00446CAD">
      <w:pPr>
        <w:widowControl w:val="0"/>
        <w:autoSpaceDE w:val="0"/>
        <w:autoSpaceDN w:val="0"/>
        <w:jc w:val="center"/>
        <w:rPr>
          <w:sz w:val="22"/>
          <w:szCs w:val="22"/>
        </w:rPr>
      </w:pPr>
      <w:bookmarkStart w:id="15" w:name="P965"/>
      <w:bookmarkEnd w:id="15"/>
      <w:r w:rsidRPr="00446CAD">
        <w:rPr>
          <w:b/>
          <w:sz w:val="22"/>
          <w:szCs w:val="22"/>
        </w:rPr>
        <w:t>Финансовый отчет о фактическом расходовании средств по договору</w:t>
      </w:r>
    </w:p>
    <w:p w:rsidR="00446CAD" w:rsidRPr="00446CAD" w:rsidRDefault="00446CAD" w:rsidP="00446CAD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446CAD">
        <w:rPr>
          <w:sz w:val="22"/>
          <w:szCs w:val="22"/>
        </w:rPr>
        <w:t>№ _____ от __________ 2020 г.</w:t>
      </w:r>
    </w:p>
    <w:p w:rsidR="00446CAD" w:rsidRPr="00446CAD" w:rsidRDefault="00446CAD" w:rsidP="00446CAD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"/>
        <w:gridCol w:w="426"/>
        <w:gridCol w:w="2127"/>
        <w:gridCol w:w="1275"/>
        <w:gridCol w:w="56"/>
        <w:gridCol w:w="1078"/>
        <w:gridCol w:w="1418"/>
        <w:gridCol w:w="225"/>
        <w:gridCol w:w="1476"/>
        <w:gridCol w:w="1415"/>
        <w:gridCol w:w="5814"/>
      </w:tblGrid>
      <w:tr w:rsidR="00446CAD" w:rsidRPr="00446CAD" w:rsidTr="00EA061D">
        <w:trPr>
          <w:trHeight w:val="583"/>
        </w:trPr>
        <w:tc>
          <w:tcPr>
            <w:tcW w:w="567" w:type="dxa"/>
            <w:gridSpan w:val="2"/>
            <w:vMerge w:val="restart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№ п/п</w:t>
            </w:r>
          </w:p>
        </w:tc>
        <w:tc>
          <w:tcPr>
            <w:tcW w:w="2127" w:type="dxa"/>
            <w:vMerge w:val="restart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275" w:type="dxa"/>
            <w:vMerge w:val="restart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Кол-во часов обучения в отчетном периоде</w:t>
            </w:r>
          </w:p>
        </w:tc>
        <w:tc>
          <w:tcPr>
            <w:tcW w:w="1134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План</w:t>
            </w:r>
          </w:p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(сумма по смете)</w:t>
            </w:r>
          </w:p>
        </w:tc>
        <w:tc>
          <w:tcPr>
            <w:tcW w:w="3119" w:type="dxa"/>
            <w:gridSpan w:val="3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Факт</w:t>
            </w:r>
          </w:p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(сумма по факту)</w:t>
            </w:r>
          </w:p>
        </w:tc>
        <w:tc>
          <w:tcPr>
            <w:tcW w:w="7229" w:type="dxa"/>
            <w:gridSpan w:val="2"/>
            <w:vMerge w:val="restart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Перечень документов, подтверждающих расход</w:t>
            </w:r>
          </w:p>
        </w:tc>
      </w:tr>
      <w:tr w:rsidR="00446CAD" w:rsidRPr="00446CAD" w:rsidTr="00EA061D">
        <w:trPr>
          <w:trHeight w:val="964"/>
        </w:trPr>
        <w:tc>
          <w:tcPr>
            <w:tcW w:w="567" w:type="dxa"/>
            <w:gridSpan w:val="2"/>
            <w:vMerge/>
          </w:tcPr>
          <w:p w:rsidR="00446CAD" w:rsidRPr="00446CAD" w:rsidRDefault="00446CAD" w:rsidP="00446CAD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</w:tcPr>
          <w:p w:rsidR="00446CAD" w:rsidRPr="00446CAD" w:rsidRDefault="00446CAD" w:rsidP="00446CAD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</w:tcPr>
          <w:p w:rsidR="00446CAD" w:rsidRPr="00446CAD" w:rsidRDefault="00446CAD" w:rsidP="00446CAD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нарастающим итогом</w:t>
            </w:r>
            <w:r w:rsidRPr="00446CAD">
              <w:rPr>
                <w:sz w:val="20"/>
                <w:szCs w:val="20"/>
              </w:rPr>
              <w:br/>
              <w:t xml:space="preserve"> с ______ </w:t>
            </w:r>
            <w:r w:rsidRPr="00446CAD">
              <w:rPr>
                <w:sz w:val="20"/>
                <w:szCs w:val="20"/>
              </w:rPr>
              <w:br/>
              <w:t>по ______</w:t>
            </w:r>
          </w:p>
        </w:tc>
        <w:tc>
          <w:tcPr>
            <w:tcW w:w="1701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 xml:space="preserve">за период </w:t>
            </w:r>
            <w:r w:rsidRPr="00446CAD">
              <w:rPr>
                <w:sz w:val="20"/>
                <w:szCs w:val="20"/>
              </w:rPr>
              <w:br/>
              <w:t xml:space="preserve">с ______ </w:t>
            </w:r>
            <w:r w:rsidRPr="00446CAD">
              <w:rPr>
                <w:sz w:val="20"/>
                <w:szCs w:val="20"/>
              </w:rPr>
              <w:br/>
              <w:t>по ______</w:t>
            </w:r>
          </w:p>
        </w:tc>
        <w:tc>
          <w:tcPr>
            <w:tcW w:w="7229" w:type="dxa"/>
            <w:gridSpan w:val="2"/>
            <w:vMerge/>
          </w:tcPr>
          <w:p w:rsidR="00446CAD" w:rsidRPr="00446CAD" w:rsidRDefault="00446CAD" w:rsidP="00446CAD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46CAD" w:rsidRPr="00446CAD" w:rsidTr="00FC66D7">
        <w:tc>
          <w:tcPr>
            <w:tcW w:w="567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Стоимость обучения</w:t>
            </w:r>
          </w:p>
        </w:tc>
        <w:tc>
          <w:tcPr>
            <w:tcW w:w="1275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акты оказанных услуг по договорам, заключенным между получателем субсидии и образовательными организациями;</w:t>
            </w:r>
          </w:p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копии документов установленного образца об окончании обучения сотрудников получателя субсидии;</w:t>
            </w:r>
          </w:p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копии платежных поручений на оплату услуг образовательных организаций</w:t>
            </w:r>
          </w:p>
        </w:tc>
      </w:tr>
      <w:tr w:rsidR="00446CAD" w:rsidRPr="00446CAD" w:rsidTr="00FC66D7">
        <w:tc>
          <w:tcPr>
            <w:tcW w:w="567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Затраты на оплату стипендии работникам, направленным на обучение</w:t>
            </w:r>
            <w:r w:rsidR="006A0F6C">
              <w:rPr>
                <w:sz w:val="20"/>
                <w:szCs w:val="20"/>
              </w:rPr>
              <w:t xml:space="preserve"> </w:t>
            </w:r>
            <w:r w:rsidR="00EA061D" w:rsidRPr="00EA061D">
              <w:rPr>
                <w:sz w:val="20"/>
                <w:szCs w:val="20"/>
              </w:rPr>
              <w:t>(для предприятий, находящихся в режиме неполной занятости)</w:t>
            </w:r>
          </w:p>
        </w:tc>
        <w:tc>
          <w:tcPr>
            <w:tcW w:w="1275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1. Платежные поручения с приложением реестра выплату стипендии;</w:t>
            </w:r>
          </w:p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2. Расчетно-платежная ведомость</w:t>
            </w:r>
          </w:p>
        </w:tc>
      </w:tr>
      <w:tr w:rsidR="00446CAD" w:rsidRPr="00446CAD" w:rsidTr="00FC66D7">
        <w:tc>
          <w:tcPr>
            <w:tcW w:w="567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ИТОГО:</w:t>
            </w:r>
          </w:p>
        </w:tc>
        <w:tc>
          <w:tcPr>
            <w:tcW w:w="1275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446CAD" w:rsidRPr="00446CAD" w:rsidTr="00FC66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1" w:type="dxa"/>
          <w:wAfter w:w="5814" w:type="dxa"/>
        </w:trPr>
        <w:tc>
          <w:tcPr>
            <w:tcW w:w="3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446CAD" w:rsidRPr="00446CAD" w:rsidTr="00FC66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1" w:type="dxa"/>
          <w:wAfter w:w="5814" w:type="dxa"/>
        </w:trPr>
        <w:tc>
          <w:tcPr>
            <w:tcW w:w="3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мп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(ФИО)</w:t>
            </w:r>
          </w:p>
        </w:tc>
      </w:tr>
      <w:tr w:rsidR="00446CAD" w:rsidRPr="00446CAD" w:rsidTr="00FC66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1" w:type="dxa"/>
          <w:wAfter w:w="5814" w:type="dxa"/>
        </w:trPr>
        <w:tc>
          <w:tcPr>
            <w:tcW w:w="3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446CAD" w:rsidRPr="00446CAD" w:rsidTr="00FC66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1" w:type="dxa"/>
          <w:wAfter w:w="5814" w:type="dxa"/>
        </w:trPr>
        <w:tc>
          <w:tcPr>
            <w:tcW w:w="3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46CAD" w:rsidRPr="00446CAD" w:rsidRDefault="00446CAD" w:rsidP="00446C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46CAD">
              <w:rPr>
                <w:sz w:val="20"/>
                <w:szCs w:val="20"/>
              </w:rPr>
              <w:t>(ФИО)</w:t>
            </w:r>
          </w:p>
        </w:tc>
      </w:tr>
    </w:tbl>
    <w:p w:rsidR="00446CAD" w:rsidRPr="00446CAD" w:rsidRDefault="00446CAD" w:rsidP="00446CAD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446CAD" w:rsidRPr="00446CAD" w:rsidRDefault="00446CAD" w:rsidP="00EA061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46CAD">
        <w:rPr>
          <w:i/>
          <w:sz w:val="22"/>
          <w:szCs w:val="22"/>
        </w:rPr>
        <w:t>Примечания:</w:t>
      </w:r>
    </w:p>
    <w:p w:rsidR="00446CAD" w:rsidRPr="00446CAD" w:rsidRDefault="00446CAD" w:rsidP="00EA061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46CAD">
        <w:rPr>
          <w:i/>
          <w:sz w:val="22"/>
          <w:szCs w:val="22"/>
        </w:rPr>
        <w:t xml:space="preserve">1. К отчету прилагаются заверенные </w:t>
      </w:r>
      <w:r w:rsidR="00FC66D7">
        <w:rPr>
          <w:i/>
          <w:sz w:val="22"/>
          <w:szCs w:val="22"/>
        </w:rPr>
        <w:t>получателем субсидии</w:t>
      </w:r>
      <w:r w:rsidRPr="00446CAD">
        <w:rPr>
          <w:i/>
          <w:sz w:val="22"/>
          <w:szCs w:val="22"/>
        </w:rPr>
        <w:t xml:space="preserve"> копии первичных учетных документов.</w:t>
      </w:r>
    </w:p>
    <w:p w:rsidR="00446CAD" w:rsidRPr="00446CAD" w:rsidRDefault="00446CAD" w:rsidP="00EA061D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446CAD">
        <w:rPr>
          <w:i/>
          <w:sz w:val="22"/>
          <w:szCs w:val="22"/>
        </w:rPr>
        <w:t>2. Финансовый отчет прилагается к акту выполненных обязательств (Приложение 9 к Договору) при выполнении сторонами всех обязательств по Договору или к акту (промежуточному) выполненных обязательств (Приложение 7 к Договору) при выполнении части обязательств по договору.</w:t>
      </w:r>
    </w:p>
    <w:p w:rsidR="00446CAD" w:rsidRPr="00446CAD" w:rsidRDefault="00446CAD" w:rsidP="00446CAD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446CAD" w:rsidRDefault="00446CAD" w:rsidP="0072389F">
      <w:pPr>
        <w:widowControl w:val="0"/>
        <w:autoSpaceDE w:val="0"/>
        <w:autoSpaceDN w:val="0"/>
        <w:ind w:firstLine="540"/>
        <w:jc w:val="both"/>
        <w:sectPr w:rsidR="00446CAD" w:rsidSect="00446CAD">
          <w:pgSz w:w="16838" w:h="11906" w:orient="landscape"/>
          <w:pgMar w:top="142" w:right="426" w:bottom="284" w:left="993" w:header="0" w:footer="709" w:gutter="0"/>
          <w:cols w:space="708"/>
          <w:docGrid w:linePitch="360"/>
        </w:sectPr>
      </w:pPr>
    </w:p>
    <w:p w:rsidR="00446CAD" w:rsidRPr="00446CAD" w:rsidRDefault="00446CAD" w:rsidP="00446CAD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</w:pPr>
      <w:r w:rsidRPr="00446CAD">
        <w:rPr>
          <w:sz w:val="20"/>
          <w:szCs w:val="20"/>
        </w:rPr>
        <w:lastRenderedPageBreak/>
        <w:t>Приложение № 3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к порядку предоставления отчетности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об использовании субсидии и отчетности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о достижении результата предоставления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446CAD">
        <w:rPr>
          <w:sz w:val="20"/>
          <w:szCs w:val="20"/>
        </w:rPr>
        <w:t>субсидии</w:t>
      </w:r>
    </w:p>
    <w:p w:rsidR="00446CAD" w:rsidRPr="00446CAD" w:rsidRDefault="00446CAD" w:rsidP="00446CAD">
      <w:pPr>
        <w:widowControl w:val="0"/>
        <w:autoSpaceDE w:val="0"/>
        <w:autoSpaceDN w:val="0"/>
        <w:jc w:val="right"/>
        <w:rPr>
          <w:sz w:val="22"/>
          <w:szCs w:val="20"/>
        </w:rPr>
      </w:pPr>
    </w:p>
    <w:p w:rsidR="00446CAD" w:rsidRPr="00446CAD" w:rsidRDefault="00446CAD" w:rsidP="00446CAD">
      <w:pPr>
        <w:widowControl w:val="0"/>
        <w:autoSpaceDE w:val="0"/>
        <w:autoSpaceDN w:val="0"/>
        <w:ind w:firstLine="540"/>
        <w:jc w:val="both"/>
      </w:pPr>
    </w:p>
    <w:p w:rsidR="00446CAD" w:rsidRPr="00446CAD" w:rsidRDefault="00446CAD" w:rsidP="00446CAD">
      <w:pPr>
        <w:widowControl w:val="0"/>
        <w:autoSpaceDE w:val="0"/>
        <w:autoSpaceDN w:val="0"/>
        <w:jc w:val="center"/>
      </w:pPr>
      <w:bookmarkStart w:id="16" w:name="P1032"/>
      <w:bookmarkEnd w:id="16"/>
      <w:r w:rsidRPr="00446CAD">
        <w:rPr>
          <w:b/>
        </w:rPr>
        <w:t>АКТ № _____</w:t>
      </w:r>
    </w:p>
    <w:p w:rsidR="00446CAD" w:rsidRPr="00446CAD" w:rsidRDefault="00446CAD" w:rsidP="00446CAD">
      <w:pPr>
        <w:widowControl w:val="0"/>
        <w:autoSpaceDE w:val="0"/>
        <w:autoSpaceDN w:val="0"/>
        <w:jc w:val="center"/>
      </w:pPr>
      <w:r w:rsidRPr="00446CAD">
        <w:rPr>
          <w:b/>
        </w:rPr>
        <w:t>выполненных обязательств по договору</w:t>
      </w:r>
    </w:p>
    <w:p w:rsidR="00446CAD" w:rsidRPr="00446CAD" w:rsidRDefault="00446CAD" w:rsidP="00446CAD">
      <w:pPr>
        <w:widowControl w:val="0"/>
        <w:autoSpaceDE w:val="0"/>
        <w:autoSpaceDN w:val="0"/>
        <w:jc w:val="center"/>
      </w:pPr>
      <w:r w:rsidRPr="00446CAD">
        <w:rPr>
          <w:b/>
        </w:rPr>
        <w:t>№    от «____________»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</w:p>
    <w:p w:rsidR="00446CAD" w:rsidRPr="00446CAD" w:rsidRDefault="00446CAD" w:rsidP="00446CAD">
      <w:pPr>
        <w:widowControl w:val="0"/>
        <w:autoSpaceDE w:val="0"/>
        <w:autoSpaceDN w:val="0"/>
      </w:pPr>
      <w:r w:rsidRPr="00446CAD">
        <w:t xml:space="preserve">  Санкт-Петербург                                                  </w:t>
      </w:r>
      <w:r w:rsidRPr="00446CAD">
        <w:tab/>
      </w:r>
      <w:r w:rsidRPr="00446CAD">
        <w:tab/>
      </w:r>
      <w:r w:rsidRPr="00446CAD">
        <w:tab/>
        <w:t xml:space="preserve">                        _____2020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</w:t>
      </w:r>
      <w:r w:rsidRPr="00446CAD">
        <w:tab/>
        <w:t xml:space="preserve"> </w:t>
      </w:r>
    </w:p>
    <w:p w:rsidR="00446CAD" w:rsidRPr="00446CAD" w:rsidRDefault="00446CAD" w:rsidP="00446CAD">
      <w:pPr>
        <w:widowControl w:val="0"/>
        <w:autoSpaceDE w:val="0"/>
        <w:autoSpaceDN w:val="0"/>
        <w:ind w:firstLine="708"/>
        <w:jc w:val="both"/>
        <w:rPr>
          <w:i/>
        </w:rPr>
      </w:pPr>
      <w:r w:rsidRPr="00446CAD">
        <w:rPr>
          <w:b/>
        </w:rPr>
        <w:t>Комитет по труду и занятости населения Санкт-Петербурга</w:t>
      </w:r>
      <w:r w:rsidRPr="00446CAD">
        <w:rPr>
          <w:b/>
          <w:i/>
        </w:rPr>
        <w:t>,</w:t>
      </w:r>
      <w:r w:rsidRPr="00446CAD">
        <w:t xml:space="preserve"> именуемый </w:t>
      </w:r>
      <w:r w:rsidRPr="00446CAD">
        <w:br/>
        <w:t xml:space="preserve">в дальнейшем </w:t>
      </w:r>
      <w:r w:rsidRPr="00446CAD">
        <w:rPr>
          <w:b/>
        </w:rPr>
        <w:t>Комитет</w:t>
      </w:r>
      <w:r w:rsidRPr="00446CAD">
        <w:t xml:space="preserve">, в лице первого заместителя председателя Комитета Рогачева Николая Александровича, действующего на основании доверенности от ________ </w:t>
      </w:r>
      <w:r w:rsidRPr="00446CAD">
        <w:br/>
        <w:t>№ _____, с одной стороны, и ___________________________________________________</w:t>
      </w:r>
      <w:r w:rsidRPr="00446CAD">
        <w:rPr>
          <w:i/>
        </w:rPr>
        <w:t>,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46CAD">
        <w:rPr>
          <w:i/>
        </w:rPr>
        <w:t xml:space="preserve">                                                     (</w:t>
      </w:r>
      <w:r w:rsidRPr="00446CAD">
        <w:rPr>
          <w:i/>
          <w:sz w:val="20"/>
          <w:szCs w:val="20"/>
        </w:rPr>
        <w:t>наименование организации)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именуемое в дальнейшем </w:t>
      </w:r>
      <w:r w:rsidRPr="00446CAD">
        <w:rPr>
          <w:b/>
        </w:rPr>
        <w:t>Получатель субсидии</w:t>
      </w:r>
      <w:r w:rsidRPr="00446CAD">
        <w:t xml:space="preserve">, в лице ___________________________,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ab/>
        <w:t xml:space="preserve">                               </w:t>
      </w:r>
      <w:r w:rsidRPr="00446CAD">
        <w:tab/>
      </w:r>
      <w:r w:rsidRPr="00446CAD">
        <w:tab/>
      </w:r>
      <w:r w:rsidRPr="00446CAD">
        <w:tab/>
      </w:r>
      <w:r w:rsidRPr="00446CAD">
        <w:tab/>
      </w:r>
      <w:r w:rsidRPr="00446CAD">
        <w:tab/>
        <w:t xml:space="preserve">  (</w:t>
      </w:r>
      <w:r w:rsidRPr="00446CAD">
        <w:rPr>
          <w:sz w:val="20"/>
          <w:szCs w:val="20"/>
        </w:rPr>
        <w:t>должность, ФИО)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действующего на основании ____________, с другой стороны, вместе именуемые </w:t>
      </w:r>
      <w:r w:rsidRPr="00446CAD">
        <w:br/>
        <w:t xml:space="preserve">в дальнейшем </w:t>
      </w:r>
      <w:r w:rsidRPr="00446CAD">
        <w:rPr>
          <w:b/>
        </w:rPr>
        <w:t>Стороны</w:t>
      </w:r>
      <w:r w:rsidRPr="00446CAD">
        <w:t xml:space="preserve">, составили настоящий акт о том, что Получатель субсидии выполнил обязательства по договору в части организации профессионального обучения работников на сумму __________ (_____________________________________________)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ab/>
      </w:r>
      <w:r w:rsidRPr="00446CAD">
        <w:tab/>
      </w:r>
      <w:r w:rsidRPr="00446CAD">
        <w:tab/>
      </w:r>
      <w:r w:rsidRPr="00446CAD">
        <w:tab/>
      </w:r>
      <w:r w:rsidRPr="00446CAD">
        <w:rPr>
          <w:sz w:val="20"/>
          <w:szCs w:val="20"/>
        </w:rPr>
        <w:t xml:space="preserve">  (сумма указывается цифрами и прописью</w:t>
      </w:r>
      <w:r w:rsidRPr="00446CAD">
        <w:t>)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>рублей.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</w:t>
      </w:r>
      <w:r w:rsidRPr="00446CAD">
        <w:tab/>
        <w:t xml:space="preserve">  </w:t>
      </w:r>
      <w:r w:rsidRPr="00446CAD">
        <w:rPr>
          <w:b/>
        </w:rPr>
        <w:t>Комитет</w:t>
      </w:r>
      <w:r w:rsidRPr="00446CAD">
        <w:t xml:space="preserve"> перечислил </w:t>
      </w:r>
      <w:r w:rsidRPr="00446CAD">
        <w:rPr>
          <w:b/>
        </w:rPr>
        <w:t>Получателю субсидии</w:t>
      </w:r>
      <w:r w:rsidRPr="00446CAD">
        <w:t xml:space="preserve"> средства субсидии в объеме _____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>(__________________________________________________________________) рублей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         (</w:t>
      </w:r>
      <w:r w:rsidRPr="00446CAD">
        <w:rPr>
          <w:sz w:val="20"/>
          <w:szCs w:val="20"/>
        </w:rPr>
        <w:t>сумма указывается цифрами и прописью</w:t>
      </w:r>
      <w:r w:rsidRPr="00446CAD">
        <w:t>)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в целях фактического обеспечения затрат на реализацию мероприятий по переобучению, повышению квалификации работников предприятий в целях поддержки занятости </w:t>
      </w:r>
      <w:r w:rsidRPr="00446CAD">
        <w:br/>
        <w:t>и повышения эффективности рынка труда в рамках регионального проекта «Поддержка занятости и повышение эффективности рынка труда для обеспечения роста производительности труда» национального проекта «Производительность труда и поддержка занятости».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</w:t>
      </w:r>
      <w:r w:rsidRPr="00446CAD">
        <w:tab/>
        <w:t xml:space="preserve"> Комитетом принят финансовый отчет от ________ № ______ о фактическом расходовании средств на организацию профессионального обучения в сумме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>__________ (__________________________________________) рублей.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                      (</w:t>
      </w:r>
      <w:r w:rsidRPr="00446CAD">
        <w:rPr>
          <w:sz w:val="20"/>
          <w:szCs w:val="20"/>
        </w:rPr>
        <w:t>сумма указывается цифрами и прописью)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</w:t>
      </w:r>
      <w:r w:rsidRPr="00446CAD">
        <w:tab/>
        <w:t>Обязательства Сторон выполнены в полном объеме.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</w:t>
      </w:r>
      <w:r w:rsidRPr="00446CAD">
        <w:tab/>
        <w:t>Стороны взаимных претензий не имеют.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</w:t>
      </w:r>
      <w:r w:rsidRPr="00446CAD">
        <w:tab/>
        <w:t>Договор считать закрытым с момента подписания данного акта.</w:t>
      </w:r>
    </w:p>
    <w:p w:rsidR="00446CAD" w:rsidRPr="00446CAD" w:rsidRDefault="00446CAD" w:rsidP="00446CAD">
      <w:pPr>
        <w:widowControl w:val="0"/>
        <w:autoSpaceDE w:val="0"/>
        <w:autoSpaceDN w:val="0"/>
        <w:ind w:firstLine="708"/>
        <w:jc w:val="both"/>
      </w:pPr>
      <w:r w:rsidRPr="00446CAD">
        <w:t xml:space="preserve"> К акту прилагается: </w:t>
      </w:r>
    </w:p>
    <w:p w:rsidR="00446CAD" w:rsidRPr="00446CAD" w:rsidRDefault="00446CAD" w:rsidP="00446CAD">
      <w:pPr>
        <w:widowControl w:val="0"/>
        <w:autoSpaceDE w:val="0"/>
        <w:autoSpaceDN w:val="0"/>
        <w:ind w:firstLine="708"/>
        <w:jc w:val="both"/>
      </w:pPr>
      <w:r w:rsidRPr="00446CAD">
        <w:t>финансовый отчет о фактическом расходовании средств субсидии, Получателя субсидии;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</w:t>
      </w:r>
      <w:r w:rsidRPr="00446CAD">
        <w:tab/>
        <w:t>отчет Получателя субсидии о достижении результата предоставления субсидии.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                                        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Комитет </w:t>
      </w:r>
      <w:r w:rsidRPr="00446CAD">
        <w:tab/>
      </w:r>
      <w:r w:rsidRPr="00446CAD">
        <w:tab/>
      </w:r>
      <w:r w:rsidRPr="00446CAD">
        <w:tab/>
      </w:r>
      <w:r w:rsidRPr="00446CAD">
        <w:tab/>
      </w:r>
      <w:r w:rsidRPr="00446CAD">
        <w:tab/>
      </w:r>
      <w:r w:rsidRPr="00446CAD">
        <w:tab/>
      </w:r>
      <w:r w:rsidRPr="00446CAD">
        <w:tab/>
        <w:t>Получатель субсидии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Первый заместитель                       </w:t>
      </w:r>
      <w:r w:rsidRPr="00446CAD">
        <w:tab/>
      </w:r>
      <w:r w:rsidRPr="00446CAD">
        <w:tab/>
      </w:r>
      <w:r w:rsidRPr="00446CAD">
        <w:tab/>
      </w:r>
      <w:r w:rsidRPr="00446CAD">
        <w:tab/>
        <w:t>Руководитель Получателя субсидии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председателя Комитета                   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__________________ ФИО                                               __________________ ФИО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>«__» _________ 2020 г.                                                         «__» _________ 2020 г.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</w:pPr>
      <w:r w:rsidRPr="00446CAD">
        <w:t xml:space="preserve">   </w:t>
      </w:r>
    </w:p>
    <w:p w:rsidR="00446CAD" w:rsidRPr="00446CAD" w:rsidRDefault="00446CAD" w:rsidP="00446CA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46CAD">
        <w:t xml:space="preserve"> </w:t>
      </w:r>
      <w:r w:rsidRPr="00446CAD">
        <w:rPr>
          <w:sz w:val="20"/>
          <w:szCs w:val="20"/>
        </w:rPr>
        <w:t>М.П.                                                                                       М.П.</w:t>
      </w:r>
    </w:p>
    <w:p w:rsidR="00446CAD" w:rsidRPr="00446CAD" w:rsidRDefault="00446CAD" w:rsidP="00446CAD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C71C54" w:rsidRDefault="00C71C54" w:rsidP="00E21846">
      <w:pPr>
        <w:jc w:val="both"/>
        <w:rPr>
          <w:b/>
          <w:sz w:val="28"/>
          <w:szCs w:val="28"/>
        </w:rPr>
      </w:pPr>
    </w:p>
    <w:p w:rsidR="00C71C54" w:rsidRDefault="00C71C54" w:rsidP="00E21846">
      <w:pPr>
        <w:jc w:val="both"/>
        <w:rPr>
          <w:b/>
          <w:sz w:val="28"/>
          <w:szCs w:val="28"/>
        </w:rPr>
      </w:pPr>
    </w:p>
    <w:sectPr w:rsidR="00C71C54" w:rsidSect="00446CAD">
      <w:pgSz w:w="11906" w:h="16838"/>
      <w:pgMar w:top="284" w:right="1274" w:bottom="426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1D9" w:rsidRPr="002D4915" w:rsidRDefault="00A511D9" w:rsidP="00D9348D">
      <w:r>
        <w:separator/>
      </w:r>
    </w:p>
  </w:endnote>
  <w:endnote w:type="continuationSeparator" w:id="0">
    <w:p w:rsidR="00A511D9" w:rsidRPr="002D4915" w:rsidRDefault="00A511D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1D9" w:rsidRPr="002D4915" w:rsidRDefault="00A511D9" w:rsidP="00D9348D">
      <w:r>
        <w:separator/>
      </w:r>
    </w:p>
  </w:footnote>
  <w:footnote w:type="continuationSeparator" w:id="0">
    <w:p w:rsidR="00A511D9" w:rsidRPr="002D4915" w:rsidRDefault="00A511D9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53A8"/>
    <w:rsid w:val="00117C13"/>
    <w:rsid w:val="00125FD4"/>
    <w:rsid w:val="00136546"/>
    <w:rsid w:val="00187817"/>
    <w:rsid w:val="001C65B7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46CAD"/>
    <w:rsid w:val="00457ED4"/>
    <w:rsid w:val="004832AD"/>
    <w:rsid w:val="00487D37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0B44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A0F6C"/>
    <w:rsid w:val="006C5094"/>
    <w:rsid w:val="006D3CF2"/>
    <w:rsid w:val="00703AF6"/>
    <w:rsid w:val="0072389F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511D9"/>
    <w:rsid w:val="00A64983"/>
    <w:rsid w:val="00A763B3"/>
    <w:rsid w:val="00AC768E"/>
    <w:rsid w:val="00AD49D3"/>
    <w:rsid w:val="00AE18AC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54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75E67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A061D"/>
    <w:rsid w:val="00EB3FB6"/>
    <w:rsid w:val="00EC2FE4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66D7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AE18A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yperlink" Target="consultantplus://offline/ref=C5FA7CF1AE852D67706F52FC3AC282106B09CA6CDA1BC51C7AD5C6005E542089752398FF92BA1DDBAFF23F14B91DeAI" TargetMode="External"/><Relationship Id="rId18" Type="http://schemas.openxmlformats.org/officeDocument/2006/relationships/hyperlink" Target="consultantplus://offline/ref=C5FA7CF1AE852D67706F4DED2FC282106B00C466D710C51C7AD5C6005E5420896723C0F393B301DCA4E76945FF8F764C08F0A9273DE300321De0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FA7CF1AE852D67706F52FC3AC282106B09CA6CDA1BC51C7AD5C6005E5420896723C0F393B303DDA9E76945FF8F764C08F0A9273DE300321De0I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hyperlink" Target="consultantplus://offline/ref=C5FA7CF1AE852D67706F4DED2FC282106A0ACA6CD71AC51C7AD5C6005E542089752398FF92BA1DDBAFF23F14B91De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5FA7CF1AE852D67706F4DED2FC282106B09C669D51BC51C7AD5C6005E5420896723C0F393B303DAABE76945FF8F764C08F0A9273DE300321De0I" TargetMode="External"/><Relationship Id="rId20" Type="http://schemas.openxmlformats.org/officeDocument/2006/relationships/hyperlink" Target="consultantplus://offline/ref=C5FA7CF1AE852D67706F52FC3AC282106B09CA6CDA1BC51C7AD5C6005E5420896723C0F393B303DAAAE76945FF8F764C08F0A9273DE300321De0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5FA7CF1AE852D67706F4DED2FC282106B08C76DD411C51C7AD5C6005E5420896723C0F393B303D9AEE76945FF8F764C08F0A9273DE300321De0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5FA7CF1AE852D67706F52FC3AC282106B09CA6CDA1BC51C7AD5C6005E5420896723C0F393B303DBAAE76945FF8F764C08F0A9273DE300321De0I" TargetMode="External"/><Relationship Id="rId19" Type="http://schemas.openxmlformats.org/officeDocument/2006/relationships/hyperlink" Target="consultantplus://offline/ref=C5FA7CF1AE852D67706F52FC3AC282106B09CA6CDA1BC51C7AD5C6005E5420896723C0F393B303DAA4E76945FF8F764C08F0A9273DE300321De0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C5FA7CF1AE852D67706F4DED2FC282106A0CC366D31BC51C7AD5C6005E542089752398FF92BA1DDBAFF23F14B91DeAI" TargetMode="External"/><Relationship Id="rId22" Type="http://schemas.openxmlformats.org/officeDocument/2006/relationships/hyperlink" Target="consultantplus://offline/ref=C5FA7CF1AE852D67706F52FC3AC282106B09CA6CDA1BC51C7AD5C6005E5420896723C0F393B303DEAEE76945FF8F764C08F0A9273DE300321De0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152</TotalTime>
  <Pages>21</Pages>
  <Words>6011</Words>
  <Characters>34269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Возиян Владислав Вадимович</cp:lastModifiedBy>
  <cp:revision>8</cp:revision>
  <cp:lastPrinted>2020-03-23T12:15:00Z</cp:lastPrinted>
  <dcterms:created xsi:type="dcterms:W3CDTF">2020-03-20T08:35:00Z</dcterms:created>
  <dcterms:modified xsi:type="dcterms:W3CDTF">2020-03-23T13:50:00Z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