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B92F20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3345180" cy="655320"/>
                <wp:effectExtent l="0" t="0" r="0" b="190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518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D0F" w:rsidRPr="00404D0F" w:rsidRDefault="00404D0F" w:rsidP="00404D0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04D0F">
                              <w:rPr>
                                <w:b/>
                              </w:rPr>
                              <w:t xml:space="preserve">О внесении изменения в распоряжение </w:t>
                            </w:r>
                          </w:p>
                          <w:p w:rsidR="00404D0F" w:rsidRPr="00404D0F" w:rsidRDefault="00404D0F" w:rsidP="00404D0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04D0F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404D0F" w:rsidRPr="00404D0F" w:rsidRDefault="00404D0F" w:rsidP="00404D0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04D0F">
                              <w:rPr>
                                <w:b/>
                              </w:rPr>
                              <w:t>№ 1958-р</w:t>
                            </w:r>
                          </w:p>
                          <w:p w:rsidR="00404D0F" w:rsidRPr="000E13DD" w:rsidRDefault="00404D0F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63.4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" filled="f" stroked="f">
                <v:textbox inset="0,0,0,0">
                  <w:txbxContent>
                    <w:p w:rsidR="00404D0F" w:rsidRPr="00404D0F" w:rsidRDefault="00404D0F" w:rsidP="00404D0F">
                      <w:pPr>
                        <w:jc w:val="both"/>
                        <w:rPr>
                          <w:b/>
                        </w:rPr>
                      </w:pPr>
                      <w:r w:rsidRPr="00404D0F">
                        <w:rPr>
                          <w:b/>
                        </w:rPr>
                        <w:t xml:space="preserve">О внесении изменения в распоряжение </w:t>
                      </w:r>
                    </w:p>
                    <w:p w:rsidR="00404D0F" w:rsidRPr="00404D0F" w:rsidRDefault="00404D0F" w:rsidP="00404D0F">
                      <w:pPr>
                        <w:jc w:val="both"/>
                        <w:rPr>
                          <w:b/>
                        </w:rPr>
                      </w:pPr>
                      <w:r w:rsidRPr="00404D0F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404D0F" w:rsidRPr="00404D0F" w:rsidRDefault="00404D0F" w:rsidP="00404D0F">
                      <w:pPr>
                        <w:jc w:val="both"/>
                        <w:rPr>
                          <w:b/>
                        </w:rPr>
                      </w:pPr>
                      <w:r w:rsidRPr="00404D0F">
                        <w:rPr>
                          <w:b/>
                        </w:rPr>
                        <w:t>№ 1958-р</w:t>
                      </w:r>
                    </w:p>
                    <w:p w:rsidR="00404D0F" w:rsidRPr="000E13DD" w:rsidRDefault="00404D0F" w:rsidP="000E13DD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D0F" w:rsidRDefault="00404D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404D0F" w:rsidRDefault="00404D0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330DCF">
          <w:headerReference w:type="default" r:id="rId9"/>
          <w:headerReference w:type="first" r:id="rId10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0E13DD" w:rsidRDefault="000E13DD"/>
    <w:p w:rsidR="000E13DD" w:rsidRDefault="000E13DD"/>
    <w:p w:rsidR="000E13DD" w:rsidRDefault="000E13DD"/>
    <w:p w:rsidR="000E13DD" w:rsidRDefault="000E13DD" w:rsidP="000E13DD">
      <w:pPr>
        <w:ind w:firstLine="709"/>
        <w:jc w:val="both"/>
      </w:pPr>
      <w:r>
        <w:t>В соответствии с пункт</w:t>
      </w:r>
      <w:r w:rsidR="00B23482">
        <w:t>ом 3.7-1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</w:t>
      </w:r>
      <w:r w:rsidR="00B23482">
        <w:t>спечения нужд Санкт-Петербурга»</w:t>
      </w:r>
      <w:r>
        <w:t>:</w:t>
      </w:r>
    </w:p>
    <w:p w:rsidR="000E13DD" w:rsidRDefault="000E13DD" w:rsidP="000E13DD">
      <w:pPr>
        <w:spacing w:line="360" w:lineRule="auto"/>
        <w:ind w:firstLine="709"/>
        <w:jc w:val="both"/>
      </w:pPr>
    </w:p>
    <w:p w:rsidR="00817887" w:rsidRDefault="000E13DD" w:rsidP="000E13DD">
      <w:pPr>
        <w:ind w:firstLine="709"/>
        <w:jc w:val="both"/>
      </w:pPr>
      <w:r>
        <w:t xml:space="preserve">1. </w:t>
      </w:r>
      <w:r w:rsidR="00330DCF">
        <w:t>Внести изменение в распоряжени</w:t>
      </w:r>
      <w:r w:rsidR="006702AE">
        <w:t>е</w:t>
      </w:r>
      <w:r w:rsidR="00330DCF">
        <w:t xml:space="preserve"> Комитета по образованию от 27.06.2018 </w:t>
      </w:r>
      <w:r w:rsidR="006702AE">
        <w:t xml:space="preserve">                </w:t>
      </w:r>
      <w:r w:rsidR="00330DCF">
        <w:t>№ 195</w:t>
      </w:r>
      <w:r w:rsidR="00404D0F">
        <w:t>8</w:t>
      </w:r>
      <w:r w:rsidR="00330DCF">
        <w:t>-р «</w:t>
      </w:r>
      <w:r w:rsidR="00404D0F" w:rsidRPr="00404D0F">
        <w:t>Об утверждении Требований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B23482">
        <w:t>» (далее – распоряжение), изложив</w:t>
      </w:r>
      <w:r w:rsidR="00330DCF">
        <w:t xml:space="preserve"> </w:t>
      </w:r>
      <w:r w:rsidR="00817887">
        <w:t>пункт 1_1</w:t>
      </w:r>
      <w:r w:rsidR="00330DCF">
        <w:t xml:space="preserve"> </w:t>
      </w:r>
      <w:r w:rsidR="00844CF6">
        <w:t xml:space="preserve">                 </w:t>
      </w:r>
      <w:r w:rsidR="00B23482">
        <w:t xml:space="preserve">в </w:t>
      </w:r>
      <w:r w:rsidR="00330DCF">
        <w:t>следующ</w:t>
      </w:r>
      <w:r w:rsidR="00B23482">
        <w:t>ей</w:t>
      </w:r>
      <w:r w:rsidR="00330DCF">
        <w:t xml:space="preserve"> </w:t>
      </w:r>
      <w:r w:rsidR="00B23482">
        <w:t>редакции</w:t>
      </w:r>
      <w:r w:rsidR="00330DCF">
        <w:t xml:space="preserve">: </w:t>
      </w:r>
    </w:p>
    <w:p w:rsidR="00330DCF" w:rsidRDefault="00330DCF" w:rsidP="000E13DD">
      <w:pPr>
        <w:ind w:firstLine="709"/>
        <w:jc w:val="both"/>
      </w:pPr>
      <w:r>
        <w:t>«</w:t>
      </w:r>
      <w:r w:rsidR="00817887">
        <w:t xml:space="preserve">1_1. </w:t>
      </w:r>
      <w:r w:rsidR="00B23482">
        <w:t>Установить, что подраздел 2.9</w:t>
      </w:r>
      <w:r w:rsidRPr="006269C7">
        <w:t xml:space="preserve"> </w:t>
      </w:r>
      <w:r>
        <w:t xml:space="preserve">Перечня отдельных видов товаров, работ, услуг, закупаемых </w:t>
      </w:r>
      <w:r w:rsidR="00844CF6" w:rsidRPr="00844CF6">
        <w:t xml:space="preserve">государственными бюджетными учреждениями, находящимися </w:t>
      </w:r>
      <w:r w:rsidR="00844CF6">
        <w:t xml:space="preserve">                      </w:t>
      </w:r>
      <w:r w:rsidR="00844CF6" w:rsidRPr="00844CF6">
        <w:t>в ведении Комитета по образованию</w:t>
      </w:r>
      <w:r>
        <w:t xml:space="preserve">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</w:t>
      </w:r>
      <w:r w:rsidRPr="006269C7">
        <w:t>применяется</w:t>
      </w:r>
      <w:r>
        <w:t xml:space="preserve"> </w:t>
      </w:r>
      <w:r w:rsidR="00BF3AA6">
        <w:t xml:space="preserve">                             </w:t>
      </w:r>
      <w:r w:rsidRPr="006269C7">
        <w:t>к правоотношениям, возникающим при осуществлении закупок отдельных видов товаров, работ, услуг для обеспечения нужд</w:t>
      </w:r>
      <w:r w:rsidRPr="00A50CE3">
        <w:t xml:space="preserve"> государственны</w:t>
      </w:r>
      <w:r>
        <w:t>х</w:t>
      </w:r>
      <w:r w:rsidRPr="00A50CE3">
        <w:t xml:space="preserve"> бюджетны</w:t>
      </w:r>
      <w:r>
        <w:t>х</w:t>
      </w:r>
      <w:r w:rsidRPr="00A50CE3">
        <w:t xml:space="preserve"> учреждени</w:t>
      </w:r>
      <w:r>
        <w:t>й</w:t>
      </w:r>
      <w:r w:rsidRPr="00A50CE3">
        <w:t>, находящи</w:t>
      </w:r>
      <w:r>
        <w:t>х</w:t>
      </w:r>
      <w:r w:rsidRPr="00A50CE3">
        <w:t>ся в ведении Комитета по образованию</w:t>
      </w:r>
      <w:r w:rsidR="00BF3AA6">
        <w:t>,</w:t>
      </w:r>
      <w:r>
        <w:t xml:space="preserve"> </w:t>
      </w:r>
      <w:r w:rsidRPr="006269C7">
        <w:t>в 20</w:t>
      </w:r>
      <w:r w:rsidR="00B23482">
        <w:t>20</w:t>
      </w:r>
      <w:r w:rsidRPr="006269C7">
        <w:t xml:space="preserve"> году</w:t>
      </w:r>
      <w:r>
        <w:t>»</w:t>
      </w:r>
      <w:r w:rsidRPr="006269C7">
        <w:t>.</w:t>
      </w:r>
    </w:p>
    <w:p w:rsidR="00B23482" w:rsidRDefault="00330DCF" w:rsidP="000E13DD">
      <w:pPr>
        <w:ind w:firstLine="709"/>
        <w:jc w:val="both"/>
      </w:pPr>
      <w:r>
        <w:t xml:space="preserve">2. </w:t>
      </w:r>
      <w:r w:rsidR="00B23482">
        <w:t>П</w:t>
      </w:r>
      <w:r w:rsidR="00B23482" w:rsidRPr="00B23482">
        <w:t>одраздел 2.7</w:t>
      </w:r>
      <w:r w:rsidR="00B23482">
        <w:t xml:space="preserve"> р</w:t>
      </w:r>
      <w:r w:rsidR="00B23482" w:rsidRPr="00B23482">
        <w:t>аздел</w:t>
      </w:r>
      <w:r w:rsidR="00B23482">
        <w:t>а</w:t>
      </w:r>
      <w:r w:rsidR="00B23482" w:rsidRPr="00B23482">
        <w:t xml:space="preserve"> 2 Перечня отдельных видов товаров, работ, услуг, закупаемых </w:t>
      </w:r>
      <w:r w:rsidR="00844CF6" w:rsidRPr="00844CF6">
        <w:t>государственными бюджетными учреждениями, находящимися в ведении Комитета по образованию</w:t>
      </w:r>
      <w:r w:rsidR="00B23482" w:rsidRPr="00B23482">
        <w:t xml:space="preserve">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</w:t>
      </w:r>
      <w:r w:rsidR="00B23482">
        <w:t>исключить</w:t>
      </w:r>
      <w:r w:rsidR="00844CF6">
        <w:t>.</w:t>
      </w:r>
      <w:r w:rsidR="00B23482" w:rsidRPr="00B23482">
        <w:t xml:space="preserve"> </w:t>
      </w:r>
    </w:p>
    <w:p w:rsidR="000E13DD" w:rsidRDefault="00B23482" w:rsidP="000E13DD">
      <w:pPr>
        <w:ind w:firstLine="709"/>
        <w:jc w:val="both"/>
      </w:pPr>
      <w:r>
        <w:t xml:space="preserve">3. </w:t>
      </w:r>
      <w:r w:rsidR="000E13DD">
        <w:t xml:space="preserve">Внести изменение в Требования к закупаемым </w:t>
      </w:r>
      <w:r w:rsidR="00BF3AA6" w:rsidRPr="00BF3AA6">
        <w:t xml:space="preserve">государственными бюджетными учреждениями, </w:t>
      </w:r>
      <w:r w:rsidR="00EC2288">
        <w:t xml:space="preserve">находящимися в </w:t>
      </w:r>
      <w:r w:rsidR="00BF3AA6" w:rsidRPr="00BF3AA6">
        <w:t>ведении Комитета по образованию</w:t>
      </w:r>
      <w:r w:rsidR="000E13DD">
        <w:t>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</w:t>
      </w:r>
      <w:r w:rsidR="00330DCF">
        <w:t>,</w:t>
      </w:r>
      <w:r w:rsidR="000E13DD">
        <w:t xml:space="preserve"> дополнив р</w:t>
      </w:r>
      <w:r w:rsidR="000E13DD" w:rsidRPr="006269C7">
        <w:t xml:space="preserve">аздел 2 </w:t>
      </w:r>
      <w:r w:rsidR="000E13DD">
        <w:t xml:space="preserve">Перечня </w:t>
      </w:r>
      <w:r w:rsidR="00B15505">
        <w:t>подразделом 2.9</w:t>
      </w:r>
      <w:r w:rsidR="000E13DD">
        <w:t xml:space="preserve"> следующего содержания: </w:t>
      </w:r>
    </w:p>
    <w:p w:rsidR="000E13DD" w:rsidRDefault="000E13DD" w:rsidP="000E13DD">
      <w:pPr>
        <w:ind w:firstLine="709"/>
        <w:jc w:val="both"/>
      </w:pPr>
      <w:r>
        <w:t xml:space="preserve"> «</w:t>
      </w:r>
    </w:p>
    <w:p w:rsidR="004141DD" w:rsidRDefault="004141DD">
      <w:pPr>
        <w:autoSpaceDE w:val="0"/>
        <w:autoSpaceDN w:val="0"/>
        <w:adjustRightInd w:val="0"/>
        <w:jc w:val="center"/>
        <w:sectPr w:rsidR="004141DD" w:rsidSect="00330DCF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8"/>
        <w:gridCol w:w="1134"/>
        <w:gridCol w:w="3288"/>
        <w:gridCol w:w="622"/>
        <w:gridCol w:w="821"/>
        <w:gridCol w:w="1728"/>
        <w:gridCol w:w="2271"/>
        <w:gridCol w:w="1842"/>
        <w:gridCol w:w="1843"/>
        <w:gridCol w:w="425"/>
        <w:gridCol w:w="426"/>
      </w:tblGrid>
      <w:tr w:rsidR="00D27934" w:rsidRPr="00D27934" w:rsidTr="00D27934">
        <w:tc>
          <w:tcPr>
            <w:tcW w:w="150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E38D8">
            <w:pPr>
              <w:autoSpaceDE w:val="0"/>
              <w:autoSpaceDN w:val="0"/>
              <w:adjustRightInd w:val="0"/>
              <w:ind w:right="-86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                                    </w:t>
            </w:r>
            <w:r w:rsidRPr="00D27934">
              <w:rPr>
                <w:sz w:val="20"/>
                <w:szCs w:val="20"/>
              </w:rPr>
              <w:t xml:space="preserve">2.9. Перечень товарных позиций части </w:t>
            </w:r>
            <w:r w:rsidR="003E38D8">
              <w:rPr>
                <w:sz w:val="20"/>
                <w:szCs w:val="20"/>
              </w:rPr>
              <w:t>«</w:t>
            </w:r>
            <w:r w:rsidRPr="00D27934">
              <w:rPr>
                <w:sz w:val="20"/>
                <w:szCs w:val="20"/>
              </w:rPr>
              <w:t>Здания социальной инфраструктуры</w:t>
            </w:r>
            <w:r w:rsidR="003E38D8">
              <w:rPr>
                <w:sz w:val="20"/>
                <w:szCs w:val="20"/>
              </w:rPr>
              <w:t>»</w:t>
            </w: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2204685,68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2204685,68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2172373,23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2172373,23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2139941,35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2139941,35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D27934">
              <w:rPr>
                <w:sz w:val="20"/>
                <w:szCs w:val="20"/>
              </w:rPr>
              <w:lastRenderedPageBreak/>
              <w:t>дошкольных образовательных организаций на 120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2104534,33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2104534,33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1730417,51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1730417,51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2047929,92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2047929,92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160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1927441,14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1927441,14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</w:t>
            </w:r>
            <w:r w:rsidRPr="00D27934">
              <w:rPr>
                <w:sz w:val="20"/>
                <w:szCs w:val="20"/>
              </w:rPr>
              <w:lastRenderedPageBreak/>
              <w:t>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1866957,39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1866957,39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1797353,81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1797353,81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1494305,19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1494305,19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Предельная цена </w:t>
            </w:r>
            <w:r w:rsidRPr="00D27934">
              <w:rPr>
                <w:sz w:val="20"/>
                <w:szCs w:val="20"/>
              </w:rPr>
              <w:lastRenderedPageBreak/>
              <w:t>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Не более 1745638,18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Предельная цена за </w:t>
            </w:r>
            <w:r w:rsidRPr="00D27934">
              <w:rPr>
                <w:sz w:val="20"/>
                <w:szCs w:val="20"/>
              </w:rPr>
              <w:lastRenderedPageBreak/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Не более </w:t>
            </w:r>
            <w:r w:rsidRPr="00D27934">
              <w:rPr>
                <w:sz w:val="20"/>
                <w:szCs w:val="20"/>
              </w:rPr>
              <w:lastRenderedPageBreak/>
              <w:t>1745638,18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741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1451022,80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1451022,80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1688417,03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1688417,03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1572345,97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1572345,97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D27934">
              <w:rPr>
                <w:sz w:val="20"/>
                <w:szCs w:val="20"/>
              </w:rPr>
              <w:lastRenderedPageBreak/>
              <w:t>дошкольных образовательных организаций на 240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1485954,30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1485954,30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1433853,43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1433853,43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295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1418296,90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1418296,90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1397789,98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1397789,98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</w:t>
            </w:r>
            <w:r w:rsidRPr="00D27934">
              <w:rPr>
                <w:sz w:val="20"/>
                <w:szCs w:val="20"/>
              </w:rPr>
              <w:lastRenderedPageBreak/>
              <w:t>требуемой продукции: отдельно стоящие нежилые здания с бассейном для размещения дошкольных образовательных организаций на 320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1315708,68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1315708,68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1906827,54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1906827,54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550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550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1749130,31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1749130,31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</w:t>
            </w:r>
            <w:r w:rsidRPr="00D27934">
              <w:rPr>
                <w:sz w:val="20"/>
                <w:szCs w:val="20"/>
              </w:rPr>
              <w:lastRenderedPageBreak/>
              <w:t>общеобразовательных организаций на 685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Конструктивные </w:t>
            </w:r>
            <w:r w:rsidRPr="00D27934">
              <w:rPr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Возможные значения: </w:t>
            </w:r>
            <w:r w:rsidRPr="00D27934">
              <w:rPr>
                <w:sz w:val="20"/>
                <w:szCs w:val="20"/>
              </w:rPr>
              <w:lastRenderedPageBreak/>
              <w:t>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Конструктивные </w:t>
            </w:r>
            <w:r w:rsidRPr="00D27934">
              <w:rPr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Возможные </w:t>
            </w:r>
            <w:r w:rsidRPr="00D27934">
              <w:rPr>
                <w:sz w:val="20"/>
                <w:szCs w:val="20"/>
              </w:rPr>
              <w:lastRenderedPageBreak/>
              <w:t>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1536239,05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1536239,05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700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1512584,47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1512584,47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825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825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1315462,93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1315462,93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</w:t>
            </w:r>
            <w:r w:rsidRPr="00D27934">
              <w:rPr>
                <w:sz w:val="20"/>
                <w:szCs w:val="20"/>
              </w:rPr>
              <w:lastRenderedPageBreak/>
              <w:t>на 975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975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975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</w:t>
            </w:r>
            <w:r w:rsidRPr="00D27934">
              <w:rPr>
                <w:sz w:val="20"/>
                <w:szCs w:val="20"/>
              </w:rPr>
              <w:lastRenderedPageBreak/>
              <w:t>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</w:t>
            </w:r>
            <w:r w:rsidRPr="00D27934">
              <w:rPr>
                <w:sz w:val="20"/>
                <w:szCs w:val="20"/>
              </w:rPr>
              <w:lastRenderedPageBreak/>
              <w:t>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1286876,27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1286876,27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1263054,06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1263054,06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1258289,62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1258289,62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1243996,29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1243996,29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1375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1375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1210645,18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1210645,18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1158236,31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1158236,31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404D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141DD" w:rsidRDefault="003E38D8" w:rsidP="003E38D8">
      <w:pPr>
        <w:autoSpaceDE w:val="0"/>
        <w:autoSpaceDN w:val="0"/>
        <w:adjustRightInd w:val="0"/>
        <w:jc w:val="right"/>
        <w:sectPr w:rsidR="004141DD" w:rsidSect="004141DD">
          <w:type w:val="continuous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  <w:r>
        <w:t xml:space="preserve">         ».</w:t>
      </w:r>
    </w:p>
    <w:p w:rsidR="000E13DD" w:rsidRDefault="002453ED" w:rsidP="000E13DD">
      <w:pPr>
        <w:ind w:firstLine="709"/>
        <w:jc w:val="both"/>
      </w:pPr>
      <w:r>
        <w:lastRenderedPageBreak/>
        <w:t>4</w:t>
      </w:r>
      <w:r w:rsidR="000E13DD"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0E13DD" w:rsidRPr="00B1453A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0E13DD" w:rsidRPr="00B1453A" w:rsidSect="004141DD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                           </w:t>
      </w: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/>
    <w:sectPr w:rsidR="000E13D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D6A" w:rsidRDefault="009D1D6A">
      <w:r>
        <w:separator/>
      </w:r>
    </w:p>
  </w:endnote>
  <w:endnote w:type="continuationSeparator" w:id="0">
    <w:p w:rsidR="009D1D6A" w:rsidRDefault="009D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D6A" w:rsidRDefault="009D1D6A">
      <w:r>
        <w:separator/>
      </w:r>
    </w:p>
  </w:footnote>
  <w:footnote w:type="continuationSeparator" w:id="0">
    <w:p w:rsidR="009D1D6A" w:rsidRDefault="009D1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0F" w:rsidRDefault="00404D0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92F20">
      <w:rPr>
        <w:noProof/>
      </w:rPr>
      <w:t>10</w:t>
    </w:r>
    <w:r>
      <w:fldChar w:fldCharType="end"/>
    </w:r>
  </w:p>
  <w:p w:rsidR="00404D0F" w:rsidRDefault="00404D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11E" w:rsidRDefault="0072711E" w:rsidP="0072711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9576eac5-1fb3-499e-855e-207fb1ba002b"/>
  </w:docVars>
  <w:rsids>
    <w:rsidRoot w:val="000E13DD"/>
    <w:rsid w:val="000E13DD"/>
    <w:rsid w:val="0012026E"/>
    <w:rsid w:val="001A0249"/>
    <w:rsid w:val="002453ED"/>
    <w:rsid w:val="00320F53"/>
    <w:rsid w:val="00330DCF"/>
    <w:rsid w:val="00361E9C"/>
    <w:rsid w:val="003809D6"/>
    <w:rsid w:val="003E38D8"/>
    <w:rsid w:val="00404D0F"/>
    <w:rsid w:val="004141DD"/>
    <w:rsid w:val="00475FCE"/>
    <w:rsid w:val="006702AE"/>
    <w:rsid w:val="00694CCA"/>
    <w:rsid w:val="006C4B8E"/>
    <w:rsid w:val="00704AAA"/>
    <w:rsid w:val="0072711E"/>
    <w:rsid w:val="00817887"/>
    <w:rsid w:val="00844CF6"/>
    <w:rsid w:val="008B5BD0"/>
    <w:rsid w:val="009D1D6A"/>
    <w:rsid w:val="00A6313D"/>
    <w:rsid w:val="00AD2FA7"/>
    <w:rsid w:val="00B0223D"/>
    <w:rsid w:val="00B15505"/>
    <w:rsid w:val="00B23482"/>
    <w:rsid w:val="00B92F20"/>
    <w:rsid w:val="00BA2319"/>
    <w:rsid w:val="00BE367D"/>
    <w:rsid w:val="00BF3AA6"/>
    <w:rsid w:val="00C62EF8"/>
    <w:rsid w:val="00CA6A3C"/>
    <w:rsid w:val="00D27934"/>
    <w:rsid w:val="00D94898"/>
    <w:rsid w:val="00E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d223090b-9c6c-4655-86a8-8d5cdda3bda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612DE-7F54-45A2-A71F-57EDC6A1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d223090b-9c6c-4655-86a8-8d5cdda3bda0.dot</Template>
  <TotalTime>1</TotalTime>
  <Pages>11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2020-03-16T11:49:00Z</cp:lastPrinted>
  <dcterms:created xsi:type="dcterms:W3CDTF">2020-03-18T08:10:00Z</dcterms:created>
  <dcterms:modified xsi:type="dcterms:W3CDTF">2020-03-18T08:10:00Z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9576eac5-1fb3-499e-855e-207fb1ba002b</vt:lpwstr>
  </property>
</Properties>
</file>