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Pr="00E701BE" w:rsidRDefault="0026517D" w:rsidP="00E26F20">
      <w:pPr>
        <w:spacing w:after="120"/>
        <w:jc w:val="both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2179320</wp:posOffset>
                </wp:positionV>
                <wp:extent cx="2905125" cy="566420"/>
                <wp:effectExtent l="0" t="0" r="9525" b="508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51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1BE" w:rsidRPr="00E701BE" w:rsidRDefault="00E701BE" w:rsidP="00E701BE">
                            <w:pPr>
                              <w:pStyle w:val="1"/>
                            </w:pPr>
                            <w:r w:rsidRPr="00E701BE">
                              <w:t>О внесении изменени</w:t>
                            </w:r>
                            <w:r w:rsidR="005B565B">
                              <w:t>я</w:t>
                            </w:r>
                            <w:r w:rsidRPr="00E701BE">
                              <w:t xml:space="preserve"> в постановление Правительства Санкт-Петербурга </w:t>
                            </w:r>
                            <w:r w:rsidRPr="00E701BE">
                              <w:br/>
                              <w:t>от 30.06.2014 № 553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9.65pt;margin-top:171.6pt;width:228.75pt;height:44.6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" o:allowincell="f" filled="f" stroked="f">
                <v:textbox inset="0,0,0,0">
                  <w:txbxContent>
                    <w:p w:rsidR="00E701BE" w:rsidRPr="00E701BE" w:rsidRDefault="00E701BE" w:rsidP="00E701BE">
                      <w:pPr>
                        <w:pStyle w:val="1"/>
                      </w:pPr>
                      <w:r w:rsidRPr="00E701BE">
                        <w:t>О внесении изменени</w:t>
                      </w:r>
                      <w:r w:rsidR="005B565B">
                        <w:t>я</w:t>
                      </w:r>
                      <w:r w:rsidRPr="00E701BE">
                        <w:t xml:space="preserve"> в постановление Правительства Санкт-Петербурга </w:t>
                      </w:r>
                      <w:r w:rsidRPr="00E701BE">
                        <w:br/>
                        <w:t>от 30.06.2014 № 553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C388A">
        <w:rPr>
          <w:noProof/>
          <w:sz w:val="12"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6F20" w:rsidRDefault="00E26F20" w:rsidP="00E26F20">
      <w:pPr>
        <w:sectPr w:rsidR="00E26F20" w:rsidSect="009A4AF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E701BE" w:rsidRDefault="00E701BE" w:rsidP="00E701BE">
      <w:pPr>
        <w:ind w:firstLine="709"/>
        <w:jc w:val="both"/>
      </w:pPr>
      <w:proofErr w:type="gramStart"/>
      <w:r>
        <w:t xml:space="preserve">В </w:t>
      </w:r>
      <w:r w:rsidRPr="00FF37E8">
        <w:t>соответствии с Законом Санкт-Петербурга от 04.07.2007 № 371-77</w:t>
      </w:r>
      <w:r>
        <w:t xml:space="preserve"> </w:t>
      </w:r>
      <w:r>
        <w:br/>
      </w:r>
      <w:r w:rsidRPr="00FF37E8">
        <w:t xml:space="preserve">«О бюджетном процессе в Санкт-Петербурге», Законом Санкт-Петербурга </w:t>
      </w:r>
      <w:r>
        <w:br/>
      </w:r>
      <w:r w:rsidR="0026517D" w:rsidRPr="0026517D">
        <w:t>29.11.2019 № 614-132 «О бюджете Санкт-Петербурга на 2020 год и на плановый период 2021 и 2022 годов»</w:t>
      </w:r>
      <w:r w:rsidRPr="00FF37E8">
        <w:t xml:space="preserve"> и </w:t>
      </w:r>
      <w:hyperlink r:id="rId15" w:history="1">
        <w:r w:rsidRPr="00FF37E8">
          <w:t>постановлением</w:t>
        </w:r>
      </w:hyperlink>
      <w:r w:rsidRPr="00FF37E8">
        <w:t xml:space="preserve"> Правительства Санкт-Петербурга </w:t>
      </w:r>
      <w:r w:rsidRPr="00FF37E8">
        <w:br/>
        <w:t xml:space="preserve">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 </w:t>
      </w:r>
      <w:proofErr w:type="gramEnd"/>
    </w:p>
    <w:p w:rsidR="00E701BE" w:rsidRPr="00FF37E8" w:rsidRDefault="00E701BE" w:rsidP="00E701BE">
      <w:pPr>
        <w:ind w:firstLine="709"/>
        <w:jc w:val="both"/>
      </w:pPr>
    </w:p>
    <w:p w:rsidR="00E701BE" w:rsidRDefault="00E701BE" w:rsidP="00E701BE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</w:rPr>
      </w:pPr>
      <w:proofErr w:type="gramStart"/>
      <w:r w:rsidRPr="00FF37E8">
        <w:rPr>
          <w:b/>
          <w:bCs/>
        </w:rPr>
        <w:t>П</w:t>
      </w:r>
      <w:proofErr w:type="gramEnd"/>
      <w:r w:rsidRPr="00FF37E8">
        <w:rPr>
          <w:b/>
          <w:bCs/>
        </w:rPr>
        <w:t xml:space="preserve"> О С Т А Н О В Л Я Е Т:</w:t>
      </w:r>
    </w:p>
    <w:p w:rsidR="00E701BE" w:rsidRPr="00FF37E8" w:rsidRDefault="00E701BE" w:rsidP="00E701BE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</w:rPr>
      </w:pPr>
    </w:p>
    <w:p w:rsidR="00E701BE" w:rsidRPr="00FF37E8" w:rsidRDefault="00E701BE" w:rsidP="005B565B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37E8">
        <w:t xml:space="preserve">Внести </w:t>
      </w:r>
      <w:r w:rsidR="005B565B">
        <w:t xml:space="preserve">изменение </w:t>
      </w:r>
      <w:r w:rsidRPr="00FF37E8">
        <w:t xml:space="preserve">в постановление Правительства Санкт-Петербурга </w:t>
      </w:r>
      <w:r w:rsidR="005B565B">
        <w:br/>
      </w:r>
      <w:r w:rsidRPr="00FF37E8">
        <w:t>от 30.06.2014 № 553 «О государственной программе Санкт-Петербурга «Развитие здравоохранения в Санкт-Петербурге»</w:t>
      </w:r>
      <w:r w:rsidR="005B565B">
        <w:t>, изложив п</w:t>
      </w:r>
      <w:r w:rsidRPr="00FF37E8">
        <w:t>риложение к постановлению в редакции согласно приложению к настоящему постановлению.</w:t>
      </w:r>
    </w:p>
    <w:p w:rsidR="00E701BE" w:rsidRPr="00FF37E8" w:rsidRDefault="00E701BE" w:rsidP="00E701BE">
      <w:pPr>
        <w:tabs>
          <w:tab w:val="left" w:pos="1134"/>
        </w:tabs>
        <w:ind w:firstLine="567"/>
        <w:jc w:val="both"/>
      </w:pPr>
      <w:r w:rsidRPr="00FF37E8">
        <w:t xml:space="preserve">2. </w:t>
      </w:r>
      <w:proofErr w:type="gramStart"/>
      <w:r w:rsidRPr="00FF37E8">
        <w:t>Контроль за</w:t>
      </w:r>
      <w:proofErr w:type="gramEnd"/>
      <w:r w:rsidRPr="00FF37E8">
        <w:t xml:space="preserve"> выполнением постановления возложить на вице-губернатора </w:t>
      </w:r>
      <w:r w:rsidRPr="00FF37E8">
        <w:br/>
        <w:t>Санкт-Петербурга Митянину А.В.</w:t>
      </w:r>
    </w:p>
    <w:p w:rsidR="00E26F20" w:rsidRDefault="00E26F20" w:rsidP="00E701BE">
      <w:pPr>
        <w:tabs>
          <w:tab w:val="left" w:pos="1134"/>
        </w:tabs>
        <w:ind w:firstLine="567"/>
        <w:jc w:val="both"/>
      </w:pPr>
    </w:p>
    <w:p w:rsidR="00E701BE" w:rsidRDefault="00E701BE" w:rsidP="00E701BE">
      <w:pPr>
        <w:tabs>
          <w:tab w:val="left" w:pos="1134"/>
        </w:tabs>
        <w:ind w:firstLine="567"/>
        <w:jc w:val="both"/>
      </w:pPr>
    </w:p>
    <w:p w:rsidR="00E701BE" w:rsidRDefault="00E701BE" w:rsidP="00E701BE">
      <w:pPr>
        <w:tabs>
          <w:tab w:val="left" w:pos="1134"/>
        </w:tabs>
        <w:ind w:firstLine="567"/>
        <w:jc w:val="both"/>
      </w:pPr>
    </w:p>
    <w:p w:rsidR="00E701BE" w:rsidRDefault="00E701BE" w:rsidP="001E1543">
      <w:pPr>
        <w:rPr>
          <w:b/>
        </w:rPr>
      </w:pPr>
      <w:r>
        <w:rPr>
          <w:b/>
        </w:rPr>
        <w:t xml:space="preserve">Временно </w:t>
      </w:r>
      <w:proofErr w:type="gramStart"/>
      <w:r w:rsidRPr="001E1543">
        <w:rPr>
          <w:b/>
        </w:rPr>
        <w:t>исполняющий</w:t>
      </w:r>
      <w:proofErr w:type="gramEnd"/>
      <w:r w:rsidRPr="001E1543">
        <w:rPr>
          <w:b/>
        </w:rPr>
        <w:t xml:space="preserve"> обязанности </w:t>
      </w:r>
    </w:p>
    <w:p w:rsidR="00E701BE" w:rsidRPr="001E1543" w:rsidRDefault="00E701BE" w:rsidP="001E1543">
      <w:pPr>
        <w:ind w:firstLine="340"/>
        <w:rPr>
          <w:b/>
        </w:rPr>
      </w:pPr>
      <w:r>
        <w:rPr>
          <w:b/>
        </w:rPr>
        <w:t>Губернатора 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proofErr w:type="spellStart"/>
      <w:r w:rsidRPr="001E1543">
        <w:rPr>
          <w:b/>
        </w:rPr>
        <w:t>А.Д.Беглов</w:t>
      </w:r>
      <w:proofErr w:type="spellEnd"/>
    </w:p>
    <w:sectPr w:rsidR="00E701BE" w:rsidRPr="001E1543" w:rsidSect="00E26F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AC7" w:rsidRDefault="00942AC7">
      <w:r>
        <w:separator/>
      </w:r>
    </w:p>
  </w:endnote>
  <w:endnote w:type="continuationSeparator" w:id="0">
    <w:p w:rsidR="00942AC7" w:rsidRDefault="00942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5E" w:rsidRDefault="0093455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5E" w:rsidRDefault="0093455E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5E" w:rsidRDefault="0093455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AC7" w:rsidRDefault="00942AC7">
      <w:r>
        <w:separator/>
      </w:r>
    </w:p>
  </w:footnote>
  <w:footnote w:type="continuationSeparator" w:id="0">
    <w:p w:rsidR="00942AC7" w:rsidRDefault="00942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AF3" w:rsidRDefault="001B4AEC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4AF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AF3" w:rsidRDefault="001B4AEC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4AF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57FF">
      <w:rPr>
        <w:rStyle w:val="a5"/>
        <w:noProof/>
      </w:rPr>
      <w:t>2</w: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5E" w:rsidRDefault="0093455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1EEC"/>
    <w:multiLevelType w:val="hybridMultilevel"/>
    <w:tmpl w:val="042EB8C2"/>
    <w:lvl w:ilvl="0" w:tplc="880EEFDA">
      <w:start w:val="1"/>
      <w:numFmt w:val="decimal"/>
      <w:lvlText w:val="%1.6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65A7E68"/>
    <w:multiLevelType w:val="multilevel"/>
    <w:tmpl w:val="36D046E0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63EE638D"/>
    <w:multiLevelType w:val="multilevel"/>
    <w:tmpl w:val="EB6638CA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061262d9-c675-4ebc-b66c-21f9b2ac4afc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CD0DF4"/>
    <w:rsid w:val="001B4AEC"/>
    <w:rsid w:val="001D01D4"/>
    <w:rsid w:val="001F79BD"/>
    <w:rsid w:val="0026517D"/>
    <w:rsid w:val="00291683"/>
    <w:rsid w:val="003557FF"/>
    <w:rsid w:val="003E68BF"/>
    <w:rsid w:val="005712D2"/>
    <w:rsid w:val="005B565B"/>
    <w:rsid w:val="0066275D"/>
    <w:rsid w:val="006C2535"/>
    <w:rsid w:val="007F6A48"/>
    <w:rsid w:val="008D3519"/>
    <w:rsid w:val="0093455E"/>
    <w:rsid w:val="00942AC7"/>
    <w:rsid w:val="00983906"/>
    <w:rsid w:val="009A4AF3"/>
    <w:rsid w:val="00A022B1"/>
    <w:rsid w:val="00A61B42"/>
    <w:rsid w:val="00A95B83"/>
    <w:rsid w:val="00AA5EAF"/>
    <w:rsid w:val="00CD0DF4"/>
    <w:rsid w:val="00E26F20"/>
    <w:rsid w:val="00E701BE"/>
    <w:rsid w:val="00EC388A"/>
    <w:rsid w:val="00F03045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List Paragraph"/>
    <w:basedOn w:val="a"/>
    <w:uiPriority w:val="34"/>
    <w:qFormat/>
    <w:rsid w:val="00E701B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List Paragraph"/>
    <w:basedOn w:val="a"/>
    <w:uiPriority w:val="34"/>
    <w:qFormat/>
    <w:rsid w:val="00E701B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FBE95F1391C5457ED427FA0BCBC49479B0165CBC240F1866A20D458798566D3029898606563324Ez2CCI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e5a33daa-d56d-40d6-b501-3ce3078cfba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e5a33daa-d56d-40d6-b501-3ce3078cfbad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Ершова Светлана Владимировна</cp:lastModifiedBy>
  <cp:revision>2</cp:revision>
  <cp:lastPrinted>2020-02-12T15:40:00Z</cp:lastPrinted>
  <dcterms:created xsi:type="dcterms:W3CDTF">2020-02-12T15:40:00Z</dcterms:created>
  <dcterms:modified xsi:type="dcterms:W3CDTF">2020-02-12T15:40:00Z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061262d9-c675-4ebc-b66c-21f9b2ac4afc</vt:lpwstr>
  </property>
</Properties>
</file>