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646"/>
        <w:gridCol w:w="4194"/>
        <w:gridCol w:w="2520"/>
      </w:tblGrid>
      <w:tr w:rsidR="00E21846" w:rsidRPr="006433D1" w:rsidTr="00421070">
        <w:trPr>
          <w:trHeight w:val="963"/>
        </w:trPr>
        <w:tc>
          <w:tcPr>
            <w:tcW w:w="9360" w:type="dxa"/>
            <w:gridSpan w:val="3"/>
          </w:tcPr>
          <w:p w:rsidR="00E21846" w:rsidRPr="009536B0" w:rsidRDefault="00396CDA" w:rsidP="00C93041">
            <w:pPr>
              <w:pStyle w:val="5"/>
              <w:spacing w:before="0" w:after="0"/>
              <w:jc w:val="center"/>
              <w:rPr>
                <w:lang w:val="ru-RU" w:eastAsia="ru-RU"/>
              </w:rPr>
            </w:pPr>
            <w:r>
              <w:rPr>
                <w:b w:val="0"/>
                <w:noProof/>
                <w:color w:val="000000"/>
                <w:lang w:val="ru-RU" w:eastAsia="ru-RU"/>
              </w:rPr>
              <w:drawing>
                <wp:inline distT="0" distB="0" distL="0" distR="0">
                  <wp:extent cx="554990" cy="55499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990" cy="554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421070">
        <w:trPr>
          <w:trHeight w:val="1931"/>
        </w:trPr>
        <w:tc>
          <w:tcPr>
            <w:tcW w:w="9360" w:type="dxa"/>
            <w:gridSpan w:val="3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proofErr w:type="gramStart"/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</w:t>
            </w:r>
            <w:proofErr w:type="gramEnd"/>
            <w:r>
              <w:rPr>
                <w:b w:val="0"/>
                <w:bCs w:val="0"/>
                <w:spacing w:val="-20"/>
                <w:sz w:val="24"/>
                <w:szCs w:val="24"/>
              </w:rPr>
              <w:t>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  А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  <w:tr w:rsidR="00E21846" w:rsidRPr="006433D1" w:rsidTr="00421070">
        <w:trPr>
          <w:trHeight w:val="239"/>
        </w:trPr>
        <w:tc>
          <w:tcPr>
            <w:tcW w:w="2646" w:type="dxa"/>
            <w:tcBorders>
              <w:bottom w:val="single" w:sz="4" w:space="0" w:color="auto"/>
            </w:tcBorders>
          </w:tcPr>
          <w:p w:rsidR="00E21846" w:rsidRDefault="00E21846" w:rsidP="00826271">
            <w:pPr>
              <w:pStyle w:val="aeiiia"/>
              <w:ind w:left="35"/>
              <w:jc w:val="center"/>
              <w:rPr>
                <w:sz w:val="24"/>
                <w:szCs w:val="24"/>
              </w:rPr>
            </w:pPr>
          </w:p>
        </w:tc>
        <w:tc>
          <w:tcPr>
            <w:tcW w:w="4194" w:type="dxa"/>
          </w:tcPr>
          <w:p w:rsidR="00E21846" w:rsidRPr="00845D88" w:rsidRDefault="00E21846" w:rsidP="00826271">
            <w:pPr>
              <w:pStyle w:val="aeiiia"/>
              <w:ind w:left="35"/>
              <w:rPr>
                <w:sz w:val="24"/>
                <w:szCs w:val="24"/>
              </w:rPr>
            </w:pPr>
            <w:r w:rsidRPr="00845D88">
              <w:rPr>
                <w:sz w:val="24"/>
                <w:szCs w:val="24"/>
              </w:rPr>
              <w:t>№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E21846" w:rsidRPr="00E06AC3" w:rsidRDefault="00E21846" w:rsidP="00826271">
            <w:pPr>
              <w:pStyle w:val="aeiiia"/>
              <w:ind w:left="35"/>
              <w:jc w:val="center"/>
              <w:rPr>
                <w:sz w:val="24"/>
                <w:szCs w:val="24"/>
              </w:rPr>
            </w:pPr>
          </w:p>
        </w:tc>
      </w:tr>
    </w:tbl>
    <w:p w:rsidR="00E21846" w:rsidRDefault="00E21846" w:rsidP="00E21846">
      <w:pPr>
        <w:pStyle w:val="aeoaeno12"/>
        <w:spacing w:line="240" w:lineRule="auto"/>
        <w:ind w:firstLine="0"/>
        <w:rPr>
          <w:lang w:val="en-US"/>
        </w:rPr>
      </w:pPr>
    </w:p>
    <w:p w:rsidR="002B2120" w:rsidRDefault="002B2120" w:rsidP="00E21846">
      <w:pPr>
        <w:pStyle w:val="aeoaeno12"/>
        <w:spacing w:line="240" w:lineRule="auto"/>
        <w:ind w:firstLine="0"/>
        <w:rPr>
          <w:lang w:val="en-US"/>
        </w:rPr>
      </w:pPr>
    </w:p>
    <w:p w:rsidR="002B3735" w:rsidRPr="00A35CD9" w:rsidRDefault="006B2B31" w:rsidP="006A47FB">
      <w:pPr>
        <w:jc w:val="both"/>
        <w:rPr>
          <w:b/>
        </w:rPr>
      </w:pPr>
      <w:r w:rsidRPr="00A35CD9">
        <w:rPr>
          <w:b/>
        </w:rPr>
        <w:t>О порядке проведения конкурсного</w:t>
      </w:r>
    </w:p>
    <w:p w:rsidR="006B2B31" w:rsidRPr="00A35CD9" w:rsidRDefault="006B2B31" w:rsidP="006A47FB">
      <w:pPr>
        <w:jc w:val="both"/>
        <w:rPr>
          <w:b/>
        </w:rPr>
      </w:pPr>
      <w:r w:rsidRPr="00A35CD9">
        <w:rPr>
          <w:b/>
        </w:rPr>
        <w:t>отбора на право получения субсидии</w:t>
      </w:r>
    </w:p>
    <w:p w:rsidR="006B2B31" w:rsidRPr="00A35CD9" w:rsidRDefault="006B2B31" w:rsidP="006A47FB">
      <w:pPr>
        <w:jc w:val="both"/>
        <w:rPr>
          <w:b/>
        </w:rPr>
      </w:pPr>
      <w:r w:rsidRPr="00A35CD9">
        <w:rPr>
          <w:b/>
        </w:rPr>
        <w:t>в связи с проведением</w:t>
      </w:r>
    </w:p>
    <w:p w:rsidR="006B2B31" w:rsidRPr="00A35CD9" w:rsidRDefault="006B2B31" w:rsidP="006A47FB">
      <w:pPr>
        <w:jc w:val="both"/>
        <w:rPr>
          <w:b/>
        </w:rPr>
      </w:pPr>
      <w:r w:rsidRPr="00A35CD9">
        <w:rPr>
          <w:b/>
        </w:rPr>
        <w:t>Санкт-Петербургского Международного</w:t>
      </w:r>
    </w:p>
    <w:p w:rsidR="006B2B31" w:rsidRPr="00A35CD9" w:rsidRDefault="006B2B31" w:rsidP="006A47FB">
      <w:pPr>
        <w:jc w:val="both"/>
        <w:rPr>
          <w:b/>
        </w:rPr>
      </w:pPr>
      <w:r w:rsidRPr="00A35CD9">
        <w:rPr>
          <w:b/>
        </w:rPr>
        <w:t>форума труда в 2020 году</w:t>
      </w:r>
    </w:p>
    <w:p w:rsidR="006B2B31" w:rsidRPr="00A35CD9" w:rsidRDefault="006B2B31" w:rsidP="006B2B3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B2B31" w:rsidRPr="00A35CD9" w:rsidRDefault="006B2B31" w:rsidP="006B2B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CD9">
        <w:rPr>
          <w:rFonts w:ascii="Times New Roman" w:hAnsi="Times New Roman" w:cs="Times New Roman"/>
          <w:sz w:val="24"/>
          <w:szCs w:val="24"/>
        </w:rPr>
        <w:t xml:space="preserve">В целях проведения конкурсного отбора на право получения субсидии </w:t>
      </w:r>
      <w:r w:rsidR="002A40B3" w:rsidRPr="00A35CD9">
        <w:rPr>
          <w:rFonts w:ascii="Times New Roman" w:hAnsi="Times New Roman" w:cs="Times New Roman"/>
          <w:sz w:val="24"/>
          <w:szCs w:val="24"/>
        </w:rPr>
        <w:br/>
      </w:r>
      <w:r w:rsidRPr="00A35CD9">
        <w:rPr>
          <w:rFonts w:ascii="Times New Roman" w:hAnsi="Times New Roman" w:cs="Times New Roman"/>
          <w:sz w:val="24"/>
          <w:szCs w:val="24"/>
        </w:rPr>
        <w:t>в связи с подготовкой и проведением Санкт-Петербургского Международного форума труда:</w:t>
      </w:r>
    </w:p>
    <w:p w:rsidR="006B2B31" w:rsidRPr="00A35CD9" w:rsidRDefault="006B2B31" w:rsidP="006B2B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CD9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33" w:history="1">
        <w:r w:rsidRPr="00A35CD9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A35CD9">
        <w:rPr>
          <w:rFonts w:ascii="Times New Roman" w:hAnsi="Times New Roman" w:cs="Times New Roman"/>
          <w:sz w:val="24"/>
          <w:szCs w:val="24"/>
        </w:rPr>
        <w:t xml:space="preserve"> проведения конкурсного отбора социально ориентированной некоммерческой организации на право получения субсидии в целях финансового обеспечения затрат, возникших в 2020 году, в связи с выполнением работ и оказанием услуг по проведению Санкт-Петербургского Международного форума труда согласно приложению.</w:t>
      </w:r>
    </w:p>
    <w:p w:rsidR="006B2B31" w:rsidRPr="00A35CD9" w:rsidRDefault="006B2B31" w:rsidP="006B2B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4"/>
      <w:bookmarkEnd w:id="0"/>
      <w:r w:rsidRPr="00A35CD9">
        <w:rPr>
          <w:rFonts w:ascii="Times New Roman" w:hAnsi="Times New Roman" w:cs="Times New Roman"/>
          <w:sz w:val="24"/>
          <w:szCs w:val="24"/>
        </w:rPr>
        <w:t xml:space="preserve">2. Начальнику отдела развития человеческого капитала разместить </w:t>
      </w:r>
      <w:r w:rsidR="002A40B3" w:rsidRPr="00A35CD9">
        <w:rPr>
          <w:rFonts w:ascii="Times New Roman" w:hAnsi="Times New Roman" w:cs="Times New Roman"/>
          <w:sz w:val="24"/>
          <w:szCs w:val="24"/>
        </w:rPr>
        <w:br/>
      </w:r>
      <w:r w:rsidRPr="00A35CD9">
        <w:rPr>
          <w:rFonts w:ascii="Times New Roman" w:hAnsi="Times New Roman" w:cs="Times New Roman"/>
          <w:sz w:val="24"/>
          <w:szCs w:val="24"/>
        </w:rPr>
        <w:t>на официальном сайте Комитета по труду и занятости нас</w:t>
      </w:r>
      <w:r w:rsidR="00BA5739" w:rsidRPr="00A35CD9">
        <w:rPr>
          <w:rFonts w:ascii="Times New Roman" w:hAnsi="Times New Roman" w:cs="Times New Roman"/>
          <w:sz w:val="24"/>
          <w:szCs w:val="24"/>
        </w:rPr>
        <w:t xml:space="preserve">еления </w:t>
      </w:r>
      <w:r w:rsidR="002A40B3" w:rsidRPr="00A35CD9">
        <w:rPr>
          <w:rFonts w:ascii="Times New Roman" w:hAnsi="Times New Roman" w:cs="Times New Roman"/>
          <w:sz w:val="24"/>
          <w:szCs w:val="24"/>
        </w:rPr>
        <w:br/>
      </w:r>
      <w:r w:rsidR="00BA5739" w:rsidRPr="00A35CD9">
        <w:rPr>
          <w:rFonts w:ascii="Times New Roman" w:hAnsi="Times New Roman" w:cs="Times New Roman"/>
          <w:sz w:val="24"/>
          <w:szCs w:val="24"/>
        </w:rPr>
        <w:t>Санкт-Петербурга в сети «</w:t>
      </w:r>
      <w:r w:rsidRPr="00A35CD9">
        <w:rPr>
          <w:rFonts w:ascii="Times New Roman" w:hAnsi="Times New Roman" w:cs="Times New Roman"/>
          <w:sz w:val="24"/>
          <w:szCs w:val="24"/>
        </w:rPr>
        <w:t>Интернет</w:t>
      </w:r>
      <w:r w:rsidR="00BA5739" w:rsidRPr="00A35CD9">
        <w:rPr>
          <w:rFonts w:ascii="Times New Roman" w:hAnsi="Times New Roman" w:cs="Times New Roman"/>
          <w:sz w:val="24"/>
          <w:szCs w:val="24"/>
        </w:rPr>
        <w:t>»</w:t>
      </w:r>
      <w:r w:rsidRPr="00A35CD9">
        <w:rPr>
          <w:rFonts w:ascii="Times New Roman" w:hAnsi="Times New Roman" w:cs="Times New Roman"/>
          <w:sz w:val="24"/>
          <w:szCs w:val="24"/>
        </w:rPr>
        <w:t xml:space="preserve"> (http://rspb.ru/) извещение о проведении конкурсного отбора на право получения субсидии в целях финансового обеспечения затрат, возникших в 20</w:t>
      </w:r>
      <w:r w:rsidR="00BA5739" w:rsidRPr="00A35CD9">
        <w:rPr>
          <w:rFonts w:ascii="Times New Roman" w:hAnsi="Times New Roman" w:cs="Times New Roman"/>
          <w:sz w:val="24"/>
          <w:szCs w:val="24"/>
        </w:rPr>
        <w:t>20</w:t>
      </w:r>
      <w:r w:rsidRPr="00A35CD9">
        <w:rPr>
          <w:rFonts w:ascii="Times New Roman" w:hAnsi="Times New Roman" w:cs="Times New Roman"/>
          <w:sz w:val="24"/>
          <w:szCs w:val="24"/>
        </w:rPr>
        <w:t xml:space="preserve"> году, в связи с выполнением работ и оказанием услуг по проведению </w:t>
      </w:r>
      <w:r w:rsidR="00A35CD9">
        <w:rPr>
          <w:rFonts w:ascii="Times New Roman" w:hAnsi="Times New Roman" w:cs="Times New Roman"/>
          <w:sz w:val="24"/>
          <w:szCs w:val="24"/>
        </w:rPr>
        <w:br/>
      </w:r>
      <w:r w:rsidRPr="00A35CD9">
        <w:rPr>
          <w:rFonts w:ascii="Times New Roman" w:hAnsi="Times New Roman" w:cs="Times New Roman"/>
          <w:sz w:val="24"/>
          <w:szCs w:val="24"/>
        </w:rPr>
        <w:t>Санкт-Петербургского Международного форума труда.</w:t>
      </w:r>
    </w:p>
    <w:p w:rsidR="006B2B31" w:rsidRPr="00A35CD9" w:rsidRDefault="00A35CD9" w:rsidP="006B2B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Срок: </w:t>
      </w:r>
      <w:r w:rsidR="00906EE6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6B2B31" w:rsidRPr="00A35CD9">
        <w:rPr>
          <w:rFonts w:ascii="Times New Roman" w:hAnsi="Times New Roman" w:cs="Times New Roman"/>
          <w:sz w:val="24"/>
          <w:szCs w:val="24"/>
        </w:rPr>
        <w:t>.0</w:t>
      </w:r>
      <w:r w:rsidR="00906EE6">
        <w:rPr>
          <w:rFonts w:ascii="Times New Roman" w:hAnsi="Times New Roman" w:cs="Times New Roman"/>
          <w:sz w:val="24"/>
          <w:szCs w:val="24"/>
          <w:lang w:val="en-US"/>
        </w:rPr>
        <w:t>2</w:t>
      </w:r>
      <w:bookmarkStart w:id="1" w:name="_GoBack"/>
      <w:bookmarkEnd w:id="1"/>
      <w:r w:rsidR="006B2B31" w:rsidRPr="00A35CD9">
        <w:rPr>
          <w:rFonts w:ascii="Times New Roman" w:hAnsi="Times New Roman" w:cs="Times New Roman"/>
          <w:sz w:val="24"/>
          <w:szCs w:val="24"/>
        </w:rPr>
        <w:t>.20</w:t>
      </w:r>
      <w:r w:rsidR="00BA5739" w:rsidRPr="00A35CD9">
        <w:rPr>
          <w:rFonts w:ascii="Times New Roman" w:hAnsi="Times New Roman" w:cs="Times New Roman"/>
          <w:sz w:val="24"/>
          <w:szCs w:val="24"/>
        </w:rPr>
        <w:t>20</w:t>
      </w:r>
      <w:r w:rsidR="006B2B31" w:rsidRPr="00A35CD9">
        <w:rPr>
          <w:rFonts w:ascii="Times New Roman" w:hAnsi="Times New Roman" w:cs="Times New Roman"/>
          <w:sz w:val="24"/>
          <w:szCs w:val="24"/>
        </w:rPr>
        <w:t>.</w:t>
      </w:r>
    </w:p>
    <w:p w:rsidR="006B2B31" w:rsidRPr="00A35CD9" w:rsidRDefault="006B2B31" w:rsidP="006B2B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CD9">
        <w:rPr>
          <w:rFonts w:ascii="Times New Roman" w:hAnsi="Times New Roman" w:cs="Times New Roman"/>
          <w:sz w:val="24"/>
          <w:szCs w:val="24"/>
        </w:rPr>
        <w:t xml:space="preserve">3. Распоряжение вступает в силу после вступления в силу постановления Правительства Санкт-Петербурга </w:t>
      </w:r>
      <w:r w:rsidR="00BA5739" w:rsidRPr="00A35CD9">
        <w:rPr>
          <w:rFonts w:ascii="Times New Roman" w:hAnsi="Times New Roman" w:cs="Times New Roman"/>
          <w:sz w:val="24"/>
          <w:szCs w:val="24"/>
        </w:rPr>
        <w:t>«</w:t>
      </w:r>
      <w:r w:rsidRPr="00A35CD9">
        <w:rPr>
          <w:rFonts w:ascii="Times New Roman" w:hAnsi="Times New Roman" w:cs="Times New Roman"/>
          <w:sz w:val="24"/>
          <w:szCs w:val="24"/>
        </w:rPr>
        <w:t xml:space="preserve">Об утверждении порядка предоставления </w:t>
      </w:r>
      <w:r w:rsidR="002A40B3" w:rsidRPr="00A35CD9">
        <w:rPr>
          <w:rFonts w:ascii="Times New Roman" w:hAnsi="Times New Roman" w:cs="Times New Roman"/>
          <w:sz w:val="24"/>
          <w:szCs w:val="24"/>
        </w:rPr>
        <w:br/>
      </w:r>
      <w:r w:rsidRPr="00A35CD9">
        <w:rPr>
          <w:rFonts w:ascii="Times New Roman" w:hAnsi="Times New Roman" w:cs="Times New Roman"/>
          <w:sz w:val="24"/>
          <w:szCs w:val="24"/>
        </w:rPr>
        <w:t xml:space="preserve">в 2020 году субсидии социально ориентированной некоммерческой организации </w:t>
      </w:r>
      <w:r w:rsidR="00A35CD9">
        <w:rPr>
          <w:rFonts w:ascii="Times New Roman" w:hAnsi="Times New Roman" w:cs="Times New Roman"/>
          <w:sz w:val="24"/>
          <w:szCs w:val="24"/>
        </w:rPr>
        <w:br/>
      </w:r>
      <w:r w:rsidRPr="00A35CD9">
        <w:rPr>
          <w:rFonts w:ascii="Times New Roman" w:hAnsi="Times New Roman" w:cs="Times New Roman"/>
          <w:sz w:val="24"/>
          <w:szCs w:val="24"/>
        </w:rPr>
        <w:t>на проведение Санкт-Петербургского Международного форума труда</w:t>
      </w:r>
      <w:r w:rsidR="00BA5739" w:rsidRPr="00A35CD9">
        <w:rPr>
          <w:rFonts w:ascii="Times New Roman" w:hAnsi="Times New Roman" w:cs="Times New Roman"/>
          <w:sz w:val="24"/>
          <w:szCs w:val="24"/>
        </w:rPr>
        <w:t>»</w:t>
      </w:r>
      <w:r w:rsidRPr="00A35CD9">
        <w:rPr>
          <w:rFonts w:ascii="Times New Roman" w:hAnsi="Times New Roman" w:cs="Times New Roman"/>
          <w:sz w:val="24"/>
          <w:szCs w:val="24"/>
        </w:rPr>
        <w:t xml:space="preserve">, за исключением </w:t>
      </w:r>
      <w:hyperlink w:anchor="P14" w:history="1">
        <w:r w:rsidRPr="00A35CD9">
          <w:rPr>
            <w:rFonts w:ascii="Times New Roman" w:hAnsi="Times New Roman" w:cs="Times New Roman"/>
            <w:sz w:val="24"/>
            <w:szCs w:val="24"/>
          </w:rPr>
          <w:t>пункта 2</w:t>
        </w:r>
      </w:hyperlink>
      <w:r w:rsidRPr="00A35CD9">
        <w:rPr>
          <w:rFonts w:ascii="Times New Roman" w:hAnsi="Times New Roman" w:cs="Times New Roman"/>
          <w:sz w:val="24"/>
          <w:szCs w:val="24"/>
        </w:rPr>
        <w:t xml:space="preserve"> настоящего распоряжения.</w:t>
      </w:r>
    </w:p>
    <w:p w:rsidR="006B2B31" w:rsidRPr="00A35CD9" w:rsidRDefault="006B2B31" w:rsidP="006B2B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35CD9">
        <w:rPr>
          <w:rFonts w:ascii="Times New Roman" w:hAnsi="Times New Roman" w:cs="Times New Roman"/>
          <w:sz w:val="24"/>
          <w:szCs w:val="24"/>
        </w:rPr>
        <w:t>4. Контроль за выполнением настоящего распоряжения возложить на первого заместителя председателя Комитета Рогачева Н.А.</w:t>
      </w:r>
    </w:p>
    <w:p w:rsidR="00BA5739" w:rsidRPr="00A35CD9" w:rsidRDefault="00BA5739" w:rsidP="00BA573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5739" w:rsidRDefault="00BA5739" w:rsidP="00BA573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A35CD9" w:rsidRPr="00A35CD9" w:rsidRDefault="00A35CD9" w:rsidP="00BA573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5739" w:rsidRPr="00A35CD9" w:rsidRDefault="00BA5739" w:rsidP="00BA5739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5CD9">
        <w:rPr>
          <w:rFonts w:ascii="Times New Roman" w:hAnsi="Times New Roman" w:cs="Times New Roman"/>
          <w:b/>
          <w:sz w:val="24"/>
          <w:szCs w:val="24"/>
        </w:rPr>
        <w:t>Председатель Комитета</w:t>
      </w:r>
      <w:r w:rsidRPr="00A35CD9">
        <w:rPr>
          <w:rFonts w:ascii="Times New Roman" w:hAnsi="Times New Roman" w:cs="Times New Roman"/>
          <w:b/>
          <w:sz w:val="24"/>
          <w:szCs w:val="24"/>
        </w:rPr>
        <w:tab/>
      </w:r>
      <w:r w:rsidRPr="00A35CD9">
        <w:rPr>
          <w:rFonts w:ascii="Times New Roman" w:hAnsi="Times New Roman" w:cs="Times New Roman"/>
          <w:b/>
          <w:sz w:val="24"/>
          <w:szCs w:val="24"/>
        </w:rPr>
        <w:tab/>
      </w:r>
      <w:r w:rsidRPr="00A35CD9">
        <w:rPr>
          <w:rFonts w:ascii="Times New Roman" w:hAnsi="Times New Roman" w:cs="Times New Roman"/>
          <w:b/>
          <w:sz w:val="24"/>
          <w:szCs w:val="24"/>
        </w:rPr>
        <w:tab/>
      </w:r>
      <w:r w:rsidRPr="00A35CD9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</w:t>
      </w:r>
      <w:r w:rsidR="00A35CD9">
        <w:rPr>
          <w:rFonts w:ascii="Times New Roman" w:hAnsi="Times New Roman" w:cs="Times New Roman"/>
          <w:b/>
          <w:sz w:val="24"/>
          <w:szCs w:val="24"/>
        </w:rPr>
        <w:tab/>
      </w:r>
      <w:r w:rsidR="00A35CD9">
        <w:rPr>
          <w:rFonts w:ascii="Times New Roman" w:hAnsi="Times New Roman" w:cs="Times New Roman"/>
          <w:b/>
          <w:sz w:val="24"/>
          <w:szCs w:val="24"/>
        </w:rPr>
        <w:tab/>
      </w:r>
      <w:r w:rsidR="00A35CD9" w:rsidRPr="00A35CD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A35CD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A35CD9">
        <w:rPr>
          <w:rFonts w:ascii="Times New Roman" w:hAnsi="Times New Roman" w:cs="Times New Roman"/>
          <w:b/>
          <w:sz w:val="24"/>
          <w:szCs w:val="24"/>
        </w:rPr>
        <w:t>Д.С.Чернейко</w:t>
      </w:r>
      <w:proofErr w:type="spellEnd"/>
    </w:p>
    <w:p w:rsidR="00BA5739" w:rsidRPr="00A35CD9" w:rsidRDefault="00BA5739" w:rsidP="006B2B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B2B31" w:rsidRDefault="006B2B31" w:rsidP="006B2B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35CD9" w:rsidRDefault="00A35CD9" w:rsidP="006B2B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35CD9" w:rsidRDefault="00A35CD9" w:rsidP="006B2B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35CD9" w:rsidRDefault="00A35CD9" w:rsidP="006B2B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35CD9" w:rsidRDefault="00A35CD9" w:rsidP="006B2B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35CD9" w:rsidRDefault="00A35CD9" w:rsidP="006B2B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A35CD9" w:rsidRPr="00D92821" w:rsidRDefault="00A35CD9" w:rsidP="006B2B3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551AFC" w:rsidRPr="00E203B2" w:rsidRDefault="00551AFC" w:rsidP="00551AFC">
      <w:pPr>
        <w:ind w:left="6237"/>
      </w:pPr>
      <w:r w:rsidRPr="00E203B2">
        <w:t>Приложение</w:t>
      </w:r>
      <w:r w:rsidR="008A0D15">
        <w:t xml:space="preserve"> </w:t>
      </w:r>
      <w:r w:rsidRPr="00E203B2">
        <w:t>к распоряжению</w:t>
      </w:r>
    </w:p>
    <w:p w:rsidR="002A40B3" w:rsidRDefault="00551AFC" w:rsidP="00551AFC">
      <w:pPr>
        <w:ind w:left="6237"/>
      </w:pPr>
      <w:r w:rsidRPr="00E203B2">
        <w:t xml:space="preserve">Комитета по труду </w:t>
      </w:r>
    </w:p>
    <w:p w:rsidR="00495FFB" w:rsidRDefault="00551AFC" w:rsidP="00551AFC">
      <w:pPr>
        <w:ind w:left="6237"/>
      </w:pPr>
      <w:proofErr w:type="gramStart"/>
      <w:r w:rsidRPr="00E203B2">
        <w:t xml:space="preserve">и </w:t>
      </w:r>
      <w:r w:rsidR="00495FFB">
        <w:t xml:space="preserve"> з</w:t>
      </w:r>
      <w:r w:rsidRPr="00E203B2">
        <w:t>анятости</w:t>
      </w:r>
      <w:proofErr w:type="gramEnd"/>
      <w:r w:rsidR="00495FFB">
        <w:t xml:space="preserve"> </w:t>
      </w:r>
      <w:r w:rsidRPr="00E203B2">
        <w:t xml:space="preserve">населения </w:t>
      </w:r>
    </w:p>
    <w:p w:rsidR="00551AFC" w:rsidRPr="00E203B2" w:rsidRDefault="00551AFC" w:rsidP="00551AFC">
      <w:pPr>
        <w:ind w:left="6237"/>
      </w:pPr>
      <w:r w:rsidRPr="00E203B2">
        <w:t>Санкт-Петербурга</w:t>
      </w:r>
    </w:p>
    <w:p w:rsidR="00551AFC" w:rsidRDefault="00495FFB" w:rsidP="00551AFC">
      <w:pPr>
        <w:ind w:left="6237"/>
      </w:pPr>
      <w:r w:rsidRPr="00E203B2">
        <w:t>О</w:t>
      </w:r>
      <w:r w:rsidR="00551AFC" w:rsidRPr="00E203B2">
        <w:t>т</w:t>
      </w:r>
      <w:r>
        <w:t>____________</w:t>
      </w:r>
      <w:r w:rsidR="00551AFC" w:rsidRPr="00E203B2">
        <w:t xml:space="preserve"> №</w:t>
      </w:r>
      <w:r>
        <w:t xml:space="preserve"> ________</w:t>
      </w:r>
    </w:p>
    <w:p w:rsidR="00551AFC" w:rsidRPr="00E203B2" w:rsidRDefault="00551AFC" w:rsidP="00551AFC"/>
    <w:p w:rsidR="00495FFB" w:rsidRDefault="00495FFB" w:rsidP="00551AFC">
      <w:pPr>
        <w:jc w:val="center"/>
        <w:rPr>
          <w:b/>
          <w:sz w:val="28"/>
          <w:szCs w:val="28"/>
        </w:rPr>
      </w:pPr>
    </w:p>
    <w:p w:rsidR="00551AFC" w:rsidRPr="00E203B2" w:rsidRDefault="00551AFC" w:rsidP="00551AFC">
      <w:pPr>
        <w:jc w:val="center"/>
        <w:rPr>
          <w:b/>
          <w:sz w:val="28"/>
          <w:szCs w:val="28"/>
        </w:rPr>
      </w:pPr>
      <w:r w:rsidRPr="00E203B2">
        <w:rPr>
          <w:b/>
          <w:sz w:val="28"/>
          <w:szCs w:val="28"/>
        </w:rPr>
        <w:t>ПОРЯДОК</w:t>
      </w:r>
    </w:p>
    <w:p w:rsidR="00551AFC" w:rsidRPr="00F145FF" w:rsidRDefault="00551AFC" w:rsidP="00551AFC">
      <w:pPr>
        <w:jc w:val="center"/>
        <w:rPr>
          <w:sz w:val="28"/>
          <w:szCs w:val="28"/>
        </w:rPr>
      </w:pPr>
      <w:r w:rsidRPr="00F145FF">
        <w:rPr>
          <w:sz w:val="28"/>
          <w:szCs w:val="28"/>
        </w:rPr>
        <w:t>проведения конкурсного отбора социально ориентированной</w:t>
      </w:r>
    </w:p>
    <w:p w:rsidR="00551AFC" w:rsidRPr="00F145FF" w:rsidRDefault="00551AFC" w:rsidP="00551AFC">
      <w:pPr>
        <w:jc w:val="center"/>
        <w:rPr>
          <w:sz w:val="28"/>
          <w:szCs w:val="28"/>
        </w:rPr>
      </w:pPr>
      <w:r w:rsidRPr="00F145FF">
        <w:rPr>
          <w:sz w:val="28"/>
          <w:szCs w:val="28"/>
        </w:rPr>
        <w:t>некоммерческой организации на право получения субсидии</w:t>
      </w:r>
    </w:p>
    <w:p w:rsidR="00551AFC" w:rsidRDefault="00551AFC" w:rsidP="00551AFC">
      <w:pPr>
        <w:jc w:val="center"/>
        <w:rPr>
          <w:sz w:val="28"/>
          <w:szCs w:val="28"/>
        </w:rPr>
      </w:pPr>
      <w:r w:rsidRPr="00F145FF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>финансового обеспечения затрат</w:t>
      </w:r>
      <w:r w:rsidRPr="00F145FF">
        <w:rPr>
          <w:sz w:val="28"/>
          <w:szCs w:val="28"/>
        </w:rPr>
        <w:t>, возникших в 20</w:t>
      </w:r>
      <w:r w:rsidR="00495FFB">
        <w:rPr>
          <w:sz w:val="28"/>
          <w:szCs w:val="28"/>
        </w:rPr>
        <w:t>20</w:t>
      </w:r>
      <w:r w:rsidRPr="00F145FF">
        <w:rPr>
          <w:sz w:val="28"/>
          <w:szCs w:val="28"/>
        </w:rPr>
        <w:t xml:space="preserve"> году, </w:t>
      </w:r>
      <w:r>
        <w:rPr>
          <w:sz w:val="28"/>
          <w:szCs w:val="28"/>
        </w:rPr>
        <w:br/>
      </w:r>
      <w:r w:rsidRPr="00F145FF">
        <w:rPr>
          <w:sz w:val="28"/>
          <w:szCs w:val="28"/>
        </w:rPr>
        <w:t>в связи</w:t>
      </w:r>
      <w:r>
        <w:rPr>
          <w:sz w:val="28"/>
          <w:szCs w:val="28"/>
        </w:rPr>
        <w:t xml:space="preserve"> </w:t>
      </w:r>
      <w:r w:rsidRPr="00F145FF">
        <w:rPr>
          <w:sz w:val="28"/>
          <w:szCs w:val="28"/>
        </w:rPr>
        <w:t>с</w:t>
      </w:r>
      <w:r>
        <w:rPr>
          <w:sz w:val="28"/>
          <w:szCs w:val="28"/>
        </w:rPr>
        <w:t xml:space="preserve"> выполнением работ и оказанием услуг по подготовке и</w:t>
      </w:r>
      <w:r w:rsidRPr="00F145FF">
        <w:rPr>
          <w:sz w:val="28"/>
          <w:szCs w:val="28"/>
        </w:rPr>
        <w:t xml:space="preserve"> проведению Санкт-Петербургского</w:t>
      </w:r>
      <w:r>
        <w:rPr>
          <w:sz w:val="28"/>
          <w:szCs w:val="28"/>
        </w:rPr>
        <w:t xml:space="preserve"> </w:t>
      </w:r>
      <w:r w:rsidRPr="00F145FF">
        <w:rPr>
          <w:sz w:val="28"/>
          <w:szCs w:val="28"/>
        </w:rPr>
        <w:t>Международного форума труда</w:t>
      </w:r>
    </w:p>
    <w:p w:rsidR="00551AFC" w:rsidRPr="00F145FF" w:rsidRDefault="00551AFC" w:rsidP="00551AFC">
      <w:pPr>
        <w:jc w:val="center"/>
        <w:rPr>
          <w:sz w:val="28"/>
          <w:szCs w:val="28"/>
        </w:rPr>
      </w:pPr>
    </w:p>
    <w:p w:rsidR="00551AFC" w:rsidRPr="00F145FF" w:rsidRDefault="00551AFC" w:rsidP="00551AFC">
      <w:pPr>
        <w:ind w:firstLine="708"/>
        <w:jc w:val="both"/>
        <w:rPr>
          <w:sz w:val="28"/>
          <w:szCs w:val="28"/>
        </w:rPr>
      </w:pPr>
      <w:r w:rsidRPr="00F145FF">
        <w:rPr>
          <w:sz w:val="28"/>
          <w:szCs w:val="28"/>
        </w:rPr>
        <w:t>1. Настоящий порядок разработан Комитетом по труду и занятости</w:t>
      </w:r>
      <w:r>
        <w:rPr>
          <w:sz w:val="28"/>
          <w:szCs w:val="28"/>
        </w:rPr>
        <w:t xml:space="preserve"> </w:t>
      </w:r>
      <w:r w:rsidRPr="00F145FF">
        <w:rPr>
          <w:sz w:val="28"/>
          <w:szCs w:val="28"/>
        </w:rPr>
        <w:t>населения Санкт-Петербурга (далее - Комитет) в целях реализации</w:t>
      </w:r>
      <w:r>
        <w:rPr>
          <w:sz w:val="28"/>
          <w:szCs w:val="28"/>
        </w:rPr>
        <w:t xml:space="preserve"> </w:t>
      </w:r>
      <w:r w:rsidRPr="00F145FF">
        <w:rPr>
          <w:sz w:val="28"/>
          <w:szCs w:val="28"/>
        </w:rPr>
        <w:t xml:space="preserve">постановления Правительства Санкт-Петербурга от </w:t>
      </w:r>
      <w:r>
        <w:rPr>
          <w:sz w:val="28"/>
          <w:szCs w:val="28"/>
        </w:rPr>
        <w:t>_</w:t>
      </w:r>
      <w:proofErr w:type="gramStart"/>
      <w:r>
        <w:rPr>
          <w:sz w:val="28"/>
          <w:szCs w:val="28"/>
        </w:rPr>
        <w:t>_._</w:t>
      </w:r>
      <w:proofErr w:type="gramEnd"/>
      <w:r>
        <w:rPr>
          <w:sz w:val="28"/>
          <w:szCs w:val="28"/>
        </w:rPr>
        <w:t>__</w:t>
      </w:r>
      <w:r w:rsidRPr="00F145FF">
        <w:rPr>
          <w:sz w:val="28"/>
          <w:szCs w:val="28"/>
        </w:rPr>
        <w:t>.20</w:t>
      </w:r>
      <w:r w:rsidR="00495FFB">
        <w:rPr>
          <w:sz w:val="28"/>
          <w:szCs w:val="28"/>
        </w:rPr>
        <w:t>20</w:t>
      </w:r>
      <w:r w:rsidRPr="00F145FF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___ </w:t>
      </w:r>
      <w:r>
        <w:rPr>
          <w:sz w:val="28"/>
          <w:szCs w:val="28"/>
        </w:rPr>
        <w:br/>
      </w:r>
      <w:r w:rsidRPr="00F145FF">
        <w:rPr>
          <w:sz w:val="28"/>
          <w:szCs w:val="28"/>
        </w:rPr>
        <w:t>«Об утвержде</w:t>
      </w:r>
      <w:r w:rsidR="00495FFB">
        <w:rPr>
          <w:sz w:val="28"/>
          <w:szCs w:val="28"/>
        </w:rPr>
        <w:t>нии порядка предоставления в 2020</w:t>
      </w:r>
      <w:r w:rsidRPr="00F145FF">
        <w:rPr>
          <w:sz w:val="28"/>
          <w:szCs w:val="28"/>
        </w:rPr>
        <w:t xml:space="preserve"> году субсидии социально</w:t>
      </w:r>
      <w:r>
        <w:rPr>
          <w:sz w:val="28"/>
          <w:szCs w:val="28"/>
        </w:rPr>
        <w:t xml:space="preserve"> </w:t>
      </w:r>
      <w:r w:rsidRPr="00F145FF">
        <w:rPr>
          <w:sz w:val="28"/>
          <w:szCs w:val="28"/>
        </w:rPr>
        <w:t>ориентированной некоммерческой организации на проведение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F145FF">
        <w:rPr>
          <w:sz w:val="28"/>
          <w:szCs w:val="28"/>
        </w:rPr>
        <w:t xml:space="preserve">Санкт-Петербургского Международного форума труда» </w:t>
      </w:r>
      <w:r w:rsidR="002A40B3">
        <w:rPr>
          <w:sz w:val="28"/>
          <w:szCs w:val="28"/>
        </w:rPr>
        <w:br/>
      </w:r>
      <w:r w:rsidRPr="00F145FF">
        <w:rPr>
          <w:sz w:val="28"/>
          <w:szCs w:val="28"/>
        </w:rPr>
        <w:t>(далее</w:t>
      </w:r>
      <w:r>
        <w:rPr>
          <w:sz w:val="28"/>
          <w:szCs w:val="28"/>
        </w:rPr>
        <w:t xml:space="preserve"> </w:t>
      </w:r>
      <w:r w:rsidRPr="00F145FF">
        <w:rPr>
          <w:sz w:val="28"/>
          <w:szCs w:val="28"/>
        </w:rPr>
        <w:t>Постановление).</w:t>
      </w:r>
    </w:p>
    <w:p w:rsidR="00551AFC" w:rsidRPr="00F145FF" w:rsidRDefault="00551AFC" w:rsidP="00551AFC">
      <w:pPr>
        <w:ind w:firstLine="708"/>
        <w:jc w:val="both"/>
        <w:rPr>
          <w:sz w:val="28"/>
          <w:szCs w:val="28"/>
        </w:rPr>
      </w:pPr>
      <w:r w:rsidRPr="00F145FF">
        <w:rPr>
          <w:sz w:val="28"/>
          <w:szCs w:val="28"/>
        </w:rPr>
        <w:t>2. Порядок устанавливает:</w:t>
      </w:r>
    </w:p>
    <w:p w:rsidR="00551AFC" w:rsidRPr="00F145FF" w:rsidRDefault="00551AFC" w:rsidP="00551AFC">
      <w:pPr>
        <w:ind w:firstLine="708"/>
        <w:jc w:val="both"/>
        <w:rPr>
          <w:sz w:val="28"/>
          <w:szCs w:val="28"/>
        </w:rPr>
      </w:pPr>
      <w:r w:rsidRPr="00F145FF">
        <w:rPr>
          <w:sz w:val="28"/>
          <w:szCs w:val="28"/>
        </w:rPr>
        <w:t>порядок принятия Комитетом решения о предоставлении субсидии;</w:t>
      </w:r>
    </w:p>
    <w:p w:rsidR="00551AFC" w:rsidRPr="00F145FF" w:rsidRDefault="00551AFC" w:rsidP="00551AFC">
      <w:pPr>
        <w:ind w:firstLine="708"/>
        <w:jc w:val="both"/>
        <w:rPr>
          <w:sz w:val="28"/>
          <w:szCs w:val="28"/>
        </w:rPr>
      </w:pPr>
      <w:r w:rsidRPr="00F145FF">
        <w:rPr>
          <w:sz w:val="28"/>
          <w:szCs w:val="28"/>
        </w:rPr>
        <w:t>форму заявки на участие в конкурсном отборе на предоставление</w:t>
      </w:r>
      <w:r>
        <w:rPr>
          <w:sz w:val="28"/>
          <w:szCs w:val="28"/>
        </w:rPr>
        <w:t xml:space="preserve"> </w:t>
      </w:r>
      <w:r w:rsidRPr="00F145FF">
        <w:rPr>
          <w:sz w:val="28"/>
          <w:szCs w:val="28"/>
        </w:rPr>
        <w:t>субсидии;</w:t>
      </w:r>
    </w:p>
    <w:p w:rsidR="00551AFC" w:rsidRDefault="00551AFC" w:rsidP="00551AFC">
      <w:pPr>
        <w:ind w:firstLine="708"/>
        <w:jc w:val="both"/>
        <w:rPr>
          <w:sz w:val="28"/>
          <w:szCs w:val="28"/>
        </w:rPr>
      </w:pPr>
      <w:r w:rsidRPr="001757A3">
        <w:rPr>
          <w:sz w:val="28"/>
          <w:szCs w:val="28"/>
        </w:rPr>
        <w:t>перечень документов для получения субсидии, представляемых претендентами на получение субсидии, а также при необходимости требования к указанным документам;</w:t>
      </w:r>
    </w:p>
    <w:p w:rsidR="00551AFC" w:rsidRPr="00F145FF" w:rsidRDefault="00551AFC" w:rsidP="00551AFC">
      <w:pPr>
        <w:ind w:firstLine="708"/>
        <w:jc w:val="both"/>
        <w:rPr>
          <w:sz w:val="28"/>
          <w:szCs w:val="28"/>
        </w:rPr>
      </w:pPr>
      <w:r w:rsidRPr="001757A3">
        <w:rPr>
          <w:sz w:val="28"/>
          <w:szCs w:val="28"/>
        </w:rPr>
        <w:t xml:space="preserve">перечень и формы документов, подтверждающих фактически произведенные затраты получателем субсидии, а также сроки </w:t>
      </w:r>
      <w:r>
        <w:rPr>
          <w:sz w:val="28"/>
          <w:szCs w:val="28"/>
        </w:rPr>
        <w:br/>
      </w:r>
      <w:r w:rsidRPr="001757A3">
        <w:rPr>
          <w:sz w:val="28"/>
          <w:szCs w:val="28"/>
        </w:rPr>
        <w:t>их предоставления и требования к ним;</w:t>
      </w:r>
    </w:p>
    <w:p w:rsidR="00551AFC" w:rsidRPr="00F145FF" w:rsidRDefault="00551AFC" w:rsidP="00551AFC">
      <w:pPr>
        <w:ind w:firstLine="708"/>
        <w:jc w:val="both"/>
        <w:rPr>
          <w:sz w:val="28"/>
          <w:szCs w:val="28"/>
        </w:rPr>
      </w:pPr>
      <w:r w:rsidRPr="00F145FF">
        <w:rPr>
          <w:sz w:val="28"/>
          <w:szCs w:val="28"/>
        </w:rPr>
        <w:t>требования к разработке программы проведения Санкт-Петербургского</w:t>
      </w:r>
      <w:r>
        <w:rPr>
          <w:sz w:val="28"/>
          <w:szCs w:val="28"/>
        </w:rPr>
        <w:t xml:space="preserve"> </w:t>
      </w:r>
      <w:r w:rsidRPr="00F145FF">
        <w:rPr>
          <w:sz w:val="28"/>
          <w:szCs w:val="28"/>
        </w:rPr>
        <w:t>Международного форума труда</w:t>
      </w:r>
      <w:r w:rsidR="009B4352">
        <w:rPr>
          <w:sz w:val="28"/>
          <w:szCs w:val="28"/>
        </w:rPr>
        <w:t xml:space="preserve"> (далее- Форум)</w:t>
      </w:r>
      <w:r w:rsidRPr="00F145FF">
        <w:rPr>
          <w:sz w:val="28"/>
          <w:szCs w:val="28"/>
        </w:rPr>
        <w:t>;</w:t>
      </w:r>
    </w:p>
    <w:p w:rsidR="00551AFC" w:rsidRPr="00F145FF" w:rsidRDefault="00551AFC" w:rsidP="00551AFC">
      <w:pPr>
        <w:ind w:firstLine="708"/>
        <w:jc w:val="both"/>
        <w:rPr>
          <w:sz w:val="28"/>
          <w:szCs w:val="28"/>
        </w:rPr>
      </w:pPr>
      <w:r w:rsidRPr="00F145FF">
        <w:rPr>
          <w:sz w:val="28"/>
          <w:szCs w:val="28"/>
        </w:rPr>
        <w:t xml:space="preserve">требования к помещению для проведения </w:t>
      </w:r>
      <w:r w:rsidR="009B4352">
        <w:rPr>
          <w:sz w:val="28"/>
          <w:szCs w:val="28"/>
        </w:rPr>
        <w:t>Форума</w:t>
      </w:r>
      <w:r w:rsidRPr="00F145FF">
        <w:rPr>
          <w:sz w:val="28"/>
          <w:szCs w:val="28"/>
        </w:rPr>
        <w:t>;</w:t>
      </w:r>
    </w:p>
    <w:p w:rsidR="00551AFC" w:rsidRPr="00F145FF" w:rsidRDefault="00C6028F" w:rsidP="00551AFC">
      <w:pPr>
        <w:ind w:firstLine="708"/>
        <w:jc w:val="both"/>
        <w:rPr>
          <w:sz w:val="28"/>
          <w:szCs w:val="28"/>
        </w:rPr>
      </w:pPr>
      <w:hyperlink r:id="rId9" w:history="1">
        <w:r w:rsidR="00551AFC" w:rsidRPr="009B4352">
          <w:rPr>
            <w:sz w:val="28"/>
            <w:szCs w:val="28"/>
          </w:rPr>
          <w:t>поряд</w:t>
        </w:r>
      </w:hyperlink>
      <w:r w:rsidR="00551AFC" w:rsidRPr="001757A3">
        <w:rPr>
          <w:sz w:val="28"/>
          <w:szCs w:val="28"/>
        </w:rPr>
        <w:t xml:space="preserve">ок, сроки и формы представления отчетности о достижении </w:t>
      </w:r>
      <w:r w:rsidR="009B4352" w:rsidRPr="001757A3">
        <w:rPr>
          <w:sz w:val="28"/>
          <w:szCs w:val="28"/>
        </w:rPr>
        <w:t>показател</w:t>
      </w:r>
      <w:r w:rsidR="009B4352">
        <w:rPr>
          <w:sz w:val="28"/>
          <w:szCs w:val="28"/>
        </w:rPr>
        <w:t>я</w:t>
      </w:r>
      <w:r w:rsidR="009B4352" w:rsidRPr="001757A3">
        <w:rPr>
          <w:sz w:val="28"/>
          <w:szCs w:val="28"/>
        </w:rPr>
        <w:t xml:space="preserve"> </w:t>
      </w:r>
      <w:r w:rsidR="00551AFC" w:rsidRPr="001757A3">
        <w:rPr>
          <w:sz w:val="28"/>
          <w:szCs w:val="28"/>
        </w:rPr>
        <w:t xml:space="preserve">результативности предоставления субсидии и отчетности </w:t>
      </w:r>
      <w:r w:rsidR="00551AFC">
        <w:rPr>
          <w:sz w:val="28"/>
          <w:szCs w:val="28"/>
        </w:rPr>
        <w:br/>
      </w:r>
      <w:r w:rsidR="00551AFC" w:rsidRPr="001757A3">
        <w:rPr>
          <w:sz w:val="28"/>
          <w:szCs w:val="28"/>
        </w:rPr>
        <w:t xml:space="preserve">об осуществлении расходов, источником </w:t>
      </w:r>
      <w:r w:rsidR="00551AFC" w:rsidRPr="00E20211">
        <w:rPr>
          <w:sz w:val="28"/>
          <w:szCs w:val="28"/>
        </w:rPr>
        <w:t xml:space="preserve">финансового </w:t>
      </w:r>
      <w:r w:rsidR="00551AFC">
        <w:rPr>
          <w:sz w:val="28"/>
          <w:szCs w:val="28"/>
        </w:rPr>
        <w:t>обеспечения</w:t>
      </w:r>
      <w:r w:rsidR="00551AFC" w:rsidRPr="001757A3">
        <w:rPr>
          <w:sz w:val="28"/>
          <w:szCs w:val="28"/>
        </w:rPr>
        <w:t xml:space="preserve"> которых является субсидия, а также срок проведения Комитетом обязательных проверок соблюдения получателем субсидии условий, целей </w:t>
      </w:r>
      <w:r w:rsidR="00551AFC" w:rsidRPr="001757A3">
        <w:rPr>
          <w:sz w:val="28"/>
          <w:szCs w:val="28"/>
        </w:rPr>
        <w:br/>
        <w:t>и порядка предоставления субсидии</w:t>
      </w:r>
      <w:r w:rsidR="00551AFC" w:rsidRPr="00F145FF">
        <w:rPr>
          <w:sz w:val="28"/>
          <w:szCs w:val="28"/>
        </w:rPr>
        <w:t>.</w:t>
      </w:r>
    </w:p>
    <w:p w:rsidR="00551AFC" w:rsidRPr="00F145FF" w:rsidRDefault="00551AFC" w:rsidP="00551AFC">
      <w:pPr>
        <w:ind w:firstLine="708"/>
        <w:jc w:val="both"/>
        <w:rPr>
          <w:sz w:val="28"/>
          <w:szCs w:val="28"/>
        </w:rPr>
      </w:pPr>
      <w:r w:rsidRPr="00F145FF">
        <w:rPr>
          <w:sz w:val="28"/>
          <w:szCs w:val="28"/>
        </w:rPr>
        <w:t xml:space="preserve">3. Для получения субсидии юридические лица </w:t>
      </w:r>
      <w:r>
        <w:rPr>
          <w:sz w:val="28"/>
          <w:szCs w:val="28"/>
        </w:rPr>
        <w:t>–</w:t>
      </w:r>
      <w:r w:rsidRPr="00F145FF">
        <w:rPr>
          <w:sz w:val="28"/>
          <w:szCs w:val="28"/>
        </w:rPr>
        <w:t xml:space="preserve"> социально</w:t>
      </w:r>
      <w:r>
        <w:rPr>
          <w:sz w:val="28"/>
          <w:szCs w:val="28"/>
        </w:rPr>
        <w:t xml:space="preserve"> </w:t>
      </w:r>
      <w:r w:rsidRPr="00F145FF">
        <w:rPr>
          <w:sz w:val="28"/>
          <w:szCs w:val="28"/>
        </w:rPr>
        <w:t>ориентированные некоммерческие организации (далее - претенденты)</w:t>
      </w:r>
      <w:r>
        <w:rPr>
          <w:sz w:val="28"/>
          <w:szCs w:val="28"/>
        </w:rPr>
        <w:t xml:space="preserve"> </w:t>
      </w:r>
      <w:r w:rsidRPr="00F145FF">
        <w:rPr>
          <w:sz w:val="28"/>
          <w:szCs w:val="28"/>
        </w:rPr>
        <w:t>представляют в Комитет заявку на предоставление субсидии по форме</w:t>
      </w:r>
      <w:r>
        <w:rPr>
          <w:sz w:val="28"/>
          <w:szCs w:val="28"/>
        </w:rPr>
        <w:t xml:space="preserve"> </w:t>
      </w:r>
      <w:r w:rsidRPr="00F145FF">
        <w:rPr>
          <w:sz w:val="28"/>
          <w:szCs w:val="28"/>
        </w:rPr>
        <w:t>согласно приложению 1 к Порядку (далее - заявка), к которой прилагаются</w:t>
      </w:r>
      <w:r>
        <w:rPr>
          <w:sz w:val="28"/>
          <w:szCs w:val="28"/>
        </w:rPr>
        <w:t xml:space="preserve"> </w:t>
      </w:r>
      <w:r w:rsidRPr="00F145FF">
        <w:rPr>
          <w:sz w:val="28"/>
          <w:szCs w:val="28"/>
        </w:rPr>
        <w:t>следующие документы:</w:t>
      </w:r>
    </w:p>
    <w:p w:rsidR="00551AFC" w:rsidRPr="001757A3" w:rsidRDefault="00551AFC" w:rsidP="00AA55F3">
      <w:pPr>
        <w:ind w:firstLine="708"/>
        <w:jc w:val="both"/>
        <w:rPr>
          <w:sz w:val="28"/>
          <w:szCs w:val="28"/>
        </w:rPr>
      </w:pPr>
      <w:r w:rsidRPr="00F145FF">
        <w:rPr>
          <w:sz w:val="28"/>
          <w:szCs w:val="28"/>
        </w:rPr>
        <w:t xml:space="preserve">программа проведения </w:t>
      </w:r>
      <w:r w:rsidR="009B4352">
        <w:rPr>
          <w:sz w:val="28"/>
          <w:szCs w:val="28"/>
        </w:rPr>
        <w:t>Ф</w:t>
      </w:r>
      <w:r w:rsidRPr="00F145FF">
        <w:rPr>
          <w:sz w:val="28"/>
          <w:szCs w:val="28"/>
        </w:rPr>
        <w:t>орума</w:t>
      </w:r>
      <w:r>
        <w:rPr>
          <w:sz w:val="28"/>
          <w:szCs w:val="28"/>
        </w:rPr>
        <w:t xml:space="preserve"> </w:t>
      </w:r>
      <w:r w:rsidRPr="00F145FF">
        <w:rPr>
          <w:sz w:val="28"/>
          <w:szCs w:val="28"/>
        </w:rPr>
        <w:t>с указанием количества, наименований, даты и времени</w:t>
      </w:r>
      <w:r>
        <w:rPr>
          <w:sz w:val="28"/>
          <w:szCs w:val="28"/>
        </w:rPr>
        <w:t xml:space="preserve"> </w:t>
      </w:r>
      <w:r w:rsidRPr="001757A3">
        <w:rPr>
          <w:sz w:val="28"/>
          <w:szCs w:val="28"/>
        </w:rPr>
        <w:t xml:space="preserve">проведения пленарных, секционных и иных заседаний </w:t>
      </w:r>
      <w:r w:rsidRPr="001757A3">
        <w:rPr>
          <w:sz w:val="28"/>
          <w:szCs w:val="28"/>
        </w:rPr>
        <w:lastRenderedPageBreak/>
        <w:t>мероприятия, а также</w:t>
      </w:r>
      <w:r>
        <w:rPr>
          <w:sz w:val="28"/>
          <w:szCs w:val="28"/>
        </w:rPr>
        <w:t xml:space="preserve"> </w:t>
      </w:r>
      <w:r w:rsidRPr="001757A3">
        <w:rPr>
          <w:sz w:val="28"/>
          <w:szCs w:val="28"/>
        </w:rPr>
        <w:t xml:space="preserve">иных мероприятий Форума, составленная </w:t>
      </w:r>
      <w:r w:rsidR="002A40B3">
        <w:rPr>
          <w:sz w:val="28"/>
          <w:szCs w:val="28"/>
        </w:rPr>
        <w:br/>
      </w:r>
      <w:r w:rsidRPr="001757A3">
        <w:rPr>
          <w:sz w:val="28"/>
          <w:szCs w:val="28"/>
        </w:rPr>
        <w:t>в соответствии с требованиями</w:t>
      </w:r>
      <w:r>
        <w:rPr>
          <w:sz w:val="28"/>
          <w:szCs w:val="28"/>
        </w:rPr>
        <w:t xml:space="preserve"> </w:t>
      </w:r>
      <w:r w:rsidRPr="001757A3">
        <w:rPr>
          <w:sz w:val="28"/>
          <w:szCs w:val="28"/>
        </w:rPr>
        <w:t>согласно приложению 2 к Порядку;</w:t>
      </w:r>
    </w:p>
    <w:p w:rsidR="00551AFC" w:rsidRPr="00D77A09" w:rsidRDefault="00551AFC" w:rsidP="00551AFC">
      <w:pPr>
        <w:ind w:firstLine="708"/>
        <w:jc w:val="both"/>
        <w:rPr>
          <w:sz w:val="28"/>
          <w:szCs w:val="28"/>
        </w:rPr>
      </w:pPr>
      <w:r w:rsidRPr="00D77A09">
        <w:rPr>
          <w:sz w:val="28"/>
          <w:szCs w:val="28"/>
        </w:rPr>
        <w:t xml:space="preserve">финансово-экономическое обоснование затрат, </w:t>
      </w:r>
      <w:r w:rsidRPr="00AA55F3">
        <w:rPr>
          <w:sz w:val="28"/>
          <w:szCs w:val="28"/>
        </w:rPr>
        <w:t>возникших</w:t>
      </w:r>
      <w:r w:rsidRPr="00D77A09">
        <w:rPr>
          <w:sz w:val="28"/>
          <w:szCs w:val="28"/>
        </w:rPr>
        <w:t xml:space="preserve"> в 20</w:t>
      </w:r>
      <w:r w:rsidR="00495FFB">
        <w:rPr>
          <w:sz w:val="28"/>
          <w:szCs w:val="28"/>
        </w:rPr>
        <w:t>20</w:t>
      </w:r>
      <w:r w:rsidRPr="00D77A09">
        <w:rPr>
          <w:sz w:val="28"/>
          <w:szCs w:val="28"/>
        </w:rPr>
        <w:t xml:space="preserve"> году, в связи с осуществлением на территории Санкт-Петербурга деятельности </w:t>
      </w:r>
      <w:r w:rsidRPr="00D77A09">
        <w:rPr>
          <w:sz w:val="28"/>
          <w:szCs w:val="28"/>
        </w:rPr>
        <w:br/>
        <w:t xml:space="preserve">по подготовке и проведению Форума с приложением сметы расходов </w:t>
      </w:r>
      <w:r w:rsidRPr="00D77A09">
        <w:rPr>
          <w:sz w:val="28"/>
          <w:szCs w:val="28"/>
        </w:rPr>
        <w:br/>
        <w:t xml:space="preserve">на финансирование мероприятий Форума с обоснованием и расшифровкой статей расходов, подписанной руководителем (уполномоченным лицом) </w:t>
      </w:r>
      <w:r w:rsidRPr="00D77A09">
        <w:rPr>
          <w:sz w:val="28"/>
          <w:szCs w:val="28"/>
        </w:rPr>
        <w:br/>
        <w:t xml:space="preserve">и главным бухгалтером претендента на получение субсидии по форме, </w:t>
      </w:r>
      <w:r w:rsidRPr="00D77A09">
        <w:rPr>
          <w:sz w:val="28"/>
          <w:szCs w:val="28"/>
        </w:rPr>
        <w:br/>
        <w:t>в соответствии с приложением 3 к Порядку;</w:t>
      </w:r>
    </w:p>
    <w:p w:rsidR="00551AFC" w:rsidRPr="001757A3" w:rsidRDefault="00551AFC" w:rsidP="00551AFC">
      <w:pPr>
        <w:ind w:firstLine="708"/>
        <w:jc w:val="both"/>
        <w:rPr>
          <w:sz w:val="28"/>
          <w:szCs w:val="28"/>
        </w:rPr>
      </w:pPr>
      <w:r w:rsidRPr="00D77A09">
        <w:rPr>
          <w:sz w:val="28"/>
          <w:szCs w:val="28"/>
        </w:rPr>
        <w:t xml:space="preserve">копии документов, подтверждающих права претендента </w:t>
      </w:r>
      <w:r w:rsidRPr="00D77A09">
        <w:rPr>
          <w:sz w:val="28"/>
          <w:szCs w:val="28"/>
        </w:rPr>
        <w:br/>
        <w:t xml:space="preserve">на использование помещения, предназначенного для проведения Форума, соответствующего требованиям, указанным в приложении 4 к Порядку (копии документов, подтверждающих наличие у претендента на праве собственности или ином имущественном праве помещения (при предоставлении договора аренды (субаренды), </w:t>
      </w:r>
      <w:r w:rsidR="009B4352">
        <w:rPr>
          <w:sz w:val="28"/>
          <w:szCs w:val="28"/>
        </w:rPr>
        <w:t xml:space="preserve">также представляются </w:t>
      </w:r>
      <w:r w:rsidRPr="00D77A09">
        <w:rPr>
          <w:sz w:val="28"/>
          <w:szCs w:val="28"/>
        </w:rPr>
        <w:t>копии документов, подтверждающих право арендодателя на сдачу площадей в аренду (субаренду) и копию свидетельства о праве собственности);</w:t>
      </w:r>
    </w:p>
    <w:p w:rsidR="00551AFC" w:rsidRPr="001757A3" w:rsidRDefault="00551AFC" w:rsidP="00551AFC">
      <w:pPr>
        <w:ind w:firstLine="708"/>
        <w:jc w:val="both"/>
        <w:rPr>
          <w:sz w:val="28"/>
          <w:szCs w:val="28"/>
        </w:rPr>
      </w:pPr>
      <w:r w:rsidRPr="001757A3">
        <w:rPr>
          <w:sz w:val="28"/>
          <w:szCs w:val="28"/>
        </w:rPr>
        <w:t>информация о предполагаемой численности и составе участников</w:t>
      </w:r>
      <w:r>
        <w:rPr>
          <w:sz w:val="28"/>
          <w:szCs w:val="28"/>
        </w:rPr>
        <w:t xml:space="preserve"> </w:t>
      </w:r>
      <w:r w:rsidRPr="001757A3">
        <w:rPr>
          <w:sz w:val="28"/>
          <w:szCs w:val="28"/>
        </w:rPr>
        <w:t>Форума (с указанием численности зарубежных представителей) согласно</w:t>
      </w:r>
      <w:r>
        <w:rPr>
          <w:sz w:val="28"/>
          <w:szCs w:val="28"/>
        </w:rPr>
        <w:t xml:space="preserve"> </w:t>
      </w:r>
      <w:r w:rsidRPr="001757A3">
        <w:rPr>
          <w:sz w:val="28"/>
          <w:szCs w:val="28"/>
        </w:rPr>
        <w:t>приложению 5 к Порядку;</w:t>
      </w:r>
    </w:p>
    <w:p w:rsidR="00551AFC" w:rsidRPr="001757A3" w:rsidRDefault="00551AFC" w:rsidP="00551AFC">
      <w:pPr>
        <w:ind w:firstLine="708"/>
        <w:jc w:val="both"/>
        <w:rPr>
          <w:sz w:val="28"/>
          <w:szCs w:val="28"/>
        </w:rPr>
      </w:pPr>
      <w:r w:rsidRPr="001757A3">
        <w:rPr>
          <w:sz w:val="28"/>
          <w:szCs w:val="28"/>
        </w:rPr>
        <w:t>копии соглашений с организациями и (или) справок из обслуживающего</w:t>
      </w:r>
      <w:r>
        <w:rPr>
          <w:sz w:val="28"/>
          <w:szCs w:val="28"/>
        </w:rPr>
        <w:t xml:space="preserve"> </w:t>
      </w:r>
      <w:r w:rsidRPr="001757A3">
        <w:rPr>
          <w:sz w:val="28"/>
          <w:szCs w:val="28"/>
        </w:rPr>
        <w:t>банка об остатке денежных средств на расчетном счете (счетах),</w:t>
      </w:r>
      <w:r>
        <w:rPr>
          <w:sz w:val="28"/>
          <w:szCs w:val="28"/>
        </w:rPr>
        <w:t xml:space="preserve"> </w:t>
      </w:r>
      <w:r w:rsidRPr="001757A3">
        <w:rPr>
          <w:sz w:val="28"/>
          <w:szCs w:val="28"/>
        </w:rPr>
        <w:t>подтверждающих внебюджетное финансирование проведения мероприятий</w:t>
      </w:r>
      <w:r>
        <w:rPr>
          <w:sz w:val="28"/>
          <w:szCs w:val="28"/>
        </w:rPr>
        <w:t xml:space="preserve"> </w:t>
      </w:r>
      <w:r w:rsidRPr="001757A3">
        <w:rPr>
          <w:sz w:val="28"/>
          <w:szCs w:val="28"/>
        </w:rPr>
        <w:t>Форума;</w:t>
      </w:r>
    </w:p>
    <w:p w:rsidR="00551AFC" w:rsidRPr="001757A3" w:rsidRDefault="00551AFC" w:rsidP="00551AFC">
      <w:pPr>
        <w:ind w:firstLine="708"/>
        <w:jc w:val="both"/>
        <w:rPr>
          <w:sz w:val="28"/>
          <w:szCs w:val="28"/>
        </w:rPr>
      </w:pPr>
      <w:r w:rsidRPr="001757A3">
        <w:rPr>
          <w:sz w:val="28"/>
          <w:szCs w:val="28"/>
        </w:rPr>
        <w:t>копии договоров (соглашений), заключенных и исполненных участником</w:t>
      </w:r>
      <w:r>
        <w:rPr>
          <w:sz w:val="28"/>
          <w:szCs w:val="28"/>
        </w:rPr>
        <w:t xml:space="preserve"> </w:t>
      </w:r>
      <w:r w:rsidRPr="001757A3">
        <w:rPr>
          <w:sz w:val="28"/>
          <w:szCs w:val="28"/>
        </w:rPr>
        <w:t>конкурса за период с 01.01.201</w:t>
      </w:r>
      <w:r>
        <w:rPr>
          <w:sz w:val="28"/>
          <w:szCs w:val="28"/>
        </w:rPr>
        <w:t>7</w:t>
      </w:r>
      <w:r w:rsidRPr="001757A3">
        <w:rPr>
          <w:sz w:val="28"/>
          <w:szCs w:val="28"/>
        </w:rPr>
        <w:t xml:space="preserve"> по 31.12.201</w:t>
      </w:r>
      <w:r w:rsidR="002A40B3">
        <w:rPr>
          <w:sz w:val="28"/>
          <w:szCs w:val="28"/>
        </w:rPr>
        <w:t>9</w:t>
      </w:r>
      <w:r w:rsidRPr="001757A3">
        <w:rPr>
          <w:sz w:val="28"/>
          <w:szCs w:val="28"/>
        </w:rPr>
        <w:t xml:space="preserve"> на проведение форумов в сфере</w:t>
      </w:r>
      <w:r>
        <w:rPr>
          <w:sz w:val="28"/>
          <w:szCs w:val="28"/>
        </w:rPr>
        <w:t xml:space="preserve"> </w:t>
      </w:r>
      <w:r w:rsidRPr="001757A3">
        <w:rPr>
          <w:sz w:val="28"/>
          <w:szCs w:val="28"/>
        </w:rPr>
        <w:t>труда с численностью не менее 1000 человек (со всеми приложениями,</w:t>
      </w:r>
      <w:r>
        <w:rPr>
          <w:sz w:val="28"/>
          <w:szCs w:val="28"/>
        </w:rPr>
        <w:t xml:space="preserve"> </w:t>
      </w:r>
      <w:r w:rsidRPr="001757A3">
        <w:rPr>
          <w:sz w:val="28"/>
          <w:szCs w:val="28"/>
        </w:rPr>
        <w:t>являющимися неотъемлемой частью контракта, копиями актов,</w:t>
      </w:r>
      <w:r>
        <w:rPr>
          <w:sz w:val="28"/>
          <w:szCs w:val="28"/>
        </w:rPr>
        <w:t xml:space="preserve"> </w:t>
      </w:r>
      <w:r w:rsidRPr="001757A3">
        <w:rPr>
          <w:sz w:val="28"/>
          <w:szCs w:val="28"/>
        </w:rPr>
        <w:t>подтверждающих сдачу-приемку услуг;</w:t>
      </w:r>
    </w:p>
    <w:p w:rsidR="00551AFC" w:rsidRPr="001757A3" w:rsidRDefault="00551AFC" w:rsidP="00551AFC">
      <w:pPr>
        <w:ind w:firstLine="708"/>
        <w:jc w:val="both"/>
        <w:rPr>
          <w:sz w:val="28"/>
          <w:szCs w:val="28"/>
        </w:rPr>
      </w:pPr>
      <w:r w:rsidRPr="001757A3">
        <w:rPr>
          <w:sz w:val="28"/>
          <w:szCs w:val="28"/>
        </w:rPr>
        <w:t>копии публикаций в средствах массовой информации и скриншота</w:t>
      </w:r>
      <w:r>
        <w:rPr>
          <w:sz w:val="28"/>
          <w:szCs w:val="28"/>
        </w:rPr>
        <w:t xml:space="preserve"> </w:t>
      </w:r>
      <w:r w:rsidRPr="001757A3">
        <w:rPr>
          <w:sz w:val="28"/>
          <w:szCs w:val="28"/>
        </w:rPr>
        <w:t>информации, размещенной в информационно-телекоммуникационной сети</w:t>
      </w:r>
      <w:r>
        <w:rPr>
          <w:sz w:val="28"/>
          <w:szCs w:val="28"/>
        </w:rPr>
        <w:t xml:space="preserve"> </w:t>
      </w:r>
      <w:r w:rsidRPr="001757A3">
        <w:rPr>
          <w:sz w:val="28"/>
          <w:szCs w:val="28"/>
        </w:rPr>
        <w:t>«Интернет» по проведенным мероприятиям на форумах в сфере труда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1757A3">
        <w:rPr>
          <w:sz w:val="28"/>
          <w:szCs w:val="28"/>
        </w:rPr>
        <w:t>с численностью не менее 1000 человек, прошедших в период с 01.01.201</w:t>
      </w:r>
      <w:r>
        <w:rPr>
          <w:sz w:val="28"/>
          <w:szCs w:val="28"/>
        </w:rPr>
        <w:t xml:space="preserve">7 </w:t>
      </w:r>
      <w:r>
        <w:rPr>
          <w:sz w:val="28"/>
          <w:szCs w:val="28"/>
        </w:rPr>
        <w:br/>
      </w:r>
      <w:r w:rsidRPr="001757A3">
        <w:rPr>
          <w:sz w:val="28"/>
          <w:szCs w:val="28"/>
        </w:rPr>
        <w:t>по 31.12.201</w:t>
      </w:r>
      <w:r w:rsidR="002A40B3">
        <w:rPr>
          <w:sz w:val="28"/>
          <w:szCs w:val="28"/>
        </w:rPr>
        <w:t>9</w:t>
      </w:r>
      <w:r w:rsidRPr="001757A3">
        <w:rPr>
          <w:sz w:val="28"/>
          <w:szCs w:val="28"/>
        </w:rPr>
        <w:t>;</w:t>
      </w:r>
    </w:p>
    <w:p w:rsidR="00551AFC" w:rsidRPr="001757A3" w:rsidRDefault="00551AFC" w:rsidP="00551AFC">
      <w:pPr>
        <w:ind w:firstLine="708"/>
        <w:jc w:val="both"/>
        <w:rPr>
          <w:sz w:val="28"/>
          <w:szCs w:val="28"/>
        </w:rPr>
      </w:pPr>
      <w:r w:rsidRPr="001757A3">
        <w:rPr>
          <w:sz w:val="28"/>
          <w:szCs w:val="28"/>
        </w:rPr>
        <w:t>копия свидетельства о государственной регистрации юридического лица;</w:t>
      </w:r>
    </w:p>
    <w:p w:rsidR="00551AFC" w:rsidRPr="001757A3" w:rsidRDefault="00551AFC" w:rsidP="00551AFC">
      <w:pPr>
        <w:ind w:firstLine="708"/>
        <w:jc w:val="both"/>
        <w:rPr>
          <w:sz w:val="28"/>
          <w:szCs w:val="28"/>
        </w:rPr>
      </w:pPr>
      <w:r w:rsidRPr="001757A3">
        <w:rPr>
          <w:sz w:val="28"/>
          <w:szCs w:val="28"/>
        </w:rPr>
        <w:t>копия учредительных документов;</w:t>
      </w:r>
    </w:p>
    <w:p w:rsidR="00551AFC" w:rsidRPr="001757A3" w:rsidRDefault="00551AFC" w:rsidP="00551AFC">
      <w:pPr>
        <w:ind w:firstLine="708"/>
        <w:jc w:val="both"/>
        <w:rPr>
          <w:sz w:val="28"/>
          <w:szCs w:val="28"/>
        </w:rPr>
      </w:pPr>
      <w:r w:rsidRPr="001757A3">
        <w:rPr>
          <w:sz w:val="28"/>
          <w:szCs w:val="28"/>
        </w:rPr>
        <w:t>копия свидетельства о постановке на учет юридического лица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1757A3">
        <w:rPr>
          <w:sz w:val="28"/>
          <w:szCs w:val="28"/>
        </w:rPr>
        <w:t>в налоговом органе по месту нахождения на территории Российской</w:t>
      </w:r>
      <w:r>
        <w:rPr>
          <w:sz w:val="28"/>
          <w:szCs w:val="28"/>
        </w:rPr>
        <w:t xml:space="preserve"> </w:t>
      </w:r>
      <w:r w:rsidRPr="001757A3">
        <w:rPr>
          <w:sz w:val="28"/>
          <w:szCs w:val="28"/>
        </w:rPr>
        <w:t>Федерации;</w:t>
      </w:r>
    </w:p>
    <w:p w:rsidR="00551AFC" w:rsidRPr="001757A3" w:rsidRDefault="00551AFC" w:rsidP="00551AFC">
      <w:pPr>
        <w:ind w:firstLine="708"/>
        <w:jc w:val="both"/>
        <w:rPr>
          <w:sz w:val="28"/>
          <w:szCs w:val="28"/>
        </w:rPr>
      </w:pPr>
      <w:r w:rsidRPr="001757A3">
        <w:rPr>
          <w:sz w:val="28"/>
          <w:szCs w:val="28"/>
        </w:rPr>
        <w:t>копия протокола общего собрания учредителей организации или решение</w:t>
      </w:r>
      <w:r>
        <w:rPr>
          <w:sz w:val="28"/>
          <w:szCs w:val="28"/>
        </w:rPr>
        <w:t xml:space="preserve"> </w:t>
      </w:r>
      <w:r w:rsidRPr="001757A3">
        <w:rPr>
          <w:sz w:val="28"/>
          <w:szCs w:val="28"/>
        </w:rPr>
        <w:t>единственного учредителя об образовании исполнительного органа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1757A3">
        <w:rPr>
          <w:sz w:val="28"/>
          <w:szCs w:val="28"/>
        </w:rPr>
        <w:t>претендента;</w:t>
      </w:r>
    </w:p>
    <w:p w:rsidR="00551AFC" w:rsidRDefault="00551AFC" w:rsidP="00551AFC">
      <w:pPr>
        <w:ind w:firstLine="708"/>
        <w:jc w:val="both"/>
        <w:rPr>
          <w:sz w:val="28"/>
          <w:szCs w:val="28"/>
        </w:rPr>
      </w:pPr>
      <w:r w:rsidRPr="001757A3">
        <w:rPr>
          <w:sz w:val="28"/>
          <w:szCs w:val="28"/>
        </w:rPr>
        <w:t xml:space="preserve">копия документа, подтверждающего назначение руководителя </w:t>
      </w:r>
      <w:r>
        <w:rPr>
          <w:sz w:val="28"/>
          <w:szCs w:val="28"/>
        </w:rPr>
        <w:br/>
      </w:r>
      <w:r w:rsidRPr="001757A3">
        <w:rPr>
          <w:sz w:val="28"/>
          <w:szCs w:val="28"/>
        </w:rPr>
        <w:t>и главного</w:t>
      </w:r>
      <w:r>
        <w:rPr>
          <w:sz w:val="28"/>
          <w:szCs w:val="28"/>
        </w:rPr>
        <w:t xml:space="preserve"> </w:t>
      </w:r>
      <w:r w:rsidRPr="001757A3">
        <w:rPr>
          <w:sz w:val="28"/>
          <w:szCs w:val="28"/>
        </w:rPr>
        <w:t>бухгалтера претендента;</w:t>
      </w:r>
    </w:p>
    <w:p w:rsidR="003D4AD9" w:rsidRDefault="00551AFC" w:rsidP="003D4AD9">
      <w:pPr>
        <w:ind w:firstLine="708"/>
        <w:jc w:val="both"/>
        <w:rPr>
          <w:sz w:val="28"/>
          <w:szCs w:val="28"/>
        </w:rPr>
      </w:pPr>
      <w:r w:rsidRPr="00A65681">
        <w:rPr>
          <w:sz w:val="28"/>
          <w:szCs w:val="28"/>
        </w:rPr>
        <w:t>справка об отсутствии у претендента задолженности по налогам, сборам</w:t>
      </w:r>
      <w:r>
        <w:rPr>
          <w:sz w:val="28"/>
          <w:szCs w:val="28"/>
        </w:rPr>
        <w:t xml:space="preserve"> </w:t>
      </w:r>
      <w:r w:rsidRPr="00A65681">
        <w:rPr>
          <w:sz w:val="28"/>
          <w:szCs w:val="28"/>
        </w:rPr>
        <w:t>и иным обязательным платежам в бюджеты бюджетной системы Российской</w:t>
      </w:r>
      <w:r>
        <w:rPr>
          <w:sz w:val="28"/>
          <w:szCs w:val="28"/>
        </w:rPr>
        <w:t xml:space="preserve"> </w:t>
      </w:r>
      <w:r w:rsidRPr="00A65681">
        <w:rPr>
          <w:sz w:val="28"/>
          <w:szCs w:val="28"/>
        </w:rPr>
        <w:lastRenderedPageBreak/>
        <w:t>Федерации, срок исполнения по которым наступил</w:t>
      </w:r>
      <w:r>
        <w:rPr>
          <w:sz w:val="28"/>
          <w:szCs w:val="28"/>
        </w:rPr>
        <w:t xml:space="preserve"> </w:t>
      </w:r>
      <w:r w:rsidRPr="00A65681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br/>
      </w:r>
      <w:r w:rsidRPr="00A65681">
        <w:rPr>
          <w:sz w:val="28"/>
          <w:szCs w:val="28"/>
        </w:rPr>
        <w:t>с законодательством Российской Федерации, по форме, утвержденной приказом</w:t>
      </w:r>
      <w:r>
        <w:rPr>
          <w:sz w:val="28"/>
          <w:szCs w:val="28"/>
        </w:rPr>
        <w:t xml:space="preserve"> </w:t>
      </w:r>
      <w:r w:rsidRPr="00A65681">
        <w:rPr>
          <w:sz w:val="28"/>
          <w:szCs w:val="28"/>
        </w:rPr>
        <w:t>ФНС России от 20.01.2017 № ММВ-7-8/20@ «Об утверждении формы справки</w:t>
      </w:r>
      <w:r>
        <w:rPr>
          <w:sz w:val="28"/>
          <w:szCs w:val="28"/>
        </w:rPr>
        <w:t xml:space="preserve"> </w:t>
      </w:r>
      <w:r w:rsidRPr="00A65681">
        <w:rPr>
          <w:sz w:val="28"/>
          <w:szCs w:val="28"/>
        </w:rPr>
        <w:t>об исполнении налогоплательщиком (плательщиком сбора, плательщиком</w:t>
      </w:r>
      <w:r>
        <w:rPr>
          <w:sz w:val="28"/>
          <w:szCs w:val="28"/>
        </w:rPr>
        <w:t xml:space="preserve"> </w:t>
      </w:r>
      <w:r w:rsidRPr="00A65681">
        <w:rPr>
          <w:sz w:val="28"/>
          <w:szCs w:val="28"/>
        </w:rPr>
        <w:t>страховых взносов, налоговым агентом) обязанности</w:t>
      </w:r>
      <w:r>
        <w:rPr>
          <w:sz w:val="28"/>
          <w:szCs w:val="28"/>
        </w:rPr>
        <w:t xml:space="preserve"> </w:t>
      </w:r>
      <w:r w:rsidRPr="00A65681">
        <w:rPr>
          <w:sz w:val="28"/>
          <w:szCs w:val="28"/>
        </w:rPr>
        <w:t>по уплате налогов, сборов, страховых взносов, пеней, штрафов, процентов,</w:t>
      </w:r>
      <w:r>
        <w:rPr>
          <w:sz w:val="28"/>
          <w:szCs w:val="28"/>
        </w:rPr>
        <w:t xml:space="preserve"> </w:t>
      </w:r>
      <w:r w:rsidRPr="00A65681">
        <w:rPr>
          <w:sz w:val="28"/>
          <w:szCs w:val="28"/>
        </w:rPr>
        <w:t>порядка ее заполнения и формата ее представления в электронной форме»;</w:t>
      </w:r>
      <w:r w:rsidR="003D4AD9" w:rsidRPr="003D4AD9">
        <w:rPr>
          <w:sz w:val="28"/>
          <w:szCs w:val="28"/>
        </w:rPr>
        <w:t xml:space="preserve"> </w:t>
      </w:r>
      <w:r w:rsidR="003D4AD9" w:rsidRPr="00A65681">
        <w:rPr>
          <w:sz w:val="28"/>
          <w:szCs w:val="28"/>
        </w:rPr>
        <w:t xml:space="preserve">по состоянию </w:t>
      </w:r>
      <w:r w:rsidR="003D4AD9">
        <w:rPr>
          <w:sz w:val="28"/>
          <w:szCs w:val="28"/>
        </w:rPr>
        <w:t>на дату не ранее 30 календарных дней до дня подачи заявки;</w:t>
      </w:r>
    </w:p>
    <w:p w:rsidR="00551AFC" w:rsidRDefault="00551AFC" w:rsidP="00551AFC">
      <w:pPr>
        <w:ind w:firstLine="708"/>
        <w:jc w:val="both"/>
        <w:rPr>
          <w:sz w:val="28"/>
          <w:szCs w:val="28"/>
        </w:rPr>
      </w:pPr>
      <w:r w:rsidRPr="002A40B3">
        <w:rPr>
          <w:sz w:val="28"/>
          <w:szCs w:val="28"/>
          <w:highlight w:val="yellow"/>
        </w:rPr>
        <w:t xml:space="preserve">справка Санкт-Петербургского регионального отделения Фонда социального страхования Российской Федерации, о состоянии расчетов </w:t>
      </w:r>
      <w:r w:rsidRPr="002A40B3">
        <w:rPr>
          <w:sz w:val="28"/>
          <w:szCs w:val="28"/>
          <w:highlight w:val="yellow"/>
        </w:rPr>
        <w:br/>
        <w:t>по страховым взносам, пеням и штрафам на обязательное социальное страхование от несчастных случаев на производстве и профессиональных заболеваний, подтверждающая отсутствие недоимки по уплате страховых взносов, а также задолженности по уплате пеней и штрафов, содержащая сведения по состоянию на дату не ранее 30 календарных дней до дня подачи заявки;</w:t>
      </w:r>
    </w:p>
    <w:p w:rsidR="00551AFC" w:rsidRPr="00A65681" w:rsidRDefault="00551AFC" w:rsidP="00551AFC">
      <w:pPr>
        <w:ind w:firstLine="708"/>
        <w:jc w:val="both"/>
        <w:rPr>
          <w:sz w:val="28"/>
          <w:szCs w:val="28"/>
        </w:rPr>
      </w:pPr>
      <w:r w:rsidRPr="00551AFC">
        <w:rPr>
          <w:sz w:val="28"/>
          <w:szCs w:val="28"/>
        </w:rPr>
        <w:t xml:space="preserve">справка из обслуживающего банка об отсутствии неоплаченных расчетных документов, помещенных в картотеку по </w:t>
      </w:r>
      <w:proofErr w:type="spellStart"/>
      <w:r w:rsidRPr="00551AFC">
        <w:rPr>
          <w:sz w:val="28"/>
          <w:szCs w:val="28"/>
        </w:rPr>
        <w:t>внебалансовому</w:t>
      </w:r>
      <w:proofErr w:type="spellEnd"/>
      <w:r w:rsidRPr="00551AFC">
        <w:rPr>
          <w:sz w:val="28"/>
          <w:szCs w:val="28"/>
        </w:rPr>
        <w:t xml:space="preserve"> счету </w:t>
      </w:r>
      <w:r w:rsidR="003D4AD9">
        <w:rPr>
          <w:sz w:val="28"/>
          <w:szCs w:val="28"/>
        </w:rPr>
        <w:br/>
      </w:r>
      <w:r w:rsidRPr="00551AFC">
        <w:rPr>
          <w:sz w:val="28"/>
          <w:szCs w:val="28"/>
        </w:rPr>
        <w:t>№ 90902 «Расчетные документы, неоплаченные в срок», к расчетному счету (счетам) получателя субсидии, выданную не ранее чем за 30 календарных дней до даты подачи заявки;</w:t>
      </w:r>
    </w:p>
    <w:p w:rsidR="00551AFC" w:rsidRPr="00A65681" w:rsidRDefault="00551AFC" w:rsidP="00551AFC">
      <w:pPr>
        <w:ind w:firstLine="708"/>
        <w:jc w:val="both"/>
        <w:rPr>
          <w:sz w:val="28"/>
          <w:szCs w:val="28"/>
        </w:rPr>
      </w:pPr>
      <w:r w:rsidRPr="00A65681">
        <w:rPr>
          <w:sz w:val="28"/>
          <w:szCs w:val="28"/>
        </w:rPr>
        <w:t>информационное письмо претендента, включающее подтверждение:</w:t>
      </w:r>
    </w:p>
    <w:p w:rsidR="00551AFC" w:rsidRPr="00A65681" w:rsidRDefault="00551AFC" w:rsidP="00551AFC">
      <w:pPr>
        <w:ind w:firstLine="708"/>
        <w:jc w:val="both"/>
        <w:rPr>
          <w:sz w:val="28"/>
          <w:szCs w:val="28"/>
        </w:rPr>
      </w:pPr>
      <w:r w:rsidRPr="00A65681">
        <w:rPr>
          <w:sz w:val="28"/>
          <w:szCs w:val="28"/>
        </w:rPr>
        <w:t>отсутствия иных бюджетных ассигнований на цели, указанные в пункте</w:t>
      </w:r>
      <w:r>
        <w:rPr>
          <w:sz w:val="28"/>
          <w:szCs w:val="28"/>
        </w:rPr>
        <w:br/>
      </w:r>
      <w:r w:rsidRPr="00A65681">
        <w:rPr>
          <w:sz w:val="28"/>
          <w:szCs w:val="28"/>
        </w:rPr>
        <w:t xml:space="preserve">1.2 приложения к Постановлению </w:t>
      </w:r>
      <w:r w:rsidRPr="00F40674">
        <w:rPr>
          <w:sz w:val="28"/>
          <w:szCs w:val="28"/>
        </w:rPr>
        <w:t>на дату не ранее 30</w:t>
      </w:r>
      <w:r>
        <w:rPr>
          <w:sz w:val="28"/>
          <w:szCs w:val="28"/>
        </w:rPr>
        <w:t xml:space="preserve"> </w:t>
      </w:r>
      <w:r w:rsidRPr="00F40674">
        <w:rPr>
          <w:sz w:val="28"/>
          <w:szCs w:val="28"/>
        </w:rPr>
        <w:t xml:space="preserve">календарных дней </w:t>
      </w:r>
      <w:r>
        <w:rPr>
          <w:sz w:val="28"/>
          <w:szCs w:val="28"/>
        </w:rPr>
        <w:br/>
      </w:r>
      <w:r w:rsidRPr="00F40674">
        <w:rPr>
          <w:sz w:val="28"/>
          <w:szCs w:val="28"/>
        </w:rPr>
        <w:t>до дня подачи заявки</w:t>
      </w:r>
      <w:r w:rsidRPr="00A65681">
        <w:rPr>
          <w:sz w:val="28"/>
          <w:szCs w:val="28"/>
        </w:rPr>
        <w:t>;</w:t>
      </w:r>
    </w:p>
    <w:p w:rsidR="00551AFC" w:rsidRPr="00A65681" w:rsidRDefault="00551AFC" w:rsidP="00551AFC">
      <w:pPr>
        <w:ind w:firstLine="708"/>
        <w:jc w:val="both"/>
        <w:rPr>
          <w:sz w:val="28"/>
          <w:szCs w:val="28"/>
        </w:rPr>
      </w:pPr>
      <w:r w:rsidRPr="002A40B3">
        <w:rPr>
          <w:sz w:val="28"/>
          <w:szCs w:val="28"/>
          <w:highlight w:val="yellow"/>
        </w:rPr>
        <w:t>отсутствия нахождения в процессе реорганизации, ликвидации, банкротства и отсутствие ограничений на осуществление хозяйственной деятельности на дату не ранее 30 календарных дней до дня подачи заявки;</w:t>
      </w:r>
    </w:p>
    <w:p w:rsidR="00551AFC" w:rsidRPr="00A65681" w:rsidRDefault="00551AFC" w:rsidP="00551AFC">
      <w:pPr>
        <w:ind w:firstLine="708"/>
        <w:jc w:val="both"/>
        <w:rPr>
          <w:sz w:val="28"/>
          <w:szCs w:val="28"/>
        </w:rPr>
      </w:pPr>
      <w:r w:rsidRPr="00A65681">
        <w:rPr>
          <w:sz w:val="28"/>
          <w:szCs w:val="28"/>
        </w:rPr>
        <w:t>отсутствия информации о получателе субсидии в реестре</w:t>
      </w:r>
      <w:r>
        <w:rPr>
          <w:sz w:val="28"/>
          <w:szCs w:val="28"/>
        </w:rPr>
        <w:t xml:space="preserve"> </w:t>
      </w:r>
      <w:r w:rsidRPr="00A65681">
        <w:rPr>
          <w:sz w:val="28"/>
          <w:szCs w:val="28"/>
        </w:rPr>
        <w:t>недобросовестных поставщиков (подрядчиков, исполнителей), ведение</w:t>
      </w:r>
      <w:r>
        <w:rPr>
          <w:sz w:val="28"/>
          <w:szCs w:val="28"/>
        </w:rPr>
        <w:t xml:space="preserve"> </w:t>
      </w:r>
      <w:r w:rsidRPr="00A65681">
        <w:rPr>
          <w:sz w:val="28"/>
          <w:szCs w:val="28"/>
        </w:rPr>
        <w:t>которого осуществляется в соответствии с Федеральным законом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A65681">
        <w:rPr>
          <w:sz w:val="28"/>
          <w:szCs w:val="28"/>
        </w:rPr>
        <w:t>«О контрактной системе в сфере закупок товаров, работ, услуг для</w:t>
      </w:r>
      <w:r>
        <w:rPr>
          <w:sz w:val="28"/>
          <w:szCs w:val="28"/>
        </w:rPr>
        <w:t xml:space="preserve"> </w:t>
      </w:r>
      <w:r w:rsidRPr="00A65681">
        <w:rPr>
          <w:sz w:val="28"/>
          <w:szCs w:val="28"/>
        </w:rPr>
        <w:t xml:space="preserve">обеспечения государственных нужд» </w:t>
      </w:r>
      <w:r w:rsidRPr="00F40674">
        <w:rPr>
          <w:sz w:val="28"/>
          <w:szCs w:val="28"/>
        </w:rPr>
        <w:t>на дату не ранее 30</w:t>
      </w:r>
      <w:r>
        <w:rPr>
          <w:sz w:val="28"/>
          <w:szCs w:val="28"/>
        </w:rPr>
        <w:t xml:space="preserve"> </w:t>
      </w:r>
      <w:r w:rsidRPr="00F40674">
        <w:rPr>
          <w:sz w:val="28"/>
          <w:szCs w:val="28"/>
        </w:rPr>
        <w:t xml:space="preserve">календарных дней </w:t>
      </w:r>
      <w:r>
        <w:rPr>
          <w:sz w:val="28"/>
          <w:szCs w:val="28"/>
        </w:rPr>
        <w:br/>
      </w:r>
      <w:r w:rsidRPr="00F40674">
        <w:rPr>
          <w:sz w:val="28"/>
          <w:szCs w:val="28"/>
        </w:rPr>
        <w:t>до дня подачи заявки</w:t>
      </w:r>
      <w:r w:rsidRPr="00A65681">
        <w:rPr>
          <w:sz w:val="28"/>
          <w:szCs w:val="28"/>
        </w:rPr>
        <w:t>;</w:t>
      </w:r>
    </w:p>
    <w:p w:rsidR="00551AFC" w:rsidRPr="0037151E" w:rsidRDefault="00551AFC" w:rsidP="00551AFC">
      <w:pPr>
        <w:ind w:firstLine="708"/>
        <w:jc w:val="both"/>
        <w:rPr>
          <w:sz w:val="28"/>
          <w:szCs w:val="28"/>
        </w:rPr>
      </w:pPr>
      <w:r w:rsidRPr="00A65681">
        <w:rPr>
          <w:sz w:val="28"/>
          <w:szCs w:val="28"/>
        </w:rPr>
        <w:t>отсутствия у претендента нарушений бюджетного законодательства</w:t>
      </w:r>
      <w:r>
        <w:rPr>
          <w:sz w:val="28"/>
          <w:szCs w:val="28"/>
        </w:rPr>
        <w:t xml:space="preserve"> </w:t>
      </w:r>
      <w:r w:rsidRPr="00A65681">
        <w:rPr>
          <w:sz w:val="28"/>
          <w:szCs w:val="28"/>
        </w:rPr>
        <w:t>Российской Федерации, иных нормативных правовых актов, регулирующих</w:t>
      </w:r>
      <w:r>
        <w:rPr>
          <w:sz w:val="28"/>
          <w:szCs w:val="28"/>
        </w:rPr>
        <w:t xml:space="preserve"> </w:t>
      </w:r>
      <w:r w:rsidRPr="00A65681">
        <w:rPr>
          <w:sz w:val="28"/>
          <w:szCs w:val="28"/>
        </w:rPr>
        <w:t>бюджетные правоотношения, и договоров (соглашений), на основании</w:t>
      </w:r>
      <w:r>
        <w:rPr>
          <w:sz w:val="28"/>
          <w:szCs w:val="28"/>
        </w:rPr>
        <w:t xml:space="preserve"> </w:t>
      </w:r>
      <w:r w:rsidRPr="00A65681">
        <w:rPr>
          <w:sz w:val="28"/>
          <w:szCs w:val="28"/>
        </w:rPr>
        <w:t>которых предоставляются средства из бюджета бюджетной системы</w:t>
      </w:r>
      <w:r>
        <w:rPr>
          <w:sz w:val="28"/>
          <w:szCs w:val="28"/>
        </w:rPr>
        <w:t xml:space="preserve"> </w:t>
      </w:r>
      <w:r w:rsidRPr="00A65681">
        <w:rPr>
          <w:sz w:val="28"/>
          <w:szCs w:val="28"/>
        </w:rPr>
        <w:t>Российской Федерации при использовании денежных средств,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 xml:space="preserve">предоставляемых из бюджета Санкт-Петербурга </w:t>
      </w:r>
      <w:r w:rsidRPr="00F40674">
        <w:rPr>
          <w:sz w:val="28"/>
          <w:szCs w:val="28"/>
        </w:rPr>
        <w:t>на дату не ранее 30</w:t>
      </w:r>
      <w:r>
        <w:rPr>
          <w:sz w:val="28"/>
          <w:szCs w:val="28"/>
        </w:rPr>
        <w:t xml:space="preserve"> </w:t>
      </w:r>
      <w:r w:rsidRPr="00F40674">
        <w:rPr>
          <w:sz w:val="28"/>
          <w:szCs w:val="28"/>
        </w:rPr>
        <w:t>календарных дней до дня подачи заявки</w:t>
      </w:r>
      <w:r w:rsidRPr="0037151E">
        <w:rPr>
          <w:sz w:val="28"/>
          <w:szCs w:val="28"/>
        </w:rPr>
        <w:t>;</w:t>
      </w:r>
    </w:p>
    <w:p w:rsidR="00551AFC" w:rsidRPr="0037151E" w:rsidRDefault="00551AFC" w:rsidP="00551AFC">
      <w:pPr>
        <w:ind w:firstLine="708"/>
        <w:jc w:val="both"/>
        <w:rPr>
          <w:sz w:val="28"/>
          <w:szCs w:val="28"/>
        </w:rPr>
      </w:pPr>
      <w:r w:rsidRPr="0037151E">
        <w:rPr>
          <w:sz w:val="28"/>
          <w:szCs w:val="28"/>
        </w:rPr>
        <w:t>отсутствия у получателя субсидии просроченной задолженности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37151E">
        <w:rPr>
          <w:sz w:val="28"/>
          <w:szCs w:val="28"/>
        </w:rPr>
        <w:t>по возврату в бюджет Санкт-Петербурга субсидий, бюджетных инвестиций,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предоставленных в том числе в соответствии с иными правовыми актами,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37151E">
        <w:rPr>
          <w:sz w:val="28"/>
          <w:szCs w:val="28"/>
        </w:rPr>
        <w:t>и иной просроченной задолженности перед бюджетом Санкт-Петербурга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F40674">
        <w:rPr>
          <w:sz w:val="28"/>
          <w:szCs w:val="28"/>
        </w:rPr>
        <w:t>на дату не ранее 30</w:t>
      </w:r>
      <w:r>
        <w:rPr>
          <w:sz w:val="28"/>
          <w:szCs w:val="28"/>
        </w:rPr>
        <w:t xml:space="preserve"> </w:t>
      </w:r>
      <w:r w:rsidRPr="00F40674">
        <w:rPr>
          <w:sz w:val="28"/>
          <w:szCs w:val="28"/>
        </w:rPr>
        <w:t>календарных дней до дня подачи заявки</w:t>
      </w:r>
      <w:r w:rsidRPr="0037151E">
        <w:rPr>
          <w:sz w:val="28"/>
          <w:szCs w:val="28"/>
        </w:rPr>
        <w:t>;</w:t>
      </w:r>
    </w:p>
    <w:p w:rsidR="00551AFC" w:rsidRPr="0037151E" w:rsidRDefault="00551AFC" w:rsidP="00551AFC">
      <w:pPr>
        <w:ind w:firstLine="708"/>
        <w:jc w:val="both"/>
        <w:rPr>
          <w:sz w:val="28"/>
          <w:szCs w:val="28"/>
        </w:rPr>
      </w:pPr>
      <w:r w:rsidRPr="0037151E">
        <w:rPr>
          <w:sz w:val="28"/>
          <w:szCs w:val="28"/>
        </w:rPr>
        <w:lastRenderedPageBreak/>
        <w:t xml:space="preserve">согласие претендента на осуществление Комитетом </w:t>
      </w:r>
      <w:r w:rsidR="002A40B3">
        <w:rPr>
          <w:sz w:val="28"/>
          <w:szCs w:val="28"/>
        </w:rPr>
        <w:br/>
      </w:r>
      <w:r w:rsidRPr="0037151E">
        <w:rPr>
          <w:sz w:val="28"/>
          <w:szCs w:val="28"/>
        </w:rPr>
        <w:t>и Комитетом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 xml:space="preserve">государственного финансового контроля Санкт-Петербурга </w:t>
      </w:r>
      <w:r w:rsidR="002A40B3">
        <w:rPr>
          <w:sz w:val="28"/>
          <w:szCs w:val="28"/>
        </w:rPr>
        <w:br/>
      </w:r>
      <w:r w:rsidRPr="0037151E">
        <w:rPr>
          <w:sz w:val="28"/>
          <w:szCs w:val="28"/>
        </w:rPr>
        <w:t>(далее - КГФК)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обязательных проверок соблюдения организацией условий, целей и порядка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предоставления субсидии;</w:t>
      </w:r>
    </w:p>
    <w:p w:rsidR="00551AFC" w:rsidRPr="0037151E" w:rsidRDefault="00551AFC" w:rsidP="00551AFC">
      <w:pPr>
        <w:ind w:firstLine="708"/>
        <w:jc w:val="both"/>
        <w:rPr>
          <w:sz w:val="28"/>
          <w:szCs w:val="28"/>
        </w:rPr>
      </w:pPr>
      <w:r w:rsidRPr="0037151E">
        <w:rPr>
          <w:sz w:val="28"/>
          <w:szCs w:val="28"/>
        </w:rPr>
        <w:t>информации о налоговых льготах (при наличии);</w:t>
      </w:r>
    </w:p>
    <w:p w:rsidR="00551AFC" w:rsidRPr="0037151E" w:rsidRDefault="00551AFC" w:rsidP="00551AFC">
      <w:pPr>
        <w:ind w:firstLine="708"/>
        <w:jc w:val="both"/>
        <w:rPr>
          <w:sz w:val="28"/>
          <w:szCs w:val="28"/>
        </w:rPr>
      </w:pPr>
      <w:r w:rsidRPr="0037151E">
        <w:rPr>
          <w:sz w:val="28"/>
          <w:szCs w:val="28"/>
        </w:rPr>
        <w:t>информации о том, что получатель субсидии не является иностранным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юридическим лицом, а также российским юридическим лицом, в уставном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(складочном) капитале которого доля участия иностранных юридических лиц,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местом регистрации которых является государство или территория,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включённые в утверждаемый Министерством финансов Российской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Федерации перечень государств и территорий, предоставляющих льготный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налоговый режим налогообложения и (или) не предусматривающих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раскрытия и представления информации при проведении финансовых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операций (офшорные зоны) в отношении таких юридических лиц,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37151E">
        <w:rPr>
          <w:sz w:val="28"/>
          <w:szCs w:val="28"/>
        </w:rPr>
        <w:t>в совокупности превышает 50 процентов на первое число месяца,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предшествующего месяцу, в котором планируется заключение договора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37151E">
        <w:rPr>
          <w:sz w:val="28"/>
          <w:szCs w:val="28"/>
        </w:rPr>
        <w:t>о предоставлении субсидии.</w:t>
      </w:r>
    </w:p>
    <w:p w:rsidR="00551AFC" w:rsidRPr="0037151E" w:rsidRDefault="00551AFC" w:rsidP="00551AFC">
      <w:pPr>
        <w:ind w:firstLine="708"/>
        <w:jc w:val="both"/>
        <w:rPr>
          <w:sz w:val="28"/>
          <w:szCs w:val="28"/>
        </w:rPr>
      </w:pPr>
      <w:r w:rsidRPr="0037151E">
        <w:rPr>
          <w:sz w:val="28"/>
          <w:szCs w:val="28"/>
        </w:rPr>
        <w:t>В случае если документы представляются представителем претендента,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дополнительно представляется доверенность, подтверждающая полномочия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представителя или договор, в том числе договор между представителем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37151E">
        <w:rPr>
          <w:sz w:val="28"/>
          <w:szCs w:val="28"/>
        </w:rPr>
        <w:t>и представляемым, между представляемым и третьим лицом, либо решение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собрания, в котором содержатся соответствующие полномочия, если иное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37151E">
        <w:rPr>
          <w:sz w:val="28"/>
          <w:szCs w:val="28"/>
        </w:rPr>
        <w:t>не установлено законом или не противоречит существу отношений.</w:t>
      </w:r>
    </w:p>
    <w:p w:rsidR="00551AFC" w:rsidRPr="0037151E" w:rsidRDefault="00551AFC" w:rsidP="00551AFC">
      <w:pPr>
        <w:ind w:firstLine="708"/>
        <w:jc w:val="both"/>
        <w:rPr>
          <w:sz w:val="28"/>
          <w:szCs w:val="28"/>
        </w:rPr>
      </w:pPr>
      <w:r w:rsidRPr="0037151E">
        <w:rPr>
          <w:sz w:val="28"/>
          <w:szCs w:val="28"/>
        </w:rPr>
        <w:t>Копии документов должны быть удостоверены подписью руководителя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и печатью претендента (при наличии).</w:t>
      </w:r>
    </w:p>
    <w:p w:rsidR="00551AFC" w:rsidRPr="0037151E" w:rsidRDefault="00551AFC" w:rsidP="00551AFC">
      <w:pPr>
        <w:ind w:firstLine="708"/>
        <w:jc w:val="both"/>
        <w:rPr>
          <w:sz w:val="28"/>
          <w:szCs w:val="28"/>
        </w:rPr>
      </w:pPr>
      <w:r w:rsidRPr="0037151E">
        <w:rPr>
          <w:sz w:val="28"/>
          <w:szCs w:val="28"/>
        </w:rPr>
        <w:t>Все предоставленные документы должны быть читаемы, прошиты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37151E">
        <w:rPr>
          <w:sz w:val="28"/>
          <w:szCs w:val="28"/>
        </w:rPr>
        <w:t>в единый комплект и пронумерованы.</w:t>
      </w:r>
    </w:p>
    <w:p w:rsidR="00551AFC" w:rsidRPr="0037151E" w:rsidRDefault="00551AFC" w:rsidP="00551A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7151E">
        <w:rPr>
          <w:sz w:val="28"/>
          <w:szCs w:val="28"/>
        </w:rPr>
        <w:t>. Поступившие в Комитет заявки с приложениями передаются в отдел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развития человеческого капитала (далее - Отдел) по адресу:</w:t>
      </w:r>
    </w:p>
    <w:p w:rsidR="00551AFC" w:rsidRPr="0037151E" w:rsidRDefault="00551AFC" w:rsidP="00551AFC">
      <w:pPr>
        <w:ind w:firstLine="708"/>
        <w:jc w:val="both"/>
        <w:rPr>
          <w:sz w:val="28"/>
          <w:szCs w:val="28"/>
        </w:rPr>
      </w:pPr>
      <w:r w:rsidRPr="0037151E">
        <w:rPr>
          <w:sz w:val="28"/>
          <w:szCs w:val="28"/>
        </w:rPr>
        <w:t xml:space="preserve">Санкт-Петербург, ул. Галерная, д. 7, </w:t>
      </w:r>
      <w:proofErr w:type="spellStart"/>
      <w:r w:rsidRPr="0037151E">
        <w:rPr>
          <w:sz w:val="28"/>
          <w:szCs w:val="28"/>
        </w:rPr>
        <w:t>каб</w:t>
      </w:r>
      <w:proofErr w:type="spellEnd"/>
      <w:r w:rsidRPr="0037151E">
        <w:rPr>
          <w:sz w:val="28"/>
          <w:szCs w:val="28"/>
        </w:rPr>
        <w:t>. 65, где регистрируются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37151E">
        <w:rPr>
          <w:sz w:val="28"/>
          <w:szCs w:val="28"/>
        </w:rPr>
        <w:t>в Журнале регистрации заявок организаций на участие в конкурсном отборе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по форме согласно приложению 6 к Порядку.</w:t>
      </w:r>
    </w:p>
    <w:p w:rsidR="00551AFC" w:rsidRPr="0037151E" w:rsidRDefault="00551AFC" w:rsidP="00551AFC">
      <w:pPr>
        <w:ind w:firstLine="708"/>
        <w:jc w:val="both"/>
        <w:rPr>
          <w:sz w:val="28"/>
          <w:szCs w:val="28"/>
        </w:rPr>
      </w:pPr>
      <w:r w:rsidRPr="0037151E">
        <w:rPr>
          <w:sz w:val="28"/>
          <w:szCs w:val="28"/>
        </w:rPr>
        <w:t>При получении от претендента документов Отделом выдается расписка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о получении по форме согласно приложению 7 к Порядку.</w:t>
      </w:r>
    </w:p>
    <w:p w:rsidR="00551AFC" w:rsidRPr="0037151E" w:rsidRDefault="00551AFC" w:rsidP="00551AFC">
      <w:pPr>
        <w:ind w:firstLine="708"/>
        <w:jc w:val="both"/>
        <w:rPr>
          <w:sz w:val="28"/>
          <w:szCs w:val="28"/>
        </w:rPr>
      </w:pPr>
      <w:r w:rsidRPr="0037151E">
        <w:rPr>
          <w:sz w:val="28"/>
          <w:szCs w:val="28"/>
        </w:rPr>
        <w:t>Претендент вправе получить устную консультацию по вопросу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оформления и подачи заявки в порядке, предусмотренном регламентом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работы Комитета по приему представителей организаций, предприятий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37151E">
        <w:rPr>
          <w:sz w:val="28"/>
          <w:szCs w:val="28"/>
        </w:rPr>
        <w:t>и граждан (дни и часы приема указаны на официальном сайте Комитета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37151E">
        <w:rPr>
          <w:sz w:val="28"/>
          <w:szCs w:val="28"/>
        </w:rPr>
        <w:t>в информационно-телекоммуникационной сети «Интернет»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www</w:t>
      </w:r>
      <w:r w:rsidRPr="0037151E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rspb</w:t>
      </w:r>
      <w:proofErr w:type="spellEnd"/>
      <w:r w:rsidRPr="0037151E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.).</w:t>
      </w:r>
    </w:p>
    <w:p w:rsidR="00551AFC" w:rsidRPr="0037151E" w:rsidRDefault="00551AFC" w:rsidP="00551A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37151E">
        <w:rPr>
          <w:sz w:val="28"/>
          <w:szCs w:val="28"/>
        </w:rPr>
        <w:t>. Конкурсный отбор осуществляется в соответствии с пунктами 3.1-3.4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приложения к Постановлению.</w:t>
      </w:r>
    </w:p>
    <w:p w:rsidR="00551AFC" w:rsidRPr="0037151E" w:rsidRDefault="00551AFC" w:rsidP="00551A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37151E">
        <w:rPr>
          <w:sz w:val="28"/>
          <w:szCs w:val="28"/>
        </w:rPr>
        <w:t xml:space="preserve">. В течение </w:t>
      </w:r>
      <w:r>
        <w:rPr>
          <w:sz w:val="28"/>
          <w:szCs w:val="28"/>
        </w:rPr>
        <w:t>3</w:t>
      </w:r>
      <w:r w:rsidRPr="0037151E">
        <w:rPr>
          <w:sz w:val="28"/>
          <w:szCs w:val="28"/>
        </w:rPr>
        <w:t xml:space="preserve"> рабочих дней после издания распоряжения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37151E">
        <w:rPr>
          <w:sz w:val="28"/>
          <w:szCs w:val="28"/>
        </w:rPr>
        <w:t>о предоставлении субсидии Комитет направляет получателю субсидии проект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договора о предоставлении субсидии (далее - договор) в 2-х экземплярах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37151E">
        <w:rPr>
          <w:sz w:val="28"/>
          <w:szCs w:val="28"/>
        </w:rPr>
        <w:t>по адресу электронной почты, указанному в заявке, для подписания.</w:t>
      </w:r>
    </w:p>
    <w:p w:rsidR="00551AFC" w:rsidRPr="0037151E" w:rsidRDefault="00551AFC" w:rsidP="00551A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37151E">
        <w:rPr>
          <w:sz w:val="28"/>
          <w:szCs w:val="28"/>
        </w:rPr>
        <w:t>. Получатель субсидии в течение 5 рабочих дней со дня получения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проекта договора подписывает его и представляет в Комитет.</w:t>
      </w:r>
    </w:p>
    <w:p w:rsidR="00551AFC" w:rsidRPr="0037151E" w:rsidRDefault="00551AFC" w:rsidP="00551A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Pr="0037151E">
        <w:rPr>
          <w:sz w:val="28"/>
          <w:szCs w:val="28"/>
        </w:rPr>
        <w:t>. Комитет осуществляет регистрацию подписанного договора</w:t>
      </w:r>
      <w:r>
        <w:rPr>
          <w:sz w:val="28"/>
          <w:szCs w:val="28"/>
        </w:rPr>
        <w:t xml:space="preserve"> </w:t>
      </w:r>
      <w:r w:rsidR="003D4AD9">
        <w:rPr>
          <w:sz w:val="28"/>
          <w:szCs w:val="28"/>
        </w:rPr>
        <w:br/>
      </w:r>
      <w:r w:rsidRPr="0037151E">
        <w:rPr>
          <w:sz w:val="28"/>
          <w:szCs w:val="28"/>
        </w:rPr>
        <w:t>в день его поступления, подписывает и направляет один экземпляр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зарегистрированного договора получателю субсидии.</w:t>
      </w:r>
    </w:p>
    <w:p w:rsidR="00551AFC" w:rsidRPr="0037151E" w:rsidRDefault="00551AFC" w:rsidP="00551A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37151E">
        <w:rPr>
          <w:sz w:val="28"/>
          <w:szCs w:val="28"/>
        </w:rPr>
        <w:t>. В случае непредставления получателем субсидии в Комитет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 xml:space="preserve">подписанного договора, в срок, установленный пунктом </w:t>
      </w:r>
      <w:r>
        <w:rPr>
          <w:sz w:val="28"/>
          <w:szCs w:val="28"/>
        </w:rPr>
        <w:t>7</w:t>
      </w:r>
      <w:r w:rsidRPr="0037151E">
        <w:rPr>
          <w:sz w:val="28"/>
          <w:szCs w:val="28"/>
        </w:rPr>
        <w:t xml:space="preserve"> настоящего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Порядка, он лишается права на получение субсидии.</w:t>
      </w:r>
    </w:p>
    <w:p w:rsidR="00551AFC" w:rsidRPr="0037151E" w:rsidRDefault="00551AFC" w:rsidP="00551AFC">
      <w:pPr>
        <w:ind w:firstLine="708"/>
        <w:jc w:val="both"/>
        <w:rPr>
          <w:sz w:val="28"/>
          <w:szCs w:val="28"/>
        </w:rPr>
      </w:pPr>
      <w:r w:rsidRPr="0037151E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37151E">
        <w:rPr>
          <w:sz w:val="28"/>
          <w:szCs w:val="28"/>
        </w:rPr>
        <w:t>. Получатель субсидии в рамках представления отчетности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37151E">
        <w:rPr>
          <w:sz w:val="28"/>
          <w:szCs w:val="28"/>
        </w:rPr>
        <w:t>об использовании субсидии представляет в Комитет на бумажном носителе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37151E">
        <w:rPr>
          <w:sz w:val="28"/>
          <w:szCs w:val="28"/>
        </w:rPr>
        <w:t>и в электронном виде до 10 числа месяца, следующего за отчетным месяцем,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следующие отчеты и документы:</w:t>
      </w:r>
    </w:p>
    <w:p w:rsidR="00551AFC" w:rsidRPr="0037151E" w:rsidRDefault="00551AFC" w:rsidP="00551AFC">
      <w:pPr>
        <w:ind w:firstLine="708"/>
        <w:jc w:val="both"/>
        <w:rPr>
          <w:sz w:val="28"/>
          <w:szCs w:val="28"/>
        </w:rPr>
      </w:pPr>
      <w:r w:rsidRPr="0037151E">
        <w:rPr>
          <w:sz w:val="28"/>
          <w:szCs w:val="28"/>
        </w:rPr>
        <w:t>акт выполненных обязательств (промежуточный) по форме согласно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приложению 9 к настоящему Порядку.</w:t>
      </w:r>
    </w:p>
    <w:p w:rsidR="00551AFC" w:rsidRPr="0037151E" w:rsidRDefault="00551AFC" w:rsidP="00551AFC">
      <w:pPr>
        <w:ind w:firstLine="708"/>
        <w:jc w:val="both"/>
        <w:rPr>
          <w:sz w:val="28"/>
          <w:szCs w:val="28"/>
        </w:rPr>
      </w:pPr>
      <w:r w:rsidRPr="0037151E">
        <w:rPr>
          <w:sz w:val="28"/>
          <w:szCs w:val="28"/>
        </w:rPr>
        <w:t>финансовый отчет о фактическом расходовании средств субсидии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37151E">
        <w:rPr>
          <w:sz w:val="28"/>
          <w:szCs w:val="28"/>
        </w:rPr>
        <w:t>по форме согласно приложению 10 к настоящему Порядку</w:t>
      </w:r>
      <w:r w:rsidR="003D4AD9"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с приложением заверенных руководителем получателя субсидии первичных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учетных документов, подтверждающих произведенные расходы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37151E">
        <w:rPr>
          <w:sz w:val="28"/>
          <w:szCs w:val="28"/>
        </w:rPr>
        <w:t>на проведение Форума.</w:t>
      </w:r>
    </w:p>
    <w:p w:rsidR="00551AFC" w:rsidRPr="0037151E" w:rsidRDefault="00551AFC" w:rsidP="00551AFC">
      <w:pPr>
        <w:ind w:firstLine="708"/>
        <w:jc w:val="both"/>
        <w:rPr>
          <w:sz w:val="28"/>
          <w:szCs w:val="28"/>
        </w:rPr>
      </w:pPr>
      <w:r w:rsidRPr="0037151E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37151E">
        <w:rPr>
          <w:sz w:val="28"/>
          <w:szCs w:val="28"/>
        </w:rPr>
        <w:t>. Получатель субсидии в рамках представления отчетности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37151E">
        <w:rPr>
          <w:sz w:val="28"/>
          <w:szCs w:val="28"/>
        </w:rPr>
        <w:t>о достижении целевого показателя, а также итоговой отчетности об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использовании субсидии представляет в Комитет на бумажном носителе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37151E">
        <w:rPr>
          <w:sz w:val="28"/>
          <w:szCs w:val="28"/>
        </w:rPr>
        <w:t>и в элект</w:t>
      </w:r>
      <w:r w:rsidR="002A40B3">
        <w:rPr>
          <w:sz w:val="28"/>
          <w:szCs w:val="28"/>
        </w:rPr>
        <w:t>ронном виде не позднее 30.11.2020</w:t>
      </w:r>
      <w:r w:rsidRPr="0037151E">
        <w:rPr>
          <w:sz w:val="28"/>
          <w:szCs w:val="28"/>
        </w:rPr>
        <w:t xml:space="preserve"> следующие отчеты и документы:</w:t>
      </w:r>
    </w:p>
    <w:p w:rsidR="00551AFC" w:rsidRPr="0037151E" w:rsidRDefault="00551AFC" w:rsidP="00551AFC">
      <w:pPr>
        <w:ind w:firstLine="708"/>
        <w:jc w:val="both"/>
        <w:rPr>
          <w:sz w:val="28"/>
          <w:szCs w:val="28"/>
        </w:rPr>
      </w:pPr>
      <w:r w:rsidRPr="0037151E">
        <w:rPr>
          <w:sz w:val="28"/>
          <w:szCs w:val="28"/>
        </w:rPr>
        <w:t>информационно-аналитический отчет по форме согласно приложению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37151E">
        <w:rPr>
          <w:sz w:val="28"/>
          <w:szCs w:val="28"/>
        </w:rPr>
        <w:t>8 к настоящему Порядку,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акт выполненных обязательств по форме согласно приложению 11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к настоящему Порядку,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финансовый отчет о фактическом расходовании средств субсидии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 xml:space="preserve">по форме согласно приложению 10 </w:t>
      </w:r>
      <w:r>
        <w:rPr>
          <w:sz w:val="28"/>
          <w:szCs w:val="28"/>
        </w:rPr>
        <w:br/>
      </w:r>
      <w:r w:rsidRPr="0037151E">
        <w:rPr>
          <w:sz w:val="28"/>
          <w:szCs w:val="28"/>
        </w:rPr>
        <w:t>к настоящему Порядку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с приложением заверенных руководителем получателя субсидии первичных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учетных документов, подтверждающих произведенные расходы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на проведение Форума</w:t>
      </w:r>
      <w:r w:rsidR="006E68CE">
        <w:rPr>
          <w:sz w:val="28"/>
          <w:szCs w:val="28"/>
        </w:rPr>
        <w:t xml:space="preserve"> </w:t>
      </w:r>
      <w:r w:rsidR="006E68CE" w:rsidRPr="00636C0C">
        <w:rPr>
          <w:sz w:val="28"/>
          <w:szCs w:val="28"/>
        </w:rPr>
        <w:t>(за исключением документов, представленных ранее)</w:t>
      </w:r>
      <w:r w:rsidR="006E68CE">
        <w:rPr>
          <w:sz w:val="28"/>
          <w:szCs w:val="28"/>
        </w:rPr>
        <w:t>.</w:t>
      </w:r>
    </w:p>
    <w:p w:rsidR="00551AFC" w:rsidRPr="0037151E" w:rsidRDefault="00551AFC" w:rsidP="00551AFC">
      <w:pPr>
        <w:ind w:firstLine="708"/>
        <w:jc w:val="both"/>
        <w:rPr>
          <w:sz w:val="28"/>
          <w:szCs w:val="28"/>
        </w:rPr>
      </w:pPr>
      <w:r w:rsidRPr="0037151E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37151E">
        <w:rPr>
          <w:sz w:val="28"/>
          <w:szCs w:val="28"/>
        </w:rPr>
        <w:t>. Комитет осуществляет проверку полученных отчетных документов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на предмет их соответствия условиям предоставления субсидии</w:t>
      </w:r>
      <w:r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в течение 1</w:t>
      </w:r>
      <w:r w:rsidR="006E68CE">
        <w:rPr>
          <w:sz w:val="28"/>
          <w:szCs w:val="28"/>
        </w:rPr>
        <w:t>5</w:t>
      </w:r>
      <w:r w:rsidRPr="0037151E">
        <w:rPr>
          <w:sz w:val="28"/>
          <w:szCs w:val="28"/>
        </w:rPr>
        <w:t xml:space="preserve"> рабочих дней после поступления.</w:t>
      </w:r>
    </w:p>
    <w:p w:rsidR="00551AFC" w:rsidRDefault="00551AFC" w:rsidP="00551AFC">
      <w:pPr>
        <w:ind w:firstLine="708"/>
        <w:jc w:val="both"/>
        <w:rPr>
          <w:sz w:val="28"/>
          <w:szCs w:val="28"/>
        </w:rPr>
      </w:pPr>
      <w:r w:rsidRPr="0037151E">
        <w:rPr>
          <w:sz w:val="28"/>
          <w:szCs w:val="28"/>
        </w:rPr>
        <w:t>После осуществления проверки полученных отчетных документов</w:t>
      </w:r>
      <w:r w:rsidR="006E68CE" w:rsidRPr="006E68CE">
        <w:rPr>
          <w:bCs/>
          <w:sz w:val="28"/>
          <w:szCs w:val="28"/>
        </w:rPr>
        <w:t xml:space="preserve"> </w:t>
      </w:r>
      <w:r w:rsidR="006E68CE" w:rsidRPr="00713FDD">
        <w:rPr>
          <w:bCs/>
          <w:sz w:val="28"/>
          <w:szCs w:val="28"/>
        </w:rPr>
        <w:t>и при отсутствии выявленных нарушений</w:t>
      </w:r>
      <w:r w:rsidR="006E68CE">
        <w:rPr>
          <w:sz w:val="28"/>
          <w:szCs w:val="28"/>
        </w:rPr>
        <w:t xml:space="preserve"> </w:t>
      </w:r>
      <w:r w:rsidRPr="0037151E">
        <w:rPr>
          <w:sz w:val="28"/>
          <w:szCs w:val="28"/>
        </w:rPr>
        <w:t>Комитет подписывает акт выполненных обязательств по договору</w:t>
      </w:r>
      <w:r>
        <w:rPr>
          <w:sz w:val="28"/>
          <w:szCs w:val="28"/>
        </w:rPr>
        <w:t xml:space="preserve"> </w:t>
      </w:r>
      <w:r w:rsidRPr="00232673">
        <w:rPr>
          <w:sz w:val="28"/>
          <w:szCs w:val="28"/>
        </w:rPr>
        <w:t>(далее - акт), второй экземпляр которого направляется получателю субсидии</w:t>
      </w:r>
      <w:r w:rsidR="006E68C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E68CE">
        <w:rPr>
          <w:sz w:val="28"/>
          <w:szCs w:val="28"/>
        </w:rPr>
        <w:t>В</w:t>
      </w:r>
      <w:r w:rsidRPr="00232673">
        <w:rPr>
          <w:sz w:val="28"/>
          <w:szCs w:val="28"/>
        </w:rPr>
        <w:t xml:space="preserve"> случае выявления нарушений получателем субсидии условий</w:t>
      </w:r>
      <w:r>
        <w:rPr>
          <w:sz w:val="28"/>
          <w:szCs w:val="28"/>
        </w:rPr>
        <w:t xml:space="preserve"> </w:t>
      </w:r>
      <w:r w:rsidRPr="00232673">
        <w:rPr>
          <w:sz w:val="28"/>
          <w:szCs w:val="28"/>
        </w:rPr>
        <w:t>предоставления субсидии Комитет предпринимает действия в соответствии</w:t>
      </w:r>
      <w:r>
        <w:rPr>
          <w:sz w:val="28"/>
          <w:szCs w:val="28"/>
        </w:rPr>
        <w:t xml:space="preserve"> </w:t>
      </w:r>
      <w:r w:rsidRPr="00232673">
        <w:rPr>
          <w:sz w:val="28"/>
          <w:szCs w:val="28"/>
        </w:rPr>
        <w:t>с требованиями, предусмотренными пунктами 5.1 - 5.6 приложения</w:t>
      </w:r>
      <w:r>
        <w:rPr>
          <w:sz w:val="28"/>
          <w:szCs w:val="28"/>
        </w:rPr>
        <w:t xml:space="preserve"> </w:t>
      </w:r>
      <w:r w:rsidRPr="00232673">
        <w:rPr>
          <w:sz w:val="28"/>
          <w:szCs w:val="28"/>
        </w:rPr>
        <w:t>к Постановлению.</w:t>
      </w:r>
    </w:p>
    <w:p w:rsidR="00551AFC" w:rsidRDefault="00551AFC" w:rsidP="00551AFC">
      <w:pPr>
        <w:ind w:firstLine="708"/>
        <w:jc w:val="both"/>
        <w:rPr>
          <w:sz w:val="28"/>
          <w:szCs w:val="28"/>
        </w:rPr>
      </w:pPr>
    </w:p>
    <w:p w:rsidR="00551AFC" w:rsidRDefault="00551AFC" w:rsidP="00551AF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51AFC" w:rsidRPr="00B11874" w:rsidRDefault="00551AFC" w:rsidP="00551AFC">
      <w:pPr>
        <w:ind w:firstLine="7371"/>
        <w:rPr>
          <w:color w:val="000000"/>
          <w:sz w:val="20"/>
          <w:szCs w:val="20"/>
        </w:rPr>
      </w:pPr>
      <w:r w:rsidRPr="00B11874">
        <w:rPr>
          <w:color w:val="000000"/>
          <w:sz w:val="20"/>
          <w:szCs w:val="20"/>
        </w:rPr>
        <w:lastRenderedPageBreak/>
        <w:t>Приложение № 1</w:t>
      </w:r>
    </w:p>
    <w:p w:rsidR="00551AFC" w:rsidRPr="00B11874" w:rsidRDefault="00551AFC" w:rsidP="00551AFC">
      <w:pPr>
        <w:ind w:firstLine="7371"/>
        <w:rPr>
          <w:color w:val="000000"/>
          <w:sz w:val="20"/>
          <w:szCs w:val="20"/>
        </w:rPr>
      </w:pPr>
      <w:r w:rsidRPr="00B11874">
        <w:rPr>
          <w:color w:val="000000"/>
          <w:sz w:val="20"/>
          <w:szCs w:val="20"/>
        </w:rPr>
        <w:t xml:space="preserve">к Порядку </w:t>
      </w:r>
    </w:p>
    <w:p w:rsidR="00551AFC" w:rsidRPr="00B11874" w:rsidRDefault="00551AFC" w:rsidP="00551AFC">
      <w:pPr>
        <w:ind w:firstLine="225"/>
        <w:rPr>
          <w:color w:val="000000"/>
          <w:sz w:val="20"/>
          <w:szCs w:val="20"/>
        </w:rPr>
      </w:pPr>
    </w:p>
    <w:tbl>
      <w:tblPr>
        <w:tblW w:w="9356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5"/>
        <w:gridCol w:w="4947"/>
        <w:gridCol w:w="850"/>
        <w:gridCol w:w="3544"/>
      </w:tblGrid>
      <w:tr w:rsidR="00551AFC" w:rsidRPr="00B11874" w:rsidTr="009B4352">
        <w:trPr>
          <w:gridBefore w:val="1"/>
          <w:wBefore w:w="15" w:type="dxa"/>
        </w:trPr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</w:tcPr>
          <w:p w:rsidR="00551AFC" w:rsidRPr="00B11874" w:rsidRDefault="00551AFC" w:rsidP="009B435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1AFC" w:rsidRPr="00B11874" w:rsidRDefault="00551AFC" w:rsidP="009B4352">
            <w:pPr>
              <w:rPr>
                <w:color w:val="000000"/>
                <w:sz w:val="20"/>
                <w:szCs w:val="20"/>
              </w:rPr>
            </w:pPr>
            <w:r w:rsidRPr="00B11874">
              <w:rPr>
                <w:color w:val="000000"/>
                <w:sz w:val="20"/>
                <w:szCs w:val="20"/>
              </w:rPr>
              <w:t xml:space="preserve">В Комитет по труду и занятости населения Санкт-Петербурга </w:t>
            </w:r>
          </w:p>
        </w:tc>
      </w:tr>
      <w:tr w:rsidR="00551AFC" w:rsidRPr="00B11874" w:rsidTr="009B4352">
        <w:trPr>
          <w:gridBefore w:val="1"/>
          <w:wBefore w:w="15" w:type="dxa"/>
        </w:trPr>
        <w:tc>
          <w:tcPr>
            <w:tcW w:w="4947" w:type="dxa"/>
            <w:tcBorders>
              <w:top w:val="nil"/>
              <w:left w:val="nil"/>
              <w:bottom w:val="nil"/>
            </w:tcBorders>
          </w:tcPr>
          <w:p w:rsidR="00551AFC" w:rsidRPr="00B11874" w:rsidRDefault="00551AFC" w:rsidP="009B435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51AFC" w:rsidRPr="00B11874" w:rsidRDefault="00551AFC" w:rsidP="009B4352">
            <w:pPr>
              <w:rPr>
                <w:color w:val="000000"/>
                <w:sz w:val="20"/>
                <w:szCs w:val="20"/>
              </w:rPr>
            </w:pPr>
          </w:p>
          <w:p w:rsidR="00551AFC" w:rsidRPr="00B11874" w:rsidRDefault="00551AFC" w:rsidP="009B4352">
            <w:pPr>
              <w:rPr>
                <w:color w:val="000000"/>
                <w:sz w:val="20"/>
                <w:szCs w:val="20"/>
              </w:rPr>
            </w:pPr>
            <w:r w:rsidRPr="00B11874">
              <w:rPr>
                <w:color w:val="000000"/>
                <w:sz w:val="20"/>
                <w:szCs w:val="20"/>
              </w:rPr>
              <w:t xml:space="preserve">от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551AFC" w:rsidRPr="00B11874" w:rsidRDefault="00551AFC" w:rsidP="009B4352">
            <w:pPr>
              <w:rPr>
                <w:color w:val="000000"/>
                <w:sz w:val="20"/>
                <w:szCs w:val="20"/>
                <w:lang w:val="en-US"/>
              </w:rPr>
            </w:pPr>
          </w:p>
          <w:p w:rsidR="00551AFC" w:rsidRPr="00B11874" w:rsidRDefault="00551AFC" w:rsidP="009B4352">
            <w:pPr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551AFC" w:rsidRPr="00B11874" w:rsidTr="009B4352">
        <w:trPr>
          <w:gridBefore w:val="1"/>
          <w:wBefore w:w="15" w:type="dxa"/>
        </w:trPr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</w:tcPr>
          <w:p w:rsidR="00551AFC" w:rsidRPr="00B11874" w:rsidRDefault="00551AFC" w:rsidP="009B435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1AFC" w:rsidRPr="00B11874" w:rsidRDefault="00551AFC" w:rsidP="009B4352">
            <w:pPr>
              <w:jc w:val="center"/>
              <w:rPr>
                <w:color w:val="000000"/>
                <w:sz w:val="20"/>
                <w:szCs w:val="20"/>
              </w:rPr>
            </w:pPr>
            <w:r w:rsidRPr="00B11874">
              <w:rPr>
                <w:color w:val="000000"/>
                <w:sz w:val="20"/>
                <w:szCs w:val="20"/>
              </w:rPr>
              <w:t>(</w:t>
            </w:r>
            <w:r w:rsidRPr="00B11874">
              <w:rPr>
                <w:sz w:val="20"/>
                <w:szCs w:val="20"/>
              </w:rPr>
              <w:t xml:space="preserve">указывается полное наименование юридического лица в соответствии </w:t>
            </w:r>
            <w:r w:rsidRPr="00B11874">
              <w:rPr>
                <w:sz w:val="20"/>
                <w:szCs w:val="20"/>
              </w:rPr>
              <w:br/>
              <w:t>с учредительными документами)</w:t>
            </w:r>
          </w:p>
        </w:tc>
      </w:tr>
      <w:tr w:rsidR="00551AFC" w:rsidRPr="00B11874" w:rsidTr="009B4352">
        <w:trPr>
          <w:gridBefore w:val="1"/>
          <w:wBefore w:w="15" w:type="dxa"/>
        </w:trPr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</w:tcPr>
          <w:p w:rsidR="00551AFC" w:rsidRPr="00B11874" w:rsidRDefault="00551AFC" w:rsidP="009B435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1AFC" w:rsidRPr="00B11874" w:rsidRDefault="00551AFC" w:rsidP="009B435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51AFC" w:rsidRPr="00B11874" w:rsidTr="009B4352">
        <w:trPr>
          <w:gridBefore w:val="1"/>
          <w:wBefore w:w="15" w:type="dxa"/>
        </w:trPr>
        <w:tc>
          <w:tcPr>
            <w:tcW w:w="4947" w:type="dxa"/>
            <w:tcBorders>
              <w:top w:val="nil"/>
              <w:left w:val="nil"/>
              <w:bottom w:val="nil"/>
              <w:right w:val="nil"/>
            </w:tcBorders>
          </w:tcPr>
          <w:p w:rsidR="00551AFC" w:rsidRPr="00B11874" w:rsidRDefault="00551AFC" w:rsidP="009B435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51AFC" w:rsidRPr="00B11874" w:rsidRDefault="00551AFC" w:rsidP="009B435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51AFC" w:rsidRPr="00B11874" w:rsidTr="009B4352"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51AFC" w:rsidRPr="00B11874" w:rsidRDefault="002A40B3" w:rsidP="009B4352">
            <w:pPr>
              <w:ind w:firstLine="273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         </w:t>
            </w:r>
            <w:r w:rsidR="00551AFC" w:rsidRPr="00B11874">
              <w:rPr>
                <w:color w:val="000000"/>
                <w:sz w:val="20"/>
                <w:szCs w:val="20"/>
              </w:rPr>
              <w:t>Регистрационный номер в</w:t>
            </w:r>
            <w:r>
              <w:rPr>
                <w:color w:val="000000"/>
                <w:sz w:val="20"/>
                <w:szCs w:val="20"/>
              </w:rPr>
              <w:t xml:space="preserve"> журнале заявок: ______________</w:t>
            </w:r>
          </w:p>
        </w:tc>
      </w:tr>
      <w:tr w:rsidR="00551AFC" w:rsidRPr="00B11874" w:rsidTr="009B4352"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51AFC" w:rsidRPr="00B11874" w:rsidRDefault="00551AFC" w:rsidP="009B4352">
            <w:pPr>
              <w:ind w:firstLine="3723"/>
              <w:jc w:val="both"/>
              <w:rPr>
                <w:color w:val="000000"/>
                <w:sz w:val="20"/>
                <w:szCs w:val="20"/>
              </w:rPr>
            </w:pPr>
          </w:p>
          <w:p w:rsidR="00551AFC" w:rsidRPr="00B11874" w:rsidRDefault="002A40B3" w:rsidP="009B4352">
            <w:pPr>
              <w:ind w:firstLine="3723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</w:t>
            </w:r>
            <w:r w:rsidR="00551AFC" w:rsidRPr="00B11874">
              <w:rPr>
                <w:color w:val="000000"/>
                <w:sz w:val="20"/>
                <w:szCs w:val="20"/>
              </w:rPr>
              <w:t>Дата и время регистрации заявки: _____________</w:t>
            </w:r>
          </w:p>
        </w:tc>
      </w:tr>
      <w:tr w:rsidR="00551AFC" w:rsidRPr="00B11874" w:rsidTr="009B4352"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51AFC" w:rsidRPr="00B11874" w:rsidRDefault="00551AFC" w:rsidP="009B43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551AFC" w:rsidRPr="00B11874" w:rsidRDefault="00551AFC" w:rsidP="00551AFC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551AFC" w:rsidRPr="00B11874" w:rsidRDefault="00551AFC" w:rsidP="00551AFC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  <w:r w:rsidRPr="00B11874">
        <w:rPr>
          <w:b/>
          <w:bCs/>
          <w:color w:val="000000"/>
          <w:sz w:val="20"/>
          <w:szCs w:val="20"/>
        </w:rPr>
        <w:t>ЗАЯВКА</w:t>
      </w:r>
    </w:p>
    <w:p w:rsidR="00551AFC" w:rsidRPr="00B11874" w:rsidRDefault="00551AFC" w:rsidP="00551AFC">
      <w:pPr>
        <w:widowControl w:val="0"/>
        <w:autoSpaceDE w:val="0"/>
        <w:autoSpaceDN w:val="0"/>
        <w:adjustRightInd w:val="0"/>
        <w:jc w:val="center"/>
        <w:rPr>
          <w:bCs/>
          <w:color w:val="000000"/>
          <w:sz w:val="20"/>
          <w:szCs w:val="20"/>
        </w:rPr>
      </w:pPr>
      <w:r w:rsidRPr="00B11874">
        <w:rPr>
          <w:bCs/>
          <w:color w:val="000000"/>
          <w:sz w:val="20"/>
          <w:szCs w:val="20"/>
        </w:rPr>
        <w:t xml:space="preserve">на участие в конкурсном отборе на предоставление субсидии </w:t>
      </w:r>
    </w:p>
    <w:p w:rsidR="00551AFC" w:rsidRPr="00B11874" w:rsidRDefault="00551AFC" w:rsidP="00551AF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551AFC" w:rsidRPr="00B11874" w:rsidRDefault="00551AFC" w:rsidP="00551AFC">
      <w:pPr>
        <w:ind w:firstLine="708"/>
        <w:jc w:val="both"/>
        <w:rPr>
          <w:color w:val="000000"/>
          <w:sz w:val="20"/>
          <w:szCs w:val="20"/>
        </w:rPr>
      </w:pPr>
      <w:r w:rsidRPr="00B11874">
        <w:rPr>
          <w:rFonts w:hint="eastAsia"/>
          <w:color w:val="000000"/>
          <w:sz w:val="20"/>
          <w:szCs w:val="20"/>
        </w:rPr>
        <w:t>В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соответствии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с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постановлением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Правительства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Санкт</w:t>
      </w:r>
      <w:r w:rsidRPr="00B11874">
        <w:rPr>
          <w:color w:val="000000"/>
          <w:sz w:val="20"/>
          <w:szCs w:val="20"/>
        </w:rPr>
        <w:t xml:space="preserve"> -</w:t>
      </w:r>
      <w:r w:rsidRPr="00B11874">
        <w:rPr>
          <w:rFonts w:hint="eastAsia"/>
          <w:color w:val="000000"/>
          <w:sz w:val="20"/>
          <w:szCs w:val="20"/>
        </w:rPr>
        <w:t>Петербурга</w:t>
      </w:r>
      <w:r w:rsidRPr="00B11874">
        <w:rPr>
          <w:color w:val="000000"/>
          <w:sz w:val="20"/>
          <w:szCs w:val="20"/>
        </w:rPr>
        <w:t xml:space="preserve"> </w:t>
      </w:r>
      <w:r w:rsidR="002A40B3">
        <w:rPr>
          <w:color w:val="000000"/>
          <w:sz w:val="20"/>
          <w:szCs w:val="20"/>
        </w:rPr>
        <w:t>«</w:t>
      </w:r>
      <w:r w:rsidRPr="00B11874">
        <w:rPr>
          <w:color w:val="000000"/>
          <w:sz w:val="20"/>
          <w:szCs w:val="20"/>
        </w:rPr>
        <w:t xml:space="preserve">Об </w:t>
      </w:r>
      <w:r w:rsidRPr="00B11874">
        <w:rPr>
          <w:rFonts w:hint="eastAsia"/>
          <w:color w:val="000000"/>
          <w:sz w:val="20"/>
          <w:szCs w:val="20"/>
        </w:rPr>
        <w:t>утверждении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порядка</w:t>
      </w:r>
      <w:r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предоставления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в</w:t>
      </w:r>
      <w:r w:rsidRPr="00B11874">
        <w:rPr>
          <w:color w:val="000000"/>
          <w:sz w:val="20"/>
          <w:szCs w:val="20"/>
        </w:rPr>
        <w:t xml:space="preserve"> 20</w:t>
      </w:r>
      <w:r w:rsidR="002A40B3">
        <w:rPr>
          <w:color w:val="000000"/>
          <w:sz w:val="20"/>
          <w:szCs w:val="20"/>
        </w:rPr>
        <w:t>20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году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субсидии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социально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ориентированной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некоммерческой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организации</w:t>
      </w:r>
      <w:r w:rsidRPr="00B11874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br/>
      </w:r>
      <w:r w:rsidRPr="00B11874">
        <w:rPr>
          <w:rFonts w:hint="eastAsia"/>
          <w:color w:val="000000"/>
          <w:sz w:val="20"/>
          <w:szCs w:val="20"/>
        </w:rPr>
        <w:t>на</w:t>
      </w:r>
      <w:r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проведение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Санкт</w:t>
      </w:r>
      <w:r w:rsidRPr="00B11874">
        <w:rPr>
          <w:color w:val="000000"/>
          <w:sz w:val="20"/>
          <w:szCs w:val="20"/>
        </w:rPr>
        <w:t>-</w:t>
      </w:r>
      <w:r w:rsidRPr="00B11874">
        <w:rPr>
          <w:rFonts w:hint="eastAsia"/>
          <w:color w:val="000000"/>
          <w:sz w:val="20"/>
          <w:szCs w:val="20"/>
        </w:rPr>
        <w:t>Петербургского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Международного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форума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труда</w:t>
      </w:r>
      <w:r w:rsidR="002A40B3">
        <w:rPr>
          <w:color w:val="000000"/>
          <w:sz w:val="20"/>
          <w:szCs w:val="20"/>
        </w:rPr>
        <w:t>»</w:t>
      </w:r>
      <w:r w:rsidRPr="00B11874">
        <w:rPr>
          <w:color w:val="000000"/>
          <w:sz w:val="20"/>
          <w:szCs w:val="20"/>
        </w:rPr>
        <w:t xml:space="preserve">, </w:t>
      </w:r>
      <w:r w:rsidRPr="00B11874">
        <w:rPr>
          <w:rFonts w:hint="eastAsia"/>
          <w:color w:val="000000"/>
          <w:sz w:val="20"/>
          <w:szCs w:val="20"/>
        </w:rPr>
        <w:t>Порядком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проведения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конкурсного</w:t>
      </w:r>
      <w:r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отбора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на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право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получения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субсидии</w:t>
      </w:r>
      <w:r w:rsidRPr="00B11874">
        <w:rPr>
          <w:color w:val="000000"/>
          <w:sz w:val="20"/>
          <w:szCs w:val="20"/>
        </w:rPr>
        <w:t xml:space="preserve">, </w:t>
      </w:r>
      <w:r w:rsidRPr="00B11874">
        <w:rPr>
          <w:rFonts w:hint="eastAsia"/>
          <w:color w:val="000000"/>
          <w:sz w:val="20"/>
          <w:szCs w:val="20"/>
        </w:rPr>
        <w:t>в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связи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с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проведением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Санкт</w:t>
      </w:r>
      <w:r w:rsidRPr="00B11874">
        <w:rPr>
          <w:color w:val="000000"/>
          <w:sz w:val="20"/>
          <w:szCs w:val="20"/>
        </w:rPr>
        <w:t>-</w:t>
      </w:r>
      <w:r w:rsidRPr="00B11874">
        <w:rPr>
          <w:rFonts w:hint="eastAsia"/>
          <w:color w:val="000000"/>
          <w:sz w:val="20"/>
          <w:szCs w:val="20"/>
        </w:rPr>
        <w:t>Петербургского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Международного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форума</w:t>
      </w:r>
      <w:r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труда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в</w:t>
      </w:r>
      <w:r w:rsidRPr="00B11874">
        <w:rPr>
          <w:color w:val="000000"/>
          <w:sz w:val="20"/>
          <w:szCs w:val="20"/>
        </w:rPr>
        <w:t xml:space="preserve"> 20</w:t>
      </w:r>
      <w:r w:rsidR="002A40B3">
        <w:rPr>
          <w:color w:val="000000"/>
          <w:sz w:val="20"/>
          <w:szCs w:val="20"/>
        </w:rPr>
        <w:t>20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году</w:t>
      </w:r>
      <w:r w:rsidRPr="00B11874">
        <w:rPr>
          <w:color w:val="000000"/>
          <w:sz w:val="20"/>
          <w:szCs w:val="20"/>
        </w:rPr>
        <w:t xml:space="preserve">, </w:t>
      </w:r>
      <w:r w:rsidRPr="00B11874">
        <w:rPr>
          <w:rFonts w:hint="eastAsia"/>
          <w:color w:val="000000"/>
          <w:sz w:val="20"/>
          <w:szCs w:val="20"/>
        </w:rPr>
        <w:t>утвержденным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распоряжением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Комитета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по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труду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и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занятости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населения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Санкт</w:t>
      </w:r>
      <w:r w:rsidRPr="00B11874">
        <w:rPr>
          <w:color w:val="000000"/>
          <w:sz w:val="20"/>
          <w:szCs w:val="20"/>
        </w:rPr>
        <w:t>-</w:t>
      </w:r>
      <w:r w:rsidRPr="00B11874">
        <w:rPr>
          <w:rFonts w:hint="eastAsia"/>
          <w:color w:val="000000"/>
          <w:sz w:val="20"/>
          <w:szCs w:val="20"/>
        </w:rPr>
        <w:t>Петербурга</w:t>
      </w:r>
      <w:r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от</w:t>
      </w:r>
      <w:r w:rsidRPr="00B11874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</w:t>
      </w:r>
      <w:r w:rsidRPr="00B11874">
        <w:rPr>
          <w:color w:val="000000"/>
          <w:sz w:val="20"/>
          <w:szCs w:val="20"/>
        </w:rPr>
        <w:t>.</w:t>
      </w:r>
      <w:r>
        <w:rPr>
          <w:color w:val="000000"/>
          <w:sz w:val="20"/>
          <w:szCs w:val="20"/>
        </w:rPr>
        <w:t>___</w:t>
      </w:r>
      <w:r w:rsidRPr="00B11874">
        <w:rPr>
          <w:color w:val="000000"/>
          <w:sz w:val="20"/>
          <w:szCs w:val="20"/>
        </w:rPr>
        <w:t>.20</w:t>
      </w:r>
      <w:r w:rsidR="002A40B3">
        <w:rPr>
          <w:color w:val="000000"/>
          <w:sz w:val="20"/>
          <w:szCs w:val="20"/>
        </w:rPr>
        <w:t>20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№</w:t>
      </w:r>
      <w:r w:rsidRPr="00B11874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__</w:t>
      </w:r>
      <w:r w:rsidRPr="00B11874">
        <w:rPr>
          <w:color w:val="000000"/>
          <w:sz w:val="20"/>
          <w:szCs w:val="20"/>
        </w:rPr>
        <w:t>-</w:t>
      </w:r>
      <w:r w:rsidRPr="00B11874">
        <w:rPr>
          <w:rFonts w:hint="eastAsia"/>
          <w:color w:val="000000"/>
          <w:sz w:val="20"/>
          <w:szCs w:val="20"/>
        </w:rPr>
        <w:t>р</w:t>
      </w:r>
      <w:r w:rsidRPr="00B11874">
        <w:rPr>
          <w:color w:val="000000"/>
          <w:sz w:val="20"/>
          <w:szCs w:val="20"/>
        </w:rPr>
        <w:t xml:space="preserve"> , </w:t>
      </w:r>
      <w:r w:rsidRPr="00B11874">
        <w:rPr>
          <w:rFonts w:hint="eastAsia"/>
          <w:color w:val="000000"/>
          <w:sz w:val="20"/>
          <w:szCs w:val="20"/>
        </w:rPr>
        <w:t>просим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предоставить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субсидию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в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размере</w:t>
      </w:r>
      <w:r>
        <w:rPr>
          <w:color w:val="000000"/>
          <w:sz w:val="20"/>
          <w:szCs w:val="20"/>
        </w:rPr>
        <w:t xml:space="preserve"> _________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рублей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на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проведение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в</w:t>
      </w:r>
      <w:r w:rsidRPr="00B11874">
        <w:rPr>
          <w:color w:val="000000"/>
          <w:sz w:val="20"/>
          <w:szCs w:val="20"/>
        </w:rPr>
        <w:t xml:space="preserve"> 20</w:t>
      </w:r>
      <w:r w:rsidR="002A40B3">
        <w:rPr>
          <w:color w:val="000000"/>
          <w:sz w:val="20"/>
          <w:szCs w:val="20"/>
        </w:rPr>
        <w:t>20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году</w:t>
      </w:r>
      <w:r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Санкт</w:t>
      </w:r>
      <w:r w:rsidRPr="00B11874">
        <w:rPr>
          <w:color w:val="000000"/>
          <w:sz w:val="20"/>
          <w:szCs w:val="20"/>
        </w:rPr>
        <w:t>-</w:t>
      </w:r>
      <w:r w:rsidRPr="00B11874">
        <w:rPr>
          <w:rFonts w:hint="eastAsia"/>
          <w:color w:val="000000"/>
          <w:sz w:val="20"/>
          <w:szCs w:val="20"/>
        </w:rPr>
        <w:t>Петербургского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Международного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форума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труда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по</w:t>
      </w:r>
      <w:r w:rsidRPr="00B11874">
        <w:rPr>
          <w:color w:val="000000"/>
          <w:sz w:val="20"/>
          <w:szCs w:val="20"/>
        </w:rPr>
        <w:t xml:space="preserve"> </w:t>
      </w:r>
      <w:r w:rsidRPr="00B11874">
        <w:rPr>
          <w:rFonts w:hint="eastAsia"/>
          <w:color w:val="000000"/>
          <w:sz w:val="20"/>
          <w:szCs w:val="20"/>
        </w:rPr>
        <w:t>адресу</w:t>
      </w:r>
      <w:r w:rsidRPr="00B11874">
        <w:rPr>
          <w:color w:val="000000"/>
          <w:sz w:val="20"/>
          <w:szCs w:val="20"/>
        </w:rPr>
        <w:t xml:space="preserve">: </w:t>
      </w:r>
      <w:r w:rsidRPr="00B11874">
        <w:rPr>
          <w:rFonts w:hint="eastAsia"/>
          <w:color w:val="000000"/>
          <w:sz w:val="20"/>
          <w:szCs w:val="20"/>
        </w:rPr>
        <w:t>Санкт</w:t>
      </w:r>
      <w:r w:rsidRPr="00B11874">
        <w:rPr>
          <w:color w:val="000000"/>
          <w:sz w:val="20"/>
          <w:szCs w:val="20"/>
        </w:rPr>
        <w:t>-</w:t>
      </w:r>
      <w:r w:rsidRPr="00B11874">
        <w:rPr>
          <w:rFonts w:hint="eastAsia"/>
          <w:color w:val="000000"/>
          <w:sz w:val="20"/>
          <w:szCs w:val="20"/>
        </w:rPr>
        <w:t>Петербург</w:t>
      </w:r>
      <w:r w:rsidRPr="00B11874">
        <w:rPr>
          <w:color w:val="000000"/>
          <w:sz w:val="20"/>
          <w:szCs w:val="20"/>
        </w:rPr>
        <w:t>, ____________________________________</w:t>
      </w:r>
    </w:p>
    <w:p w:rsidR="00551AFC" w:rsidRPr="00B11874" w:rsidRDefault="00551AFC" w:rsidP="00551AFC">
      <w:pPr>
        <w:jc w:val="both"/>
        <w:rPr>
          <w:color w:val="000000"/>
          <w:sz w:val="20"/>
          <w:szCs w:val="20"/>
        </w:rPr>
      </w:pPr>
      <w:r w:rsidRPr="00B11874">
        <w:rPr>
          <w:color w:val="000000"/>
          <w:sz w:val="20"/>
          <w:szCs w:val="20"/>
        </w:rPr>
        <w:t>(указывается место проведения Форума)</w:t>
      </w:r>
    </w:p>
    <w:p w:rsidR="00551AFC" w:rsidRPr="00B11874" w:rsidRDefault="00551AFC" w:rsidP="00551AFC">
      <w:pPr>
        <w:jc w:val="both"/>
        <w:rPr>
          <w:color w:val="000000"/>
          <w:sz w:val="20"/>
          <w:szCs w:val="20"/>
        </w:rPr>
      </w:pPr>
    </w:p>
    <w:p w:rsidR="00551AFC" w:rsidRPr="00B11874" w:rsidRDefault="00551AFC" w:rsidP="00551AFC">
      <w:pPr>
        <w:ind w:firstLine="708"/>
        <w:jc w:val="both"/>
        <w:rPr>
          <w:color w:val="000000"/>
          <w:sz w:val="20"/>
          <w:szCs w:val="20"/>
        </w:rPr>
      </w:pPr>
      <w:r w:rsidRPr="00B11874">
        <w:rPr>
          <w:color w:val="000000"/>
          <w:sz w:val="20"/>
          <w:szCs w:val="20"/>
        </w:rPr>
        <w:t>При этом представляем следующие документы:</w:t>
      </w:r>
    </w:p>
    <w:p w:rsidR="00551AFC" w:rsidRPr="00B11874" w:rsidRDefault="00551AFC" w:rsidP="00551AFC">
      <w:pPr>
        <w:jc w:val="both"/>
        <w:rPr>
          <w:color w:val="000000"/>
          <w:sz w:val="20"/>
          <w:szCs w:val="20"/>
        </w:rPr>
      </w:pPr>
      <w:r w:rsidRPr="00B11874">
        <w:rPr>
          <w:color w:val="000000"/>
          <w:sz w:val="20"/>
          <w:szCs w:val="20"/>
        </w:rPr>
        <w:t>1.________________________________________________________________</w:t>
      </w:r>
    </w:p>
    <w:p w:rsidR="00551AFC" w:rsidRPr="00B11874" w:rsidRDefault="00551AFC" w:rsidP="00551AFC">
      <w:pPr>
        <w:jc w:val="both"/>
        <w:rPr>
          <w:color w:val="000000"/>
          <w:sz w:val="20"/>
          <w:szCs w:val="20"/>
        </w:rPr>
      </w:pPr>
      <w:r w:rsidRPr="00B11874">
        <w:rPr>
          <w:color w:val="000000"/>
          <w:sz w:val="20"/>
          <w:szCs w:val="20"/>
        </w:rPr>
        <w:t>2.________________________________________________________________</w:t>
      </w:r>
    </w:p>
    <w:p w:rsidR="00551AFC" w:rsidRPr="00B11874" w:rsidRDefault="00551AFC" w:rsidP="00551AFC">
      <w:pPr>
        <w:rPr>
          <w:color w:val="000000"/>
          <w:sz w:val="20"/>
          <w:szCs w:val="20"/>
          <w:u w:val="single"/>
        </w:rPr>
      </w:pPr>
      <w:r w:rsidRPr="00B11874">
        <w:rPr>
          <w:color w:val="000000"/>
          <w:sz w:val="20"/>
          <w:szCs w:val="20"/>
        </w:rPr>
        <w:t>3.________________________________________________________________</w:t>
      </w:r>
    </w:p>
    <w:p w:rsidR="00551AFC" w:rsidRPr="00B11874" w:rsidRDefault="00551AFC" w:rsidP="00551AFC">
      <w:pPr>
        <w:ind w:firstLine="708"/>
        <w:rPr>
          <w:color w:val="000000"/>
          <w:sz w:val="20"/>
          <w:szCs w:val="20"/>
        </w:rPr>
      </w:pPr>
      <w:r w:rsidRPr="00B11874">
        <w:rPr>
          <w:color w:val="000000"/>
          <w:sz w:val="20"/>
          <w:szCs w:val="20"/>
        </w:rPr>
        <w:t xml:space="preserve"> (указываются документы согласно пункту 3 Порядка)</w:t>
      </w:r>
    </w:p>
    <w:p w:rsidR="00551AFC" w:rsidRPr="00B11874" w:rsidRDefault="00551AFC" w:rsidP="00551AFC">
      <w:pPr>
        <w:ind w:firstLine="708"/>
        <w:jc w:val="both"/>
        <w:rPr>
          <w:color w:val="000000"/>
          <w:sz w:val="20"/>
          <w:szCs w:val="20"/>
        </w:rPr>
      </w:pPr>
    </w:p>
    <w:p w:rsidR="00551AFC" w:rsidRPr="00B11874" w:rsidRDefault="00551AFC" w:rsidP="00551AFC">
      <w:pPr>
        <w:ind w:firstLine="708"/>
        <w:jc w:val="both"/>
        <w:rPr>
          <w:color w:val="000000"/>
          <w:sz w:val="20"/>
          <w:szCs w:val="20"/>
        </w:rPr>
      </w:pPr>
      <w:r w:rsidRPr="00B11874">
        <w:rPr>
          <w:color w:val="000000"/>
          <w:sz w:val="20"/>
          <w:szCs w:val="20"/>
        </w:rPr>
        <w:t>Всего: на _______ листах.</w:t>
      </w:r>
    </w:p>
    <w:p w:rsidR="00551AFC" w:rsidRPr="00B11874" w:rsidRDefault="00551AFC" w:rsidP="00551AFC">
      <w:pPr>
        <w:ind w:firstLine="708"/>
        <w:jc w:val="both"/>
        <w:rPr>
          <w:color w:val="000000"/>
          <w:sz w:val="20"/>
          <w:szCs w:val="20"/>
        </w:rPr>
      </w:pPr>
      <w:r w:rsidRPr="00B11874">
        <w:rPr>
          <w:color w:val="000000"/>
          <w:sz w:val="20"/>
          <w:szCs w:val="20"/>
        </w:rPr>
        <w:t>В дополнение представляем следующую информацию:</w:t>
      </w:r>
    </w:p>
    <w:p w:rsidR="00551AFC" w:rsidRPr="00B11874" w:rsidRDefault="00551AFC" w:rsidP="00551AFC">
      <w:pPr>
        <w:ind w:firstLine="708"/>
        <w:jc w:val="both"/>
        <w:rPr>
          <w:color w:val="000000"/>
          <w:sz w:val="20"/>
          <w:szCs w:val="20"/>
        </w:rPr>
      </w:pPr>
    </w:p>
    <w:p w:rsidR="00551AFC" w:rsidRPr="00B11874" w:rsidRDefault="00551AFC" w:rsidP="00551AFC">
      <w:pPr>
        <w:rPr>
          <w:color w:val="000000"/>
          <w:sz w:val="20"/>
          <w:szCs w:val="20"/>
        </w:rPr>
      </w:pPr>
      <w:r w:rsidRPr="00B11874">
        <w:rPr>
          <w:color w:val="000000"/>
          <w:sz w:val="20"/>
          <w:szCs w:val="20"/>
        </w:rPr>
        <w:t>1. ИНН: __________________________________________________________</w:t>
      </w:r>
    </w:p>
    <w:p w:rsidR="00551AFC" w:rsidRPr="00B11874" w:rsidRDefault="00551AFC" w:rsidP="00551AFC">
      <w:pPr>
        <w:rPr>
          <w:color w:val="000000"/>
          <w:sz w:val="20"/>
          <w:szCs w:val="20"/>
        </w:rPr>
      </w:pPr>
    </w:p>
    <w:p w:rsidR="00551AFC" w:rsidRPr="00B11874" w:rsidRDefault="00551AFC" w:rsidP="00551AFC">
      <w:pPr>
        <w:rPr>
          <w:color w:val="000000"/>
          <w:sz w:val="20"/>
          <w:szCs w:val="20"/>
        </w:rPr>
      </w:pPr>
      <w:r w:rsidRPr="00B11874">
        <w:rPr>
          <w:color w:val="000000"/>
          <w:sz w:val="20"/>
          <w:szCs w:val="20"/>
        </w:rPr>
        <w:t xml:space="preserve">2. _______________________________________________________________ </w:t>
      </w:r>
    </w:p>
    <w:p w:rsidR="00551AFC" w:rsidRPr="00B11874" w:rsidRDefault="00551AFC" w:rsidP="00551AFC">
      <w:pPr>
        <w:ind w:firstLine="708"/>
        <w:rPr>
          <w:color w:val="000000"/>
          <w:sz w:val="20"/>
          <w:szCs w:val="20"/>
        </w:rPr>
      </w:pPr>
      <w:r w:rsidRPr="00B11874">
        <w:rPr>
          <w:color w:val="000000"/>
          <w:sz w:val="20"/>
          <w:szCs w:val="20"/>
        </w:rPr>
        <w:t>(Ф И.О, руководителя с указанием должности и контактного тел.)</w:t>
      </w:r>
    </w:p>
    <w:p w:rsidR="00551AFC" w:rsidRPr="00B11874" w:rsidRDefault="00551AFC" w:rsidP="00551AFC">
      <w:pPr>
        <w:jc w:val="both"/>
        <w:rPr>
          <w:color w:val="000000"/>
          <w:sz w:val="20"/>
          <w:szCs w:val="20"/>
        </w:rPr>
      </w:pPr>
    </w:p>
    <w:p w:rsidR="00551AFC" w:rsidRPr="00B11874" w:rsidRDefault="00551AFC" w:rsidP="00551AFC">
      <w:pPr>
        <w:jc w:val="both"/>
        <w:rPr>
          <w:color w:val="000000"/>
          <w:sz w:val="20"/>
          <w:szCs w:val="20"/>
        </w:rPr>
      </w:pPr>
      <w:r w:rsidRPr="00B11874">
        <w:rPr>
          <w:color w:val="000000"/>
          <w:sz w:val="20"/>
          <w:szCs w:val="20"/>
        </w:rPr>
        <w:t>3. _______________________________________________________________</w:t>
      </w:r>
    </w:p>
    <w:p w:rsidR="00551AFC" w:rsidRPr="00B11874" w:rsidRDefault="002A40B3" w:rsidP="002A40B3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 w:rsidR="00551AFC" w:rsidRPr="00B11874">
        <w:rPr>
          <w:color w:val="000000"/>
          <w:sz w:val="20"/>
          <w:szCs w:val="20"/>
        </w:rPr>
        <w:t xml:space="preserve">(Ф.И.О. контактного лица с указанием должности, </w:t>
      </w:r>
      <w:proofErr w:type="spellStart"/>
      <w:r w:rsidR="00551AFC" w:rsidRPr="00B11874">
        <w:rPr>
          <w:color w:val="000000"/>
          <w:sz w:val="20"/>
          <w:szCs w:val="20"/>
        </w:rPr>
        <w:t>конт</w:t>
      </w:r>
      <w:proofErr w:type="spellEnd"/>
      <w:r w:rsidR="00551AFC" w:rsidRPr="00B11874">
        <w:rPr>
          <w:color w:val="000000"/>
          <w:sz w:val="20"/>
          <w:szCs w:val="20"/>
        </w:rPr>
        <w:t>. телефон и Е-</w:t>
      </w:r>
      <w:proofErr w:type="spellStart"/>
      <w:r w:rsidR="00551AFC" w:rsidRPr="00B11874">
        <w:rPr>
          <w:color w:val="000000"/>
          <w:sz w:val="20"/>
          <w:szCs w:val="20"/>
        </w:rPr>
        <w:t>mail</w:t>
      </w:r>
      <w:proofErr w:type="spellEnd"/>
      <w:r w:rsidR="00551AFC" w:rsidRPr="00B11874">
        <w:rPr>
          <w:color w:val="000000"/>
          <w:sz w:val="20"/>
          <w:szCs w:val="20"/>
        </w:rPr>
        <w:t>)</w:t>
      </w:r>
    </w:p>
    <w:p w:rsidR="00551AFC" w:rsidRPr="00B11874" w:rsidRDefault="00551AFC" w:rsidP="00551AFC">
      <w:pPr>
        <w:jc w:val="both"/>
        <w:rPr>
          <w:color w:val="000000"/>
          <w:sz w:val="20"/>
          <w:szCs w:val="20"/>
        </w:rPr>
      </w:pPr>
    </w:p>
    <w:p w:rsidR="00551AFC" w:rsidRPr="00B11874" w:rsidRDefault="00551AFC" w:rsidP="00551AFC">
      <w:pPr>
        <w:jc w:val="both"/>
        <w:rPr>
          <w:color w:val="000000"/>
          <w:sz w:val="20"/>
          <w:szCs w:val="20"/>
        </w:rPr>
      </w:pPr>
      <w:r w:rsidRPr="00B11874">
        <w:rPr>
          <w:color w:val="000000"/>
          <w:sz w:val="20"/>
          <w:szCs w:val="20"/>
        </w:rPr>
        <w:t>4. ________________________________________________________________</w:t>
      </w:r>
    </w:p>
    <w:p w:rsidR="00551AFC" w:rsidRPr="00B11874" w:rsidRDefault="00551AFC" w:rsidP="00551AFC">
      <w:pPr>
        <w:ind w:left="1416" w:firstLine="708"/>
        <w:jc w:val="both"/>
        <w:rPr>
          <w:color w:val="000000"/>
          <w:sz w:val="20"/>
          <w:szCs w:val="20"/>
        </w:rPr>
      </w:pPr>
      <w:r w:rsidRPr="00B11874">
        <w:rPr>
          <w:color w:val="000000"/>
          <w:sz w:val="20"/>
          <w:szCs w:val="20"/>
        </w:rPr>
        <w:t>(Место нахождения)</w:t>
      </w:r>
    </w:p>
    <w:p w:rsidR="00551AFC" w:rsidRPr="00B11874" w:rsidRDefault="00551AFC" w:rsidP="00551AFC">
      <w:pPr>
        <w:jc w:val="both"/>
        <w:rPr>
          <w:color w:val="000000"/>
          <w:sz w:val="20"/>
          <w:szCs w:val="20"/>
        </w:rPr>
      </w:pPr>
    </w:p>
    <w:p w:rsidR="00551AFC" w:rsidRPr="00B11874" w:rsidRDefault="00551AFC" w:rsidP="00551AFC">
      <w:pPr>
        <w:jc w:val="both"/>
        <w:rPr>
          <w:color w:val="000000"/>
          <w:sz w:val="20"/>
          <w:szCs w:val="20"/>
        </w:rPr>
      </w:pPr>
    </w:p>
    <w:tbl>
      <w:tblPr>
        <w:tblW w:w="9747" w:type="dxa"/>
        <w:tblLayout w:type="fixed"/>
        <w:tblLook w:val="01E0" w:firstRow="1" w:lastRow="1" w:firstColumn="1" w:lastColumn="1" w:noHBand="0" w:noVBand="0"/>
      </w:tblPr>
      <w:tblGrid>
        <w:gridCol w:w="4928"/>
        <w:gridCol w:w="4819"/>
      </w:tblGrid>
      <w:tr w:rsidR="00551AFC" w:rsidRPr="00B11874" w:rsidTr="009B4352">
        <w:tc>
          <w:tcPr>
            <w:tcW w:w="4928" w:type="dxa"/>
          </w:tcPr>
          <w:p w:rsidR="00551AFC" w:rsidRPr="00B11874" w:rsidRDefault="00551AFC" w:rsidP="009B4352">
            <w:pPr>
              <w:jc w:val="both"/>
              <w:rPr>
                <w:color w:val="000000"/>
                <w:sz w:val="20"/>
                <w:szCs w:val="20"/>
              </w:rPr>
            </w:pPr>
            <w:r w:rsidRPr="00B11874">
              <w:rPr>
                <w:color w:val="000000"/>
                <w:sz w:val="20"/>
                <w:szCs w:val="20"/>
              </w:rPr>
              <w:t>_________________________________</w:t>
            </w:r>
          </w:p>
          <w:p w:rsidR="00551AFC" w:rsidRPr="00B11874" w:rsidRDefault="00551AFC" w:rsidP="009B4352">
            <w:pPr>
              <w:rPr>
                <w:color w:val="000000"/>
                <w:sz w:val="20"/>
                <w:szCs w:val="20"/>
              </w:rPr>
            </w:pPr>
            <w:r w:rsidRPr="00B11874">
              <w:rPr>
                <w:color w:val="000000"/>
                <w:sz w:val="20"/>
                <w:szCs w:val="20"/>
              </w:rPr>
              <w:t xml:space="preserve">(должность руководителя в соответствии </w:t>
            </w:r>
            <w:r w:rsidR="002A40B3">
              <w:rPr>
                <w:color w:val="000000"/>
                <w:sz w:val="20"/>
                <w:szCs w:val="20"/>
              </w:rPr>
              <w:br/>
            </w:r>
            <w:r w:rsidRPr="00B11874">
              <w:rPr>
                <w:color w:val="000000"/>
                <w:sz w:val="20"/>
                <w:szCs w:val="20"/>
              </w:rPr>
              <w:t xml:space="preserve">с учредительным документом) </w:t>
            </w:r>
          </w:p>
        </w:tc>
        <w:tc>
          <w:tcPr>
            <w:tcW w:w="4819" w:type="dxa"/>
          </w:tcPr>
          <w:p w:rsidR="00551AFC" w:rsidRPr="00B11874" w:rsidRDefault="00551AFC" w:rsidP="009B4352">
            <w:pPr>
              <w:jc w:val="both"/>
              <w:rPr>
                <w:color w:val="000000"/>
                <w:sz w:val="20"/>
                <w:szCs w:val="20"/>
              </w:rPr>
            </w:pPr>
            <w:r w:rsidRPr="00B11874">
              <w:rPr>
                <w:color w:val="000000"/>
                <w:sz w:val="20"/>
                <w:szCs w:val="20"/>
              </w:rPr>
              <w:t>_____________________________</w:t>
            </w:r>
          </w:p>
          <w:p w:rsidR="00551AFC" w:rsidRPr="00B11874" w:rsidRDefault="00551AFC" w:rsidP="002A40B3">
            <w:pPr>
              <w:rPr>
                <w:color w:val="000000"/>
                <w:sz w:val="20"/>
                <w:szCs w:val="20"/>
              </w:rPr>
            </w:pPr>
            <w:r w:rsidRPr="00B11874">
              <w:rPr>
                <w:color w:val="000000"/>
                <w:sz w:val="20"/>
                <w:szCs w:val="20"/>
              </w:rPr>
              <w:t>(подпись, Ф.И.О. руководителя)</w:t>
            </w:r>
          </w:p>
        </w:tc>
      </w:tr>
      <w:tr w:rsidR="00551AFC" w:rsidRPr="00B11874" w:rsidTr="009B4352">
        <w:tc>
          <w:tcPr>
            <w:tcW w:w="4928" w:type="dxa"/>
          </w:tcPr>
          <w:p w:rsidR="00551AFC" w:rsidRPr="00B11874" w:rsidRDefault="00551AFC" w:rsidP="009B435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4819" w:type="dxa"/>
          </w:tcPr>
          <w:p w:rsidR="00551AFC" w:rsidRPr="00B11874" w:rsidRDefault="00551AFC" w:rsidP="009B4352">
            <w:pPr>
              <w:jc w:val="both"/>
              <w:rPr>
                <w:color w:val="000000"/>
                <w:sz w:val="20"/>
                <w:szCs w:val="20"/>
              </w:rPr>
            </w:pPr>
            <w:r w:rsidRPr="00B11874">
              <w:rPr>
                <w:color w:val="000000"/>
                <w:sz w:val="20"/>
                <w:szCs w:val="20"/>
              </w:rPr>
              <w:t>М.П.</w:t>
            </w:r>
          </w:p>
          <w:p w:rsidR="00551AFC" w:rsidRPr="00B11874" w:rsidRDefault="00551AFC" w:rsidP="009B4352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551AFC" w:rsidRPr="00B11874" w:rsidTr="009B4352">
        <w:tc>
          <w:tcPr>
            <w:tcW w:w="4928" w:type="dxa"/>
          </w:tcPr>
          <w:p w:rsidR="00551AFC" w:rsidRPr="00B11874" w:rsidRDefault="00551AFC" w:rsidP="009B4352">
            <w:pPr>
              <w:jc w:val="center"/>
              <w:rPr>
                <w:color w:val="000000"/>
                <w:sz w:val="20"/>
                <w:szCs w:val="20"/>
              </w:rPr>
            </w:pPr>
            <w:r w:rsidRPr="00B11874">
              <w:rPr>
                <w:color w:val="000000"/>
                <w:sz w:val="20"/>
                <w:szCs w:val="20"/>
              </w:rPr>
              <w:t>Главный бухгалтер</w:t>
            </w:r>
          </w:p>
        </w:tc>
        <w:tc>
          <w:tcPr>
            <w:tcW w:w="4819" w:type="dxa"/>
          </w:tcPr>
          <w:p w:rsidR="00551AFC" w:rsidRPr="00B11874" w:rsidRDefault="00551AFC" w:rsidP="009B4352">
            <w:pPr>
              <w:jc w:val="both"/>
              <w:rPr>
                <w:color w:val="000000"/>
                <w:sz w:val="20"/>
                <w:szCs w:val="20"/>
              </w:rPr>
            </w:pPr>
            <w:r w:rsidRPr="00B11874">
              <w:rPr>
                <w:color w:val="000000"/>
                <w:sz w:val="20"/>
                <w:szCs w:val="20"/>
              </w:rPr>
              <w:t>________________________________</w:t>
            </w:r>
          </w:p>
          <w:p w:rsidR="00551AFC" w:rsidRPr="00B11874" w:rsidRDefault="00551AFC" w:rsidP="002A40B3">
            <w:pPr>
              <w:rPr>
                <w:color w:val="000000"/>
                <w:sz w:val="20"/>
                <w:szCs w:val="20"/>
              </w:rPr>
            </w:pPr>
            <w:r w:rsidRPr="00B11874">
              <w:rPr>
                <w:color w:val="000000"/>
                <w:sz w:val="20"/>
                <w:szCs w:val="20"/>
              </w:rPr>
              <w:t xml:space="preserve">(подпись, </w:t>
            </w:r>
            <w:proofErr w:type="gramStart"/>
            <w:r w:rsidRPr="00B11874">
              <w:rPr>
                <w:color w:val="000000"/>
                <w:sz w:val="20"/>
                <w:szCs w:val="20"/>
              </w:rPr>
              <w:t>Ф.И.О. )</w:t>
            </w:r>
            <w:proofErr w:type="gramEnd"/>
          </w:p>
        </w:tc>
      </w:tr>
    </w:tbl>
    <w:p w:rsidR="00551AFC" w:rsidRPr="00B11874" w:rsidRDefault="00551AFC" w:rsidP="00551AFC">
      <w:pPr>
        <w:ind w:firstLine="709"/>
        <w:jc w:val="both"/>
        <w:rPr>
          <w:color w:val="000000"/>
          <w:sz w:val="20"/>
          <w:szCs w:val="20"/>
        </w:rPr>
      </w:pPr>
    </w:p>
    <w:p w:rsidR="00551AFC" w:rsidRPr="00B11874" w:rsidRDefault="00551AFC" w:rsidP="00551AFC">
      <w:pPr>
        <w:jc w:val="right"/>
        <w:rPr>
          <w:color w:val="000000"/>
          <w:sz w:val="20"/>
          <w:szCs w:val="20"/>
        </w:rPr>
      </w:pPr>
      <w:r w:rsidRPr="00B11874">
        <w:rPr>
          <w:color w:val="000000"/>
          <w:sz w:val="20"/>
          <w:szCs w:val="20"/>
        </w:rPr>
        <w:t>«______» ___________ 20</w:t>
      </w:r>
      <w:r w:rsidR="002A40B3">
        <w:rPr>
          <w:color w:val="000000"/>
          <w:sz w:val="20"/>
          <w:szCs w:val="20"/>
        </w:rPr>
        <w:t>20</w:t>
      </w:r>
    </w:p>
    <w:p w:rsidR="00551AFC" w:rsidRDefault="00551AFC" w:rsidP="00551AFC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551AFC" w:rsidRPr="00B11874" w:rsidRDefault="00551AFC" w:rsidP="00551AFC">
      <w:pPr>
        <w:ind w:left="7371"/>
        <w:jc w:val="both"/>
        <w:rPr>
          <w:sz w:val="20"/>
          <w:szCs w:val="20"/>
        </w:rPr>
      </w:pPr>
      <w:r w:rsidRPr="00B11874">
        <w:rPr>
          <w:sz w:val="20"/>
          <w:szCs w:val="20"/>
        </w:rPr>
        <w:lastRenderedPageBreak/>
        <w:t>Приложение 2</w:t>
      </w:r>
    </w:p>
    <w:p w:rsidR="00551AFC" w:rsidRPr="00B11874" w:rsidRDefault="00551AFC" w:rsidP="00551AFC">
      <w:pPr>
        <w:ind w:left="7371"/>
        <w:jc w:val="both"/>
        <w:rPr>
          <w:sz w:val="20"/>
          <w:szCs w:val="20"/>
        </w:rPr>
      </w:pPr>
      <w:r w:rsidRPr="00B11874">
        <w:rPr>
          <w:sz w:val="20"/>
          <w:szCs w:val="20"/>
        </w:rPr>
        <w:t>к Порядку</w:t>
      </w:r>
    </w:p>
    <w:p w:rsidR="00551AFC" w:rsidRDefault="00551AFC" w:rsidP="00551AFC">
      <w:pPr>
        <w:jc w:val="center"/>
      </w:pPr>
    </w:p>
    <w:p w:rsidR="00551AFC" w:rsidRDefault="00551AFC" w:rsidP="00551AFC">
      <w:pPr>
        <w:jc w:val="center"/>
      </w:pPr>
    </w:p>
    <w:p w:rsidR="00551AFC" w:rsidRPr="001C4935" w:rsidRDefault="00551AFC" w:rsidP="00551AFC">
      <w:pPr>
        <w:jc w:val="center"/>
      </w:pPr>
      <w:r w:rsidRPr="001C4935">
        <w:t>ТРЕБОВАНИЯ</w:t>
      </w:r>
    </w:p>
    <w:p w:rsidR="00551AFC" w:rsidRDefault="00551AFC" w:rsidP="00551AFC">
      <w:pPr>
        <w:jc w:val="center"/>
      </w:pPr>
      <w:r w:rsidRPr="001C4935">
        <w:t>к разработке программы Санкт-Петербургского</w:t>
      </w:r>
    </w:p>
    <w:p w:rsidR="00551AFC" w:rsidRDefault="00551AFC" w:rsidP="00551AFC">
      <w:pPr>
        <w:jc w:val="center"/>
      </w:pPr>
      <w:r w:rsidRPr="001C4935">
        <w:t>Международного форума труда</w:t>
      </w:r>
    </w:p>
    <w:p w:rsidR="00551AFC" w:rsidRPr="001C4935" w:rsidRDefault="00551AFC" w:rsidP="00551AFC">
      <w:pPr>
        <w:jc w:val="center"/>
      </w:pPr>
    </w:p>
    <w:p w:rsidR="00551AFC" w:rsidRPr="001C4935" w:rsidRDefault="00551AFC" w:rsidP="00551AFC">
      <w:pPr>
        <w:ind w:firstLine="708"/>
        <w:jc w:val="both"/>
      </w:pPr>
      <w:r w:rsidRPr="001C4935">
        <w:t>Требования предназначены для подготовки проекта программы</w:t>
      </w:r>
      <w:r>
        <w:t xml:space="preserve"> </w:t>
      </w:r>
      <w:r>
        <w:br/>
      </w:r>
      <w:r w:rsidRPr="001C4935">
        <w:t>Санкт-Петербургского Международного форума труда, в том числе подпрограммы</w:t>
      </w:r>
      <w:r>
        <w:t xml:space="preserve"> </w:t>
      </w:r>
      <w:r w:rsidRPr="001C4935">
        <w:t>Петербургского международного молодежного форума труда (далее Форум).</w:t>
      </w:r>
    </w:p>
    <w:p w:rsidR="00551AFC" w:rsidRPr="001C4935" w:rsidRDefault="00551AFC" w:rsidP="00551AFC">
      <w:pPr>
        <w:ind w:firstLine="708"/>
        <w:jc w:val="both"/>
      </w:pPr>
      <w:r w:rsidRPr="001C4935">
        <w:t>Программа Форума должна содержать следующие разделы:</w:t>
      </w:r>
    </w:p>
    <w:p w:rsidR="00551AFC" w:rsidRPr="001C4935" w:rsidRDefault="00551AFC" w:rsidP="00551AFC">
      <w:pPr>
        <w:ind w:firstLine="708"/>
        <w:jc w:val="both"/>
        <w:rPr>
          <w:b/>
        </w:rPr>
      </w:pPr>
      <w:r w:rsidRPr="001C4935">
        <w:rPr>
          <w:b/>
        </w:rPr>
        <w:t>1. ОБЩАЯ ЧАСТЬ</w:t>
      </w:r>
    </w:p>
    <w:p w:rsidR="00551AFC" w:rsidRPr="001C4935" w:rsidRDefault="00551AFC" w:rsidP="00551AFC">
      <w:pPr>
        <w:ind w:firstLine="708"/>
        <w:jc w:val="both"/>
      </w:pPr>
      <w:r w:rsidRPr="001C4935">
        <w:t>Раздел должен содержать следующую информацию:</w:t>
      </w:r>
    </w:p>
    <w:p w:rsidR="00551AFC" w:rsidRPr="001C4935" w:rsidRDefault="00551AFC" w:rsidP="00551AFC">
      <w:pPr>
        <w:ind w:firstLine="708"/>
        <w:jc w:val="both"/>
      </w:pPr>
      <w:r w:rsidRPr="001C4935">
        <w:t>полное наименование организации;</w:t>
      </w:r>
    </w:p>
    <w:p w:rsidR="00551AFC" w:rsidRPr="001C4935" w:rsidRDefault="00551AFC" w:rsidP="00551AFC">
      <w:pPr>
        <w:ind w:firstLine="708"/>
        <w:jc w:val="both"/>
      </w:pPr>
      <w:r w:rsidRPr="001C4935">
        <w:t>краткую аннотацию мероприятия (описание целей, задач Форума, концепцию</w:t>
      </w:r>
      <w:r>
        <w:t xml:space="preserve"> </w:t>
      </w:r>
      <w:r w:rsidRPr="001C4935">
        <w:t>Форума, значимость для Санкт-Петербурга и Российской Федерации).</w:t>
      </w:r>
    </w:p>
    <w:p w:rsidR="00551AFC" w:rsidRPr="001C4935" w:rsidRDefault="00551AFC" w:rsidP="00551AFC">
      <w:pPr>
        <w:ind w:firstLine="708"/>
        <w:jc w:val="both"/>
      </w:pPr>
      <w:r w:rsidRPr="001C4935">
        <w:rPr>
          <w:b/>
        </w:rPr>
        <w:t>2. МЕРОПРИЯТИЯ ПРОГРАММЫ ФОРУМА</w:t>
      </w:r>
      <w:r w:rsidRPr="001C4935">
        <w:t xml:space="preserve"> (составляется на каждый день</w:t>
      </w:r>
      <w:r>
        <w:t xml:space="preserve"> </w:t>
      </w:r>
      <w:r w:rsidRPr="001C4935">
        <w:t xml:space="preserve">проведения Форума </w:t>
      </w:r>
      <w:r w:rsidRPr="00551AFC">
        <w:t>2</w:t>
      </w:r>
      <w:r w:rsidR="002A40B3">
        <w:t>6</w:t>
      </w:r>
      <w:r w:rsidRPr="001C4935">
        <w:t xml:space="preserve"> - </w:t>
      </w:r>
      <w:r w:rsidR="002A40B3">
        <w:t>28</w:t>
      </w:r>
      <w:r w:rsidRPr="001C4935">
        <w:t>.0</w:t>
      </w:r>
      <w:r w:rsidR="002A40B3">
        <w:t>2</w:t>
      </w:r>
      <w:r w:rsidRPr="001C4935">
        <w:t>.20</w:t>
      </w:r>
      <w:r w:rsidR="002A40B3">
        <w:t>20</w:t>
      </w:r>
      <w:r w:rsidRPr="001C4935">
        <w:t>) Раздел должен содержать следующую</w:t>
      </w:r>
      <w:r>
        <w:t xml:space="preserve"> </w:t>
      </w:r>
      <w:r w:rsidRPr="001C4935">
        <w:t>информацию:</w:t>
      </w:r>
    </w:p>
    <w:p w:rsidR="00551AFC" w:rsidRPr="001C4935" w:rsidRDefault="00551AFC" w:rsidP="00551AFC">
      <w:pPr>
        <w:ind w:firstLine="708"/>
        <w:jc w:val="both"/>
      </w:pPr>
      <w:r w:rsidRPr="001C4935">
        <w:t>количество мероприятий;</w:t>
      </w:r>
    </w:p>
    <w:p w:rsidR="00551AFC" w:rsidRPr="001C4935" w:rsidRDefault="00551AFC" w:rsidP="00551AFC">
      <w:pPr>
        <w:ind w:firstLine="708"/>
        <w:jc w:val="both"/>
      </w:pPr>
      <w:r w:rsidRPr="001C4935">
        <w:t>перечень мероприятий;</w:t>
      </w:r>
    </w:p>
    <w:p w:rsidR="00551AFC" w:rsidRPr="001C4935" w:rsidRDefault="00551AFC" w:rsidP="00551AFC">
      <w:pPr>
        <w:ind w:firstLine="708"/>
        <w:jc w:val="both"/>
      </w:pPr>
      <w:r w:rsidRPr="001C4935">
        <w:t>дата и время проведения пленарных, секционных и иных заседаний;</w:t>
      </w:r>
    </w:p>
    <w:p w:rsidR="00551AFC" w:rsidRPr="001C4935" w:rsidRDefault="00551AFC" w:rsidP="00551AFC">
      <w:pPr>
        <w:ind w:firstLine="708"/>
        <w:jc w:val="both"/>
      </w:pPr>
      <w:r w:rsidRPr="001C4935">
        <w:t>краткая аннотация мероприятий;</w:t>
      </w:r>
    </w:p>
    <w:p w:rsidR="00551AFC" w:rsidRPr="001C4935" w:rsidRDefault="00551AFC" w:rsidP="00551AFC">
      <w:pPr>
        <w:ind w:firstLine="708"/>
        <w:jc w:val="both"/>
      </w:pPr>
      <w:r w:rsidRPr="001C4935">
        <w:t>перечень модераторов и спикеров мероприятий с указанием наименований докладов</w:t>
      </w:r>
      <w:r>
        <w:t xml:space="preserve"> </w:t>
      </w:r>
      <w:r w:rsidRPr="001C4935">
        <w:t>(тем выступлений);</w:t>
      </w:r>
    </w:p>
    <w:p w:rsidR="00551AFC" w:rsidRPr="001C4935" w:rsidRDefault="00551AFC" w:rsidP="00551AFC">
      <w:pPr>
        <w:ind w:firstLine="708"/>
        <w:jc w:val="both"/>
      </w:pPr>
      <w:r w:rsidRPr="001C4935">
        <w:t>планируемая численность и категории участников каждого мероприятия;</w:t>
      </w:r>
    </w:p>
    <w:p w:rsidR="00551AFC" w:rsidRPr="001C4935" w:rsidRDefault="00551AFC" w:rsidP="00551AFC">
      <w:pPr>
        <w:ind w:firstLine="708"/>
        <w:jc w:val="both"/>
      </w:pPr>
      <w:r w:rsidRPr="001C4935">
        <w:t>культурная программа Форума;</w:t>
      </w:r>
    </w:p>
    <w:p w:rsidR="00551AFC" w:rsidRPr="001C4935" w:rsidRDefault="00551AFC" w:rsidP="00551AFC">
      <w:pPr>
        <w:ind w:firstLine="708"/>
        <w:jc w:val="both"/>
      </w:pPr>
      <w:r w:rsidRPr="001C4935">
        <w:t>и другую информацию.</w:t>
      </w:r>
    </w:p>
    <w:p w:rsidR="00551AFC" w:rsidRPr="001C4935" w:rsidRDefault="00551AFC" w:rsidP="00551AFC">
      <w:pPr>
        <w:ind w:firstLine="708"/>
        <w:jc w:val="both"/>
        <w:rPr>
          <w:b/>
        </w:rPr>
      </w:pPr>
      <w:r w:rsidRPr="001C4935">
        <w:rPr>
          <w:b/>
        </w:rPr>
        <w:t>3. МЕРОПРИЯТИЯ ДЛЯ ОБЕСЕЧЕНИЯ ПРОВЕДЕНИЯ ФОРУМА</w:t>
      </w:r>
    </w:p>
    <w:p w:rsidR="00551AFC" w:rsidRPr="001C4935" w:rsidRDefault="00551AFC" w:rsidP="00551AFC">
      <w:pPr>
        <w:ind w:firstLine="708"/>
        <w:jc w:val="both"/>
      </w:pPr>
      <w:r w:rsidRPr="001C4935">
        <w:t>Раздел должен содержать следующую информацию:</w:t>
      </w:r>
    </w:p>
    <w:p w:rsidR="00551AFC" w:rsidRPr="001C4935" w:rsidRDefault="00551AFC" w:rsidP="00551AFC">
      <w:pPr>
        <w:ind w:firstLine="708"/>
        <w:jc w:val="both"/>
      </w:pPr>
      <w:r w:rsidRPr="001C4935">
        <w:t>о площадках для проведения Форума, их конкурентные достоинства;</w:t>
      </w:r>
    </w:p>
    <w:p w:rsidR="00551AFC" w:rsidRPr="001C4935" w:rsidRDefault="00551AFC" w:rsidP="00551AFC">
      <w:pPr>
        <w:ind w:firstLine="708"/>
        <w:jc w:val="both"/>
      </w:pPr>
      <w:r w:rsidRPr="001C4935">
        <w:t>о порядке аккредитации участников Форума;</w:t>
      </w:r>
    </w:p>
    <w:p w:rsidR="00551AFC" w:rsidRPr="001C4935" w:rsidRDefault="00551AFC" w:rsidP="00551AFC">
      <w:pPr>
        <w:ind w:firstLine="708"/>
        <w:jc w:val="both"/>
      </w:pPr>
      <w:r w:rsidRPr="001C4935">
        <w:t>об обеспечении размещения участников Форума;</w:t>
      </w:r>
    </w:p>
    <w:p w:rsidR="00551AFC" w:rsidRPr="001C4935" w:rsidRDefault="00551AFC" w:rsidP="00551AFC">
      <w:pPr>
        <w:ind w:firstLine="708"/>
        <w:jc w:val="both"/>
      </w:pPr>
      <w:r w:rsidRPr="001C4935">
        <w:t>об организации рекламной компании Форума;</w:t>
      </w:r>
    </w:p>
    <w:p w:rsidR="00551AFC" w:rsidRPr="001C4935" w:rsidRDefault="00551AFC" w:rsidP="00551AFC">
      <w:pPr>
        <w:ind w:firstLine="708"/>
        <w:jc w:val="both"/>
      </w:pPr>
      <w:r w:rsidRPr="001C4935">
        <w:t>о транспортировке гостей Форума (модераторов, спикеров и иных участников</w:t>
      </w:r>
      <w:r>
        <w:t xml:space="preserve"> </w:t>
      </w:r>
      <w:r w:rsidRPr="001C4935">
        <w:t>Форума);</w:t>
      </w:r>
    </w:p>
    <w:p w:rsidR="00551AFC" w:rsidRPr="001C4935" w:rsidRDefault="00551AFC" w:rsidP="00551AFC">
      <w:pPr>
        <w:ind w:firstLine="708"/>
        <w:jc w:val="both"/>
      </w:pPr>
      <w:r w:rsidRPr="001C4935">
        <w:t>об организации питания во время проведения Форума;</w:t>
      </w:r>
    </w:p>
    <w:p w:rsidR="00551AFC" w:rsidRDefault="00551AFC" w:rsidP="00551AFC">
      <w:pPr>
        <w:ind w:firstLine="708"/>
        <w:jc w:val="both"/>
      </w:pPr>
      <w:r w:rsidRPr="001C4935">
        <w:t>и другую информацию.</w:t>
      </w:r>
    </w:p>
    <w:p w:rsidR="00551AFC" w:rsidRDefault="00551AFC" w:rsidP="00551AFC">
      <w:r>
        <w:br w:type="page"/>
      </w:r>
    </w:p>
    <w:p w:rsidR="00551AFC" w:rsidRPr="001C4935" w:rsidRDefault="00551AFC" w:rsidP="00551AFC">
      <w:pPr>
        <w:ind w:left="7371"/>
        <w:jc w:val="both"/>
      </w:pPr>
      <w:r w:rsidRPr="001C4935">
        <w:lastRenderedPageBreak/>
        <w:t>Приложение 3</w:t>
      </w:r>
    </w:p>
    <w:p w:rsidR="00551AFC" w:rsidRDefault="00551AFC" w:rsidP="00551AFC">
      <w:pPr>
        <w:ind w:left="7371"/>
        <w:jc w:val="both"/>
      </w:pPr>
      <w:r w:rsidRPr="001C4935">
        <w:t>к Порядку</w:t>
      </w:r>
    </w:p>
    <w:p w:rsidR="00551AFC" w:rsidRDefault="00551AFC" w:rsidP="00551AFC">
      <w:pPr>
        <w:ind w:firstLine="708"/>
        <w:jc w:val="both"/>
      </w:pPr>
    </w:p>
    <w:p w:rsidR="00551AFC" w:rsidRPr="001C4935" w:rsidRDefault="00551AFC" w:rsidP="00551AFC">
      <w:pPr>
        <w:ind w:firstLine="708"/>
        <w:jc w:val="center"/>
        <w:rPr>
          <w:b/>
        </w:rPr>
      </w:pPr>
      <w:r w:rsidRPr="001C4935">
        <w:rPr>
          <w:b/>
        </w:rPr>
        <w:t>Смета расходов на проведение Санкт-Петербургского</w:t>
      </w:r>
    </w:p>
    <w:p w:rsidR="00551AFC" w:rsidRPr="001C4935" w:rsidRDefault="00551AFC" w:rsidP="00551AFC">
      <w:pPr>
        <w:ind w:firstLine="708"/>
        <w:jc w:val="center"/>
        <w:rPr>
          <w:b/>
        </w:rPr>
      </w:pPr>
      <w:r w:rsidRPr="001C4935">
        <w:rPr>
          <w:b/>
        </w:rPr>
        <w:t>Международного форума труда</w:t>
      </w:r>
    </w:p>
    <w:tbl>
      <w:tblPr>
        <w:tblW w:w="9951" w:type="dxa"/>
        <w:tblInd w:w="-7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"/>
        <w:gridCol w:w="6103"/>
        <w:gridCol w:w="1019"/>
        <w:gridCol w:w="1329"/>
        <w:gridCol w:w="957"/>
      </w:tblGrid>
      <w:tr w:rsidR="00551AFC" w:rsidRPr="001C4935" w:rsidTr="009B4352">
        <w:trPr>
          <w:trHeight w:val="20"/>
          <w:tblHeader/>
        </w:trPr>
        <w:tc>
          <w:tcPr>
            <w:tcW w:w="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1AFC" w:rsidRPr="001C4935" w:rsidRDefault="00551AFC" w:rsidP="009B4352">
            <w:pPr>
              <w:spacing w:line="20" w:lineRule="atLeast"/>
              <w:jc w:val="center"/>
              <w:rPr>
                <w:rFonts w:eastAsia="Calibri"/>
              </w:rPr>
            </w:pPr>
            <w:r w:rsidRPr="001C4935">
              <w:t>№ п/п</w:t>
            </w:r>
          </w:p>
        </w:tc>
        <w:tc>
          <w:tcPr>
            <w:tcW w:w="6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551AFC" w:rsidRPr="001C4935" w:rsidRDefault="00551AFC" w:rsidP="009B4352">
            <w:pPr>
              <w:spacing w:line="20" w:lineRule="atLeast"/>
              <w:jc w:val="center"/>
              <w:rPr>
                <w:rFonts w:eastAsia="Calibri"/>
              </w:rPr>
            </w:pPr>
            <w:r w:rsidRPr="001C4935">
              <w:t>Наименование статей расходов</w:t>
            </w:r>
          </w:p>
        </w:tc>
        <w:tc>
          <w:tcPr>
            <w:tcW w:w="10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51AFC" w:rsidRPr="001C4935" w:rsidRDefault="00551AFC" w:rsidP="009B4352">
            <w:pPr>
              <w:spacing w:line="20" w:lineRule="atLeast"/>
              <w:jc w:val="center"/>
              <w:rPr>
                <w:rFonts w:eastAsia="Calibri"/>
              </w:rPr>
            </w:pPr>
            <w:r w:rsidRPr="001C4935">
              <w:rPr>
                <w:rFonts w:eastAsia="Calibri"/>
              </w:rPr>
              <w:t>За счет субсидии (руб.)</w:t>
            </w:r>
          </w:p>
        </w:tc>
        <w:tc>
          <w:tcPr>
            <w:tcW w:w="13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51AFC" w:rsidRPr="001C4935" w:rsidRDefault="00551AFC" w:rsidP="009B4352">
            <w:pPr>
              <w:spacing w:line="20" w:lineRule="atLeast"/>
              <w:jc w:val="center"/>
              <w:rPr>
                <w:rFonts w:eastAsia="Calibri"/>
              </w:rPr>
            </w:pPr>
            <w:r w:rsidRPr="001C4935">
              <w:rPr>
                <w:rFonts w:eastAsia="Calibri"/>
              </w:rPr>
              <w:t>За счет собственных средств (руб.)</w:t>
            </w:r>
          </w:p>
        </w:tc>
        <w:tc>
          <w:tcPr>
            <w:tcW w:w="95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51AFC" w:rsidRPr="001C4935" w:rsidRDefault="00551AFC" w:rsidP="009B4352">
            <w:pPr>
              <w:spacing w:line="20" w:lineRule="atLeast"/>
              <w:jc w:val="center"/>
              <w:rPr>
                <w:rFonts w:eastAsia="Calibri"/>
              </w:rPr>
            </w:pPr>
            <w:r w:rsidRPr="001C4935">
              <w:rPr>
                <w:rFonts w:eastAsia="Calibri"/>
              </w:rPr>
              <w:t>ИТОГО (руб.)</w:t>
            </w:r>
          </w:p>
        </w:tc>
      </w:tr>
      <w:tr w:rsidR="00551AFC" w:rsidRPr="001C4935" w:rsidTr="009B4352">
        <w:trPr>
          <w:trHeight w:val="2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51AFC" w:rsidRPr="001C4935" w:rsidRDefault="00551AFC" w:rsidP="009B4352">
            <w:pPr>
              <w:spacing w:line="20" w:lineRule="atLeast"/>
              <w:jc w:val="center"/>
              <w:rPr>
                <w:rFonts w:eastAsia="Calibri"/>
              </w:rPr>
            </w:pPr>
            <w:r w:rsidRPr="001C4935">
              <w:t>1.</w:t>
            </w:r>
          </w:p>
        </w:tc>
        <w:tc>
          <w:tcPr>
            <w:tcW w:w="6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9B4352">
            <w:r w:rsidRPr="001C4935">
              <w:t>Оплата труда работников, обеспечивающих подготовку и</w:t>
            </w:r>
          </w:p>
          <w:p w:rsidR="00551AFC" w:rsidRPr="001C4935" w:rsidRDefault="00551AFC" w:rsidP="009B4352">
            <w:r w:rsidRPr="001C4935">
              <w:t>проведение Санкт-Петербургского Международного</w:t>
            </w:r>
          </w:p>
          <w:p w:rsidR="00551AFC" w:rsidRPr="001C4935" w:rsidRDefault="00551AFC" w:rsidP="009B4352">
            <w:r w:rsidRPr="001C4935">
              <w:t>форума труда (далее - Форум), и административно-</w:t>
            </w:r>
          </w:p>
          <w:p w:rsidR="00551AFC" w:rsidRPr="001C4935" w:rsidRDefault="00551AFC" w:rsidP="009B4352">
            <w:r w:rsidRPr="001C4935">
              <w:t>хозяйственного персонала (с начислениями на выплаты</w:t>
            </w:r>
          </w:p>
          <w:p w:rsidR="00551AFC" w:rsidRPr="001C4935" w:rsidRDefault="00551AFC" w:rsidP="009B4352">
            <w:r w:rsidRPr="001C4935">
              <w:t xml:space="preserve">по оплате труда)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9B4352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51AFC" w:rsidRPr="001C4935" w:rsidRDefault="00551AFC" w:rsidP="009B4352">
            <w:pPr>
              <w:jc w:val="center"/>
            </w:pP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51AFC" w:rsidRPr="001C4935" w:rsidRDefault="00551AFC" w:rsidP="009B4352">
            <w:pPr>
              <w:jc w:val="center"/>
            </w:pPr>
          </w:p>
        </w:tc>
      </w:tr>
      <w:tr w:rsidR="00551AFC" w:rsidRPr="001C4935" w:rsidTr="009B4352">
        <w:trPr>
          <w:trHeight w:val="2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51AFC" w:rsidRPr="001C4935" w:rsidRDefault="00551AFC" w:rsidP="009B4352">
            <w:pPr>
              <w:spacing w:line="20" w:lineRule="atLeast"/>
              <w:jc w:val="center"/>
              <w:rPr>
                <w:rFonts w:eastAsia="Calibri"/>
              </w:rPr>
            </w:pPr>
            <w:r w:rsidRPr="001C4935">
              <w:t>2.</w:t>
            </w:r>
          </w:p>
        </w:tc>
        <w:tc>
          <w:tcPr>
            <w:tcW w:w="6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9B4352">
            <w:r w:rsidRPr="001C4935">
              <w:t>Приобретение предметов снабжения и материалов,</w:t>
            </w:r>
          </w:p>
          <w:p w:rsidR="00551AFC" w:rsidRPr="001C4935" w:rsidRDefault="00551AFC" w:rsidP="009B4352">
            <w:r w:rsidRPr="001C4935">
              <w:t>необходимых для подготовки и проведения Форума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9B4352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51AFC" w:rsidRPr="001C4935" w:rsidRDefault="00551AFC" w:rsidP="009B4352">
            <w:pPr>
              <w:jc w:val="center"/>
            </w:pP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51AFC" w:rsidRPr="001C4935" w:rsidRDefault="00551AFC" w:rsidP="009B4352">
            <w:pPr>
              <w:jc w:val="center"/>
            </w:pPr>
          </w:p>
        </w:tc>
      </w:tr>
      <w:tr w:rsidR="00551AFC" w:rsidRPr="001C4935" w:rsidTr="009B4352">
        <w:trPr>
          <w:trHeight w:val="2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51AFC" w:rsidRPr="001C4935" w:rsidRDefault="00551AFC" w:rsidP="009B4352">
            <w:pPr>
              <w:spacing w:line="20" w:lineRule="atLeast"/>
              <w:jc w:val="center"/>
              <w:rPr>
                <w:rFonts w:eastAsia="Calibri"/>
              </w:rPr>
            </w:pPr>
            <w:r w:rsidRPr="001C4935">
              <w:t>3.</w:t>
            </w:r>
          </w:p>
        </w:tc>
        <w:tc>
          <w:tcPr>
            <w:tcW w:w="6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9B4352">
            <w:r w:rsidRPr="001C4935">
              <w:t>Аренда площадей и помещений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9B4352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51AFC" w:rsidRPr="001C4935" w:rsidRDefault="00551AFC" w:rsidP="009B4352">
            <w:pPr>
              <w:jc w:val="center"/>
            </w:pP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51AFC" w:rsidRPr="001C4935" w:rsidRDefault="00551AFC" w:rsidP="009B4352">
            <w:pPr>
              <w:jc w:val="center"/>
            </w:pPr>
          </w:p>
        </w:tc>
      </w:tr>
      <w:tr w:rsidR="00551AFC" w:rsidRPr="001C4935" w:rsidTr="009B4352">
        <w:trPr>
          <w:trHeight w:val="2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51AFC" w:rsidRPr="001C4935" w:rsidRDefault="00551AFC" w:rsidP="009B4352">
            <w:pPr>
              <w:spacing w:line="20" w:lineRule="atLeast"/>
              <w:jc w:val="center"/>
              <w:rPr>
                <w:rFonts w:eastAsia="Calibri"/>
              </w:rPr>
            </w:pPr>
            <w:r w:rsidRPr="001C4935">
              <w:t>4.</w:t>
            </w:r>
          </w:p>
        </w:tc>
        <w:tc>
          <w:tcPr>
            <w:tcW w:w="6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9B4352">
            <w:r w:rsidRPr="001C4935">
              <w:t>Аренда оборудования и мебели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9B4352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51AFC" w:rsidRPr="001C4935" w:rsidRDefault="00551AFC" w:rsidP="009B4352">
            <w:pPr>
              <w:jc w:val="center"/>
            </w:pP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51AFC" w:rsidRPr="001C4935" w:rsidRDefault="00551AFC" w:rsidP="009B4352">
            <w:pPr>
              <w:jc w:val="center"/>
            </w:pPr>
          </w:p>
        </w:tc>
      </w:tr>
      <w:tr w:rsidR="00551AFC" w:rsidRPr="001C4935" w:rsidTr="009B4352">
        <w:trPr>
          <w:trHeight w:val="2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51AFC" w:rsidRPr="001C4935" w:rsidRDefault="00551AFC" w:rsidP="009B4352">
            <w:pPr>
              <w:spacing w:line="20" w:lineRule="atLeast"/>
              <w:jc w:val="center"/>
              <w:rPr>
                <w:rFonts w:eastAsia="Calibri"/>
              </w:rPr>
            </w:pPr>
            <w:r w:rsidRPr="001C4935">
              <w:t>5.</w:t>
            </w:r>
          </w:p>
        </w:tc>
        <w:tc>
          <w:tcPr>
            <w:tcW w:w="6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9B4352">
            <w:r w:rsidRPr="001C4935">
              <w:t xml:space="preserve">Аренда видео- и </w:t>
            </w:r>
            <w:proofErr w:type="spellStart"/>
            <w:r w:rsidRPr="001C4935">
              <w:t>аудиооборудования</w:t>
            </w:r>
            <w:proofErr w:type="spellEnd"/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9B4352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51AFC" w:rsidRPr="001C4935" w:rsidRDefault="00551AFC" w:rsidP="009B4352">
            <w:pPr>
              <w:jc w:val="center"/>
            </w:pP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51AFC" w:rsidRPr="001C4935" w:rsidRDefault="00551AFC" w:rsidP="009B4352">
            <w:pPr>
              <w:jc w:val="center"/>
            </w:pPr>
          </w:p>
        </w:tc>
      </w:tr>
      <w:tr w:rsidR="00551AFC" w:rsidRPr="001C4935" w:rsidTr="009B4352">
        <w:trPr>
          <w:trHeight w:val="2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51AFC" w:rsidRPr="001C4935" w:rsidRDefault="00551AFC" w:rsidP="009B4352">
            <w:pPr>
              <w:spacing w:line="20" w:lineRule="atLeast"/>
              <w:jc w:val="center"/>
              <w:rPr>
                <w:rFonts w:eastAsia="Calibri"/>
              </w:rPr>
            </w:pPr>
            <w:r w:rsidRPr="001C4935">
              <w:t>6.</w:t>
            </w:r>
          </w:p>
        </w:tc>
        <w:tc>
          <w:tcPr>
            <w:tcW w:w="6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9B4352">
            <w:r w:rsidRPr="001C4935">
              <w:t>Услуги по подключению аудио- и видеооборудования,</w:t>
            </w:r>
          </w:p>
          <w:p w:rsidR="00551AFC" w:rsidRPr="001C4935" w:rsidRDefault="00551AFC" w:rsidP="009B4352">
            <w:r w:rsidRPr="001C4935">
              <w:t>звукоусилению, организации радиотрансляций,</w:t>
            </w:r>
          </w:p>
          <w:p w:rsidR="00551AFC" w:rsidRPr="001C4935" w:rsidRDefault="00551AFC" w:rsidP="009B4352">
            <w:proofErr w:type="spellStart"/>
            <w:r w:rsidRPr="001C4935">
              <w:t>аудиопротоколированию</w:t>
            </w:r>
            <w:proofErr w:type="spellEnd"/>
            <w:r w:rsidRPr="001C4935">
              <w:t xml:space="preserve"> и расшифровке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9B4352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51AFC" w:rsidRPr="001C4935" w:rsidRDefault="00551AFC" w:rsidP="009B4352">
            <w:pPr>
              <w:jc w:val="center"/>
            </w:pP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51AFC" w:rsidRPr="001C4935" w:rsidRDefault="00551AFC" w:rsidP="009B4352">
            <w:pPr>
              <w:jc w:val="center"/>
            </w:pPr>
          </w:p>
        </w:tc>
      </w:tr>
      <w:tr w:rsidR="00551AFC" w:rsidRPr="001C4935" w:rsidTr="009B4352">
        <w:trPr>
          <w:trHeight w:val="2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51AFC" w:rsidRPr="001C4935" w:rsidRDefault="00551AFC" w:rsidP="009B4352">
            <w:pPr>
              <w:spacing w:line="20" w:lineRule="atLeast"/>
              <w:jc w:val="center"/>
              <w:rPr>
                <w:rFonts w:eastAsia="Calibri"/>
              </w:rPr>
            </w:pPr>
            <w:r w:rsidRPr="001C4935">
              <w:t>7.</w:t>
            </w:r>
          </w:p>
        </w:tc>
        <w:tc>
          <w:tcPr>
            <w:tcW w:w="6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9B4352">
            <w:r w:rsidRPr="001C4935">
              <w:t>Услуги по художественному оформлению площадей и</w:t>
            </w:r>
          </w:p>
          <w:p w:rsidR="00551AFC" w:rsidRPr="001C4935" w:rsidRDefault="00551AFC" w:rsidP="009B4352">
            <w:r w:rsidRPr="001C4935">
              <w:t>помещений Форума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9B4352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51AFC" w:rsidRPr="001C4935" w:rsidRDefault="00551AFC" w:rsidP="009B4352">
            <w:pPr>
              <w:jc w:val="center"/>
            </w:pP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51AFC" w:rsidRPr="001C4935" w:rsidRDefault="00551AFC" w:rsidP="009B4352">
            <w:pPr>
              <w:jc w:val="center"/>
            </w:pPr>
          </w:p>
        </w:tc>
      </w:tr>
      <w:tr w:rsidR="00551AFC" w:rsidRPr="001C4935" w:rsidTr="009B4352">
        <w:trPr>
          <w:trHeight w:val="2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51AFC" w:rsidRPr="001C4935" w:rsidRDefault="00551AFC" w:rsidP="009B4352">
            <w:pPr>
              <w:spacing w:line="20" w:lineRule="atLeast"/>
              <w:jc w:val="center"/>
              <w:rPr>
                <w:rFonts w:eastAsia="Calibri"/>
              </w:rPr>
            </w:pPr>
            <w:r w:rsidRPr="001C4935">
              <w:t>8.</w:t>
            </w:r>
          </w:p>
        </w:tc>
        <w:tc>
          <w:tcPr>
            <w:tcW w:w="6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9B4352">
            <w:r w:rsidRPr="001C4935">
              <w:t>Выпуск полиграфической продукции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9B4352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51AFC" w:rsidRPr="001C4935" w:rsidRDefault="00551AFC" w:rsidP="009B4352">
            <w:pPr>
              <w:jc w:val="center"/>
            </w:pP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51AFC" w:rsidRPr="001C4935" w:rsidRDefault="00551AFC" w:rsidP="009B4352">
            <w:pPr>
              <w:jc w:val="center"/>
            </w:pPr>
          </w:p>
        </w:tc>
      </w:tr>
      <w:tr w:rsidR="00551AFC" w:rsidRPr="001C4935" w:rsidTr="009B4352">
        <w:trPr>
          <w:trHeight w:val="2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51AFC" w:rsidRPr="001C4935" w:rsidRDefault="00551AFC" w:rsidP="009B4352">
            <w:pPr>
              <w:spacing w:line="20" w:lineRule="atLeast"/>
              <w:jc w:val="center"/>
              <w:rPr>
                <w:rFonts w:eastAsia="Calibri"/>
              </w:rPr>
            </w:pPr>
            <w:r w:rsidRPr="001C4935">
              <w:t>9.</w:t>
            </w:r>
          </w:p>
        </w:tc>
        <w:tc>
          <w:tcPr>
            <w:tcW w:w="6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9B4352">
            <w:r w:rsidRPr="001C4935">
              <w:t>Услуги по проведению рекламной кампании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9B4352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51AFC" w:rsidRPr="001C4935" w:rsidRDefault="00551AFC" w:rsidP="009B4352">
            <w:pPr>
              <w:jc w:val="center"/>
            </w:pP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51AFC" w:rsidRPr="001C4935" w:rsidRDefault="00551AFC" w:rsidP="009B4352">
            <w:pPr>
              <w:jc w:val="center"/>
            </w:pPr>
          </w:p>
        </w:tc>
      </w:tr>
      <w:tr w:rsidR="00551AFC" w:rsidRPr="001C4935" w:rsidTr="009B4352">
        <w:trPr>
          <w:trHeight w:val="2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51AFC" w:rsidRPr="001C4935" w:rsidRDefault="00551AFC" w:rsidP="009B4352">
            <w:pPr>
              <w:spacing w:line="20" w:lineRule="atLeast"/>
              <w:jc w:val="center"/>
              <w:rPr>
                <w:rFonts w:eastAsia="Calibri"/>
              </w:rPr>
            </w:pPr>
            <w:r w:rsidRPr="001C4935">
              <w:t>10.</w:t>
            </w:r>
          </w:p>
        </w:tc>
        <w:tc>
          <w:tcPr>
            <w:tcW w:w="6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9B4352">
            <w:r w:rsidRPr="001C4935">
              <w:t>Услуги вспомогательного персонала (администраторы,</w:t>
            </w:r>
          </w:p>
          <w:p w:rsidR="00551AFC" w:rsidRPr="001C4935" w:rsidRDefault="00551AFC" w:rsidP="009B4352">
            <w:r w:rsidRPr="001C4935">
              <w:t>операторы, рабочие, младший обслуживающий персонал</w:t>
            </w:r>
          </w:p>
          <w:p w:rsidR="00551AFC" w:rsidRPr="001C4935" w:rsidRDefault="00551AFC" w:rsidP="009B4352">
            <w:r w:rsidRPr="001C4935">
              <w:t>и т.д.)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9B4352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51AFC" w:rsidRPr="001C4935" w:rsidRDefault="00551AFC" w:rsidP="009B4352">
            <w:pPr>
              <w:jc w:val="center"/>
            </w:pP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51AFC" w:rsidRPr="001C4935" w:rsidRDefault="00551AFC" w:rsidP="009B4352">
            <w:pPr>
              <w:jc w:val="center"/>
            </w:pPr>
          </w:p>
        </w:tc>
      </w:tr>
      <w:tr w:rsidR="00551AFC" w:rsidRPr="001C4935" w:rsidTr="009B4352">
        <w:trPr>
          <w:trHeight w:val="2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51AFC" w:rsidRPr="001C4935" w:rsidRDefault="00551AFC" w:rsidP="009B4352">
            <w:pPr>
              <w:spacing w:line="20" w:lineRule="atLeast"/>
              <w:jc w:val="center"/>
              <w:rPr>
                <w:rFonts w:eastAsia="Calibri"/>
              </w:rPr>
            </w:pPr>
            <w:r w:rsidRPr="001C4935">
              <w:t>11.</w:t>
            </w:r>
          </w:p>
        </w:tc>
        <w:tc>
          <w:tcPr>
            <w:tcW w:w="6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9B4352">
            <w:r w:rsidRPr="001C4935">
              <w:t>Услуги по транспортному обеспечению Форума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9B4352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51AFC" w:rsidRPr="001C4935" w:rsidRDefault="00551AFC" w:rsidP="009B4352">
            <w:pPr>
              <w:jc w:val="center"/>
            </w:pP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51AFC" w:rsidRPr="001C4935" w:rsidRDefault="00551AFC" w:rsidP="009B4352">
            <w:pPr>
              <w:jc w:val="center"/>
            </w:pPr>
          </w:p>
        </w:tc>
      </w:tr>
      <w:tr w:rsidR="00551AFC" w:rsidRPr="001C4935" w:rsidTr="009B4352">
        <w:trPr>
          <w:trHeight w:val="2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51AFC" w:rsidRPr="001C4935" w:rsidRDefault="00551AFC" w:rsidP="009B4352">
            <w:pPr>
              <w:spacing w:line="20" w:lineRule="atLeast"/>
              <w:jc w:val="center"/>
              <w:rPr>
                <w:rFonts w:eastAsia="Calibri"/>
              </w:rPr>
            </w:pPr>
            <w:r w:rsidRPr="001C4935">
              <w:t>12.</w:t>
            </w:r>
          </w:p>
        </w:tc>
        <w:tc>
          <w:tcPr>
            <w:tcW w:w="6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9B4352">
            <w:r w:rsidRPr="001C4935">
              <w:t>Услуги по проживанию участников Форума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9B4352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51AFC" w:rsidRPr="001C4935" w:rsidRDefault="00551AFC" w:rsidP="009B4352">
            <w:pPr>
              <w:jc w:val="center"/>
            </w:pP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51AFC" w:rsidRPr="001C4935" w:rsidRDefault="00551AFC" w:rsidP="009B4352">
            <w:pPr>
              <w:jc w:val="center"/>
            </w:pPr>
          </w:p>
        </w:tc>
      </w:tr>
      <w:tr w:rsidR="00551AFC" w:rsidRPr="001C4935" w:rsidTr="009B4352">
        <w:trPr>
          <w:trHeight w:val="2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51AFC" w:rsidRPr="001C4935" w:rsidRDefault="00551AFC" w:rsidP="009B4352">
            <w:pPr>
              <w:spacing w:line="20" w:lineRule="atLeast"/>
              <w:jc w:val="center"/>
              <w:rPr>
                <w:rFonts w:eastAsia="Calibri"/>
              </w:rPr>
            </w:pPr>
            <w:r w:rsidRPr="001C4935">
              <w:t>13.</w:t>
            </w:r>
          </w:p>
        </w:tc>
        <w:tc>
          <w:tcPr>
            <w:tcW w:w="6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9B4352">
            <w:r w:rsidRPr="001C4935">
              <w:t>Организация питания на площадке Форума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9B4352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51AFC" w:rsidRPr="001C4935" w:rsidRDefault="00551AFC" w:rsidP="009B4352">
            <w:pPr>
              <w:jc w:val="center"/>
            </w:pP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51AFC" w:rsidRPr="001C4935" w:rsidRDefault="00551AFC" w:rsidP="009B4352">
            <w:pPr>
              <w:jc w:val="center"/>
            </w:pPr>
          </w:p>
        </w:tc>
      </w:tr>
      <w:tr w:rsidR="00551AFC" w:rsidRPr="001C4935" w:rsidTr="009B4352">
        <w:trPr>
          <w:trHeight w:val="2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51AFC" w:rsidRPr="001C4935" w:rsidRDefault="00551AFC" w:rsidP="009B4352">
            <w:pPr>
              <w:spacing w:line="20" w:lineRule="atLeast"/>
              <w:jc w:val="center"/>
              <w:rPr>
                <w:rFonts w:eastAsia="Calibri"/>
              </w:rPr>
            </w:pPr>
            <w:r w:rsidRPr="001C4935">
              <w:t>14.</w:t>
            </w:r>
          </w:p>
        </w:tc>
        <w:tc>
          <w:tcPr>
            <w:tcW w:w="6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9B4352">
            <w:r w:rsidRPr="001C4935">
              <w:t>Организация приема Форума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9B4352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51AFC" w:rsidRPr="001C4935" w:rsidRDefault="00551AFC" w:rsidP="009B4352">
            <w:pPr>
              <w:jc w:val="center"/>
            </w:pP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51AFC" w:rsidRPr="001C4935" w:rsidRDefault="00551AFC" w:rsidP="009B4352">
            <w:pPr>
              <w:jc w:val="center"/>
            </w:pPr>
          </w:p>
        </w:tc>
      </w:tr>
      <w:tr w:rsidR="00551AFC" w:rsidRPr="001C4935" w:rsidTr="009B4352">
        <w:trPr>
          <w:trHeight w:val="2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51AFC" w:rsidRPr="001C4935" w:rsidRDefault="00551AFC" w:rsidP="009B4352">
            <w:pPr>
              <w:spacing w:line="20" w:lineRule="atLeast"/>
              <w:jc w:val="center"/>
              <w:rPr>
                <w:rFonts w:eastAsia="Calibri"/>
              </w:rPr>
            </w:pPr>
            <w:r w:rsidRPr="001C4935">
              <w:t>15.</w:t>
            </w:r>
          </w:p>
        </w:tc>
        <w:tc>
          <w:tcPr>
            <w:tcW w:w="6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9B4352">
            <w:r w:rsidRPr="001C4935">
              <w:t>Культурная программа Форума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9B4352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51AFC" w:rsidRPr="001C4935" w:rsidRDefault="00551AFC" w:rsidP="009B4352">
            <w:pPr>
              <w:jc w:val="center"/>
            </w:pP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51AFC" w:rsidRPr="001C4935" w:rsidRDefault="00551AFC" w:rsidP="009B4352">
            <w:pPr>
              <w:jc w:val="center"/>
            </w:pPr>
          </w:p>
        </w:tc>
      </w:tr>
      <w:tr w:rsidR="00551AFC" w:rsidRPr="001C4935" w:rsidTr="009B4352">
        <w:trPr>
          <w:trHeight w:val="2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51AFC" w:rsidRPr="001C4935" w:rsidRDefault="00551AFC" w:rsidP="009B4352">
            <w:pPr>
              <w:spacing w:line="20" w:lineRule="atLeast"/>
              <w:jc w:val="center"/>
              <w:rPr>
                <w:rFonts w:eastAsia="Calibri"/>
              </w:rPr>
            </w:pPr>
            <w:r w:rsidRPr="001C4935">
              <w:t>16.</w:t>
            </w:r>
          </w:p>
        </w:tc>
        <w:tc>
          <w:tcPr>
            <w:tcW w:w="6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E1781A">
            <w:r w:rsidRPr="001C4935">
              <w:t xml:space="preserve">Административно-техническое </w:t>
            </w:r>
            <w:r w:rsidR="00E1781A" w:rsidRPr="001C4935">
              <w:t>обеспечени</w:t>
            </w:r>
            <w:r w:rsidR="00E1781A">
              <w:t>е</w:t>
            </w:r>
            <w:r w:rsidR="00E1781A" w:rsidRPr="001C4935">
              <w:t xml:space="preserve"> </w:t>
            </w:r>
            <w:r w:rsidRPr="001C4935">
              <w:t>Форума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9B4352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51AFC" w:rsidRPr="001C4935" w:rsidRDefault="00551AFC" w:rsidP="009B4352">
            <w:pPr>
              <w:jc w:val="center"/>
            </w:pP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51AFC" w:rsidRPr="001C4935" w:rsidRDefault="00551AFC" w:rsidP="009B4352">
            <w:pPr>
              <w:jc w:val="center"/>
            </w:pPr>
          </w:p>
        </w:tc>
      </w:tr>
      <w:tr w:rsidR="00551AFC" w:rsidRPr="001C4935" w:rsidTr="009B4352">
        <w:trPr>
          <w:trHeight w:val="2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51AFC" w:rsidRPr="001C4935" w:rsidRDefault="00551AFC" w:rsidP="009B4352">
            <w:pPr>
              <w:spacing w:line="20" w:lineRule="atLeast"/>
              <w:jc w:val="center"/>
              <w:rPr>
                <w:rFonts w:eastAsia="Calibri"/>
              </w:rPr>
            </w:pPr>
            <w:r w:rsidRPr="001C4935">
              <w:t>17.</w:t>
            </w:r>
          </w:p>
        </w:tc>
        <w:tc>
          <w:tcPr>
            <w:tcW w:w="6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9B4352">
            <w:r w:rsidRPr="001C4935">
              <w:t>Общехозяйственные (накладные) расходы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9B4352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51AFC" w:rsidRPr="001C4935" w:rsidRDefault="00551AFC" w:rsidP="009B4352">
            <w:pPr>
              <w:jc w:val="center"/>
            </w:pP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51AFC" w:rsidRPr="001C4935" w:rsidRDefault="00551AFC" w:rsidP="009B4352">
            <w:pPr>
              <w:jc w:val="center"/>
            </w:pPr>
          </w:p>
        </w:tc>
      </w:tr>
      <w:tr w:rsidR="00551AFC" w:rsidRPr="001C4935" w:rsidTr="009B4352">
        <w:trPr>
          <w:trHeight w:val="20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51AFC" w:rsidRPr="001C4935" w:rsidRDefault="00551AFC" w:rsidP="009B4352">
            <w:pPr>
              <w:spacing w:line="20" w:lineRule="atLeast"/>
              <w:jc w:val="center"/>
              <w:rPr>
                <w:rFonts w:eastAsia="Calibri"/>
              </w:rPr>
            </w:pPr>
            <w:r w:rsidRPr="001C4935">
              <w:t>18.</w:t>
            </w:r>
          </w:p>
        </w:tc>
        <w:tc>
          <w:tcPr>
            <w:tcW w:w="6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9B4352">
            <w:r>
              <w:t>И</w:t>
            </w:r>
            <w:r w:rsidRPr="001C4935">
              <w:t>ные расходы, связанные с проведением Форума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9B4352">
            <w:pPr>
              <w:jc w:val="center"/>
            </w:pP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51AFC" w:rsidRPr="001C4935" w:rsidRDefault="00551AFC" w:rsidP="009B4352">
            <w:pPr>
              <w:jc w:val="center"/>
            </w:pP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51AFC" w:rsidRPr="001C4935" w:rsidRDefault="00551AFC" w:rsidP="009B4352">
            <w:pPr>
              <w:jc w:val="center"/>
            </w:pPr>
          </w:p>
        </w:tc>
      </w:tr>
      <w:tr w:rsidR="00551AFC" w:rsidRPr="001C4935" w:rsidTr="009B4352">
        <w:trPr>
          <w:trHeight w:val="239"/>
        </w:trPr>
        <w:tc>
          <w:tcPr>
            <w:tcW w:w="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9B4352">
            <w:pPr>
              <w:spacing w:line="276" w:lineRule="auto"/>
              <w:jc w:val="both"/>
              <w:rPr>
                <w:rFonts w:eastAsia="Calibri"/>
              </w:rPr>
            </w:pPr>
          </w:p>
        </w:tc>
        <w:tc>
          <w:tcPr>
            <w:tcW w:w="6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51AFC" w:rsidRPr="001C4935" w:rsidRDefault="00551AFC" w:rsidP="009B4352">
            <w:pPr>
              <w:spacing w:line="20" w:lineRule="atLeast"/>
              <w:rPr>
                <w:rFonts w:eastAsia="Calibri"/>
              </w:rPr>
            </w:pPr>
            <w:r w:rsidRPr="001C4935">
              <w:t>Итого (с учётом НДС)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51AFC" w:rsidRPr="001C4935" w:rsidRDefault="00551AFC" w:rsidP="009B4352">
            <w:pPr>
              <w:jc w:val="center"/>
              <w:rPr>
                <w:b/>
              </w:rPr>
            </w:pP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51AFC" w:rsidRPr="001C4935" w:rsidRDefault="00551AFC" w:rsidP="009B4352">
            <w:pPr>
              <w:jc w:val="center"/>
              <w:rPr>
                <w:b/>
              </w:rPr>
            </w:pP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551AFC" w:rsidRPr="001C4935" w:rsidRDefault="00551AFC" w:rsidP="009B4352">
            <w:pPr>
              <w:jc w:val="center"/>
              <w:rPr>
                <w:b/>
              </w:rPr>
            </w:pPr>
          </w:p>
        </w:tc>
      </w:tr>
    </w:tbl>
    <w:p w:rsidR="00551AFC" w:rsidRPr="001C4935" w:rsidRDefault="00551AFC" w:rsidP="00551AFC">
      <w:pPr>
        <w:ind w:firstLine="708"/>
        <w:jc w:val="both"/>
      </w:pPr>
      <w:r w:rsidRPr="001C4935">
        <w:tab/>
        <w:t>Расшифровка статей затрат прилагается.</w:t>
      </w:r>
    </w:p>
    <w:p w:rsidR="00551AFC" w:rsidRPr="001C4935" w:rsidRDefault="00551AFC" w:rsidP="00551AFC">
      <w:pPr>
        <w:ind w:firstLine="708"/>
        <w:jc w:val="both"/>
      </w:pPr>
      <w:r w:rsidRPr="001C4935">
        <w:tab/>
      </w:r>
    </w:p>
    <w:p w:rsidR="00551AFC" w:rsidRPr="001C4935" w:rsidRDefault="00551AFC" w:rsidP="00551AFC">
      <w:pPr>
        <w:ind w:firstLine="708"/>
        <w:jc w:val="both"/>
      </w:pPr>
      <w:r w:rsidRPr="001C4935">
        <w:tab/>
        <w:t>Руководитель организации</w:t>
      </w:r>
    </w:p>
    <w:p w:rsidR="00551AFC" w:rsidRPr="001C4935" w:rsidRDefault="00551AFC" w:rsidP="00551AFC">
      <w:pPr>
        <w:ind w:firstLine="708"/>
        <w:jc w:val="both"/>
      </w:pPr>
      <w:r w:rsidRPr="001C4935">
        <w:tab/>
        <w:t>_______________/__________________________/</w:t>
      </w:r>
    </w:p>
    <w:p w:rsidR="00551AFC" w:rsidRPr="001C4935" w:rsidRDefault="00551AFC" w:rsidP="00551AFC">
      <w:pPr>
        <w:ind w:firstLine="708"/>
        <w:jc w:val="both"/>
      </w:pPr>
      <w:r w:rsidRPr="001C4935">
        <w:tab/>
        <w:t xml:space="preserve">    (подпись)</w:t>
      </w:r>
      <w:r w:rsidRPr="001C4935">
        <w:tab/>
        <w:t xml:space="preserve">    </w:t>
      </w:r>
      <w:proofErr w:type="gramStart"/>
      <w:r w:rsidRPr="001C4935">
        <w:t xml:space="preserve">   (</w:t>
      </w:r>
      <w:proofErr w:type="gramEnd"/>
      <w:r w:rsidRPr="001C4935">
        <w:t>Расшифровка подписи)</w:t>
      </w:r>
    </w:p>
    <w:p w:rsidR="00551AFC" w:rsidRPr="001C4935" w:rsidRDefault="00551AFC" w:rsidP="00551AFC">
      <w:pPr>
        <w:ind w:firstLine="708"/>
        <w:jc w:val="both"/>
      </w:pPr>
    </w:p>
    <w:p w:rsidR="00551AFC" w:rsidRPr="001C4935" w:rsidRDefault="00551AFC" w:rsidP="00551AFC">
      <w:pPr>
        <w:ind w:firstLine="708"/>
        <w:jc w:val="both"/>
      </w:pPr>
      <w:r w:rsidRPr="001C4935">
        <w:tab/>
        <w:t>Главный бухгалтер</w:t>
      </w:r>
    </w:p>
    <w:p w:rsidR="00551AFC" w:rsidRPr="001C4935" w:rsidRDefault="00551AFC" w:rsidP="00551AFC">
      <w:pPr>
        <w:ind w:firstLine="708"/>
        <w:jc w:val="both"/>
      </w:pPr>
      <w:r w:rsidRPr="001C4935">
        <w:tab/>
        <w:t>______________/__________________________/</w:t>
      </w:r>
    </w:p>
    <w:p w:rsidR="00551AFC" w:rsidRPr="001C4935" w:rsidRDefault="00551AFC" w:rsidP="00551AFC">
      <w:pPr>
        <w:ind w:firstLine="708"/>
        <w:jc w:val="both"/>
      </w:pPr>
      <w:r w:rsidRPr="001C4935">
        <w:tab/>
        <w:t xml:space="preserve">     (подпись)</w:t>
      </w:r>
      <w:r w:rsidRPr="001C4935">
        <w:tab/>
        <w:t xml:space="preserve">    </w:t>
      </w:r>
      <w:proofErr w:type="gramStart"/>
      <w:r w:rsidRPr="001C4935">
        <w:t xml:space="preserve">   (</w:t>
      </w:r>
      <w:proofErr w:type="gramEnd"/>
      <w:r w:rsidRPr="001C4935">
        <w:t>Расшифровка подписи)</w:t>
      </w:r>
    </w:p>
    <w:p w:rsidR="00551AFC" w:rsidRPr="001C4935" w:rsidRDefault="00551AFC" w:rsidP="00551AFC">
      <w:pPr>
        <w:ind w:firstLine="708"/>
        <w:jc w:val="both"/>
      </w:pPr>
    </w:p>
    <w:p w:rsidR="00551AFC" w:rsidRDefault="00551AFC" w:rsidP="00551AFC">
      <w:pPr>
        <w:ind w:firstLine="708"/>
        <w:jc w:val="both"/>
      </w:pPr>
      <w:r w:rsidRPr="001C4935">
        <w:tab/>
      </w:r>
      <w:proofErr w:type="spellStart"/>
      <w:r w:rsidRPr="001C4935">
        <w:t>м.п</w:t>
      </w:r>
      <w:proofErr w:type="spellEnd"/>
      <w:r w:rsidRPr="001C4935">
        <w:t>.</w:t>
      </w:r>
      <w:r w:rsidRPr="001C4935">
        <w:tab/>
      </w:r>
      <w:r w:rsidRPr="001C4935">
        <w:tab/>
      </w:r>
      <w:r w:rsidRPr="001C4935">
        <w:tab/>
      </w:r>
      <w:r w:rsidRPr="001C4935">
        <w:tab/>
      </w:r>
      <w:r w:rsidRPr="001C4935">
        <w:tab/>
      </w:r>
      <w:r w:rsidRPr="001C4935">
        <w:tab/>
        <w:t>«___» _______________20___</w:t>
      </w:r>
    </w:p>
    <w:p w:rsidR="00551AFC" w:rsidRDefault="00551AFC" w:rsidP="00551AFC">
      <w:r>
        <w:br w:type="page"/>
      </w:r>
    </w:p>
    <w:p w:rsidR="00551AFC" w:rsidRPr="000576D5" w:rsidRDefault="00551AFC" w:rsidP="00551AFC">
      <w:pPr>
        <w:ind w:left="7371"/>
        <w:jc w:val="both"/>
      </w:pPr>
      <w:r w:rsidRPr="000576D5">
        <w:lastRenderedPageBreak/>
        <w:t>Приложение 4</w:t>
      </w:r>
    </w:p>
    <w:p w:rsidR="00551AFC" w:rsidRPr="000576D5" w:rsidRDefault="00551AFC" w:rsidP="00551AFC">
      <w:pPr>
        <w:ind w:left="7371"/>
        <w:jc w:val="both"/>
      </w:pPr>
      <w:r w:rsidRPr="000576D5">
        <w:t>к порядку</w:t>
      </w:r>
    </w:p>
    <w:p w:rsidR="00551AFC" w:rsidRPr="000576D5" w:rsidRDefault="00551AFC" w:rsidP="00551AFC">
      <w:pPr>
        <w:ind w:left="7371"/>
        <w:jc w:val="both"/>
      </w:pPr>
    </w:p>
    <w:p w:rsidR="00551AFC" w:rsidRPr="000576D5" w:rsidRDefault="00551AFC" w:rsidP="00551AFC">
      <w:pPr>
        <w:ind w:left="7371"/>
        <w:jc w:val="both"/>
      </w:pPr>
    </w:p>
    <w:p w:rsidR="00551AFC" w:rsidRPr="000576D5" w:rsidRDefault="00551AFC" w:rsidP="00551AFC">
      <w:pPr>
        <w:ind w:firstLine="993"/>
        <w:jc w:val="center"/>
        <w:rPr>
          <w:b/>
        </w:rPr>
      </w:pPr>
      <w:r w:rsidRPr="000576D5">
        <w:rPr>
          <w:b/>
        </w:rPr>
        <w:t>Требования к помещению для проведения Санкт-Петербургского Международного форума труда 2</w:t>
      </w:r>
      <w:r w:rsidR="002A40B3">
        <w:rPr>
          <w:b/>
        </w:rPr>
        <w:t>6</w:t>
      </w:r>
      <w:r w:rsidRPr="000576D5">
        <w:rPr>
          <w:b/>
        </w:rPr>
        <w:t xml:space="preserve"> по 2</w:t>
      </w:r>
      <w:r w:rsidR="002A40B3">
        <w:rPr>
          <w:b/>
        </w:rPr>
        <w:t>8</w:t>
      </w:r>
      <w:r w:rsidRPr="000576D5">
        <w:rPr>
          <w:b/>
        </w:rPr>
        <w:t xml:space="preserve"> </w:t>
      </w:r>
      <w:r w:rsidR="002A40B3" w:rsidRPr="000576D5">
        <w:rPr>
          <w:b/>
        </w:rPr>
        <w:t xml:space="preserve">февраля </w:t>
      </w:r>
      <w:r w:rsidRPr="000576D5">
        <w:rPr>
          <w:b/>
        </w:rPr>
        <w:t>20</w:t>
      </w:r>
      <w:r w:rsidR="002A40B3">
        <w:rPr>
          <w:b/>
        </w:rPr>
        <w:t>20</w:t>
      </w:r>
      <w:r w:rsidRPr="000576D5">
        <w:rPr>
          <w:b/>
        </w:rPr>
        <w:t xml:space="preserve"> года (далее - Форум), </w:t>
      </w:r>
      <w:r w:rsidRPr="000576D5">
        <w:rPr>
          <w:b/>
        </w:rPr>
        <w:br/>
        <w:t>за исключением помещения для проведения Петербургского международного молодежного форума труда</w:t>
      </w:r>
    </w:p>
    <w:p w:rsidR="00551AFC" w:rsidRDefault="00551AFC" w:rsidP="00551AFC">
      <w:pPr>
        <w:ind w:firstLine="993"/>
        <w:jc w:val="center"/>
      </w:pPr>
    </w:p>
    <w:p w:rsidR="00551AFC" w:rsidRPr="000576D5" w:rsidRDefault="00551AFC" w:rsidP="00551AFC">
      <w:pPr>
        <w:ind w:firstLine="993"/>
        <w:jc w:val="center"/>
      </w:pPr>
    </w:p>
    <w:p w:rsidR="00551AFC" w:rsidRPr="000576D5" w:rsidRDefault="00551AFC" w:rsidP="00551AFC">
      <w:pPr>
        <w:ind w:firstLine="993"/>
        <w:jc w:val="both"/>
      </w:pPr>
      <w:r w:rsidRPr="000576D5">
        <w:t>Помещение для проведения Форума должно соответствовать следующим</w:t>
      </w:r>
      <w:r>
        <w:t xml:space="preserve"> </w:t>
      </w:r>
      <w:r w:rsidRPr="000576D5">
        <w:t>характеристикам:</w:t>
      </w:r>
    </w:p>
    <w:p w:rsidR="00551AFC" w:rsidRPr="000576D5" w:rsidRDefault="00551AFC" w:rsidP="00551AFC">
      <w:pPr>
        <w:ind w:firstLine="993"/>
        <w:jc w:val="both"/>
      </w:pPr>
      <w:r w:rsidRPr="000576D5">
        <w:t>1. Нахождение на территории Санкт-Петербурга.</w:t>
      </w:r>
    </w:p>
    <w:p w:rsidR="00551AFC" w:rsidRPr="000576D5" w:rsidRDefault="00551AFC" w:rsidP="00551AFC">
      <w:pPr>
        <w:ind w:firstLine="993"/>
        <w:jc w:val="both"/>
      </w:pPr>
      <w:r w:rsidRPr="000576D5">
        <w:t xml:space="preserve">2. Состоящее из единого помещения </w:t>
      </w:r>
      <w:proofErr w:type="gramStart"/>
      <w:r w:rsidRPr="000576D5">
        <w:t>либо различных помещений</w:t>
      </w:r>
      <w:proofErr w:type="gramEnd"/>
      <w:r w:rsidRPr="000576D5">
        <w:t xml:space="preserve"> объединённых</w:t>
      </w:r>
      <w:r>
        <w:t xml:space="preserve"> </w:t>
      </w:r>
      <w:r w:rsidRPr="000576D5">
        <w:t>в единый комплекс (смежных друг к другом).</w:t>
      </w:r>
    </w:p>
    <w:p w:rsidR="00551AFC" w:rsidRPr="000576D5" w:rsidRDefault="00551AFC" w:rsidP="00551AFC">
      <w:pPr>
        <w:ind w:firstLine="993"/>
        <w:jc w:val="both"/>
      </w:pPr>
      <w:r w:rsidRPr="000576D5">
        <w:t>3. Наличие конференц-зала для проведения пленарного заседания:</w:t>
      </w:r>
    </w:p>
    <w:p w:rsidR="00551AFC" w:rsidRPr="000576D5" w:rsidRDefault="00551AFC" w:rsidP="00551AFC">
      <w:pPr>
        <w:ind w:firstLine="993"/>
        <w:jc w:val="both"/>
      </w:pPr>
      <w:r w:rsidRPr="000576D5">
        <w:t xml:space="preserve">Площадью не менее - </w:t>
      </w:r>
      <w:r w:rsidR="001806AF" w:rsidRPr="000576D5">
        <w:t>1</w:t>
      </w:r>
      <w:r w:rsidR="001806AF">
        <w:t>550</w:t>
      </w:r>
      <w:r w:rsidR="001806AF" w:rsidRPr="000576D5">
        <w:t xml:space="preserve"> </w:t>
      </w:r>
      <w:r w:rsidRPr="000576D5">
        <w:t>м2; вместимость - не менее 1120 человек.</w:t>
      </w:r>
    </w:p>
    <w:p w:rsidR="00551AFC" w:rsidRPr="000576D5" w:rsidRDefault="00551AFC" w:rsidP="00551AFC">
      <w:pPr>
        <w:ind w:firstLine="993"/>
        <w:jc w:val="both"/>
      </w:pPr>
      <w:r w:rsidRPr="000576D5">
        <w:t>4. Наличие 12-и залов для проведения секционных заседаний:</w:t>
      </w:r>
    </w:p>
    <w:p w:rsidR="00551AFC" w:rsidRPr="000576D5" w:rsidRDefault="00551AFC" w:rsidP="00551AFC">
      <w:pPr>
        <w:ind w:firstLine="993"/>
        <w:jc w:val="both"/>
      </w:pPr>
      <w:r w:rsidRPr="000576D5">
        <w:t>зал площадью не менее 700 м2; вместимость - не менее 600 человек;</w:t>
      </w:r>
    </w:p>
    <w:p w:rsidR="00551AFC" w:rsidRPr="000576D5" w:rsidRDefault="00551AFC" w:rsidP="00551AFC">
      <w:pPr>
        <w:ind w:firstLine="993"/>
        <w:jc w:val="both"/>
      </w:pPr>
      <w:r w:rsidRPr="000576D5">
        <w:t>зал площадью не менее 550 м2; вместимость — не менее 450 человек;</w:t>
      </w:r>
    </w:p>
    <w:p w:rsidR="00551AFC" w:rsidRPr="000576D5" w:rsidRDefault="00551AFC" w:rsidP="00551AFC">
      <w:pPr>
        <w:ind w:firstLine="993"/>
        <w:jc w:val="both"/>
      </w:pPr>
      <w:r w:rsidRPr="000576D5">
        <w:t>зал площадью не менее 500 м2; вместимость - не менее 400 человек;</w:t>
      </w:r>
    </w:p>
    <w:p w:rsidR="00551AFC" w:rsidRPr="000576D5" w:rsidRDefault="00551AFC" w:rsidP="00551AFC">
      <w:pPr>
        <w:ind w:firstLine="993"/>
        <w:jc w:val="both"/>
      </w:pPr>
      <w:r w:rsidRPr="000576D5">
        <w:t>зал площадью не менее 400 м2; вместимость - не менее 300 человек;</w:t>
      </w:r>
    </w:p>
    <w:p w:rsidR="00551AFC" w:rsidRPr="000576D5" w:rsidRDefault="00551AFC" w:rsidP="00551AFC">
      <w:pPr>
        <w:ind w:firstLine="993"/>
        <w:jc w:val="both"/>
      </w:pPr>
      <w:r w:rsidRPr="000576D5">
        <w:t>зал площадью не менее 150 м2; вместимость - не менее 90 человек;</w:t>
      </w:r>
    </w:p>
    <w:p w:rsidR="00551AFC" w:rsidRPr="000576D5" w:rsidRDefault="00551AFC" w:rsidP="00551AFC">
      <w:pPr>
        <w:ind w:firstLine="993"/>
        <w:jc w:val="both"/>
      </w:pPr>
      <w:r w:rsidRPr="000576D5">
        <w:t>зал площадью не менее 190 м2; вместимость - не менее 120 человек;</w:t>
      </w:r>
    </w:p>
    <w:p w:rsidR="00551AFC" w:rsidRPr="000576D5" w:rsidRDefault="00551AFC" w:rsidP="00551AFC">
      <w:pPr>
        <w:ind w:firstLine="993"/>
        <w:jc w:val="both"/>
      </w:pPr>
      <w:r w:rsidRPr="000576D5">
        <w:t>зал площадью не менее 80 м2; вместимость - не менее 50 человек;</w:t>
      </w:r>
    </w:p>
    <w:p w:rsidR="00551AFC" w:rsidRPr="000576D5" w:rsidRDefault="00551AFC" w:rsidP="00551AFC">
      <w:pPr>
        <w:ind w:firstLine="993"/>
        <w:jc w:val="both"/>
      </w:pPr>
      <w:r w:rsidRPr="000576D5">
        <w:t>зал площадью не менее 80 м2; вместимость - не менее 20 человек;</w:t>
      </w:r>
    </w:p>
    <w:p w:rsidR="00551AFC" w:rsidRPr="000576D5" w:rsidRDefault="00551AFC" w:rsidP="00551AFC">
      <w:pPr>
        <w:ind w:firstLine="993"/>
        <w:jc w:val="both"/>
      </w:pPr>
      <w:r w:rsidRPr="000576D5">
        <w:t>зал площадью не менее 200 м2; вместимость - не менее 130 человек;</w:t>
      </w:r>
    </w:p>
    <w:p w:rsidR="00551AFC" w:rsidRPr="000576D5" w:rsidRDefault="00551AFC" w:rsidP="00551AFC">
      <w:pPr>
        <w:ind w:firstLine="993"/>
        <w:jc w:val="both"/>
      </w:pPr>
      <w:r w:rsidRPr="000576D5">
        <w:t>зал площадью не менее 70 м2; вместимость - не менее 35 человек;</w:t>
      </w:r>
    </w:p>
    <w:p w:rsidR="00551AFC" w:rsidRPr="000576D5" w:rsidRDefault="00551AFC" w:rsidP="00551AFC">
      <w:pPr>
        <w:ind w:firstLine="993"/>
        <w:jc w:val="both"/>
      </w:pPr>
      <w:r w:rsidRPr="000576D5">
        <w:t>зал площадью не менее 440 м2; вместимость - не менее 250 человек</w:t>
      </w:r>
    </w:p>
    <w:p w:rsidR="00551AFC" w:rsidRPr="000576D5" w:rsidRDefault="00551AFC" w:rsidP="00551AFC">
      <w:pPr>
        <w:ind w:firstLine="993"/>
        <w:jc w:val="both"/>
      </w:pPr>
      <w:r w:rsidRPr="000576D5">
        <w:t xml:space="preserve">6. Все помещения должны быть обеспечены возможностью работы аудио- </w:t>
      </w:r>
      <w:r>
        <w:br/>
      </w:r>
      <w:r w:rsidRPr="000576D5">
        <w:t xml:space="preserve">и </w:t>
      </w:r>
      <w:proofErr w:type="gramStart"/>
      <w:r w:rsidRPr="000576D5">
        <w:t>видео-</w:t>
      </w:r>
      <w:r>
        <w:t xml:space="preserve"> </w:t>
      </w:r>
      <w:r w:rsidRPr="000576D5">
        <w:t>оборудования</w:t>
      </w:r>
      <w:proofErr w:type="gramEnd"/>
      <w:r w:rsidRPr="000576D5">
        <w:t>, оборудования звукоусиления, синхронного перевода; мебелью для</w:t>
      </w:r>
      <w:r>
        <w:t xml:space="preserve"> </w:t>
      </w:r>
      <w:r w:rsidRPr="000576D5">
        <w:t>проведения заседаний с учетом вместимости, указанной в пунктах 3, 4 настоящего</w:t>
      </w:r>
      <w:r>
        <w:t xml:space="preserve"> </w:t>
      </w:r>
      <w:r w:rsidRPr="000576D5">
        <w:t>приложения.</w:t>
      </w:r>
    </w:p>
    <w:p w:rsidR="00551AFC" w:rsidRPr="000576D5" w:rsidRDefault="00551AFC" w:rsidP="00551AFC">
      <w:pPr>
        <w:ind w:firstLine="993"/>
        <w:jc w:val="both"/>
      </w:pPr>
      <w:r w:rsidRPr="000576D5">
        <w:t>7. Помещение должно быть обеспечено:</w:t>
      </w:r>
    </w:p>
    <w:p w:rsidR="00551AFC" w:rsidRPr="000576D5" w:rsidRDefault="00551AFC" w:rsidP="00551AFC">
      <w:pPr>
        <w:ind w:firstLine="993"/>
        <w:jc w:val="both"/>
      </w:pPr>
      <w:r w:rsidRPr="000576D5">
        <w:t>системой многозонного многоканального оповещения, позволяющей оперативно</w:t>
      </w:r>
      <w:r>
        <w:t xml:space="preserve"> </w:t>
      </w:r>
      <w:r w:rsidRPr="000576D5">
        <w:t>информировать о предстоящих мероприятиях;</w:t>
      </w:r>
    </w:p>
    <w:p w:rsidR="00551AFC" w:rsidRPr="000576D5" w:rsidRDefault="00551AFC" w:rsidP="00551AFC">
      <w:pPr>
        <w:ind w:firstLine="993"/>
        <w:jc w:val="both"/>
      </w:pPr>
      <w:r w:rsidRPr="000576D5">
        <w:t>центральной системой вентиляции и кондиционирования;</w:t>
      </w:r>
    </w:p>
    <w:p w:rsidR="00551AFC" w:rsidRPr="000576D5" w:rsidRDefault="00551AFC" w:rsidP="00551AFC">
      <w:pPr>
        <w:ind w:firstLine="993"/>
        <w:jc w:val="both"/>
      </w:pPr>
      <w:r w:rsidRPr="000576D5">
        <w:t xml:space="preserve">современными системами безопасности (видеонаблюдение, регистрация </w:t>
      </w:r>
      <w:r>
        <w:br/>
      </w:r>
      <w:r w:rsidRPr="000576D5">
        <w:t>и контроль</w:t>
      </w:r>
      <w:r>
        <w:t xml:space="preserve"> </w:t>
      </w:r>
      <w:r w:rsidRPr="000576D5">
        <w:t>доступа, охранная сигнализация, пожарная сигнализация, автоматическая</w:t>
      </w:r>
      <w:r>
        <w:t xml:space="preserve"> </w:t>
      </w:r>
      <w:r w:rsidRPr="000576D5">
        <w:t>противопожарная защита).</w:t>
      </w:r>
    </w:p>
    <w:p w:rsidR="00551AFC" w:rsidRDefault="00551AFC" w:rsidP="00551AFC">
      <w:pPr>
        <w:ind w:firstLine="993"/>
        <w:jc w:val="both"/>
      </w:pPr>
      <w:r w:rsidRPr="000576D5">
        <w:t>В непосредственной близости от помещения для проведения Форума (не далее 300</w:t>
      </w:r>
      <w:r>
        <w:t xml:space="preserve"> </w:t>
      </w:r>
      <w:r w:rsidRPr="000576D5">
        <w:t>метров от входа в помещение) должна быть обеспечена бесплатная парковка для</w:t>
      </w:r>
      <w:r>
        <w:t xml:space="preserve"> </w:t>
      </w:r>
      <w:r w:rsidRPr="000576D5">
        <w:t>автомобилей участников Форума не менее чем на 500 автомобилей.</w:t>
      </w:r>
    </w:p>
    <w:p w:rsidR="00551AFC" w:rsidRDefault="00551AFC" w:rsidP="00551AFC">
      <w:r>
        <w:br w:type="page"/>
      </w:r>
    </w:p>
    <w:p w:rsidR="00551AFC" w:rsidRPr="000576D5" w:rsidRDefault="00551AFC" w:rsidP="00551AFC">
      <w:pPr>
        <w:ind w:left="7513"/>
        <w:jc w:val="both"/>
      </w:pPr>
      <w:r w:rsidRPr="000576D5">
        <w:lastRenderedPageBreak/>
        <w:t>Приложение 5</w:t>
      </w:r>
    </w:p>
    <w:p w:rsidR="00551AFC" w:rsidRDefault="00551AFC" w:rsidP="00551AFC">
      <w:pPr>
        <w:ind w:left="7513"/>
        <w:jc w:val="both"/>
      </w:pPr>
      <w:r w:rsidRPr="000576D5">
        <w:t>к Порядку</w:t>
      </w:r>
    </w:p>
    <w:p w:rsidR="00551AFC" w:rsidRDefault="00551AFC" w:rsidP="00551AFC">
      <w:pPr>
        <w:ind w:left="7513"/>
        <w:jc w:val="both"/>
      </w:pPr>
    </w:p>
    <w:p w:rsidR="00551AFC" w:rsidRPr="000576D5" w:rsidRDefault="00551AFC" w:rsidP="00551AFC">
      <w:pPr>
        <w:ind w:firstLine="1134"/>
        <w:jc w:val="center"/>
        <w:rPr>
          <w:b/>
        </w:rPr>
      </w:pPr>
      <w:r w:rsidRPr="000576D5">
        <w:rPr>
          <w:b/>
        </w:rPr>
        <w:t>Информация о предполагаемой численности и составе участников</w:t>
      </w:r>
    </w:p>
    <w:p w:rsidR="00551AFC" w:rsidRPr="000576D5" w:rsidRDefault="00551AFC" w:rsidP="00551AFC">
      <w:pPr>
        <w:ind w:firstLine="1134"/>
        <w:jc w:val="center"/>
        <w:rPr>
          <w:b/>
        </w:rPr>
      </w:pPr>
      <w:r w:rsidRPr="000576D5">
        <w:rPr>
          <w:b/>
        </w:rPr>
        <w:t>Санкт-Петербургского Международного форума труда</w:t>
      </w:r>
    </w:p>
    <w:p w:rsidR="00551AFC" w:rsidRDefault="002A40B3" w:rsidP="00551AFC">
      <w:pPr>
        <w:ind w:firstLine="1134"/>
        <w:jc w:val="center"/>
        <w:rPr>
          <w:b/>
        </w:rPr>
      </w:pPr>
      <w:r>
        <w:rPr>
          <w:b/>
        </w:rPr>
        <w:t>26.02.2020-28</w:t>
      </w:r>
      <w:r w:rsidR="00551AFC" w:rsidRPr="000576D5">
        <w:rPr>
          <w:b/>
        </w:rPr>
        <w:t>.0</w:t>
      </w:r>
      <w:r w:rsidR="00551AFC">
        <w:rPr>
          <w:b/>
        </w:rPr>
        <w:t>2</w:t>
      </w:r>
      <w:r>
        <w:rPr>
          <w:b/>
        </w:rPr>
        <w:t>.2020</w:t>
      </w:r>
    </w:p>
    <w:p w:rsidR="00551AFC" w:rsidRDefault="00551AFC" w:rsidP="00551AFC">
      <w:pPr>
        <w:ind w:firstLine="1134"/>
        <w:jc w:val="center"/>
        <w:rPr>
          <w:b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988"/>
        <w:gridCol w:w="2750"/>
        <w:gridCol w:w="1869"/>
        <w:gridCol w:w="1869"/>
        <w:gridCol w:w="1869"/>
      </w:tblGrid>
      <w:tr w:rsidR="00551AFC" w:rsidTr="009B4352">
        <w:trPr>
          <w:trHeight w:val="901"/>
        </w:trPr>
        <w:tc>
          <w:tcPr>
            <w:tcW w:w="988" w:type="dxa"/>
          </w:tcPr>
          <w:p w:rsidR="00551AFC" w:rsidRPr="000576D5" w:rsidRDefault="00551AFC" w:rsidP="009B4352">
            <w:pPr>
              <w:jc w:val="center"/>
              <w:rPr>
                <w:rFonts w:ascii="Times New Roman" w:hAnsi="Times New Roman"/>
              </w:rPr>
            </w:pPr>
            <w:r w:rsidRPr="000576D5">
              <w:rPr>
                <w:rFonts w:ascii="Times New Roman" w:hAnsi="Times New Roman"/>
              </w:rPr>
              <w:t>№</w:t>
            </w:r>
          </w:p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  <w:r w:rsidRPr="000576D5">
              <w:rPr>
                <w:rFonts w:ascii="Times New Roman" w:hAnsi="Times New Roman"/>
              </w:rPr>
              <w:t>п/п</w:t>
            </w:r>
          </w:p>
        </w:tc>
        <w:tc>
          <w:tcPr>
            <w:tcW w:w="2750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  <w:r w:rsidRPr="000576D5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869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  <w:r w:rsidRPr="000576D5">
              <w:rPr>
                <w:rFonts w:ascii="Times New Roman" w:hAnsi="Times New Roman"/>
              </w:rPr>
              <w:t>Спикеры</w:t>
            </w:r>
          </w:p>
        </w:tc>
        <w:tc>
          <w:tcPr>
            <w:tcW w:w="1869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  <w:r w:rsidRPr="000576D5">
              <w:rPr>
                <w:rFonts w:ascii="Times New Roman" w:hAnsi="Times New Roman"/>
              </w:rPr>
              <w:t>Участники</w:t>
            </w:r>
          </w:p>
        </w:tc>
        <w:tc>
          <w:tcPr>
            <w:tcW w:w="1869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  <w:r w:rsidRPr="000576D5">
              <w:rPr>
                <w:rFonts w:ascii="Times New Roman" w:hAnsi="Times New Roman"/>
              </w:rPr>
              <w:t>Итого</w:t>
            </w:r>
          </w:p>
        </w:tc>
      </w:tr>
      <w:tr w:rsidR="00551AFC" w:rsidTr="009B4352">
        <w:tc>
          <w:tcPr>
            <w:tcW w:w="988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750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</w:tr>
      <w:tr w:rsidR="00551AFC" w:rsidTr="009B4352">
        <w:tc>
          <w:tcPr>
            <w:tcW w:w="9345" w:type="dxa"/>
            <w:gridSpan w:val="5"/>
          </w:tcPr>
          <w:p w:rsidR="00551AFC" w:rsidRDefault="00551AFC" w:rsidP="002A40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2A40B3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.02.20</w:t>
            </w:r>
            <w:r w:rsidR="002A40B3">
              <w:rPr>
                <w:rFonts w:ascii="Times New Roman" w:hAnsi="Times New Roman"/>
              </w:rPr>
              <w:t>20</w:t>
            </w:r>
          </w:p>
        </w:tc>
      </w:tr>
      <w:tr w:rsidR="00551AFC" w:rsidTr="009B4352">
        <w:tc>
          <w:tcPr>
            <w:tcW w:w="988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50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</w:tr>
      <w:tr w:rsidR="00551AFC" w:rsidTr="009B4352">
        <w:tc>
          <w:tcPr>
            <w:tcW w:w="988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57" w:type="dxa"/>
            <w:gridSpan w:val="4"/>
          </w:tcPr>
          <w:p w:rsidR="00551AFC" w:rsidRDefault="00551AFC" w:rsidP="009B4352">
            <w:pPr>
              <w:rPr>
                <w:rFonts w:ascii="Times New Roman" w:hAnsi="Times New Roman"/>
              </w:rPr>
            </w:pPr>
            <w:r w:rsidRPr="0011543F">
              <w:rPr>
                <w:rFonts w:ascii="Times New Roman" w:hAnsi="Times New Roman"/>
              </w:rPr>
              <w:t xml:space="preserve">в </w:t>
            </w:r>
            <w:proofErr w:type="spellStart"/>
            <w:r w:rsidRPr="0011543F">
              <w:rPr>
                <w:rFonts w:ascii="Times New Roman" w:hAnsi="Times New Roman"/>
              </w:rPr>
              <w:t>т.ч</w:t>
            </w:r>
            <w:proofErr w:type="spellEnd"/>
            <w:r w:rsidRPr="0011543F">
              <w:rPr>
                <w:rFonts w:ascii="Times New Roman" w:hAnsi="Times New Roman"/>
              </w:rPr>
              <w:t>. зарубежных представителей</w:t>
            </w:r>
          </w:p>
        </w:tc>
      </w:tr>
      <w:tr w:rsidR="00551AFC" w:rsidTr="009B4352">
        <w:tc>
          <w:tcPr>
            <w:tcW w:w="9345" w:type="dxa"/>
            <w:gridSpan w:val="5"/>
          </w:tcPr>
          <w:p w:rsidR="00551AFC" w:rsidRDefault="00551AFC" w:rsidP="002A40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2A40B3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.02.20</w:t>
            </w:r>
            <w:r w:rsidR="002A40B3">
              <w:rPr>
                <w:rFonts w:ascii="Times New Roman" w:hAnsi="Times New Roman"/>
              </w:rPr>
              <w:t>20</w:t>
            </w:r>
          </w:p>
        </w:tc>
      </w:tr>
      <w:tr w:rsidR="00551AFC" w:rsidTr="009B4352">
        <w:tc>
          <w:tcPr>
            <w:tcW w:w="988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50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</w:tr>
      <w:tr w:rsidR="00551AFC" w:rsidTr="009B4352">
        <w:tc>
          <w:tcPr>
            <w:tcW w:w="988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50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</w:tr>
      <w:tr w:rsidR="00551AFC" w:rsidTr="009B4352">
        <w:tc>
          <w:tcPr>
            <w:tcW w:w="988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57" w:type="dxa"/>
            <w:gridSpan w:val="4"/>
          </w:tcPr>
          <w:p w:rsidR="00551AFC" w:rsidRDefault="00551AFC" w:rsidP="009B4352">
            <w:pPr>
              <w:rPr>
                <w:rFonts w:ascii="Times New Roman" w:hAnsi="Times New Roman"/>
              </w:rPr>
            </w:pPr>
            <w:r w:rsidRPr="0011543F">
              <w:rPr>
                <w:rFonts w:ascii="Times New Roman" w:hAnsi="Times New Roman"/>
              </w:rPr>
              <w:t xml:space="preserve">в </w:t>
            </w:r>
            <w:proofErr w:type="spellStart"/>
            <w:r w:rsidRPr="0011543F">
              <w:rPr>
                <w:rFonts w:ascii="Times New Roman" w:hAnsi="Times New Roman"/>
              </w:rPr>
              <w:t>т.ч</w:t>
            </w:r>
            <w:proofErr w:type="spellEnd"/>
            <w:r w:rsidRPr="0011543F">
              <w:rPr>
                <w:rFonts w:ascii="Times New Roman" w:hAnsi="Times New Roman"/>
              </w:rPr>
              <w:t>. зарубежных представителей</w:t>
            </w:r>
          </w:p>
        </w:tc>
      </w:tr>
      <w:tr w:rsidR="00551AFC" w:rsidTr="009B4352">
        <w:tc>
          <w:tcPr>
            <w:tcW w:w="9345" w:type="dxa"/>
            <w:gridSpan w:val="5"/>
          </w:tcPr>
          <w:p w:rsidR="00551AFC" w:rsidRDefault="002A40B3" w:rsidP="002A40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551AFC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2</w:t>
            </w:r>
            <w:r w:rsidR="00551AFC">
              <w:rPr>
                <w:rFonts w:ascii="Times New Roman" w:hAnsi="Times New Roman"/>
              </w:rPr>
              <w:t>.20</w:t>
            </w:r>
            <w:r>
              <w:rPr>
                <w:rFonts w:ascii="Times New Roman" w:hAnsi="Times New Roman"/>
              </w:rPr>
              <w:t>20</w:t>
            </w:r>
          </w:p>
        </w:tc>
      </w:tr>
      <w:tr w:rsidR="00551AFC" w:rsidTr="009B4352">
        <w:tc>
          <w:tcPr>
            <w:tcW w:w="988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50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</w:tr>
      <w:tr w:rsidR="00551AFC" w:rsidTr="009B4352">
        <w:tc>
          <w:tcPr>
            <w:tcW w:w="988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57" w:type="dxa"/>
            <w:gridSpan w:val="4"/>
          </w:tcPr>
          <w:p w:rsidR="00551AFC" w:rsidRDefault="00551AFC" w:rsidP="009B4352">
            <w:pPr>
              <w:rPr>
                <w:rFonts w:ascii="Times New Roman" w:hAnsi="Times New Roman"/>
              </w:rPr>
            </w:pPr>
            <w:r w:rsidRPr="0011543F">
              <w:rPr>
                <w:rFonts w:ascii="Times New Roman" w:hAnsi="Times New Roman"/>
              </w:rPr>
              <w:t xml:space="preserve">в </w:t>
            </w:r>
            <w:proofErr w:type="spellStart"/>
            <w:r w:rsidRPr="0011543F">
              <w:rPr>
                <w:rFonts w:ascii="Times New Roman" w:hAnsi="Times New Roman"/>
              </w:rPr>
              <w:t>т.ч</w:t>
            </w:r>
            <w:proofErr w:type="spellEnd"/>
            <w:r w:rsidRPr="0011543F">
              <w:rPr>
                <w:rFonts w:ascii="Times New Roman" w:hAnsi="Times New Roman"/>
              </w:rPr>
              <w:t>. зарубежных представителей</w:t>
            </w:r>
          </w:p>
        </w:tc>
      </w:tr>
      <w:tr w:rsidR="00551AFC" w:rsidTr="009B4352">
        <w:tc>
          <w:tcPr>
            <w:tcW w:w="988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50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</w:tr>
      <w:tr w:rsidR="00551AFC" w:rsidTr="009B4352">
        <w:tc>
          <w:tcPr>
            <w:tcW w:w="988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750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551AFC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551AFC" w:rsidRDefault="00551AFC" w:rsidP="00551AFC">
      <w:pPr>
        <w:ind w:firstLine="567"/>
        <w:jc w:val="both"/>
      </w:pPr>
    </w:p>
    <w:p w:rsidR="00551AFC" w:rsidRDefault="00551AFC" w:rsidP="00551AFC">
      <w:pPr>
        <w:ind w:firstLine="567"/>
        <w:jc w:val="both"/>
      </w:pPr>
      <w:r w:rsidRPr="0011543F">
        <w:t>Предполагаемая общая численность участников Санкт-Петербургского</w:t>
      </w:r>
      <w:r>
        <w:t xml:space="preserve"> </w:t>
      </w:r>
      <w:r w:rsidRPr="0011543F">
        <w:t>Международного форума труда составит</w:t>
      </w:r>
      <w:r>
        <w:t xml:space="preserve"> _________</w:t>
      </w:r>
      <w:r w:rsidRPr="0011543F">
        <w:t>чел</w:t>
      </w:r>
      <w:proofErr w:type="gramStart"/>
      <w:r>
        <w:rPr>
          <w:vertAlign w:val="superscript"/>
        </w:rPr>
        <w:t>*</w:t>
      </w:r>
      <w:r w:rsidRPr="0011543F">
        <w:t>.</w:t>
      </w:r>
      <w:r w:rsidR="001806AF">
        <w:t>,</w:t>
      </w:r>
      <w:proofErr w:type="gramEnd"/>
      <w:r w:rsidR="001806AF">
        <w:t xml:space="preserve"> </w:t>
      </w:r>
      <w:r w:rsidRPr="0011543F">
        <w:t xml:space="preserve">в </w:t>
      </w:r>
      <w:proofErr w:type="spellStart"/>
      <w:r w:rsidRPr="0011543F">
        <w:t>т.ч</w:t>
      </w:r>
      <w:proofErr w:type="spellEnd"/>
      <w:r w:rsidRPr="0011543F">
        <w:t xml:space="preserve">. зарубежных представителей </w:t>
      </w:r>
      <w:r>
        <w:t>______________</w:t>
      </w:r>
      <w:r w:rsidRPr="0011543F">
        <w:t>чел.</w:t>
      </w:r>
    </w:p>
    <w:p w:rsidR="00551AFC" w:rsidRDefault="00551AFC" w:rsidP="00551AFC">
      <w:pPr>
        <w:ind w:firstLine="567"/>
        <w:jc w:val="both"/>
      </w:pPr>
    </w:p>
    <w:p w:rsidR="00551AFC" w:rsidRDefault="00551AFC" w:rsidP="00551AFC">
      <w:pPr>
        <w:ind w:firstLine="567"/>
        <w:jc w:val="both"/>
      </w:pPr>
    </w:p>
    <w:p w:rsidR="00551AFC" w:rsidRDefault="00551AFC" w:rsidP="00551AFC">
      <w:pPr>
        <w:ind w:firstLine="567"/>
        <w:jc w:val="both"/>
      </w:pPr>
    </w:p>
    <w:p w:rsidR="00551AFC" w:rsidRPr="002A40B3" w:rsidRDefault="00551AFC" w:rsidP="00551AFC">
      <w:pPr>
        <w:ind w:firstLine="567"/>
        <w:jc w:val="both"/>
      </w:pPr>
      <w:r w:rsidRPr="002A40B3">
        <w:rPr>
          <w:vertAlign w:val="superscript"/>
        </w:rPr>
        <w:t>*</w:t>
      </w:r>
      <w:r w:rsidRPr="002A40B3">
        <w:t>При подсчете общей численности участников Санкт-Петербургского Международного форума труда каждый участник учитывается только 1 раз, независимо от того, сколько мероприятий и в какие дни он посещал.</w:t>
      </w:r>
    </w:p>
    <w:p w:rsidR="00551AFC" w:rsidRPr="002A40B3" w:rsidRDefault="00551AFC" w:rsidP="00551AFC">
      <w:pPr>
        <w:ind w:firstLine="567"/>
        <w:jc w:val="both"/>
      </w:pPr>
    </w:p>
    <w:p w:rsidR="00551AFC" w:rsidRDefault="00551AFC" w:rsidP="00551AFC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551AFC" w:rsidRPr="0011543F" w:rsidRDefault="00551AFC" w:rsidP="00551AFC">
      <w:pPr>
        <w:ind w:left="7655"/>
        <w:jc w:val="both"/>
        <w:rPr>
          <w:sz w:val="20"/>
          <w:szCs w:val="20"/>
        </w:rPr>
      </w:pPr>
      <w:r w:rsidRPr="0011543F">
        <w:rPr>
          <w:sz w:val="20"/>
          <w:szCs w:val="20"/>
        </w:rPr>
        <w:lastRenderedPageBreak/>
        <w:t>Приложение 6</w:t>
      </w:r>
    </w:p>
    <w:p w:rsidR="00551AFC" w:rsidRDefault="00551AFC" w:rsidP="00551AFC">
      <w:pPr>
        <w:ind w:left="7655"/>
        <w:jc w:val="both"/>
        <w:rPr>
          <w:sz w:val="20"/>
          <w:szCs w:val="20"/>
        </w:rPr>
      </w:pPr>
      <w:r w:rsidRPr="0011543F">
        <w:rPr>
          <w:sz w:val="20"/>
          <w:szCs w:val="20"/>
        </w:rPr>
        <w:t>к Порядку</w:t>
      </w:r>
    </w:p>
    <w:p w:rsidR="00551AFC" w:rsidRDefault="00551AFC" w:rsidP="00551AFC">
      <w:pPr>
        <w:ind w:left="7655"/>
        <w:jc w:val="both"/>
        <w:rPr>
          <w:sz w:val="20"/>
          <w:szCs w:val="20"/>
        </w:rPr>
      </w:pPr>
    </w:p>
    <w:p w:rsidR="00551AFC" w:rsidRDefault="00551AFC" w:rsidP="00551AFC">
      <w:pPr>
        <w:jc w:val="center"/>
        <w:rPr>
          <w:b/>
        </w:rPr>
      </w:pPr>
    </w:p>
    <w:p w:rsidR="00551AFC" w:rsidRDefault="00551AFC" w:rsidP="00551AFC">
      <w:pPr>
        <w:jc w:val="center"/>
        <w:rPr>
          <w:b/>
        </w:rPr>
      </w:pPr>
    </w:p>
    <w:p w:rsidR="00551AFC" w:rsidRDefault="00551AFC" w:rsidP="00551AFC">
      <w:pPr>
        <w:jc w:val="center"/>
        <w:rPr>
          <w:b/>
        </w:rPr>
      </w:pPr>
    </w:p>
    <w:p w:rsidR="00551AFC" w:rsidRDefault="00551AFC" w:rsidP="00551AFC">
      <w:pPr>
        <w:jc w:val="center"/>
        <w:rPr>
          <w:b/>
        </w:rPr>
      </w:pPr>
    </w:p>
    <w:p w:rsidR="00551AFC" w:rsidRPr="0011543F" w:rsidRDefault="00551AFC" w:rsidP="00551AFC">
      <w:pPr>
        <w:jc w:val="center"/>
        <w:rPr>
          <w:b/>
        </w:rPr>
      </w:pPr>
      <w:r w:rsidRPr="0011543F">
        <w:rPr>
          <w:b/>
        </w:rPr>
        <w:t>ЖУРНАЛ</w:t>
      </w:r>
    </w:p>
    <w:p w:rsidR="00551AFC" w:rsidRPr="0011543F" w:rsidRDefault="00551AFC" w:rsidP="00551AFC">
      <w:pPr>
        <w:jc w:val="center"/>
      </w:pPr>
      <w:r w:rsidRPr="0011543F">
        <w:t>регистрации заявок организаций на участие в конкурсном отборе</w:t>
      </w:r>
    </w:p>
    <w:p w:rsidR="00551AFC" w:rsidRPr="0011543F" w:rsidRDefault="00551AFC" w:rsidP="00551AFC">
      <w:pPr>
        <w:jc w:val="center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1493"/>
        <w:gridCol w:w="5440"/>
        <w:gridCol w:w="1480"/>
      </w:tblGrid>
      <w:tr w:rsidR="00551AFC" w:rsidRPr="0011543F" w:rsidTr="009B4352">
        <w:tc>
          <w:tcPr>
            <w:tcW w:w="709" w:type="dxa"/>
            <w:shd w:val="clear" w:color="auto" w:fill="auto"/>
            <w:vAlign w:val="center"/>
          </w:tcPr>
          <w:p w:rsidR="00551AFC" w:rsidRPr="0011543F" w:rsidRDefault="00551AFC" w:rsidP="009B4352">
            <w:pPr>
              <w:jc w:val="center"/>
            </w:pPr>
            <w:r w:rsidRPr="0011543F">
              <w:rPr>
                <w:lang w:val="en-US"/>
              </w:rPr>
              <w:t>№ п/п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51AFC" w:rsidRPr="0011543F" w:rsidRDefault="00551AFC" w:rsidP="009B4352">
            <w:pPr>
              <w:jc w:val="center"/>
            </w:pPr>
            <w:r w:rsidRPr="0011543F">
              <w:t xml:space="preserve">Дата </w:t>
            </w:r>
            <w:r w:rsidRPr="0011543F">
              <w:br/>
              <w:t>и время регистрации заявки</w:t>
            </w:r>
          </w:p>
        </w:tc>
        <w:tc>
          <w:tcPr>
            <w:tcW w:w="6147" w:type="dxa"/>
            <w:shd w:val="clear" w:color="auto" w:fill="auto"/>
            <w:vAlign w:val="center"/>
          </w:tcPr>
          <w:p w:rsidR="00551AFC" w:rsidRPr="0011543F" w:rsidRDefault="00551AFC" w:rsidP="009B4352">
            <w:pPr>
              <w:jc w:val="center"/>
            </w:pPr>
            <w:r w:rsidRPr="0011543F">
              <w:t>Наименование организации</w:t>
            </w:r>
          </w:p>
        </w:tc>
        <w:tc>
          <w:tcPr>
            <w:tcW w:w="1331" w:type="dxa"/>
            <w:shd w:val="clear" w:color="auto" w:fill="auto"/>
            <w:vAlign w:val="center"/>
          </w:tcPr>
          <w:p w:rsidR="00551AFC" w:rsidRPr="0011543F" w:rsidRDefault="00551AFC" w:rsidP="009B4352">
            <w:pPr>
              <w:jc w:val="center"/>
            </w:pPr>
            <w:r w:rsidRPr="0011543F">
              <w:t>Подпись претендента</w:t>
            </w:r>
          </w:p>
        </w:tc>
      </w:tr>
      <w:tr w:rsidR="00551AFC" w:rsidRPr="0011543F" w:rsidTr="009B4352">
        <w:tc>
          <w:tcPr>
            <w:tcW w:w="709" w:type="dxa"/>
            <w:shd w:val="clear" w:color="auto" w:fill="auto"/>
          </w:tcPr>
          <w:p w:rsidR="00551AFC" w:rsidRPr="0011543F" w:rsidRDefault="00551AFC" w:rsidP="009B4352">
            <w:pPr>
              <w:jc w:val="center"/>
            </w:pPr>
            <w:r w:rsidRPr="0011543F">
              <w:t>1</w:t>
            </w:r>
          </w:p>
        </w:tc>
        <w:tc>
          <w:tcPr>
            <w:tcW w:w="1134" w:type="dxa"/>
            <w:shd w:val="clear" w:color="auto" w:fill="auto"/>
          </w:tcPr>
          <w:p w:rsidR="00551AFC" w:rsidRPr="0011543F" w:rsidRDefault="00551AFC" w:rsidP="009B4352">
            <w:pPr>
              <w:jc w:val="center"/>
            </w:pPr>
            <w:r w:rsidRPr="0011543F">
              <w:t>2</w:t>
            </w:r>
          </w:p>
        </w:tc>
        <w:tc>
          <w:tcPr>
            <w:tcW w:w="6147" w:type="dxa"/>
            <w:shd w:val="clear" w:color="auto" w:fill="auto"/>
          </w:tcPr>
          <w:p w:rsidR="00551AFC" w:rsidRPr="0011543F" w:rsidRDefault="00551AFC" w:rsidP="009B4352">
            <w:pPr>
              <w:jc w:val="center"/>
            </w:pPr>
            <w:r w:rsidRPr="0011543F">
              <w:t>3</w:t>
            </w:r>
          </w:p>
        </w:tc>
        <w:tc>
          <w:tcPr>
            <w:tcW w:w="1331" w:type="dxa"/>
            <w:shd w:val="clear" w:color="auto" w:fill="auto"/>
          </w:tcPr>
          <w:p w:rsidR="00551AFC" w:rsidRPr="0011543F" w:rsidRDefault="00551AFC" w:rsidP="009B4352">
            <w:pPr>
              <w:jc w:val="center"/>
            </w:pPr>
            <w:r w:rsidRPr="0011543F">
              <w:t>4</w:t>
            </w:r>
          </w:p>
        </w:tc>
      </w:tr>
      <w:tr w:rsidR="00551AFC" w:rsidRPr="0011543F" w:rsidTr="009B4352">
        <w:tc>
          <w:tcPr>
            <w:tcW w:w="709" w:type="dxa"/>
            <w:shd w:val="clear" w:color="auto" w:fill="auto"/>
          </w:tcPr>
          <w:p w:rsidR="00551AFC" w:rsidRPr="0011543F" w:rsidRDefault="00551AFC" w:rsidP="009B4352">
            <w:pPr>
              <w:jc w:val="center"/>
            </w:pPr>
          </w:p>
          <w:p w:rsidR="00551AFC" w:rsidRPr="0011543F" w:rsidRDefault="00551AFC" w:rsidP="009B4352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51AFC" w:rsidRPr="0011543F" w:rsidRDefault="00551AFC" w:rsidP="009B4352">
            <w:pPr>
              <w:jc w:val="center"/>
            </w:pPr>
          </w:p>
        </w:tc>
        <w:tc>
          <w:tcPr>
            <w:tcW w:w="6147" w:type="dxa"/>
            <w:shd w:val="clear" w:color="auto" w:fill="auto"/>
          </w:tcPr>
          <w:p w:rsidR="00551AFC" w:rsidRPr="0011543F" w:rsidRDefault="00551AFC" w:rsidP="009B4352">
            <w:pPr>
              <w:jc w:val="center"/>
            </w:pPr>
          </w:p>
        </w:tc>
        <w:tc>
          <w:tcPr>
            <w:tcW w:w="1331" w:type="dxa"/>
            <w:shd w:val="clear" w:color="auto" w:fill="auto"/>
          </w:tcPr>
          <w:p w:rsidR="00551AFC" w:rsidRPr="0011543F" w:rsidRDefault="00551AFC" w:rsidP="009B4352">
            <w:pPr>
              <w:jc w:val="center"/>
            </w:pPr>
          </w:p>
        </w:tc>
      </w:tr>
      <w:tr w:rsidR="00551AFC" w:rsidRPr="0011543F" w:rsidTr="009B4352">
        <w:tc>
          <w:tcPr>
            <w:tcW w:w="709" w:type="dxa"/>
            <w:shd w:val="clear" w:color="auto" w:fill="auto"/>
          </w:tcPr>
          <w:p w:rsidR="00551AFC" w:rsidRPr="0011543F" w:rsidRDefault="00551AFC" w:rsidP="009B4352">
            <w:pPr>
              <w:jc w:val="center"/>
            </w:pPr>
          </w:p>
          <w:p w:rsidR="00551AFC" w:rsidRPr="0011543F" w:rsidRDefault="00551AFC" w:rsidP="009B4352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51AFC" w:rsidRPr="0011543F" w:rsidRDefault="00551AFC" w:rsidP="009B4352">
            <w:pPr>
              <w:jc w:val="center"/>
            </w:pPr>
          </w:p>
        </w:tc>
        <w:tc>
          <w:tcPr>
            <w:tcW w:w="6147" w:type="dxa"/>
            <w:shd w:val="clear" w:color="auto" w:fill="auto"/>
          </w:tcPr>
          <w:p w:rsidR="00551AFC" w:rsidRPr="0011543F" w:rsidRDefault="00551AFC" w:rsidP="009B4352">
            <w:pPr>
              <w:jc w:val="center"/>
            </w:pPr>
          </w:p>
        </w:tc>
        <w:tc>
          <w:tcPr>
            <w:tcW w:w="1331" w:type="dxa"/>
            <w:shd w:val="clear" w:color="auto" w:fill="auto"/>
          </w:tcPr>
          <w:p w:rsidR="00551AFC" w:rsidRPr="0011543F" w:rsidRDefault="00551AFC" w:rsidP="009B4352">
            <w:pPr>
              <w:jc w:val="center"/>
            </w:pPr>
          </w:p>
        </w:tc>
      </w:tr>
      <w:tr w:rsidR="00551AFC" w:rsidRPr="0011543F" w:rsidTr="009B4352">
        <w:tc>
          <w:tcPr>
            <w:tcW w:w="709" w:type="dxa"/>
            <w:shd w:val="clear" w:color="auto" w:fill="auto"/>
          </w:tcPr>
          <w:p w:rsidR="00551AFC" w:rsidRPr="0011543F" w:rsidRDefault="00551AFC" w:rsidP="009B4352">
            <w:pPr>
              <w:jc w:val="center"/>
            </w:pPr>
          </w:p>
          <w:p w:rsidR="00551AFC" w:rsidRPr="0011543F" w:rsidRDefault="00551AFC" w:rsidP="009B4352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51AFC" w:rsidRPr="0011543F" w:rsidRDefault="00551AFC" w:rsidP="009B4352">
            <w:pPr>
              <w:jc w:val="center"/>
            </w:pPr>
          </w:p>
        </w:tc>
        <w:tc>
          <w:tcPr>
            <w:tcW w:w="6147" w:type="dxa"/>
            <w:shd w:val="clear" w:color="auto" w:fill="auto"/>
          </w:tcPr>
          <w:p w:rsidR="00551AFC" w:rsidRPr="0011543F" w:rsidRDefault="00551AFC" w:rsidP="009B4352">
            <w:pPr>
              <w:jc w:val="center"/>
            </w:pPr>
          </w:p>
        </w:tc>
        <w:tc>
          <w:tcPr>
            <w:tcW w:w="1331" w:type="dxa"/>
            <w:shd w:val="clear" w:color="auto" w:fill="auto"/>
          </w:tcPr>
          <w:p w:rsidR="00551AFC" w:rsidRPr="0011543F" w:rsidRDefault="00551AFC" w:rsidP="009B4352">
            <w:pPr>
              <w:jc w:val="center"/>
            </w:pPr>
          </w:p>
        </w:tc>
      </w:tr>
      <w:tr w:rsidR="00551AFC" w:rsidRPr="0011543F" w:rsidTr="009B4352">
        <w:tc>
          <w:tcPr>
            <w:tcW w:w="709" w:type="dxa"/>
            <w:shd w:val="clear" w:color="auto" w:fill="auto"/>
          </w:tcPr>
          <w:p w:rsidR="00551AFC" w:rsidRPr="0011543F" w:rsidRDefault="00551AFC" w:rsidP="009B4352">
            <w:pPr>
              <w:jc w:val="center"/>
            </w:pPr>
          </w:p>
          <w:p w:rsidR="00551AFC" w:rsidRPr="0011543F" w:rsidRDefault="00551AFC" w:rsidP="009B4352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51AFC" w:rsidRPr="0011543F" w:rsidRDefault="00551AFC" w:rsidP="009B4352">
            <w:pPr>
              <w:jc w:val="center"/>
            </w:pPr>
          </w:p>
        </w:tc>
        <w:tc>
          <w:tcPr>
            <w:tcW w:w="6147" w:type="dxa"/>
            <w:shd w:val="clear" w:color="auto" w:fill="auto"/>
          </w:tcPr>
          <w:p w:rsidR="00551AFC" w:rsidRPr="0011543F" w:rsidRDefault="00551AFC" w:rsidP="009B4352">
            <w:pPr>
              <w:jc w:val="center"/>
            </w:pPr>
          </w:p>
        </w:tc>
        <w:tc>
          <w:tcPr>
            <w:tcW w:w="1331" w:type="dxa"/>
            <w:shd w:val="clear" w:color="auto" w:fill="auto"/>
          </w:tcPr>
          <w:p w:rsidR="00551AFC" w:rsidRPr="0011543F" w:rsidRDefault="00551AFC" w:rsidP="009B4352">
            <w:pPr>
              <w:jc w:val="center"/>
            </w:pPr>
          </w:p>
        </w:tc>
      </w:tr>
    </w:tbl>
    <w:p w:rsidR="00551AFC" w:rsidRDefault="00551AFC" w:rsidP="00551AFC">
      <w:pPr>
        <w:jc w:val="center"/>
      </w:pPr>
    </w:p>
    <w:p w:rsidR="00551AFC" w:rsidRDefault="00551AFC" w:rsidP="00551AFC">
      <w:pPr>
        <w:jc w:val="center"/>
      </w:pPr>
    </w:p>
    <w:p w:rsidR="00551AFC" w:rsidRDefault="00551AFC" w:rsidP="00551AFC">
      <w:r>
        <w:br w:type="page"/>
      </w:r>
    </w:p>
    <w:p w:rsidR="00551AFC" w:rsidRPr="00C86ADE" w:rsidRDefault="00551AFC" w:rsidP="00551AFC">
      <w:pPr>
        <w:ind w:left="7371"/>
      </w:pPr>
      <w:r w:rsidRPr="00C86ADE">
        <w:lastRenderedPageBreak/>
        <w:t>Приложение 7</w:t>
      </w:r>
    </w:p>
    <w:p w:rsidR="00551AFC" w:rsidRDefault="00551AFC" w:rsidP="00551AFC">
      <w:pPr>
        <w:ind w:left="7371"/>
      </w:pPr>
      <w:r w:rsidRPr="00C86ADE">
        <w:t>к Порядку</w:t>
      </w:r>
    </w:p>
    <w:p w:rsidR="00551AFC" w:rsidRDefault="00551AFC" w:rsidP="00551AFC">
      <w:pPr>
        <w:ind w:left="7371"/>
      </w:pPr>
    </w:p>
    <w:p w:rsidR="00551AFC" w:rsidRDefault="00551AFC" w:rsidP="00551AFC">
      <w:pPr>
        <w:ind w:left="7371"/>
      </w:pPr>
    </w:p>
    <w:p w:rsidR="00551AFC" w:rsidRDefault="00551AFC" w:rsidP="00551AFC">
      <w:pPr>
        <w:ind w:left="7371"/>
      </w:pPr>
    </w:p>
    <w:p w:rsidR="00551AFC" w:rsidRDefault="00551AFC" w:rsidP="00551AFC">
      <w:pPr>
        <w:ind w:left="7371"/>
      </w:pPr>
    </w:p>
    <w:p w:rsidR="00551AFC" w:rsidRPr="00C86ADE" w:rsidRDefault="00551AFC" w:rsidP="00551AFC">
      <w:pPr>
        <w:jc w:val="center"/>
        <w:rPr>
          <w:b/>
        </w:rPr>
      </w:pPr>
      <w:r w:rsidRPr="00C86ADE">
        <w:rPr>
          <w:b/>
        </w:rPr>
        <w:t>РАСПИСКА</w:t>
      </w:r>
    </w:p>
    <w:p w:rsidR="00551AFC" w:rsidRPr="00C86ADE" w:rsidRDefault="00551AFC" w:rsidP="00551AFC">
      <w:pPr>
        <w:jc w:val="center"/>
      </w:pPr>
      <w:r w:rsidRPr="00C86ADE">
        <w:t xml:space="preserve">в получении документов представителем </w:t>
      </w:r>
    </w:p>
    <w:p w:rsidR="00551AFC" w:rsidRPr="00C86ADE" w:rsidRDefault="00551AFC" w:rsidP="00551AFC">
      <w:pPr>
        <w:jc w:val="center"/>
      </w:pPr>
      <w:r w:rsidRPr="00C86ADE">
        <w:t>Комитета по труду и занятости населения Санкт-Петербурга</w:t>
      </w:r>
    </w:p>
    <w:p w:rsidR="00551AFC" w:rsidRPr="00C86ADE" w:rsidRDefault="00551AFC" w:rsidP="00551AFC">
      <w:pPr>
        <w:jc w:val="right"/>
      </w:pPr>
    </w:p>
    <w:p w:rsidR="00551AFC" w:rsidRPr="00C86ADE" w:rsidRDefault="00551AFC" w:rsidP="00551AFC">
      <w:pPr>
        <w:jc w:val="both"/>
      </w:pPr>
      <w:r w:rsidRPr="00C86ADE">
        <w:t xml:space="preserve">Я, ___________________________________________________________________________ </w:t>
      </w:r>
    </w:p>
    <w:p w:rsidR="00551AFC" w:rsidRPr="00C86ADE" w:rsidRDefault="00551AFC" w:rsidP="00551AFC">
      <w:pPr>
        <w:jc w:val="center"/>
        <w:rPr>
          <w:sz w:val="20"/>
          <w:szCs w:val="20"/>
        </w:rPr>
      </w:pPr>
      <w:r w:rsidRPr="00C86ADE">
        <w:rPr>
          <w:sz w:val="20"/>
          <w:szCs w:val="20"/>
        </w:rPr>
        <w:t>(ф., и., о., должность)</w:t>
      </w:r>
    </w:p>
    <w:p w:rsidR="00551AFC" w:rsidRPr="00C86ADE" w:rsidRDefault="00551AFC" w:rsidP="00551AFC">
      <w:pPr>
        <w:jc w:val="both"/>
      </w:pPr>
    </w:p>
    <w:p w:rsidR="00551AFC" w:rsidRPr="00C86ADE" w:rsidRDefault="00551AFC" w:rsidP="00551AFC">
      <w:pPr>
        <w:jc w:val="both"/>
      </w:pPr>
      <w:r w:rsidRPr="00C86ADE">
        <w:t>Получил «____» ___________ 20</w:t>
      </w:r>
      <w:r w:rsidR="002A40B3">
        <w:t>20</w:t>
      </w:r>
      <w:r w:rsidRPr="00C86ADE">
        <w:t xml:space="preserve"> г.        </w:t>
      </w:r>
      <w:r w:rsidRPr="00C86ADE">
        <w:rPr>
          <w:u w:val="single"/>
        </w:rPr>
        <w:t>Заявка на предоставление субсидии №</w:t>
      </w:r>
      <w:r w:rsidRPr="00C86ADE">
        <w:t xml:space="preserve"> ____</w:t>
      </w:r>
    </w:p>
    <w:p w:rsidR="00551AFC" w:rsidRPr="00C86ADE" w:rsidRDefault="00551AFC" w:rsidP="00551AFC">
      <w:pPr>
        <w:ind w:left="4248" w:firstLine="708"/>
        <w:jc w:val="both"/>
        <w:rPr>
          <w:sz w:val="20"/>
          <w:szCs w:val="20"/>
        </w:rPr>
      </w:pPr>
      <w:r w:rsidRPr="00C86ADE">
        <w:rPr>
          <w:sz w:val="20"/>
          <w:szCs w:val="20"/>
        </w:rPr>
        <w:t xml:space="preserve">          (наименование документа)</w:t>
      </w:r>
    </w:p>
    <w:p w:rsidR="00551AFC" w:rsidRPr="00C86ADE" w:rsidRDefault="00551AFC" w:rsidP="00551AFC">
      <w:pPr>
        <w:jc w:val="both"/>
      </w:pPr>
    </w:p>
    <w:p w:rsidR="00551AFC" w:rsidRPr="00C86ADE" w:rsidRDefault="00551AFC" w:rsidP="00551AFC">
      <w:pPr>
        <w:jc w:val="both"/>
      </w:pPr>
      <w:r w:rsidRPr="00C86ADE">
        <w:t xml:space="preserve">От __________________________________________________________________________ </w:t>
      </w:r>
    </w:p>
    <w:p w:rsidR="00551AFC" w:rsidRPr="00C86ADE" w:rsidRDefault="00551AFC" w:rsidP="00551AFC">
      <w:pPr>
        <w:jc w:val="center"/>
        <w:rPr>
          <w:sz w:val="20"/>
          <w:szCs w:val="20"/>
        </w:rPr>
      </w:pPr>
      <w:r w:rsidRPr="00C86ADE">
        <w:rPr>
          <w:sz w:val="20"/>
          <w:szCs w:val="20"/>
        </w:rPr>
        <w:t>(ф., и., о., должность, наименование организации)</w:t>
      </w:r>
    </w:p>
    <w:p w:rsidR="00551AFC" w:rsidRPr="00C86ADE" w:rsidRDefault="00551AFC" w:rsidP="00551AFC">
      <w:pPr>
        <w:jc w:val="center"/>
        <w:rPr>
          <w:sz w:val="20"/>
          <w:szCs w:val="20"/>
        </w:rPr>
      </w:pPr>
    </w:p>
    <w:p w:rsidR="00551AFC" w:rsidRPr="00C86ADE" w:rsidRDefault="00551AFC" w:rsidP="00551AFC">
      <w:pPr>
        <w:jc w:val="center"/>
        <w:rPr>
          <w:sz w:val="20"/>
          <w:szCs w:val="20"/>
        </w:rPr>
      </w:pPr>
      <w:r w:rsidRPr="00C86ADE">
        <w:rPr>
          <w:sz w:val="20"/>
          <w:szCs w:val="20"/>
        </w:rPr>
        <w:t>___________________________________________________________________________________________</w:t>
      </w:r>
    </w:p>
    <w:p w:rsidR="00551AFC" w:rsidRPr="00C86ADE" w:rsidRDefault="00551AFC" w:rsidP="00551AFC">
      <w:pPr>
        <w:jc w:val="center"/>
        <w:rPr>
          <w:sz w:val="20"/>
          <w:szCs w:val="20"/>
        </w:rPr>
      </w:pPr>
    </w:p>
    <w:p w:rsidR="00551AFC" w:rsidRPr="00C86ADE" w:rsidRDefault="00551AFC" w:rsidP="00551AFC">
      <w:pPr>
        <w:jc w:val="center"/>
        <w:rPr>
          <w:sz w:val="20"/>
          <w:szCs w:val="20"/>
        </w:rPr>
      </w:pPr>
    </w:p>
    <w:p w:rsidR="00551AFC" w:rsidRPr="00C86ADE" w:rsidRDefault="00551AFC" w:rsidP="00551AFC">
      <w:pPr>
        <w:jc w:val="center"/>
        <w:rPr>
          <w:sz w:val="20"/>
          <w:szCs w:val="20"/>
        </w:rPr>
      </w:pPr>
      <w:r w:rsidRPr="00C86ADE">
        <w:rPr>
          <w:sz w:val="20"/>
          <w:szCs w:val="20"/>
        </w:rPr>
        <w:t>___________________________________________________________________________________________</w:t>
      </w:r>
    </w:p>
    <w:p w:rsidR="00551AFC" w:rsidRPr="00C86ADE" w:rsidRDefault="00551AFC" w:rsidP="00551AFC">
      <w:pPr>
        <w:jc w:val="both"/>
      </w:pPr>
    </w:p>
    <w:p w:rsidR="00551AFC" w:rsidRPr="00C86ADE" w:rsidRDefault="00551AFC" w:rsidP="00551AFC">
      <w:pPr>
        <w:jc w:val="both"/>
      </w:pPr>
    </w:p>
    <w:p w:rsidR="00551AFC" w:rsidRPr="00C86ADE" w:rsidRDefault="00551AFC" w:rsidP="00551AFC">
      <w:pPr>
        <w:jc w:val="both"/>
      </w:pPr>
      <w:r w:rsidRPr="00C86ADE">
        <w:tab/>
      </w:r>
      <w:r w:rsidRPr="00C86ADE">
        <w:tab/>
      </w:r>
      <w:r w:rsidRPr="00C86ADE">
        <w:tab/>
      </w:r>
      <w:r w:rsidRPr="00C86ADE">
        <w:tab/>
      </w:r>
      <w:r w:rsidRPr="00C86ADE">
        <w:tab/>
      </w:r>
      <w:r w:rsidRPr="00C86ADE">
        <w:tab/>
      </w:r>
      <w:r w:rsidRPr="00C86ADE">
        <w:tab/>
        <w:t>______________ (______________)</w:t>
      </w:r>
    </w:p>
    <w:p w:rsidR="00551AFC" w:rsidRPr="00C86ADE" w:rsidRDefault="00551AFC" w:rsidP="00551AFC">
      <w:pPr>
        <w:ind w:left="4248" w:firstLine="708"/>
        <w:jc w:val="both"/>
        <w:rPr>
          <w:sz w:val="20"/>
          <w:szCs w:val="20"/>
        </w:rPr>
      </w:pPr>
      <w:r w:rsidRPr="00C86ADE">
        <w:rPr>
          <w:sz w:val="20"/>
          <w:szCs w:val="20"/>
        </w:rPr>
        <w:t>(подпись)</w:t>
      </w:r>
    </w:p>
    <w:p w:rsidR="00551AFC" w:rsidRPr="00C86ADE" w:rsidRDefault="00551AFC" w:rsidP="00551AFC">
      <w:pPr>
        <w:ind w:left="4248" w:firstLine="708"/>
        <w:jc w:val="both"/>
        <w:rPr>
          <w:sz w:val="20"/>
          <w:szCs w:val="20"/>
        </w:rPr>
      </w:pPr>
    </w:p>
    <w:p w:rsidR="00551AFC" w:rsidRPr="00C86ADE" w:rsidRDefault="00551AFC" w:rsidP="00551AFC">
      <w:pPr>
        <w:ind w:left="4248" w:firstLine="708"/>
        <w:jc w:val="both"/>
      </w:pPr>
      <w:r w:rsidRPr="00C86ADE">
        <w:t>«______» _____________ 20</w:t>
      </w:r>
      <w:r w:rsidR="002A40B3">
        <w:t>20</w:t>
      </w:r>
      <w:r w:rsidRPr="00C86ADE">
        <w:t xml:space="preserve"> г.</w:t>
      </w:r>
    </w:p>
    <w:p w:rsidR="00551AFC" w:rsidRPr="00C86ADE" w:rsidRDefault="00551AFC" w:rsidP="00551AFC">
      <w:pPr>
        <w:ind w:left="4248" w:firstLine="708"/>
        <w:jc w:val="both"/>
      </w:pPr>
    </w:p>
    <w:p w:rsidR="00551AFC" w:rsidRPr="00C86ADE" w:rsidRDefault="00551AFC" w:rsidP="00551AFC">
      <w:pPr>
        <w:ind w:left="4248" w:firstLine="708"/>
        <w:jc w:val="both"/>
      </w:pPr>
    </w:p>
    <w:p w:rsidR="00551AFC" w:rsidRPr="00C86ADE" w:rsidRDefault="00551AFC" w:rsidP="00551AFC">
      <w:pPr>
        <w:ind w:left="4248" w:firstLine="708"/>
        <w:jc w:val="both"/>
      </w:pPr>
    </w:p>
    <w:p w:rsidR="00551AFC" w:rsidRPr="00C86ADE" w:rsidRDefault="00551AFC" w:rsidP="00551AFC">
      <w:pPr>
        <w:ind w:left="4248" w:firstLine="708"/>
        <w:jc w:val="both"/>
      </w:pPr>
    </w:p>
    <w:p w:rsidR="00551AFC" w:rsidRDefault="00551AFC" w:rsidP="00551AFC">
      <w:r>
        <w:br w:type="page"/>
      </w:r>
    </w:p>
    <w:p w:rsidR="00551AFC" w:rsidRPr="00C86ADE" w:rsidRDefault="00551AFC" w:rsidP="00551AFC">
      <w:pPr>
        <w:ind w:left="7797"/>
      </w:pPr>
      <w:r w:rsidRPr="00C86ADE">
        <w:lastRenderedPageBreak/>
        <w:t>Приложение 8</w:t>
      </w:r>
    </w:p>
    <w:p w:rsidR="00551AFC" w:rsidRDefault="00551AFC" w:rsidP="00551AFC">
      <w:pPr>
        <w:ind w:left="7797"/>
      </w:pPr>
      <w:r w:rsidRPr="00C86ADE">
        <w:t>к Порядку</w:t>
      </w:r>
    </w:p>
    <w:p w:rsidR="00551AFC" w:rsidRDefault="00551AFC" w:rsidP="00551AFC">
      <w:pPr>
        <w:ind w:left="7797"/>
      </w:pPr>
    </w:p>
    <w:p w:rsidR="00551AFC" w:rsidRDefault="00551AFC" w:rsidP="00551AFC">
      <w:pPr>
        <w:ind w:left="7797"/>
      </w:pPr>
    </w:p>
    <w:p w:rsidR="00551AFC" w:rsidRDefault="00551AFC" w:rsidP="00551AFC">
      <w:pPr>
        <w:jc w:val="center"/>
      </w:pPr>
      <w:r w:rsidRPr="00C86ADE">
        <w:t>Информационно-аналитический отчет</w:t>
      </w:r>
    </w:p>
    <w:p w:rsidR="00551AFC" w:rsidRPr="00C86ADE" w:rsidRDefault="00551AFC" w:rsidP="00551AFC">
      <w:pPr>
        <w:jc w:val="center"/>
      </w:pPr>
      <w:r>
        <w:t>________________________________</w:t>
      </w:r>
    </w:p>
    <w:p w:rsidR="00551AFC" w:rsidRPr="00C86ADE" w:rsidRDefault="00551AFC" w:rsidP="00551AFC">
      <w:pPr>
        <w:jc w:val="center"/>
        <w:rPr>
          <w:sz w:val="20"/>
          <w:szCs w:val="20"/>
        </w:rPr>
      </w:pPr>
      <w:r w:rsidRPr="00C86ADE">
        <w:rPr>
          <w:sz w:val="20"/>
          <w:szCs w:val="20"/>
        </w:rPr>
        <w:t>(наименование Организации)</w:t>
      </w:r>
    </w:p>
    <w:p w:rsidR="00551AFC" w:rsidRPr="00C86ADE" w:rsidRDefault="00551AFC" w:rsidP="00551AFC">
      <w:pPr>
        <w:jc w:val="center"/>
      </w:pPr>
      <w:r>
        <w:t>от_____________</w:t>
      </w:r>
      <w:r w:rsidRPr="00C86ADE">
        <w:t xml:space="preserve"> №</w:t>
      </w:r>
      <w:r>
        <w:t>_________________</w:t>
      </w:r>
    </w:p>
    <w:p w:rsidR="00551AFC" w:rsidRDefault="00551AFC" w:rsidP="00551AFC">
      <w:pPr>
        <w:jc w:val="center"/>
      </w:pPr>
      <w:r w:rsidRPr="00C86ADE">
        <w:t>по договору №</w:t>
      </w:r>
      <w:r>
        <w:t xml:space="preserve"> ______</w:t>
      </w:r>
      <w:r w:rsidRPr="00C86ADE">
        <w:t xml:space="preserve"> от «</w:t>
      </w:r>
      <w:r>
        <w:t>___</w:t>
      </w:r>
      <w:r w:rsidRPr="00C86ADE">
        <w:t>»</w:t>
      </w:r>
      <w:r w:rsidR="00786217">
        <w:t xml:space="preserve"> </w:t>
      </w:r>
      <w:r>
        <w:t>______________</w:t>
      </w:r>
      <w:r w:rsidRPr="00C86ADE">
        <w:t xml:space="preserve"> 20</w:t>
      </w:r>
      <w:r w:rsidR="002A40B3">
        <w:t>20</w:t>
      </w:r>
      <w:r w:rsidR="00786217">
        <w:t xml:space="preserve"> </w:t>
      </w:r>
      <w:r w:rsidRPr="00C86ADE">
        <w:t>г.</w:t>
      </w:r>
    </w:p>
    <w:p w:rsidR="00551AFC" w:rsidRDefault="00551AFC" w:rsidP="00551AFC">
      <w:pPr>
        <w:jc w:val="center"/>
      </w:pPr>
    </w:p>
    <w:p w:rsidR="00786217" w:rsidRPr="00C86ADE" w:rsidRDefault="00786217" w:rsidP="00551AFC">
      <w:pPr>
        <w:jc w:val="center"/>
      </w:pPr>
    </w:p>
    <w:p w:rsidR="00551AFC" w:rsidRPr="00C86ADE" w:rsidRDefault="00551AFC" w:rsidP="00786217">
      <w:pPr>
        <w:ind w:firstLine="567"/>
        <w:jc w:val="both"/>
      </w:pPr>
      <w:r w:rsidRPr="00C86ADE">
        <w:t>В информационно-аналитический отчет включаются:</w:t>
      </w:r>
    </w:p>
    <w:p w:rsidR="00551AFC" w:rsidRDefault="00551AFC" w:rsidP="00786217">
      <w:pPr>
        <w:ind w:firstLine="567"/>
        <w:jc w:val="both"/>
      </w:pPr>
      <w:r w:rsidRPr="00C86ADE">
        <w:t>1. Сведения о достижении показателя результативности использования</w:t>
      </w:r>
      <w:r>
        <w:t xml:space="preserve"> </w:t>
      </w:r>
      <w:r w:rsidRPr="00C86ADE">
        <w:t>субсидии:</w:t>
      </w:r>
    </w:p>
    <w:p w:rsidR="00551AFC" w:rsidRPr="00C86ADE" w:rsidRDefault="00551AFC" w:rsidP="00786217">
      <w:pPr>
        <w:ind w:firstLine="142"/>
        <w:jc w:val="both"/>
      </w:pPr>
    </w:p>
    <w:p w:rsidR="00551AFC" w:rsidRPr="00C86ADE" w:rsidRDefault="00551AFC" w:rsidP="00786217">
      <w:pPr>
        <w:jc w:val="both"/>
      </w:pPr>
      <w:r w:rsidRPr="00C86ADE">
        <w:t>численность граждан, принявших участие в Форуме (чел.)</w:t>
      </w:r>
      <w:r w:rsidR="00786217">
        <w:t xml:space="preserve"> </w:t>
      </w:r>
      <w:r>
        <w:t>_________</w:t>
      </w:r>
      <w:r w:rsidRPr="00C86ADE">
        <w:t>.</w:t>
      </w:r>
    </w:p>
    <w:p w:rsidR="00551AFC" w:rsidRDefault="00786217" w:rsidP="00786217">
      <w:pPr>
        <w:jc w:val="both"/>
      </w:pPr>
      <w:r>
        <w:t xml:space="preserve">         </w:t>
      </w:r>
      <w:r w:rsidR="00551AFC" w:rsidRPr="00C86ADE">
        <w:t>2. Информация об иных документах, подтверждающих реализацию</w:t>
      </w:r>
      <w:r w:rsidR="00551AFC">
        <w:t xml:space="preserve"> </w:t>
      </w:r>
      <w:r w:rsidR="00551AFC" w:rsidRPr="00C86ADE">
        <w:t xml:space="preserve">мероприятия </w:t>
      </w:r>
      <w:r w:rsidR="00551AFC">
        <w:br/>
      </w:r>
      <w:r w:rsidR="00551AFC" w:rsidRPr="00C86ADE">
        <w:t>по организации на проведение Санкт-Петербургского</w:t>
      </w:r>
      <w:r w:rsidR="00551AFC">
        <w:t xml:space="preserve"> </w:t>
      </w:r>
      <w:r w:rsidR="00551AFC" w:rsidRPr="00C86ADE">
        <w:t>Международного форума труда.</w:t>
      </w:r>
    </w:p>
    <w:p w:rsidR="00551AFC" w:rsidRDefault="00551AFC" w:rsidP="00786217">
      <w:pPr>
        <w:jc w:val="both"/>
      </w:pPr>
    </w:p>
    <w:p w:rsidR="00551AFC" w:rsidRDefault="00551AFC" w:rsidP="00551AFC">
      <w:pPr>
        <w:jc w:val="center"/>
      </w:pPr>
    </w:p>
    <w:p w:rsidR="00551AFC" w:rsidRDefault="00551AFC" w:rsidP="00551AFC">
      <w:pPr>
        <w:jc w:val="both"/>
      </w:pPr>
      <w:r>
        <w:t xml:space="preserve">Руководитель </w:t>
      </w:r>
      <w:r>
        <w:tab/>
      </w:r>
      <w:r>
        <w:tab/>
      </w:r>
      <w:r>
        <w:tab/>
      </w:r>
      <w:r>
        <w:tab/>
        <w:t xml:space="preserve">____________ </w:t>
      </w:r>
      <w:r>
        <w:tab/>
      </w:r>
      <w:r>
        <w:tab/>
        <w:t>__________________</w:t>
      </w:r>
    </w:p>
    <w:p w:rsidR="00551AFC" w:rsidRDefault="00551AFC" w:rsidP="00551AFC">
      <w:pPr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0E3DB2">
        <w:rPr>
          <w:sz w:val="20"/>
          <w:szCs w:val="20"/>
        </w:rPr>
        <w:t>(подпись)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ab/>
        <w:t>(</w:t>
      </w:r>
      <w:proofErr w:type="gramEnd"/>
      <w:r>
        <w:rPr>
          <w:sz w:val="20"/>
          <w:szCs w:val="20"/>
        </w:rPr>
        <w:t xml:space="preserve">ФИО, </w:t>
      </w:r>
      <w:proofErr w:type="spellStart"/>
      <w:r>
        <w:rPr>
          <w:sz w:val="20"/>
          <w:szCs w:val="20"/>
        </w:rPr>
        <w:t>мп</w:t>
      </w:r>
      <w:proofErr w:type="spellEnd"/>
      <w:r>
        <w:rPr>
          <w:sz w:val="20"/>
          <w:szCs w:val="20"/>
        </w:rPr>
        <w:t>)</w:t>
      </w:r>
    </w:p>
    <w:p w:rsidR="00551AFC" w:rsidRDefault="00551AFC" w:rsidP="00551AFC">
      <w:pPr>
        <w:jc w:val="both"/>
        <w:rPr>
          <w:sz w:val="20"/>
          <w:szCs w:val="20"/>
        </w:rPr>
      </w:pPr>
    </w:p>
    <w:p w:rsidR="00551AFC" w:rsidRDefault="00551AFC" w:rsidP="00551AFC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551AFC" w:rsidRPr="000E3DB2" w:rsidRDefault="00551AFC" w:rsidP="00551AFC">
      <w:pPr>
        <w:ind w:left="7371"/>
        <w:jc w:val="both"/>
      </w:pPr>
      <w:r w:rsidRPr="000E3DB2">
        <w:lastRenderedPageBreak/>
        <w:t>Приложение 9</w:t>
      </w:r>
    </w:p>
    <w:p w:rsidR="00551AFC" w:rsidRDefault="00551AFC" w:rsidP="00551AFC">
      <w:pPr>
        <w:ind w:left="7371"/>
        <w:jc w:val="both"/>
      </w:pPr>
      <w:r w:rsidRPr="000E3DB2">
        <w:t>к Порядку</w:t>
      </w:r>
    </w:p>
    <w:p w:rsidR="00551AFC" w:rsidRDefault="00551AFC" w:rsidP="00551AFC">
      <w:pPr>
        <w:ind w:left="7371"/>
        <w:jc w:val="both"/>
      </w:pPr>
    </w:p>
    <w:p w:rsidR="00551AFC" w:rsidRDefault="00551AFC" w:rsidP="00551AFC">
      <w:pPr>
        <w:ind w:firstLine="1134"/>
        <w:jc w:val="center"/>
      </w:pPr>
    </w:p>
    <w:p w:rsidR="00551AFC" w:rsidRDefault="00551AFC" w:rsidP="00551AFC">
      <w:pPr>
        <w:ind w:firstLine="1134"/>
        <w:jc w:val="center"/>
      </w:pPr>
    </w:p>
    <w:p w:rsidR="00551AFC" w:rsidRPr="000E3DB2" w:rsidRDefault="00551AFC" w:rsidP="00551AFC">
      <w:pPr>
        <w:jc w:val="center"/>
        <w:rPr>
          <w:b/>
        </w:rPr>
      </w:pPr>
      <w:r w:rsidRPr="000E3DB2">
        <w:rPr>
          <w:b/>
        </w:rPr>
        <w:t>АКТ№_______</w:t>
      </w:r>
    </w:p>
    <w:p w:rsidR="00551AFC" w:rsidRPr="000E3DB2" w:rsidRDefault="00551AFC" w:rsidP="00551AFC">
      <w:pPr>
        <w:jc w:val="center"/>
      </w:pPr>
      <w:r w:rsidRPr="000E3DB2">
        <w:t>выполненных обязательств (промежуточный)</w:t>
      </w:r>
    </w:p>
    <w:p w:rsidR="00551AFC" w:rsidRPr="000E3DB2" w:rsidRDefault="00551AFC" w:rsidP="00551AFC">
      <w:pPr>
        <w:jc w:val="center"/>
      </w:pPr>
      <w:r w:rsidRPr="000E3DB2">
        <w:t>по договору №</w:t>
      </w:r>
      <w:r>
        <w:t>_______</w:t>
      </w:r>
      <w:r w:rsidRPr="000E3DB2">
        <w:t xml:space="preserve"> от</w:t>
      </w:r>
      <w:r>
        <w:t>______________</w:t>
      </w:r>
    </w:p>
    <w:p w:rsidR="00551AFC" w:rsidRDefault="00551AFC" w:rsidP="00551AFC">
      <w:pPr>
        <w:jc w:val="center"/>
      </w:pPr>
      <w:r w:rsidRPr="000E3DB2">
        <w:t>по состоянию на</w:t>
      </w:r>
      <w:r>
        <w:t>____________</w:t>
      </w:r>
      <w:r w:rsidRPr="000E3DB2">
        <w:t xml:space="preserve"> 20</w:t>
      </w:r>
      <w:r w:rsidR="002A40B3">
        <w:t>20</w:t>
      </w:r>
      <w:r w:rsidRPr="000E3DB2">
        <w:t xml:space="preserve"> года</w:t>
      </w:r>
    </w:p>
    <w:p w:rsidR="00551AFC" w:rsidRDefault="00551AFC" w:rsidP="00551AFC">
      <w:pPr>
        <w:jc w:val="center"/>
      </w:pPr>
    </w:p>
    <w:p w:rsidR="00551AFC" w:rsidRPr="000E3DB2" w:rsidRDefault="00551AFC" w:rsidP="00551AFC">
      <w:pPr>
        <w:ind w:firstLine="708"/>
        <w:jc w:val="both"/>
      </w:pPr>
      <w:r w:rsidRPr="000E3DB2">
        <w:t>Комитет по труду и занятости населения Санкт-Петербурга, именуемый</w:t>
      </w:r>
      <w:r>
        <w:t xml:space="preserve"> </w:t>
      </w:r>
      <w:r>
        <w:br/>
      </w:r>
      <w:r w:rsidRPr="000E3DB2">
        <w:t>в дальнейшем Комитет, в лице</w:t>
      </w:r>
      <w:r>
        <w:t xml:space="preserve"> __________________________</w:t>
      </w:r>
      <w:r w:rsidRPr="000E3DB2">
        <w:t>, действующего на основании</w:t>
      </w:r>
    </w:p>
    <w:p w:rsidR="00551AFC" w:rsidRDefault="00551AFC" w:rsidP="00551AFC">
      <w:pPr>
        <w:jc w:val="both"/>
      </w:pPr>
      <w:r>
        <w:t>________________________</w:t>
      </w:r>
      <w:r w:rsidRPr="000E3DB2">
        <w:t>, с одной стороны,</w:t>
      </w:r>
      <w:r>
        <w:t xml:space="preserve"> </w:t>
      </w:r>
      <w:r w:rsidRPr="000E3DB2">
        <w:t xml:space="preserve">и </w:t>
      </w:r>
      <w:r>
        <w:t>___________________________</w:t>
      </w:r>
      <w:r w:rsidRPr="000E3DB2">
        <w:t>, именуемая в дальнейшем Организация,</w:t>
      </w:r>
      <w:r>
        <w:t xml:space="preserve"> </w:t>
      </w:r>
      <w:r w:rsidRPr="000E3DB2">
        <w:t>в лице</w:t>
      </w:r>
      <w:r>
        <w:t xml:space="preserve"> _______________________________</w:t>
      </w:r>
      <w:r w:rsidRPr="000E3DB2">
        <w:t xml:space="preserve"> действующего на основании Устава,</w:t>
      </w:r>
      <w:r>
        <w:t xml:space="preserve"> </w:t>
      </w:r>
      <w:r w:rsidRPr="000E3DB2">
        <w:t>с другой стороны, вместе именуемые в дальнейшем Стороны, составили настоящий акт</w:t>
      </w:r>
      <w:r>
        <w:t xml:space="preserve"> </w:t>
      </w:r>
      <w:r w:rsidRPr="000E3DB2">
        <w:t xml:space="preserve">о том, что Организация в целях проведения </w:t>
      </w:r>
      <w:r>
        <w:br/>
      </w:r>
      <w:r w:rsidRPr="000E3DB2">
        <w:t>Санкт-Петербургского Международного</w:t>
      </w:r>
      <w:r>
        <w:t xml:space="preserve"> </w:t>
      </w:r>
      <w:r w:rsidRPr="000E3DB2">
        <w:t>форума труда (далее - Форум) в период с</w:t>
      </w:r>
      <w:r>
        <w:t xml:space="preserve"> ___</w:t>
      </w:r>
      <w:r w:rsidRPr="000E3DB2">
        <w:t xml:space="preserve"> по </w:t>
      </w:r>
      <w:r>
        <w:t xml:space="preserve">____ </w:t>
      </w:r>
      <w:r w:rsidRPr="000E3DB2">
        <w:t>произвела затрат на сумму</w:t>
      </w:r>
      <w:r>
        <w:t xml:space="preserve"> ___________________ </w:t>
      </w:r>
      <w:r w:rsidRPr="000E3DB2">
        <w:t>руб. коп.</w:t>
      </w:r>
    </w:p>
    <w:p w:rsidR="00551AFC" w:rsidRPr="000E3DB2" w:rsidRDefault="00551AFC" w:rsidP="00551AFC">
      <w:pPr>
        <w:ind w:firstLine="708"/>
        <w:jc w:val="both"/>
      </w:pPr>
      <w:r w:rsidRPr="000E3DB2">
        <w:t>Сумма, полученная от Комитета в целях возмещения затрат, возникших в 20</w:t>
      </w:r>
      <w:r w:rsidR="002A40B3">
        <w:t>20</w:t>
      </w:r>
      <w:r w:rsidRPr="000E3DB2">
        <w:t xml:space="preserve"> году</w:t>
      </w:r>
      <w:r>
        <w:t xml:space="preserve"> </w:t>
      </w:r>
      <w:r w:rsidRPr="000E3DB2">
        <w:t xml:space="preserve">в связи с подготовкой и </w:t>
      </w:r>
      <w:proofErr w:type="gramStart"/>
      <w:r w:rsidRPr="000E3DB2">
        <w:t>проведением Форума</w:t>
      </w:r>
      <w:proofErr w:type="gramEnd"/>
      <w:r w:rsidRPr="000E3DB2">
        <w:t xml:space="preserve"> составила: </w:t>
      </w:r>
      <w:r>
        <w:t xml:space="preserve">__________ </w:t>
      </w:r>
      <w:r w:rsidRPr="000E3DB2">
        <w:t>(пропись) руб. 00 коп.</w:t>
      </w:r>
    </w:p>
    <w:p w:rsidR="00551AFC" w:rsidRPr="000E3DB2" w:rsidRDefault="00551AFC" w:rsidP="00551AFC">
      <w:pPr>
        <w:ind w:firstLine="708"/>
        <w:jc w:val="both"/>
      </w:pPr>
      <w:r w:rsidRPr="000E3DB2">
        <w:t>К оплате по настоящему акту следует</w:t>
      </w:r>
      <w:r>
        <w:t>: ___________________</w:t>
      </w:r>
      <w:r w:rsidRPr="000E3DB2">
        <w:t xml:space="preserve"> (пропись) руб. 00 коп.</w:t>
      </w:r>
    </w:p>
    <w:p w:rsidR="00551AFC" w:rsidRDefault="00551AFC" w:rsidP="00551AFC">
      <w:pPr>
        <w:ind w:firstLine="708"/>
        <w:jc w:val="both"/>
      </w:pPr>
      <w:r w:rsidRPr="000E3DB2">
        <w:t>Приложение: Финансовый отчет Организации о фактическом расходовании средств</w:t>
      </w:r>
      <w:r>
        <w:t xml:space="preserve"> </w:t>
      </w:r>
      <w:r w:rsidRPr="000E3DB2">
        <w:t>субсидии на листах.</w:t>
      </w:r>
    </w:p>
    <w:p w:rsidR="00551AFC" w:rsidRDefault="00551AFC" w:rsidP="00551AFC">
      <w:pPr>
        <w:ind w:firstLine="708"/>
        <w:jc w:val="both"/>
      </w:pPr>
    </w:p>
    <w:p w:rsidR="00551AFC" w:rsidRDefault="00551AFC" w:rsidP="00551AFC">
      <w:pPr>
        <w:ind w:firstLine="708"/>
        <w:jc w:val="both"/>
      </w:pPr>
    </w:p>
    <w:p w:rsidR="00551AFC" w:rsidRPr="000E3DB2" w:rsidRDefault="00551AFC" w:rsidP="00551AFC">
      <w:pPr>
        <w:suppressAutoHyphens/>
        <w:spacing w:before="120" w:line="360" w:lineRule="auto"/>
        <w:ind w:left="3145" w:firstLine="395"/>
        <w:jc w:val="both"/>
        <w:rPr>
          <w:lang w:eastAsia="zh-CN"/>
        </w:rPr>
      </w:pPr>
      <w:r w:rsidRPr="000E3DB2">
        <w:rPr>
          <w:lang w:eastAsia="zh-CN"/>
        </w:rPr>
        <w:t>ПОДПИСИ   СТОРОН</w:t>
      </w:r>
    </w:p>
    <w:tbl>
      <w:tblPr>
        <w:tblW w:w="9668" w:type="dxa"/>
        <w:tblLook w:val="04A0" w:firstRow="1" w:lastRow="0" w:firstColumn="1" w:lastColumn="0" w:noHBand="0" w:noVBand="1"/>
      </w:tblPr>
      <w:tblGrid>
        <w:gridCol w:w="4423"/>
        <w:gridCol w:w="822"/>
        <w:gridCol w:w="4423"/>
      </w:tblGrid>
      <w:tr w:rsidR="00551AFC" w:rsidRPr="000E3DB2" w:rsidTr="009B4352">
        <w:tc>
          <w:tcPr>
            <w:tcW w:w="4423" w:type="dxa"/>
          </w:tcPr>
          <w:p w:rsidR="00551AFC" w:rsidRPr="000E3DB2" w:rsidRDefault="00551AFC" w:rsidP="009B4352">
            <w:pPr>
              <w:keepLines/>
              <w:jc w:val="center"/>
              <w:rPr>
                <w:b/>
              </w:rPr>
            </w:pPr>
            <w:r w:rsidRPr="000E3DB2">
              <w:rPr>
                <w:b/>
              </w:rPr>
              <w:t xml:space="preserve">Главный распорядитель </w:t>
            </w:r>
          </w:p>
          <w:p w:rsidR="00551AFC" w:rsidRPr="000E3DB2" w:rsidRDefault="00551AFC" w:rsidP="009B4352">
            <w:pPr>
              <w:keepLines/>
              <w:jc w:val="center"/>
              <w:rPr>
                <w:b/>
              </w:rPr>
            </w:pPr>
            <w:r w:rsidRPr="000E3DB2">
              <w:rPr>
                <w:b/>
              </w:rPr>
              <w:t>бюджетных средств:</w:t>
            </w:r>
          </w:p>
        </w:tc>
        <w:tc>
          <w:tcPr>
            <w:tcW w:w="822" w:type="dxa"/>
          </w:tcPr>
          <w:p w:rsidR="00551AFC" w:rsidRPr="000E3DB2" w:rsidRDefault="00551AFC" w:rsidP="009B4352">
            <w:pPr>
              <w:keepLines/>
              <w:snapToGrid w:val="0"/>
              <w:spacing w:before="120"/>
              <w:jc w:val="center"/>
              <w:rPr>
                <w:b/>
              </w:rPr>
            </w:pPr>
          </w:p>
        </w:tc>
        <w:tc>
          <w:tcPr>
            <w:tcW w:w="4423" w:type="dxa"/>
            <w:hideMark/>
          </w:tcPr>
          <w:p w:rsidR="00551AFC" w:rsidRPr="000E3DB2" w:rsidRDefault="00551AFC" w:rsidP="009B4352">
            <w:pPr>
              <w:keepLines/>
              <w:spacing w:before="120"/>
              <w:jc w:val="center"/>
              <w:rPr>
                <w:b/>
              </w:rPr>
            </w:pPr>
            <w:r w:rsidRPr="000E3DB2">
              <w:rPr>
                <w:b/>
              </w:rPr>
              <w:t>Получатель субсидии:</w:t>
            </w:r>
          </w:p>
        </w:tc>
      </w:tr>
      <w:tr w:rsidR="00551AFC" w:rsidRPr="000E3DB2" w:rsidTr="009B4352">
        <w:tc>
          <w:tcPr>
            <w:tcW w:w="4423" w:type="dxa"/>
          </w:tcPr>
          <w:p w:rsidR="00551AFC" w:rsidRPr="000E3DB2" w:rsidRDefault="00551AFC" w:rsidP="009B4352">
            <w:pPr>
              <w:keepLines/>
              <w:jc w:val="center"/>
              <w:rPr>
                <w:b/>
              </w:rPr>
            </w:pPr>
            <w:r>
              <w:rPr>
                <w:b/>
              </w:rPr>
              <w:t>Первый з</w:t>
            </w:r>
            <w:r w:rsidRPr="000E3DB2">
              <w:rPr>
                <w:b/>
              </w:rPr>
              <w:t>аместитель председателя Комитета</w:t>
            </w:r>
          </w:p>
          <w:p w:rsidR="00551AFC" w:rsidRPr="000E3DB2" w:rsidRDefault="00551AFC" w:rsidP="009B4352">
            <w:pPr>
              <w:keepLines/>
              <w:jc w:val="center"/>
            </w:pPr>
          </w:p>
          <w:p w:rsidR="00551AFC" w:rsidRPr="000E3DB2" w:rsidRDefault="00551AFC" w:rsidP="009B4352">
            <w:pPr>
              <w:keepLines/>
              <w:jc w:val="center"/>
            </w:pPr>
            <w:r w:rsidRPr="000E3DB2">
              <w:t>___________________</w:t>
            </w:r>
            <w:r w:rsidRPr="000E3DB2">
              <w:rPr>
                <w:b/>
              </w:rPr>
              <w:t xml:space="preserve"> ____________</w:t>
            </w:r>
            <w:r w:rsidRPr="000E3DB2">
              <w:t xml:space="preserve"> </w:t>
            </w:r>
          </w:p>
          <w:p w:rsidR="00551AFC" w:rsidRPr="000E3DB2" w:rsidRDefault="00551AFC" w:rsidP="009B4352">
            <w:pPr>
              <w:keepLines/>
              <w:jc w:val="center"/>
            </w:pPr>
          </w:p>
          <w:p w:rsidR="00551AFC" w:rsidRPr="000E3DB2" w:rsidRDefault="00551AFC" w:rsidP="009B4352">
            <w:pPr>
              <w:keepLines/>
              <w:jc w:val="center"/>
              <w:rPr>
                <w:sz w:val="20"/>
                <w:szCs w:val="20"/>
              </w:rPr>
            </w:pPr>
            <w:r w:rsidRPr="000E3DB2">
              <w:rPr>
                <w:sz w:val="20"/>
                <w:szCs w:val="20"/>
              </w:rPr>
              <w:t>МП</w:t>
            </w:r>
          </w:p>
        </w:tc>
        <w:tc>
          <w:tcPr>
            <w:tcW w:w="822" w:type="dxa"/>
          </w:tcPr>
          <w:p w:rsidR="00551AFC" w:rsidRPr="000E3DB2" w:rsidRDefault="00551AFC" w:rsidP="009B4352">
            <w:pPr>
              <w:keepLines/>
              <w:snapToGrid w:val="0"/>
              <w:jc w:val="center"/>
            </w:pPr>
          </w:p>
        </w:tc>
        <w:tc>
          <w:tcPr>
            <w:tcW w:w="4423" w:type="dxa"/>
          </w:tcPr>
          <w:p w:rsidR="00551AFC" w:rsidRPr="000E3DB2" w:rsidRDefault="00551AFC" w:rsidP="009B4352">
            <w:pPr>
              <w:keepLines/>
              <w:jc w:val="center"/>
            </w:pPr>
            <w:r w:rsidRPr="000E3DB2">
              <w:rPr>
                <w:b/>
              </w:rPr>
              <w:t xml:space="preserve">Руководитель </w:t>
            </w:r>
            <w:r w:rsidRPr="000E3DB2">
              <w:t>(должность)___________</w:t>
            </w:r>
          </w:p>
          <w:p w:rsidR="00551AFC" w:rsidRPr="000E3DB2" w:rsidRDefault="00551AFC" w:rsidP="009B4352">
            <w:pPr>
              <w:keepLines/>
              <w:jc w:val="center"/>
            </w:pPr>
          </w:p>
          <w:p w:rsidR="002A40B3" w:rsidRDefault="002A40B3" w:rsidP="009B4352">
            <w:pPr>
              <w:keepLines/>
              <w:jc w:val="center"/>
            </w:pPr>
          </w:p>
          <w:p w:rsidR="00551AFC" w:rsidRPr="000E3DB2" w:rsidRDefault="00551AFC" w:rsidP="009B4352">
            <w:pPr>
              <w:keepLines/>
              <w:jc w:val="center"/>
            </w:pPr>
            <w:r w:rsidRPr="000E3DB2">
              <w:t>_______________________________</w:t>
            </w:r>
          </w:p>
          <w:p w:rsidR="00551AFC" w:rsidRPr="000E3DB2" w:rsidRDefault="00551AFC" w:rsidP="009B4352">
            <w:pPr>
              <w:keepLines/>
              <w:jc w:val="center"/>
            </w:pPr>
          </w:p>
          <w:p w:rsidR="00551AFC" w:rsidRPr="000E3DB2" w:rsidRDefault="00551AFC" w:rsidP="009B4352">
            <w:pPr>
              <w:keepLines/>
              <w:jc w:val="center"/>
              <w:rPr>
                <w:sz w:val="20"/>
                <w:szCs w:val="20"/>
              </w:rPr>
            </w:pPr>
            <w:r w:rsidRPr="000E3DB2">
              <w:rPr>
                <w:sz w:val="20"/>
                <w:szCs w:val="20"/>
              </w:rPr>
              <w:t>МП</w:t>
            </w:r>
          </w:p>
        </w:tc>
      </w:tr>
    </w:tbl>
    <w:p w:rsidR="00551AFC" w:rsidRDefault="00551AFC" w:rsidP="00551AFC">
      <w:pPr>
        <w:jc w:val="both"/>
        <w:sectPr w:rsidR="00551AFC" w:rsidSect="009B4352">
          <w:headerReference w:type="even" r:id="rId10"/>
          <w:headerReference w:type="default" r:id="rId11"/>
          <w:pgSz w:w="11906" w:h="16838"/>
          <w:pgMar w:top="709" w:right="850" w:bottom="568" w:left="1701" w:header="708" w:footer="708" w:gutter="0"/>
          <w:cols w:space="708"/>
          <w:docGrid w:linePitch="360"/>
        </w:sectPr>
      </w:pPr>
    </w:p>
    <w:p w:rsidR="00551AFC" w:rsidRPr="0044102A" w:rsidRDefault="00551AFC" w:rsidP="00551AFC">
      <w:pPr>
        <w:ind w:left="13750"/>
        <w:jc w:val="both"/>
      </w:pPr>
      <w:r w:rsidRPr="0044102A">
        <w:lastRenderedPageBreak/>
        <w:t>Приложение 10</w:t>
      </w:r>
    </w:p>
    <w:p w:rsidR="00551AFC" w:rsidRDefault="00551AFC" w:rsidP="00551AFC">
      <w:pPr>
        <w:ind w:left="13750"/>
        <w:jc w:val="both"/>
      </w:pPr>
      <w:r w:rsidRPr="0044102A">
        <w:t>к порядку</w:t>
      </w:r>
    </w:p>
    <w:p w:rsidR="00551AFC" w:rsidRDefault="00551AFC" w:rsidP="00551AFC">
      <w:pPr>
        <w:ind w:left="13750"/>
        <w:jc w:val="both"/>
      </w:pPr>
    </w:p>
    <w:p w:rsidR="00551AFC" w:rsidRDefault="00551AFC" w:rsidP="00551AFC">
      <w:pPr>
        <w:jc w:val="both"/>
      </w:pPr>
    </w:p>
    <w:p w:rsidR="00551AFC" w:rsidRPr="0044102A" w:rsidRDefault="00551AFC" w:rsidP="00551AFC">
      <w:pPr>
        <w:jc w:val="center"/>
        <w:rPr>
          <w:b/>
        </w:rPr>
      </w:pPr>
      <w:r w:rsidRPr="0044102A">
        <w:rPr>
          <w:b/>
        </w:rPr>
        <w:t>Финансовый отчет о фактическом расходовании средств субсидии</w:t>
      </w:r>
    </w:p>
    <w:p w:rsidR="00551AFC" w:rsidRPr="0044102A" w:rsidRDefault="00551AFC" w:rsidP="00551AFC">
      <w:pPr>
        <w:jc w:val="center"/>
        <w:rPr>
          <w:b/>
        </w:rPr>
      </w:pPr>
      <w:r w:rsidRPr="0044102A">
        <w:rPr>
          <w:b/>
        </w:rPr>
        <w:t>(отчетная дата</w:t>
      </w:r>
      <w:r>
        <w:rPr>
          <w:b/>
        </w:rPr>
        <w:t xml:space="preserve"> _______________</w:t>
      </w:r>
      <w:r w:rsidRPr="0044102A">
        <w:rPr>
          <w:b/>
        </w:rPr>
        <w:t xml:space="preserve"> 20</w:t>
      </w:r>
      <w:r w:rsidR="002A40B3">
        <w:rPr>
          <w:b/>
        </w:rPr>
        <w:t>20</w:t>
      </w:r>
      <w:r w:rsidRPr="0044102A">
        <w:rPr>
          <w:b/>
        </w:rPr>
        <w:t>)</w:t>
      </w:r>
    </w:p>
    <w:p w:rsidR="00551AFC" w:rsidRDefault="00551AFC" w:rsidP="00551AFC">
      <w:pPr>
        <w:jc w:val="center"/>
        <w:rPr>
          <w:b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690"/>
        <w:gridCol w:w="2323"/>
        <w:gridCol w:w="833"/>
        <w:gridCol w:w="1171"/>
        <w:gridCol w:w="1344"/>
        <w:gridCol w:w="2039"/>
        <w:gridCol w:w="1430"/>
        <w:gridCol w:w="1430"/>
        <w:gridCol w:w="1430"/>
        <w:gridCol w:w="1430"/>
        <w:gridCol w:w="1431"/>
      </w:tblGrid>
      <w:tr w:rsidR="00551AFC" w:rsidRPr="000645E2" w:rsidTr="009B4352">
        <w:trPr>
          <w:trHeight w:val="615"/>
        </w:trPr>
        <w:tc>
          <w:tcPr>
            <w:tcW w:w="690" w:type="dxa"/>
            <w:vMerge w:val="restart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  <w:r w:rsidRPr="000645E2">
              <w:rPr>
                <w:rFonts w:ascii="Times New Roman" w:hAnsi="Times New Roman"/>
              </w:rPr>
              <w:t>№ п/п</w:t>
            </w:r>
          </w:p>
        </w:tc>
        <w:tc>
          <w:tcPr>
            <w:tcW w:w="2323" w:type="dxa"/>
            <w:vMerge w:val="restart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  <w:r w:rsidRPr="000645E2">
              <w:rPr>
                <w:rFonts w:ascii="Times New Roman" w:hAnsi="Times New Roman"/>
              </w:rPr>
              <w:t>Вид расходов/ и направления расходов</w:t>
            </w:r>
          </w:p>
        </w:tc>
        <w:tc>
          <w:tcPr>
            <w:tcW w:w="3348" w:type="dxa"/>
            <w:gridSpan w:val="3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  <w:r w:rsidRPr="000645E2">
              <w:rPr>
                <w:rFonts w:ascii="Times New Roman" w:hAnsi="Times New Roman"/>
              </w:rPr>
              <w:t>Сумма расходов (в соответствии со сметой к договору)</w:t>
            </w:r>
          </w:p>
        </w:tc>
        <w:tc>
          <w:tcPr>
            <w:tcW w:w="2039" w:type="dxa"/>
            <w:vMerge w:val="restart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Перечень документов, подтверждающих расход (договоры, счета)</w:t>
            </w:r>
          </w:p>
        </w:tc>
        <w:tc>
          <w:tcPr>
            <w:tcW w:w="5720" w:type="dxa"/>
            <w:gridSpan w:val="4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Произведены расходы</w:t>
            </w:r>
          </w:p>
        </w:tc>
        <w:tc>
          <w:tcPr>
            <w:tcW w:w="1431" w:type="dxa"/>
            <w:vMerge w:val="restart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Получено средств субсидии</w:t>
            </w:r>
          </w:p>
        </w:tc>
      </w:tr>
      <w:tr w:rsidR="00551AFC" w:rsidRPr="000645E2" w:rsidTr="009B4352">
        <w:trPr>
          <w:trHeight w:val="628"/>
        </w:trPr>
        <w:tc>
          <w:tcPr>
            <w:tcW w:w="690" w:type="dxa"/>
            <w:vMerge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23" w:type="dxa"/>
            <w:vMerge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3" w:type="dxa"/>
            <w:vMerge w:val="restart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  <w:r w:rsidRPr="000645E2">
              <w:rPr>
                <w:rFonts w:ascii="Times New Roman" w:hAnsi="Times New Roman"/>
              </w:rPr>
              <w:t>Итого</w:t>
            </w:r>
          </w:p>
        </w:tc>
        <w:tc>
          <w:tcPr>
            <w:tcW w:w="1171" w:type="dxa"/>
            <w:vMerge w:val="restart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 счет </w:t>
            </w:r>
            <w:proofErr w:type="spellStart"/>
            <w:r>
              <w:rPr>
                <w:rFonts w:ascii="Times New Roman" w:hAnsi="Times New Roman"/>
              </w:rPr>
              <w:t>собст</w:t>
            </w:r>
            <w:proofErr w:type="spellEnd"/>
            <w:r>
              <w:rPr>
                <w:rFonts w:ascii="Times New Roman" w:hAnsi="Times New Roman"/>
              </w:rPr>
              <w:t>. средств</w:t>
            </w:r>
          </w:p>
        </w:tc>
        <w:tc>
          <w:tcPr>
            <w:tcW w:w="1344" w:type="dxa"/>
            <w:vMerge w:val="restart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счет субсидии</w:t>
            </w:r>
          </w:p>
        </w:tc>
        <w:tc>
          <w:tcPr>
            <w:tcW w:w="2039" w:type="dxa"/>
            <w:vMerge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860" w:type="dxa"/>
            <w:gridSpan w:val="2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счет собственных средств</w:t>
            </w:r>
          </w:p>
        </w:tc>
        <w:tc>
          <w:tcPr>
            <w:tcW w:w="2860" w:type="dxa"/>
            <w:gridSpan w:val="2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 счет субсидии</w:t>
            </w:r>
          </w:p>
        </w:tc>
        <w:tc>
          <w:tcPr>
            <w:tcW w:w="1431" w:type="dxa"/>
            <w:vMerge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</w:tr>
      <w:tr w:rsidR="00551AFC" w:rsidRPr="000645E2" w:rsidTr="009B4352">
        <w:trPr>
          <w:trHeight w:val="707"/>
        </w:trPr>
        <w:tc>
          <w:tcPr>
            <w:tcW w:w="690" w:type="dxa"/>
            <w:vMerge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23" w:type="dxa"/>
            <w:vMerge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3" w:type="dxa"/>
            <w:vMerge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1" w:type="dxa"/>
            <w:vMerge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4" w:type="dxa"/>
            <w:vMerge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39" w:type="dxa"/>
            <w:vMerge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0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</w:t>
            </w:r>
          </w:p>
        </w:tc>
        <w:tc>
          <w:tcPr>
            <w:tcW w:w="1430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Плат. поручение</w:t>
            </w:r>
          </w:p>
        </w:tc>
        <w:tc>
          <w:tcPr>
            <w:tcW w:w="1430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сумма</w:t>
            </w:r>
          </w:p>
        </w:tc>
        <w:tc>
          <w:tcPr>
            <w:tcW w:w="1430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Плат. поручение</w:t>
            </w:r>
          </w:p>
        </w:tc>
        <w:tc>
          <w:tcPr>
            <w:tcW w:w="1431" w:type="dxa"/>
            <w:vMerge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</w:tr>
      <w:tr w:rsidR="00551AFC" w:rsidRPr="000645E2" w:rsidTr="009B4352">
        <w:tc>
          <w:tcPr>
            <w:tcW w:w="690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2323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3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1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4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39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0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0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0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0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1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</w:tr>
      <w:tr w:rsidR="00551AFC" w:rsidRPr="000645E2" w:rsidTr="009B4352">
        <w:tc>
          <w:tcPr>
            <w:tcW w:w="690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23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3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1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4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39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0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0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0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0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1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</w:tr>
      <w:tr w:rsidR="00551AFC" w:rsidRPr="000645E2" w:rsidTr="009B4352">
        <w:tc>
          <w:tcPr>
            <w:tcW w:w="690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23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33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1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4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39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0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0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0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0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1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</w:tr>
      <w:tr w:rsidR="00551AFC" w:rsidRPr="000645E2" w:rsidTr="009B4352">
        <w:tc>
          <w:tcPr>
            <w:tcW w:w="690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323" w:type="dxa"/>
          </w:tcPr>
          <w:p w:rsidR="00551AFC" w:rsidRPr="00EA3577" w:rsidRDefault="00551AFC" w:rsidP="009B4352">
            <w:pPr>
              <w:jc w:val="center"/>
              <w:rPr>
                <w:rFonts w:ascii="Times New Roman" w:hAnsi="Times New Roman"/>
                <w:b/>
              </w:rPr>
            </w:pPr>
            <w:r w:rsidRPr="00EA3577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833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71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344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039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0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0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0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0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31" w:type="dxa"/>
          </w:tcPr>
          <w:p w:rsidR="00551AFC" w:rsidRPr="000645E2" w:rsidRDefault="00551AFC" w:rsidP="009B4352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551AFC" w:rsidRDefault="00551AFC" w:rsidP="00551AFC">
      <w:pPr>
        <w:jc w:val="center"/>
        <w:rPr>
          <w:b/>
        </w:rPr>
      </w:pPr>
    </w:p>
    <w:p w:rsidR="00551AFC" w:rsidRDefault="00551AFC" w:rsidP="00551AFC">
      <w:pPr>
        <w:rPr>
          <w:b/>
        </w:rPr>
      </w:pPr>
      <w:r>
        <w:rPr>
          <w:b/>
        </w:rPr>
        <w:t>Руководитель организации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________________________________</w:t>
      </w:r>
    </w:p>
    <w:p w:rsidR="00551AFC" w:rsidRPr="00EA3577" w:rsidRDefault="00551AFC" w:rsidP="00551AFC">
      <w:pPr>
        <w:rPr>
          <w:sz w:val="20"/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A3577">
        <w:rPr>
          <w:sz w:val="20"/>
          <w:szCs w:val="20"/>
        </w:rPr>
        <w:tab/>
        <w:t>(ФИО)</w:t>
      </w:r>
    </w:p>
    <w:p w:rsidR="00551AFC" w:rsidRDefault="00551AFC" w:rsidP="00551AFC">
      <w:pPr>
        <w:rPr>
          <w:b/>
        </w:rPr>
      </w:pPr>
    </w:p>
    <w:p w:rsidR="00551AFC" w:rsidRDefault="00551AFC" w:rsidP="00551AFC">
      <w:pPr>
        <w:rPr>
          <w:b/>
        </w:rPr>
      </w:pPr>
      <w:r>
        <w:rPr>
          <w:b/>
        </w:rPr>
        <w:t xml:space="preserve">Главный бухгалтер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_________________________________</w:t>
      </w:r>
    </w:p>
    <w:p w:rsidR="00551AFC" w:rsidRDefault="00551AFC" w:rsidP="00551AFC">
      <w:pPr>
        <w:rPr>
          <w:sz w:val="20"/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EA3577">
        <w:rPr>
          <w:sz w:val="20"/>
          <w:szCs w:val="20"/>
        </w:rPr>
        <w:tab/>
        <w:t>(ФИО)</w:t>
      </w:r>
    </w:p>
    <w:p w:rsidR="00551AFC" w:rsidRDefault="00551AFC" w:rsidP="00551AFC">
      <w:pPr>
        <w:rPr>
          <w:sz w:val="20"/>
          <w:szCs w:val="20"/>
        </w:rPr>
      </w:pPr>
    </w:p>
    <w:p w:rsidR="00551AFC" w:rsidRDefault="00551AFC" w:rsidP="00551AFC">
      <w:pPr>
        <w:rPr>
          <w:sz w:val="20"/>
          <w:szCs w:val="20"/>
        </w:rPr>
      </w:pPr>
    </w:p>
    <w:p w:rsidR="00551AFC" w:rsidRDefault="00551AFC" w:rsidP="00551AFC">
      <w:pPr>
        <w:rPr>
          <w:sz w:val="20"/>
          <w:szCs w:val="20"/>
        </w:rPr>
      </w:pPr>
    </w:p>
    <w:p w:rsidR="00551AFC" w:rsidRDefault="00551AFC" w:rsidP="00551AFC">
      <w:pPr>
        <w:rPr>
          <w:sz w:val="20"/>
          <w:szCs w:val="20"/>
        </w:rPr>
      </w:pPr>
    </w:p>
    <w:p w:rsidR="00551AFC" w:rsidRDefault="00551AFC" w:rsidP="00551AFC">
      <w:pPr>
        <w:rPr>
          <w:sz w:val="20"/>
          <w:szCs w:val="20"/>
        </w:rPr>
      </w:pPr>
    </w:p>
    <w:p w:rsidR="00551AFC" w:rsidRPr="00EA3577" w:rsidRDefault="00551AFC" w:rsidP="00551AFC">
      <w:pPr>
        <w:rPr>
          <w:b/>
          <w:sz w:val="20"/>
          <w:szCs w:val="20"/>
        </w:rPr>
      </w:pPr>
      <w:r w:rsidRPr="00EA3577">
        <w:rPr>
          <w:b/>
          <w:sz w:val="20"/>
          <w:szCs w:val="20"/>
        </w:rPr>
        <w:t>Примечания:</w:t>
      </w:r>
    </w:p>
    <w:p w:rsidR="00551AFC" w:rsidRPr="00EA3577" w:rsidRDefault="00551AFC" w:rsidP="00551AFC">
      <w:pPr>
        <w:ind w:firstLine="708"/>
        <w:rPr>
          <w:sz w:val="20"/>
          <w:szCs w:val="20"/>
        </w:rPr>
      </w:pPr>
      <w:r w:rsidRPr="00EA3577">
        <w:rPr>
          <w:sz w:val="20"/>
          <w:szCs w:val="20"/>
        </w:rPr>
        <w:t>1. К отчету прилагаются ксерокопии первичных документов. В конце отчета ставится пометка: Первичные документы находятся в бухгалтерии (название</w:t>
      </w:r>
      <w:r>
        <w:rPr>
          <w:sz w:val="20"/>
          <w:szCs w:val="20"/>
        </w:rPr>
        <w:t xml:space="preserve"> </w:t>
      </w:r>
      <w:r w:rsidRPr="00EA3577">
        <w:rPr>
          <w:sz w:val="20"/>
          <w:szCs w:val="20"/>
        </w:rPr>
        <w:t>организации, где хранятся бухгалтерские документы).</w:t>
      </w:r>
    </w:p>
    <w:p w:rsidR="00551AFC" w:rsidRDefault="00551AFC" w:rsidP="00551AFC">
      <w:pPr>
        <w:ind w:firstLine="708"/>
        <w:rPr>
          <w:sz w:val="20"/>
          <w:szCs w:val="20"/>
        </w:rPr>
      </w:pPr>
      <w:r w:rsidRPr="00EA3577">
        <w:rPr>
          <w:sz w:val="20"/>
          <w:szCs w:val="20"/>
        </w:rPr>
        <w:t>2. Финансовый отчет прилагается к Акту выполненных обязательств.</w:t>
      </w:r>
    </w:p>
    <w:p w:rsidR="00551AFC" w:rsidRDefault="00551AFC" w:rsidP="00551AFC">
      <w:pPr>
        <w:ind w:firstLine="708"/>
        <w:rPr>
          <w:sz w:val="20"/>
          <w:szCs w:val="20"/>
        </w:rPr>
        <w:sectPr w:rsidR="00551AFC" w:rsidSect="009B4352">
          <w:pgSz w:w="16838" w:h="11906" w:orient="landscape"/>
          <w:pgMar w:top="850" w:right="568" w:bottom="1701" w:left="709" w:header="708" w:footer="708" w:gutter="0"/>
          <w:cols w:space="708"/>
          <w:docGrid w:linePitch="360"/>
        </w:sectPr>
      </w:pPr>
    </w:p>
    <w:p w:rsidR="00551AFC" w:rsidRPr="00EA3577" w:rsidRDefault="00551AFC" w:rsidP="00551AFC">
      <w:pPr>
        <w:ind w:left="7797"/>
        <w:rPr>
          <w:sz w:val="20"/>
          <w:szCs w:val="20"/>
        </w:rPr>
      </w:pPr>
      <w:r w:rsidRPr="00EA3577">
        <w:rPr>
          <w:sz w:val="20"/>
          <w:szCs w:val="20"/>
        </w:rPr>
        <w:lastRenderedPageBreak/>
        <w:t>Приложение 11</w:t>
      </w:r>
    </w:p>
    <w:p w:rsidR="00551AFC" w:rsidRDefault="00551AFC" w:rsidP="00551AFC">
      <w:pPr>
        <w:ind w:left="7797"/>
        <w:rPr>
          <w:sz w:val="20"/>
          <w:szCs w:val="20"/>
        </w:rPr>
      </w:pPr>
      <w:r w:rsidRPr="00EA3577">
        <w:rPr>
          <w:sz w:val="20"/>
          <w:szCs w:val="20"/>
        </w:rPr>
        <w:t>к Порядку</w:t>
      </w:r>
    </w:p>
    <w:p w:rsidR="00551AFC" w:rsidRDefault="00551AFC" w:rsidP="00551AFC">
      <w:pPr>
        <w:ind w:left="7797"/>
        <w:rPr>
          <w:sz w:val="20"/>
          <w:szCs w:val="20"/>
        </w:rPr>
      </w:pPr>
    </w:p>
    <w:p w:rsidR="00551AFC" w:rsidRDefault="00551AFC" w:rsidP="00551AFC">
      <w:pPr>
        <w:ind w:left="7797"/>
        <w:rPr>
          <w:sz w:val="20"/>
          <w:szCs w:val="20"/>
        </w:rPr>
      </w:pPr>
    </w:p>
    <w:p w:rsidR="00551AFC" w:rsidRPr="00EA3577" w:rsidRDefault="00551AFC" w:rsidP="00551AFC">
      <w:pPr>
        <w:ind w:firstLine="567"/>
        <w:jc w:val="center"/>
        <w:rPr>
          <w:b/>
        </w:rPr>
      </w:pPr>
      <w:r w:rsidRPr="00EA3577">
        <w:rPr>
          <w:b/>
        </w:rPr>
        <w:t>АКТ№</w:t>
      </w:r>
    </w:p>
    <w:p w:rsidR="00551AFC" w:rsidRPr="00EA3577" w:rsidRDefault="00551AFC" w:rsidP="00551AFC">
      <w:pPr>
        <w:ind w:firstLine="567"/>
        <w:jc w:val="center"/>
      </w:pPr>
      <w:r w:rsidRPr="00EA3577">
        <w:t>выполненных обязательств</w:t>
      </w:r>
    </w:p>
    <w:p w:rsidR="00551AFC" w:rsidRPr="00EA3577" w:rsidRDefault="00551AFC" w:rsidP="00551AFC">
      <w:pPr>
        <w:ind w:firstLine="567"/>
        <w:jc w:val="center"/>
      </w:pPr>
      <w:r w:rsidRPr="00EA3577">
        <w:t>по договору №</w:t>
      </w:r>
      <w:r>
        <w:t xml:space="preserve"> ______</w:t>
      </w:r>
      <w:r w:rsidRPr="00EA3577">
        <w:t xml:space="preserve"> от</w:t>
      </w:r>
      <w:r>
        <w:t>_______________</w:t>
      </w:r>
    </w:p>
    <w:p w:rsidR="00551AFC" w:rsidRPr="00EA3577" w:rsidRDefault="00551AFC" w:rsidP="00551AFC">
      <w:pPr>
        <w:ind w:firstLine="567"/>
        <w:jc w:val="center"/>
      </w:pPr>
      <w:r w:rsidRPr="00EA3577">
        <w:t>за</w:t>
      </w:r>
      <w:r>
        <w:t xml:space="preserve"> ______________________</w:t>
      </w:r>
      <w:r w:rsidR="002A40B3">
        <w:t xml:space="preserve"> 2020</w:t>
      </w:r>
      <w:r w:rsidRPr="00EA3577">
        <w:t xml:space="preserve"> года</w:t>
      </w:r>
    </w:p>
    <w:p w:rsidR="00551AFC" w:rsidRDefault="00551AFC" w:rsidP="002A40B3">
      <w:pPr>
        <w:ind w:left="2832" w:firstLine="708"/>
        <w:rPr>
          <w:sz w:val="20"/>
          <w:szCs w:val="20"/>
        </w:rPr>
      </w:pPr>
      <w:r w:rsidRPr="00EA3577">
        <w:rPr>
          <w:sz w:val="20"/>
          <w:szCs w:val="20"/>
        </w:rPr>
        <w:t>(отчетный период)</w:t>
      </w:r>
    </w:p>
    <w:p w:rsidR="00551AFC" w:rsidRDefault="00551AFC" w:rsidP="00551AFC">
      <w:pPr>
        <w:ind w:firstLine="567"/>
        <w:jc w:val="center"/>
        <w:rPr>
          <w:sz w:val="20"/>
          <w:szCs w:val="20"/>
        </w:rPr>
      </w:pPr>
    </w:p>
    <w:p w:rsidR="00551AFC" w:rsidRDefault="00551AFC" w:rsidP="002A40B3">
      <w:pPr>
        <w:ind w:left="567" w:right="-851" w:firstLine="708"/>
        <w:jc w:val="both"/>
      </w:pPr>
      <w:r w:rsidRPr="00EA3577">
        <w:t>Комитет по труду и занятости населения Санкт-Петербурга, именуемый</w:t>
      </w:r>
      <w:r>
        <w:t xml:space="preserve"> </w:t>
      </w:r>
      <w:r>
        <w:br/>
      </w:r>
      <w:r w:rsidRPr="00EA3577">
        <w:t>в дальнейшем Комитет, в лице</w:t>
      </w:r>
      <w:r>
        <w:t xml:space="preserve"> ____________________</w:t>
      </w:r>
      <w:r w:rsidRPr="00EA3577">
        <w:t xml:space="preserve"> , действующего на основании</w:t>
      </w:r>
      <w:r>
        <w:t xml:space="preserve"> _____________________</w:t>
      </w:r>
      <w:r w:rsidRPr="00EA3577">
        <w:t>, с одной стороны, и</w:t>
      </w:r>
      <w:r>
        <w:t xml:space="preserve"> _________________________</w:t>
      </w:r>
      <w:r w:rsidRPr="00EA3577">
        <w:t>, именуемая в дальнейшем Организация, в</w:t>
      </w:r>
      <w:r>
        <w:t xml:space="preserve"> </w:t>
      </w:r>
      <w:r w:rsidRPr="00EA3577">
        <w:t>лице</w:t>
      </w:r>
      <w:r>
        <w:t xml:space="preserve"> _______________________________</w:t>
      </w:r>
      <w:r w:rsidRPr="00EA3577">
        <w:t xml:space="preserve"> действующего на основании Устава, с</w:t>
      </w:r>
      <w:r>
        <w:t xml:space="preserve"> </w:t>
      </w:r>
      <w:r w:rsidRPr="00EA3577">
        <w:t xml:space="preserve">другой стороны, вместе именуемые </w:t>
      </w:r>
      <w:r w:rsidR="002A40B3">
        <w:br/>
      </w:r>
      <w:r w:rsidRPr="00EA3577">
        <w:t>в дальнейшем Стороны, составили настоящий акт о</w:t>
      </w:r>
      <w:r>
        <w:t xml:space="preserve"> </w:t>
      </w:r>
      <w:r w:rsidRPr="00EA3577">
        <w:t xml:space="preserve">том, что Организация в период </w:t>
      </w:r>
      <w:r>
        <w:t>_________________</w:t>
      </w:r>
      <w:r w:rsidRPr="00EA3577">
        <w:t>подготовила и провела</w:t>
      </w:r>
      <w:r>
        <w:t xml:space="preserve"> </w:t>
      </w:r>
      <w:r w:rsidRPr="00EA3577">
        <w:t>Санкт-Петербургский Международный форум труда (далее - Форум).</w:t>
      </w:r>
    </w:p>
    <w:p w:rsidR="00551AFC" w:rsidRDefault="00551AFC" w:rsidP="002A40B3">
      <w:pPr>
        <w:ind w:left="567" w:right="-851" w:firstLine="708"/>
        <w:jc w:val="both"/>
      </w:pPr>
      <w:r w:rsidRPr="00EA3577">
        <w:t>Численность участников Форума составила</w:t>
      </w:r>
      <w:r>
        <w:t xml:space="preserve"> ___________________</w:t>
      </w:r>
      <w:r w:rsidRPr="00EA3577">
        <w:t xml:space="preserve"> чел.</w:t>
      </w:r>
    </w:p>
    <w:p w:rsidR="00551AFC" w:rsidRPr="00EA3577" w:rsidRDefault="00551AFC" w:rsidP="002A40B3">
      <w:pPr>
        <w:ind w:left="567" w:right="-851" w:firstLine="708"/>
        <w:jc w:val="both"/>
      </w:pPr>
      <w:r w:rsidRPr="00EA3577">
        <w:t>Общие затраты на подготовку и проведение Форума составили</w:t>
      </w:r>
      <w:r>
        <w:t xml:space="preserve"> _____</w:t>
      </w:r>
      <w:r w:rsidRPr="00EA3577">
        <w:t xml:space="preserve"> (пропись)</w:t>
      </w:r>
      <w:r>
        <w:t xml:space="preserve"> </w:t>
      </w:r>
      <w:r w:rsidRPr="00EA3577">
        <w:t xml:space="preserve">руб. </w:t>
      </w:r>
      <w:r>
        <w:t xml:space="preserve">________ </w:t>
      </w:r>
      <w:proofErr w:type="gramStart"/>
      <w:r w:rsidRPr="00EA3577">
        <w:t>коп.,</w:t>
      </w:r>
      <w:proofErr w:type="gramEnd"/>
      <w:r w:rsidRPr="00EA3577">
        <w:t xml:space="preserve"> из них за счет средств субсидии </w:t>
      </w:r>
      <w:r>
        <w:t xml:space="preserve"> ______________ </w:t>
      </w:r>
      <w:r w:rsidRPr="00EA3577">
        <w:t xml:space="preserve">(пропись) руб. </w:t>
      </w:r>
      <w:r>
        <w:t>____</w:t>
      </w:r>
      <w:r w:rsidRPr="00EA3577">
        <w:t>коп., НДС не</w:t>
      </w:r>
      <w:r>
        <w:t xml:space="preserve"> </w:t>
      </w:r>
      <w:r w:rsidRPr="00EA3577">
        <w:t>облагается, за счет собственных средств организации</w:t>
      </w:r>
      <w:r>
        <w:t xml:space="preserve"> ___________</w:t>
      </w:r>
      <w:r w:rsidRPr="00EA3577">
        <w:t xml:space="preserve"> (пропись) руб.</w:t>
      </w:r>
      <w:r>
        <w:t>____________</w:t>
      </w:r>
      <w:r w:rsidRPr="00EA3577">
        <w:t xml:space="preserve"> коп.</w:t>
      </w:r>
    </w:p>
    <w:p w:rsidR="00551AFC" w:rsidRDefault="00551AFC" w:rsidP="002A40B3">
      <w:pPr>
        <w:ind w:left="567" w:right="-851" w:firstLine="708"/>
        <w:jc w:val="both"/>
      </w:pPr>
      <w:r w:rsidRPr="00EA3577">
        <w:t>Сумма, полученная от Комитета в целях возмещения расходов, возникших</w:t>
      </w:r>
      <w:r>
        <w:t xml:space="preserve"> </w:t>
      </w:r>
      <w:r>
        <w:br/>
      </w:r>
      <w:r w:rsidRPr="00EA3577">
        <w:t>в 20</w:t>
      </w:r>
      <w:r w:rsidR="002A40B3">
        <w:t>20</w:t>
      </w:r>
      <w:r w:rsidRPr="00EA3577">
        <w:t xml:space="preserve"> году в связи с подготовкой и </w:t>
      </w:r>
      <w:proofErr w:type="gramStart"/>
      <w:r w:rsidRPr="00EA3577">
        <w:t>проведением Форума</w:t>
      </w:r>
      <w:proofErr w:type="gramEnd"/>
      <w:r w:rsidRPr="00EA3577">
        <w:t xml:space="preserve"> составила:</w:t>
      </w:r>
      <w:r>
        <w:t xml:space="preserve"> _____</w:t>
      </w:r>
      <w:r w:rsidRPr="00EA3577">
        <w:t xml:space="preserve"> (пропись)</w:t>
      </w:r>
      <w:r>
        <w:t xml:space="preserve"> </w:t>
      </w:r>
      <w:r w:rsidRPr="00EA3577">
        <w:t>руб.</w:t>
      </w:r>
      <w:r>
        <w:t>___________</w:t>
      </w:r>
      <w:r w:rsidRPr="00EA3577">
        <w:t xml:space="preserve"> коп.</w:t>
      </w:r>
    </w:p>
    <w:p w:rsidR="00551AFC" w:rsidRPr="00EB0A97" w:rsidRDefault="00551AFC" w:rsidP="002A40B3">
      <w:pPr>
        <w:ind w:left="567" w:right="-851" w:firstLine="708"/>
        <w:jc w:val="both"/>
      </w:pPr>
      <w:r w:rsidRPr="00EB0A97">
        <w:t>К оплате по настоящему акту следует</w:t>
      </w:r>
      <w:r>
        <w:t xml:space="preserve"> _____________</w:t>
      </w:r>
      <w:r w:rsidRPr="00EB0A97">
        <w:t xml:space="preserve"> (пропись) руб. </w:t>
      </w:r>
      <w:r>
        <w:t>____</w:t>
      </w:r>
      <w:r w:rsidRPr="00EB0A97">
        <w:t>коп.</w:t>
      </w:r>
    </w:p>
    <w:p w:rsidR="00551AFC" w:rsidRDefault="00551AFC" w:rsidP="002A40B3">
      <w:pPr>
        <w:ind w:left="567" w:right="-851" w:firstLine="708"/>
        <w:jc w:val="both"/>
      </w:pPr>
      <w:r w:rsidRPr="00EB0A97">
        <w:t>Приложение: Финансовый отчет Организации о фактическом расходовании средств</w:t>
      </w:r>
      <w:r>
        <w:t xml:space="preserve"> </w:t>
      </w:r>
      <w:r w:rsidRPr="00EB0A97">
        <w:t xml:space="preserve">субсидии на </w:t>
      </w:r>
      <w:r>
        <w:t>______</w:t>
      </w:r>
      <w:r w:rsidRPr="00EB0A97">
        <w:t>листах.</w:t>
      </w:r>
    </w:p>
    <w:p w:rsidR="00551AFC" w:rsidRDefault="00551AFC" w:rsidP="002A40B3">
      <w:pPr>
        <w:ind w:left="567" w:right="-851" w:firstLine="708"/>
        <w:jc w:val="both"/>
      </w:pPr>
    </w:p>
    <w:p w:rsidR="00551AFC" w:rsidRDefault="00551AFC" w:rsidP="002A40B3">
      <w:pPr>
        <w:ind w:left="567" w:right="-851" w:firstLine="708"/>
        <w:jc w:val="both"/>
      </w:pPr>
    </w:p>
    <w:p w:rsidR="00551AFC" w:rsidRDefault="00551AFC" w:rsidP="00551AFC">
      <w:pPr>
        <w:ind w:left="567" w:firstLine="708"/>
        <w:jc w:val="center"/>
      </w:pPr>
      <w:r w:rsidRPr="00A1562B">
        <w:t>ПОДПИСИ   СТОРОН</w:t>
      </w:r>
    </w:p>
    <w:p w:rsidR="00551AFC" w:rsidRDefault="00551AFC" w:rsidP="00551AFC">
      <w:pPr>
        <w:ind w:left="567" w:firstLine="708"/>
        <w:jc w:val="center"/>
      </w:pPr>
    </w:p>
    <w:p w:rsidR="00551AFC" w:rsidRPr="00A1562B" w:rsidRDefault="00551AFC" w:rsidP="00551AFC">
      <w:pPr>
        <w:ind w:left="567" w:firstLine="708"/>
        <w:jc w:val="center"/>
      </w:pPr>
    </w:p>
    <w:tbl>
      <w:tblPr>
        <w:tblW w:w="10591" w:type="dxa"/>
        <w:tblLook w:val="04A0" w:firstRow="1" w:lastRow="0" w:firstColumn="1" w:lastColumn="0" w:noHBand="0" w:noVBand="1"/>
      </w:tblPr>
      <w:tblGrid>
        <w:gridCol w:w="4678"/>
        <w:gridCol w:w="222"/>
        <w:gridCol w:w="5691"/>
      </w:tblGrid>
      <w:tr w:rsidR="00551AFC" w:rsidRPr="00A1562B" w:rsidTr="009B4352">
        <w:tc>
          <w:tcPr>
            <w:tcW w:w="4678" w:type="dxa"/>
          </w:tcPr>
          <w:p w:rsidR="00551AFC" w:rsidRPr="00A1562B" w:rsidRDefault="00551AFC" w:rsidP="009B4352">
            <w:pPr>
              <w:ind w:left="567" w:firstLine="34"/>
              <w:jc w:val="both"/>
              <w:rPr>
                <w:b/>
              </w:rPr>
            </w:pPr>
            <w:r w:rsidRPr="00A1562B">
              <w:rPr>
                <w:b/>
              </w:rPr>
              <w:t xml:space="preserve">Главный распорядитель </w:t>
            </w:r>
          </w:p>
          <w:p w:rsidR="00551AFC" w:rsidRPr="00A1562B" w:rsidRDefault="00551AFC" w:rsidP="009B4352">
            <w:pPr>
              <w:ind w:left="567" w:firstLine="34"/>
              <w:jc w:val="both"/>
              <w:rPr>
                <w:b/>
              </w:rPr>
            </w:pPr>
            <w:r w:rsidRPr="00A1562B">
              <w:rPr>
                <w:b/>
              </w:rPr>
              <w:t>бюджетных средств:</w:t>
            </w:r>
          </w:p>
        </w:tc>
        <w:tc>
          <w:tcPr>
            <w:tcW w:w="222" w:type="dxa"/>
          </w:tcPr>
          <w:p w:rsidR="00551AFC" w:rsidRPr="00A1562B" w:rsidRDefault="00551AFC" w:rsidP="009B4352">
            <w:pPr>
              <w:ind w:left="567" w:firstLine="708"/>
              <w:jc w:val="both"/>
              <w:rPr>
                <w:b/>
              </w:rPr>
            </w:pPr>
          </w:p>
        </w:tc>
        <w:tc>
          <w:tcPr>
            <w:tcW w:w="5691" w:type="dxa"/>
            <w:hideMark/>
          </w:tcPr>
          <w:p w:rsidR="00551AFC" w:rsidRPr="00A1562B" w:rsidRDefault="00551AFC" w:rsidP="009B4352">
            <w:pPr>
              <w:ind w:left="567" w:firstLine="708"/>
              <w:jc w:val="both"/>
              <w:rPr>
                <w:b/>
              </w:rPr>
            </w:pPr>
            <w:r w:rsidRPr="00A1562B">
              <w:rPr>
                <w:b/>
              </w:rPr>
              <w:t>Получатель субсидии:</w:t>
            </w:r>
          </w:p>
        </w:tc>
      </w:tr>
      <w:tr w:rsidR="00551AFC" w:rsidRPr="00A1562B" w:rsidTr="009B4352">
        <w:tc>
          <w:tcPr>
            <w:tcW w:w="4678" w:type="dxa"/>
          </w:tcPr>
          <w:p w:rsidR="00551AFC" w:rsidRPr="00A1562B" w:rsidRDefault="00551AFC" w:rsidP="009B4352">
            <w:pPr>
              <w:ind w:left="567" w:firstLine="34"/>
              <w:jc w:val="both"/>
              <w:rPr>
                <w:b/>
              </w:rPr>
            </w:pPr>
            <w:r w:rsidRPr="00A1562B">
              <w:rPr>
                <w:b/>
              </w:rPr>
              <w:t>Первый заместитель председателя Комитета</w:t>
            </w:r>
          </w:p>
          <w:p w:rsidR="00551AFC" w:rsidRPr="00A1562B" w:rsidRDefault="00551AFC" w:rsidP="009B4352">
            <w:pPr>
              <w:ind w:left="567" w:firstLine="34"/>
              <w:jc w:val="both"/>
            </w:pPr>
          </w:p>
          <w:p w:rsidR="00551AFC" w:rsidRPr="00A1562B" w:rsidRDefault="00551AFC" w:rsidP="009B4352">
            <w:pPr>
              <w:ind w:left="567" w:firstLine="34"/>
              <w:jc w:val="both"/>
            </w:pPr>
            <w:r w:rsidRPr="00A1562B">
              <w:t>___________________</w:t>
            </w:r>
            <w:r w:rsidRPr="00A1562B">
              <w:rPr>
                <w:b/>
              </w:rPr>
              <w:t xml:space="preserve"> ____________</w:t>
            </w:r>
            <w:r w:rsidRPr="00A1562B">
              <w:t xml:space="preserve"> </w:t>
            </w:r>
          </w:p>
          <w:p w:rsidR="00551AFC" w:rsidRPr="00A1562B" w:rsidRDefault="00551AFC" w:rsidP="009B4352">
            <w:pPr>
              <w:ind w:left="567" w:firstLine="34"/>
              <w:jc w:val="both"/>
            </w:pPr>
          </w:p>
          <w:p w:rsidR="00551AFC" w:rsidRPr="00A1562B" w:rsidRDefault="00551AFC" w:rsidP="009B4352">
            <w:pPr>
              <w:ind w:left="567" w:firstLine="34"/>
              <w:jc w:val="both"/>
            </w:pPr>
            <w:r w:rsidRPr="00A1562B">
              <w:t>МП</w:t>
            </w:r>
          </w:p>
        </w:tc>
        <w:tc>
          <w:tcPr>
            <w:tcW w:w="222" w:type="dxa"/>
          </w:tcPr>
          <w:p w:rsidR="00551AFC" w:rsidRPr="00A1562B" w:rsidRDefault="00551AFC" w:rsidP="009B4352">
            <w:pPr>
              <w:ind w:left="567" w:firstLine="708"/>
              <w:jc w:val="both"/>
            </w:pPr>
          </w:p>
        </w:tc>
        <w:tc>
          <w:tcPr>
            <w:tcW w:w="5691" w:type="dxa"/>
          </w:tcPr>
          <w:p w:rsidR="00551AFC" w:rsidRPr="00A1562B" w:rsidRDefault="00551AFC" w:rsidP="009B4352">
            <w:pPr>
              <w:ind w:left="567" w:firstLine="708"/>
              <w:jc w:val="both"/>
            </w:pPr>
            <w:r w:rsidRPr="00A1562B">
              <w:rPr>
                <w:b/>
              </w:rPr>
              <w:t xml:space="preserve">Руководитель </w:t>
            </w:r>
            <w:r w:rsidRPr="00A1562B">
              <w:t>(должность)___________</w:t>
            </w:r>
          </w:p>
          <w:p w:rsidR="00551AFC" w:rsidRDefault="00551AFC" w:rsidP="009B4352">
            <w:pPr>
              <w:ind w:left="567" w:firstLine="708"/>
              <w:jc w:val="both"/>
            </w:pPr>
          </w:p>
          <w:p w:rsidR="002A40B3" w:rsidRPr="00A1562B" w:rsidRDefault="002A40B3" w:rsidP="009B4352">
            <w:pPr>
              <w:ind w:left="567" w:firstLine="708"/>
              <w:jc w:val="both"/>
            </w:pPr>
          </w:p>
          <w:p w:rsidR="00551AFC" w:rsidRPr="00A1562B" w:rsidRDefault="00551AFC" w:rsidP="009B4352">
            <w:pPr>
              <w:ind w:left="567" w:firstLine="708"/>
              <w:jc w:val="both"/>
            </w:pPr>
            <w:r w:rsidRPr="00A1562B">
              <w:t>___________________________________</w:t>
            </w:r>
          </w:p>
          <w:p w:rsidR="00551AFC" w:rsidRPr="00A1562B" w:rsidRDefault="00551AFC" w:rsidP="009B4352">
            <w:pPr>
              <w:ind w:left="567" w:firstLine="708"/>
              <w:jc w:val="both"/>
            </w:pPr>
          </w:p>
          <w:p w:rsidR="00551AFC" w:rsidRPr="00A1562B" w:rsidRDefault="00551AFC" w:rsidP="009B4352">
            <w:pPr>
              <w:ind w:left="567" w:firstLine="708"/>
              <w:jc w:val="both"/>
            </w:pPr>
            <w:r w:rsidRPr="00A1562B">
              <w:t>МП</w:t>
            </w:r>
          </w:p>
        </w:tc>
      </w:tr>
    </w:tbl>
    <w:p w:rsidR="00551AFC" w:rsidRPr="00EA3577" w:rsidRDefault="00551AFC" w:rsidP="00551AFC">
      <w:pPr>
        <w:ind w:left="567" w:firstLine="708"/>
        <w:jc w:val="both"/>
      </w:pPr>
    </w:p>
    <w:p w:rsidR="00683B5A" w:rsidRPr="00E250F8" w:rsidRDefault="00683B5A" w:rsidP="00551AFC">
      <w:pPr>
        <w:ind w:left="6237"/>
        <w:rPr>
          <w:sz w:val="20"/>
          <w:szCs w:val="20"/>
        </w:rPr>
      </w:pPr>
    </w:p>
    <w:sectPr w:rsidR="00683B5A" w:rsidRPr="00E250F8" w:rsidSect="009B4352">
      <w:pgSz w:w="11906" w:h="16838"/>
      <w:pgMar w:top="568" w:right="1701" w:bottom="709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028F" w:rsidRPr="002D4915" w:rsidRDefault="00C6028F" w:rsidP="00D9348D">
      <w:r>
        <w:separator/>
      </w:r>
    </w:p>
  </w:endnote>
  <w:endnote w:type="continuationSeparator" w:id="0">
    <w:p w:rsidR="00C6028F" w:rsidRPr="002D4915" w:rsidRDefault="00C6028F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028F" w:rsidRPr="002D4915" w:rsidRDefault="00C6028F" w:rsidP="00D9348D">
      <w:r>
        <w:separator/>
      </w:r>
    </w:p>
  </w:footnote>
  <w:footnote w:type="continuationSeparator" w:id="0">
    <w:p w:rsidR="00C6028F" w:rsidRPr="002D4915" w:rsidRDefault="00C6028F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739" w:rsidRDefault="00BA5739" w:rsidP="009C31D1">
    <w:pPr>
      <w:pStyle w:val="ae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BA5739" w:rsidRDefault="00BA5739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739" w:rsidRPr="00C766B2" w:rsidRDefault="00BA5739" w:rsidP="009C31D1">
    <w:pPr>
      <w:pStyle w:val="ae"/>
      <w:framePr w:wrap="around" w:vAnchor="text" w:hAnchor="margin" w:xAlign="center" w:y="1"/>
      <w:rPr>
        <w:rStyle w:val="af5"/>
        <w:color w:val="000000"/>
      </w:rPr>
    </w:pPr>
    <w:r w:rsidRPr="00C766B2">
      <w:rPr>
        <w:rStyle w:val="af5"/>
        <w:color w:val="000000"/>
      </w:rPr>
      <w:fldChar w:fldCharType="begin"/>
    </w:r>
    <w:r w:rsidRPr="00C766B2">
      <w:rPr>
        <w:rStyle w:val="af5"/>
        <w:color w:val="000000"/>
      </w:rPr>
      <w:instrText xml:space="preserve">PAGE  </w:instrText>
    </w:r>
    <w:r w:rsidRPr="00C766B2">
      <w:rPr>
        <w:rStyle w:val="af5"/>
        <w:color w:val="000000"/>
      </w:rPr>
      <w:fldChar w:fldCharType="separate"/>
    </w:r>
    <w:r w:rsidR="00906EE6">
      <w:rPr>
        <w:rStyle w:val="af5"/>
        <w:noProof/>
        <w:color w:val="000000"/>
      </w:rPr>
      <w:t>1</w:t>
    </w:r>
    <w:r w:rsidRPr="00C766B2">
      <w:rPr>
        <w:rStyle w:val="af5"/>
        <w:color w:val="000000"/>
      </w:rPr>
      <w:fldChar w:fldCharType="end"/>
    </w:r>
  </w:p>
  <w:p w:rsidR="00BA5739" w:rsidRDefault="00BA5739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6A53"/>
    <w:multiLevelType w:val="hybridMultilevel"/>
    <w:tmpl w:val="485AF164"/>
    <w:lvl w:ilvl="0" w:tplc="4812503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437299"/>
    <w:multiLevelType w:val="hybridMultilevel"/>
    <w:tmpl w:val="5E3E099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cs="Times New Roman"/>
      </w:rPr>
    </w:lvl>
  </w:abstractNum>
  <w:abstractNum w:abstractNumId="3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2745059"/>
    <w:multiLevelType w:val="multilevel"/>
    <w:tmpl w:val="C4BCEE9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53727191"/>
    <w:multiLevelType w:val="multilevel"/>
    <w:tmpl w:val="E5906FA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6" w15:restartNumberingAfterBreak="0">
    <w:nsid w:val="6EE33F1D"/>
    <w:multiLevelType w:val="multilevel"/>
    <w:tmpl w:val="466C023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107C7B"/>
    <w:rsid w:val="00000CD9"/>
    <w:rsid w:val="00000D4B"/>
    <w:rsid w:val="00016C42"/>
    <w:rsid w:val="00024A40"/>
    <w:rsid w:val="00025973"/>
    <w:rsid w:val="0003035F"/>
    <w:rsid w:val="00030C77"/>
    <w:rsid w:val="0003203F"/>
    <w:rsid w:val="000339B1"/>
    <w:rsid w:val="00037E05"/>
    <w:rsid w:val="00041AE2"/>
    <w:rsid w:val="00041F21"/>
    <w:rsid w:val="00046EFD"/>
    <w:rsid w:val="0005751D"/>
    <w:rsid w:val="00062F1A"/>
    <w:rsid w:val="00066571"/>
    <w:rsid w:val="0007457C"/>
    <w:rsid w:val="00075F0F"/>
    <w:rsid w:val="00080697"/>
    <w:rsid w:val="00081BF9"/>
    <w:rsid w:val="00082175"/>
    <w:rsid w:val="000839B4"/>
    <w:rsid w:val="000849B3"/>
    <w:rsid w:val="000951B5"/>
    <w:rsid w:val="000963EA"/>
    <w:rsid w:val="000A42C8"/>
    <w:rsid w:val="000B42B6"/>
    <w:rsid w:val="000B558B"/>
    <w:rsid w:val="000B7834"/>
    <w:rsid w:val="000C3C61"/>
    <w:rsid w:val="000C45D6"/>
    <w:rsid w:val="000E3596"/>
    <w:rsid w:val="000E5806"/>
    <w:rsid w:val="000F46DD"/>
    <w:rsid w:val="000F4750"/>
    <w:rsid w:val="00101360"/>
    <w:rsid w:val="00107C7B"/>
    <w:rsid w:val="0011025D"/>
    <w:rsid w:val="00117C13"/>
    <w:rsid w:val="00125FD4"/>
    <w:rsid w:val="00136484"/>
    <w:rsid w:val="00136546"/>
    <w:rsid w:val="00147521"/>
    <w:rsid w:val="00150B76"/>
    <w:rsid w:val="0015675D"/>
    <w:rsid w:val="001577AE"/>
    <w:rsid w:val="00162E64"/>
    <w:rsid w:val="00164B1A"/>
    <w:rsid w:val="001650DB"/>
    <w:rsid w:val="001806AF"/>
    <w:rsid w:val="0018339B"/>
    <w:rsid w:val="001845D4"/>
    <w:rsid w:val="0018635B"/>
    <w:rsid w:val="00186CBF"/>
    <w:rsid w:val="00187817"/>
    <w:rsid w:val="0019357F"/>
    <w:rsid w:val="00194EC4"/>
    <w:rsid w:val="001A194F"/>
    <w:rsid w:val="001A37E0"/>
    <w:rsid w:val="001B1A3D"/>
    <w:rsid w:val="001B583E"/>
    <w:rsid w:val="001C08DA"/>
    <w:rsid w:val="001C1DBA"/>
    <w:rsid w:val="001C2DAD"/>
    <w:rsid w:val="001C41B8"/>
    <w:rsid w:val="001C4F21"/>
    <w:rsid w:val="001C5273"/>
    <w:rsid w:val="001C65B7"/>
    <w:rsid w:val="001D16F9"/>
    <w:rsid w:val="001D1B3B"/>
    <w:rsid w:val="001E3F68"/>
    <w:rsid w:val="001E5432"/>
    <w:rsid w:val="001E6C8F"/>
    <w:rsid w:val="002013A2"/>
    <w:rsid w:val="00212CE7"/>
    <w:rsid w:val="00225175"/>
    <w:rsid w:val="00226198"/>
    <w:rsid w:val="00240829"/>
    <w:rsid w:val="00240AE8"/>
    <w:rsid w:val="002423EB"/>
    <w:rsid w:val="00250382"/>
    <w:rsid w:val="00250A23"/>
    <w:rsid w:val="00253CE3"/>
    <w:rsid w:val="00253D56"/>
    <w:rsid w:val="002560CE"/>
    <w:rsid w:val="002673A3"/>
    <w:rsid w:val="0027563D"/>
    <w:rsid w:val="002769E6"/>
    <w:rsid w:val="00283761"/>
    <w:rsid w:val="00291AC7"/>
    <w:rsid w:val="0029266D"/>
    <w:rsid w:val="00292988"/>
    <w:rsid w:val="002A40B3"/>
    <w:rsid w:val="002A719E"/>
    <w:rsid w:val="002B2120"/>
    <w:rsid w:val="002B3735"/>
    <w:rsid w:val="002C3845"/>
    <w:rsid w:val="002C7181"/>
    <w:rsid w:val="002D0581"/>
    <w:rsid w:val="002D236B"/>
    <w:rsid w:val="00300D9F"/>
    <w:rsid w:val="00301610"/>
    <w:rsid w:val="00304A60"/>
    <w:rsid w:val="003075ED"/>
    <w:rsid w:val="00311D95"/>
    <w:rsid w:val="00314E28"/>
    <w:rsid w:val="00316F1C"/>
    <w:rsid w:val="00327F5D"/>
    <w:rsid w:val="00333688"/>
    <w:rsid w:val="00341F39"/>
    <w:rsid w:val="00347F8C"/>
    <w:rsid w:val="003510A7"/>
    <w:rsid w:val="00352057"/>
    <w:rsid w:val="003567A7"/>
    <w:rsid w:val="0035703D"/>
    <w:rsid w:val="003573A1"/>
    <w:rsid w:val="00360E74"/>
    <w:rsid w:val="00361559"/>
    <w:rsid w:val="00365334"/>
    <w:rsid w:val="00366780"/>
    <w:rsid w:val="003679BC"/>
    <w:rsid w:val="003679F7"/>
    <w:rsid w:val="00374FF3"/>
    <w:rsid w:val="003934F4"/>
    <w:rsid w:val="00395B7B"/>
    <w:rsid w:val="00396CDA"/>
    <w:rsid w:val="003A0AC8"/>
    <w:rsid w:val="003A6759"/>
    <w:rsid w:val="003A744E"/>
    <w:rsid w:val="003A7ADB"/>
    <w:rsid w:val="003B3F4B"/>
    <w:rsid w:val="003B40F0"/>
    <w:rsid w:val="003B73C8"/>
    <w:rsid w:val="003C5226"/>
    <w:rsid w:val="003C5F3E"/>
    <w:rsid w:val="003D1549"/>
    <w:rsid w:val="003D1597"/>
    <w:rsid w:val="003D2252"/>
    <w:rsid w:val="003D49C3"/>
    <w:rsid w:val="003D4AD9"/>
    <w:rsid w:val="003D52DD"/>
    <w:rsid w:val="003E139A"/>
    <w:rsid w:val="003E3E97"/>
    <w:rsid w:val="003F492F"/>
    <w:rsid w:val="003F4B2D"/>
    <w:rsid w:val="003F62AA"/>
    <w:rsid w:val="00400F33"/>
    <w:rsid w:val="0040446F"/>
    <w:rsid w:val="0041255F"/>
    <w:rsid w:val="00415C3F"/>
    <w:rsid w:val="004203DC"/>
    <w:rsid w:val="0042070B"/>
    <w:rsid w:val="00421070"/>
    <w:rsid w:val="00424996"/>
    <w:rsid w:val="00425727"/>
    <w:rsid w:val="0043406A"/>
    <w:rsid w:val="00441376"/>
    <w:rsid w:val="004435B7"/>
    <w:rsid w:val="00452B6F"/>
    <w:rsid w:val="004569A7"/>
    <w:rsid w:val="004830CC"/>
    <w:rsid w:val="004859DB"/>
    <w:rsid w:val="00486F54"/>
    <w:rsid w:val="00487590"/>
    <w:rsid w:val="00487D3C"/>
    <w:rsid w:val="004924DF"/>
    <w:rsid w:val="00495FFB"/>
    <w:rsid w:val="004A2C19"/>
    <w:rsid w:val="004A5F4F"/>
    <w:rsid w:val="004A754D"/>
    <w:rsid w:val="004B0DED"/>
    <w:rsid w:val="004B6A2D"/>
    <w:rsid w:val="004C0FF0"/>
    <w:rsid w:val="004C1E94"/>
    <w:rsid w:val="004D6097"/>
    <w:rsid w:val="004D66DD"/>
    <w:rsid w:val="004D77D3"/>
    <w:rsid w:val="004E4FE5"/>
    <w:rsid w:val="004F4930"/>
    <w:rsid w:val="004F4B9B"/>
    <w:rsid w:val="004F64C3"/>
    <w:rsid w:val="004F7164"/>
    <w:rsid w:val="00502206"/>
    <w:rsid w:val="005044BA"/>
    <w:rsid w:val="0051311A"/>
    <w:rsid w:val="00520D1C"/>
    <w:rsid w:val="005229E4"/>
    <w:rsid w:val="0052391F"/>
    <w:rsid w:val="00524FD7"/>
    <w:rsid w:val="0053004C"/>
    <w:rsid w:val="005368E2"/>
    <w:rsid w:val="00541C7D"/>
    <w:rsid w:val="005443AA"/>
    <w:rsid w:val="00544E0D"/>
    <w:rsid w:val="005452AA"/>
    <w:rsid w:val="005471AE"/>
    <w:rsid w:val="00547B02"/>
    <w:rsid w:val="00551446"/>
    <w:rsid w:val="00551AFC"/>
    <w:rsid w:val="00552377"/>
    <w:rsid w:val="00552C72"/>
    <w:rsid w:val="005546FE"/>
    <w:rsid w:val="00563785"/>
    <w:rsid w:val="00570D89"/>
    <w:rsid w:val="00573C2D"/>
    <w:rsid w:val="00583206"/>
    <w:rsid w:val="005838A9"/>
    <w:rsid w:val="00590A0D"/>
    <w:rsid w:val="0059168A"/>
    <w:rsid w:val="00593B95"/>
    <w:rsid w:val="00594334"/>
    <w:rsid w:val="005A0A7B"/>
    <w:rsid w:val="005A4424"/>
    <w:rsid w:val="005A7EC0"/>
    <w:rsid w:val="005B1C80"/>
    <w:rsid w:val="005B7C8C"/>
    <w:rsid w:val="005D2924"/>
    <w:rsid w:val="005D2E25"/>
    <w:rsid w:val="005D654C"/>
    <w:rsid w:val="005D70C0"/>
    <w:rsid w:val="005D751B"/>
    <w:rsid w:val="005D7C24"/>
    <w:rsid w:val="005E4834"/>
    <w:rsid w:val="005E5CF5"/>
    <w:rsid w:val="005F051A"/>
    <w:rsid w:val="005F46FC"/>
    <w:rsid w:val="005F676E"/>
    <w:rsid w:val="00600D97"/>
    <w:rsid w:val="00606F1A"/>
    <w:rsid w:val="00607F0D"/>
    <w:rsid w:val="00611478"/>
    <w:rsid w:val="0061677C"/>
    <w:rsid w:val="00617AEA"/>
    <w:rsid w:val="00623974"/>
    <w:rsid w:val="00631F45"/>
    <w:rsid w:val="00633753"/>
    <w:rsid w:val="00634E0D"/>
    <w:rsid w:val="00635FDB"/>
    <w:rsid w:val="0064112C"/>
    <w:rsid w:val="006514C0"/>
    <w:rsid w:val="006568A0"/>
    <w:rsid w:val="00665239"/>
    <w:rsid w:val="006655B6"/>
    <w:rsid w:val="00665F29"/>
    <w:rsid w:val="00666DC9"/>
    <w:rsid w:val="00667517"/>
    <w:rsid w:val="00672DF1"/>
    <w:rsid w:val="00675536"/>
    <w:rsid w:val="00683310"/>
    <w:rsid w:val="00683B5A"/>
    <w:rsid w:val="006935A2"/>
    <w:rsid w:val="006A04BE"/>
    <w:rsid w:val="006A47FB"/>
    <w:rsid w:val="006A48D9"/>
    <w:rsid w:val="006B142B"/>
    <w:rsid w:val="006B2B31"/>
    <w:rsid w:val="006B301C"/>
    <w:rsid w:val="006C5094"/>
    <w:rsid w:val="006D0CC6"/>
    <w:rsid w:val="006D3CF2"/>
    <w:rsid w:val="006E0699"/>
    <w:rsid w:val="006E12F4"/>
    <w:rsid w:val="006E4B51"/>
    <w:rsid w:val="006E68CE"/>
    <w:rsid w:val="006E6C8D"/>
    <w:rsid w:val="0070390C"/>
    <w:rsid w:val="00703AF6"/>
    <w:rsid w:val="00705E5C"/>
    <w:rsid w:val="00712103"/>
    <w:rsid w:val="007121B3"/>
    <w:rsid w:val="0074185B"/>
    <w:rsid w:val="00741E2D"/>
    <w:rsid w:val="007510E6"/>
    <w:rsid w:val="00752AA6"/>
    <w:rsid w:val="00755578"/>
    <w:rsid w:val="00760C6B"/>
    <w:rsid w:val="007641AE"/>
    <w:rsid w:val="0077518D"/>
    <w:rsid w:val="00780D5F"/>
    <w:rsid w:val="007810AA"/>
    <w:rsid w:val="0078273D"/>
    <w:rsid w:val="00784D80"/>
    <w:rsid w:val="00786217"/>
    <w:rsid w:val="00791073"/>
    <w:rsid w:val="007A0FBB"/>
    <w:rsid w:val="007A1631"/>
    <w:rsid w:val="007A2411"/>
    <w:rsid w:val="007A5BED"/>
    <w:rsid w:val="007A6D61"/>
    <w:rsid w:val="007B1520"/>
    <w:rsid w:val="007B3AC9"/>
    <w:rsid w:val="007B586B"/>
    <w:rsid w:val="007B7D4D"/>
    <w:rsid w:val="007C22C8"/>
    <w:rsid w:val="007C4E74"/>
    <w:rsid w:val="007C579E"/>
    <w:rsid w:val="007C6953"/>
    <w:rsid w:val="007D0236"/>
    <w:rsid w:val="007D54CC"/>
    <w:rsid w:val="007E125C"/>
    <w:rsid w:val="007E1D7C"/>
    <w:rsid w:val="007E4CB0"/>
    <w:rsid w:val="007E5577"/>
    <w:rsid w:val="007E6002"/>
    <w:rsid w:val="007F2A0D"/>
    <w:rsid w:val="007F7BE9"/>
    <w:rsid w:val="00802039"/>
    <w:rsid w:val="008028C0"/>
    <w:rsid w:val="008115CD"/>
    <w:rsid w:val="008136DA"/>
    <w:rsid w:val="00820DDC"/>
    <w:rsid w:val="00826271"/>
    <w:rsid w:val="00835A80"/>
    <w:rsid w:val="00844806"/>
    <w:rsid w:val="00846863"/>
    <w:rsid w:val="00851F07"/>
    <w:rsid w:val="00855736"/>
    <w:rsid w:val="00857DEE"/>
    <w:rsid w:val="008647CA"/>
    <w:rsid w:val="008707BF"/>
    <w:rsid w:val="00871CE9"/>
    <w:rsid w:val="00873A51"/>
    <w:rsid w:val="00874323"/>
    <w:rsid w:val="00876BC2"/>
    <w:rsid w:val="00886825"/>
    <w:rsid w:val="0089004A"/>
    <w:rsid w:val="0089120A"/>
    <w:rsid w:val="00896451"/>
    <w:rsid w:val="00896C21"/>
    <w:rsid w:val="0089700B"/>
    <w:rsid w:val="008A0D15"/>
    <w:rsid w:val="008A570F"/>
    <w:rsid w:val="008A66D3"/>
    <w:rsid w:val="008A6B31"/>
    <w:rsid w:val="008B32FB"/>
    <w:rsid w:val="008B53D4"/>
    <w:rsid w:val="008B6BCB"/>
    <w:rsid w:val="008C0941"/>
    <w:rsid w:val="008C0EFB"/>
    <w:rsid w:val="008C42C8"/>
    <w:rsid w:val="008C5312"/>
    <w:rsid w:val="008D613B"/>
    <w:rsid w:val="008E7484"/>
    <w:rsid w:val="008F11DF"/>
    <w:rsid w:val="00902ED6"/>
    <w:rsid w:val="009033C9"/>
    <w:rsid w:val="00906EE6"/>
    <w:rsid w:val="00910A45"/>
    <w:rsid w:val="0091149F"/>
    <w:rsid w:val="00915DE9"/>
    <w:rsid w:val="00917582"/>
    <w:rsid w:val="00917608"/>
    <w:rsid w:val="00920FF3"/>
    <w:rsid w:val="00923F31"/>
    <w:rsid w:val="00927803"/>
    <w:rsid w:val="00932F4E"/>
    <w:rsid w:val="009335F4"/>
    <w:rsid w:val="00935A21"/>
    <w:rsid w:val="0094006C"/>
    <w:rsid w:val="00940197"/>
    <w:rsid w:val="009403B7"/>
    <w:rsid w:val="00943BBE"/>
    <w:rsid w:val="009476E4"/>
    <w:rsid w:val="0095012A"/>
    <w:rsid w:val="009536B0"/>
    <w:rsid w:val="0095574F"/>
    <w:rsid w:val="0095710E"/>
    <w:rsid w:val="00964DB7"/>
    <w:rsid w:val="00965C90"/>
    <w:rsid w:val="00967FED"/>
    <w:rsid w:val="00970F60"/>
    <w:rsid w:val="0097469A"/>
    <w:rsid w:val="00983D69"/>
    <w:rsid w:val="009A3A5A"/>
    <w:rsid w:val="009B0791"/>
    <w:rsid w:val="009B2CE0"/>
    <w:rsid w:val="009B4352"/>
    <w:rsid w:val="009C0310"/>
    <w:rsid w:val="009C1ADA"/>
    <w:rsid w:val="009C303F"/>
    <w:rsid w:val="009C31D1"/>
    <w:rsid w:val="009C4249"/>
    <w:rsid w:val="009C7AA7"/>
    <w:rsid w:val="009D389C"/>
    <w:rsid w:val="009D758D"/>
    <w:rsid w:val="009E3FEA"/>
    <w:rsid w:val="009E5600"/>
    <w:rsid w:val="009F02EB"/>
    <w:rsid w:val="009F4C94"/>
    <w:rsid w:val="00A0056D"/>
    <w:rsid w:val="00A0146A"/>
    <w:rsid w:val="00A23CE5"/>
    <w:rsid w:val="00A26596"/>
    <w:rsid w:val="00A30821"/>
    <w:rsid w:val="00A348AD"/>
    <w:rsid w:val="00A35CD9"/>
    <w:rsid w:val="00A4164D"/>
    <w:rsid w:val="00A469C7"/>
    <w:rsid w:val="00A476EC"/>
    <w:rsid w:val="00A548E7"/>
    <w:rsid w:val="00A576FA"/>
    <w:rsid w:val="00A60A42"/>
    <w:rsid w:val="00A61AAC"/>
    <w:rsid w:val="00A61C1C"/>
    <w:rsid w:val="00A64983"/>
    <w:rsid w:val="00A64F71"/>
    <w:rsid w:val="00A72FE5"/>
    <w:rsid w:val="00A763B3"/>
    <w:rsid w:val="00A81916"/>
    <w:rsid w:val="00A82D66"/>
    <w:rsid w:val="00A87DEE"/>
    <w:rsid w:val="00A92133"/>
    <w:rsid w:val="00AA55F3"/>
    <w:rsid w:val="00AB2E5B"/>
    <w:rsid w:val="00AB5EE7"/>
    <w:rsid w:val="00AB6A07"/>
    <w:rsid w:val="00AC768E"/>
    <w:rsid w:val="00AD2451"/>
    <w:rsid w:val="00AD49D3"/>
    <w:rsid w:val="00AD7453"/>
    <w:rsid w:val="00AD7975"/>
    <w:rsid w:val="00AE0B7D"/>
    <w:rsid w:val="00AE4C43"/>
    <w:rsid w:val="00AE5A01"/>
    <w:rsid w:val="00AF2E02"/>
    <w:rsid w:val="00AF789C"/>
    <w:rsid w:val="00B106BD"/>
    <w:rsid w:val="00B1300D"/>
    <w:rsid w:val="00B203FC"/>
    <w:rsid w:val="00B214F9"/>
    <w:rsid w:val="00B231B6"/>
    <w:rsid w:val="00B2367F"/>
    <w:rsid w:val="00B246F2"/>
    <w:rsid w:val="00B25C6B"/>
    <w:rsid w:val="00B27610"/>
    <w:rsid w:val="00B30BFE"/>
    <w:rsid w:val="00B3192E"/>
    <w:rsid w:val="00B3364D"/>
    <w:rsid w:val="00B36B76"/>
    <w:rsid w:val="00B41238"/>
    <w:rsid w:val="00B42214"/>
    <w:rsid w:val="00B42802"/>
    <w:rsid w:val="00B43E80"/>
    <w:rsid w:val="00B45797"/>
    <w:rsid w:val="00B46B61"/>
    <w:rsid w:val="00B61AE8"/>
    <w:rsid w:val="00B64720"/>
    <w:rsid w:val="00B64DFC"/>
    <w:rsid w:val="00B658FD"/>
    <w:rsid w:val="00B659E8"/>
    <w:rsid w:val="00B759BF"/>
    <w:rsid w:val="00B82E82"/>
    <w:rsid w:val="00B83A8B"/>
    <w:rsid w:val="00B9458F"/>
    <w:rsid w:val="00B94E3A"/>
    <w:rsid w:val="00B960D5"/>
    <w:rsid w:val="00BA0F88"/>
    <w:rsid w:val="00BA276E"/>
    <w:rsid w:val="00BA4FCB"/>
    <w:rsid w:val="00BA5739"/>
    <w:rsid w:val="00BA6FB2"/>
    <w:rsid w:val="00BA7B98"/>
    <w:rsid w:val="00BB2FA8"/>
    <w:rsid w:val="00BB438D"/>
    <w:rsid w:val="00BB4A39"/>
    <w:rsid w:val="00BC6A0A"/>
    <w:rsid w:val="00BE0023"/>
    <w:rsid w:val="00BE22A7"/>
    <w:rsid w:val="00BE3559"/>
    <w:rsid w:val="00BE5ED8"/>
    <w:rsid w:val="00BF11D7"/>
    <w:rsid w:val="00BF26B4"/>
    <w:rsid w:val="00BF47C8"/>
    <w:rsid w:val="00BF49D6"/>
    <w:rsid w:val="00C01B10"/>
    <w:rsid w:val="00C02AD1"/>
    <w:rsid w:val="00C12F06"/>
    <w:rsid w:val="00C17DD9"/>
    <w:rsid w:val="00C203DE"/>
    <w:rsid w:val="00C2746B"/>
    <w:rsid w:val="00C428FF"/>
    <w:rsid w:val="00C51AC6"/>
    <w:rsid w:val="00C51B0F"/>
    <w:rsid w:val="00C53817"/>
    <w:rsid w:val="00C53BEE"/>
    <w:rsid w:val="00C54C9B"/>
    <w:rsid w:val="00C55804"/>
    <w:rsid w:val="00C6028F"/>
    <w:rsid w:val="00C709E1"/>
    <w:rsid w:val="00C719D4"/>
    <w:rsid w:val="00C71C6D"/>
    <w:rsid w:val="00C7548C"/>
    <w:rsid w:val="00C8224D"/>
    <w:rsid w:val="00C83C6F"/>
    <w:rsid w:val="00C8507C"/>
    <w:rsid w:val="00C93041"/>
    <w:rsid w:val="00C933AA"/>
    <w:rsid w:val="00CA4838"/>
    <w:rsid w:val="00CA5AFE"/>
    <w:rsid w:val="00CA5D7C"/>
    <w:rsid w:val="00CB02FD"/>
    <w:rsid w:val="00CB2781"/>
    <w:rsid w:val="00CB45F9"/>
    <w:rsid w:val="00CB5D86"/>
    <w:rsid w:val="00CC0A39"/>
    <w:rsid w:val="00CC1DED"/>
    <w:rsid w:val="00CC3C28"/>
    <w:rsid w:val="00CC3ED4"/>
    <w:rsid w:val="00CC740A"/>
    <w:rsid w:val="00CC79B4"/>
    <w:rsid w:val="00CD5CDC"/>
    <w:rsid w:val="00CD6460"/>
    <w:rsid w:val="00CE6FE5"/>
    <w:rsid w:val="00CF084A"/>
    <w:rsid w:val="00CF1D19"/>
    <w:rsid w:val="00D000A9"/>
    <w:rsid w:val="00D006E0"/>
    <w:rsid w:val="00D0075A"/>
    <w:rsid w:val="00D0651E"/>
    <w:rsid w:val="00D151B4"/>
    <w:rsid w:val="00D16EAB"/>
    <w:rsid w:val="00D20BF2"/>
    <w:rsid w:val="00D3074F"/>
    <w:rsid w:val="00D3156B"/>
    <w:rsid w:val="00D3421A"/>
    <w:rsid w:val="00D34B96"/>
    <w:rsid w:val="00D3562A"/>
    <w:rsid w:val="00D42399"/>
    <w:rsid w:val="00D470BA"/>
    <w:rsid w:val="00D52F03"/>
    <w:rsid w:val="00D54EB0"/>
    <w:rsid w:val="00D57BDC"/>
    <w:rsid w:val="00D629C1"/>
    <w:rsid w:val="00D649E0"/>
    <w:rsid w:val="00D72327"/>
    <w:rsid w:val="00D75079"/>
    <w:rsid w:val="00D835E2"/>
    <w:rsid w:val="00D8568F"/>
    <w:rsid w:val="00D8632B"/>
    <w:rsid w:val="00D9348D"/>
    <w:rsid w:val="00D95AD9"/>
    <w:rsid w:val="00DB0C4D"/>
    <w:rsid w:val="00DB4AF6"/>
    <w:rsid w:val="00DB5FBC"/>
    <w:rsid w:val="00DC2D8F"/>
    <w:rsid w:val="00DD196B"/>
    <w:rsid w:val="00DD3AFC"/>
    <w:rsid w:val="00DD4020"/>
    <w:rsid w:val="00DD5994"/>
    <w:rsid w:val="00DD59FF"/>
    <w:rsid w:val="00DD652D"/>
    <w:rsid w:val="00E00277"/>
    <w:rsid w:val="00E035E5"/>
    <w:rsid w:val="00E061AB"/>
    <w:rsid w:val="00E06AC3"/>
    <w:rsid w:val="00E11473"/>
    <w:rsid w:val="00E15025"/>
    <w:rsid w:val="00E1781A"/>
    <w:rsid w:val="00E21846"/>
    <w:rsid w:val="00E246BB"/>
    <w:rsid w:val="00E24F57"/>
    <w:rsid w:val="00E250F8"/>
    <w:rsid w:val="00E301BB"/>
    <w:rsid w:val="00E30C65"/>
    <w:rsid w:val="00E34772"/>
    <w:rsid w:val="00E45871"/>
    <w:rsid w:val="00E46BC0"/>
    <w:rsid w:val="00E5081B"/>
    <w:rsid w:val="00E56594"/>
    <w:rsid w:val="00E836FC"/>
    <w:rsid w:val="00E9147F"/>
    <w:rsid w:val="00E93990"/>
    <w:rsid w:val="00E944F7"/>
    <w:rsid w:val="00EA25FE"/>
    <w:rsid w:val="00EA2D87"/>
    <w:rsid w:val="00EA3F53"/>
    <w:rsid w:val="00EB303C"/>
    <w:rsid w:val="00EB3FB6"/>
    <w:rsid w:val="00EB5B84"/>
    <w:rsid w:val="00EC209A"/>
    <w:rsid w:val="00EC4C71"/>
    <w:rsid w:val="00EC5F6B"/>
    <w:rsid w:val="00EE2CEB"/>
    <w:rsid w:val="00EE3673"/>
    <w:rsid w:val="00EE55C5"/>
    <w:rsid w:val="00EE678C"/>
    <w:rsid w:val="00EF1E0D"/>
    <w:rsid w:val="00EF276B"/>
    <w:rsid w:val="00EF7AD4"/>
    <w:rsid w:val="00F10FBF"/>
    <w:rsid w:val="00F12B1B"/>
    <w:rsid w:val="00F15EFB"/>
    <w:rsid w:val="00F21BAD"/>
    <w:rsid w:val="00F26F86"/>
    <w:rsid w:val="00F27D01"/>
    <w:rsid w:val="00F3124B"/>
    <w:rsid w:val="00F32B8A"/>
    <w:rsid w:val="00F33E0B"/>
    <w:rsid w:val="00F34B37"/>
    <w:rsid w:val="00F34FC4"/>
    <w:rsid w:val="00F43F67"/>
    <w:rsid w:val="00F45B78"/>
    <w:rsid w:val="00F63C00"/>
    <w:rsid w:val="00F67C11"/>
    <w:rsid w:val="00F70B68"/>
    <w:rsid w:val="00F73DDD"/>
    <w:rsid w:val="00F7581E"/>
    <w:rsid w:val="00F80689"/>
    <w:rsid w:val="00F80B3F"/>
    <w:rsid w:val="00F81BC0"/>
    <w:rsid w:val="00F854A7"/>
    <w:rsid w:val="00F901B5"/>
    <w:rsid w:val="00F90553"/>
    <w:rsid w:val="00F9114F"/>
    <w:rsid w:val="00F91F09"/>
    <w:rsid w:val="00F94AE5"/>
    <w:rsid w:val="00FA3760"/>
    <w:rsid w:val="00FA67FD"/>
    <w:rsid w:val="00FB2C63"/>
    <w:rsid w:val="00FB45D7"/>
    <w:rsid w:val="00FB4DCA"/>
    <w:rsid w:val="00FC411A"/>
    <w:rsid w:val="00FD4C5E"/>
    <w:rsid w:val="00FE1BD4"/>
    <w:rsid w:val="00FE7448"/>
    <w:rsid w:val="00FF309F"/>
    <w:rsid w:val="00FF4C36"/>
    <w:rsid w:val="00FF6B1D"/>
    <w:rsid w:val="00FF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DAC4F27-D7C2-4BE4-933F-9C5475CD0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D5CDC"/>
    <w:rPr>
      <w:sz w:val="24"/>
      <w:szCs w:val="24"/>
    </w:rPr>
  </w:style>
  <w:style w:type="paragraph" w:styleId="10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1"/>
    <w:qFormat/>
    <w:rsid w:val="004C1E94"/>
    <w:pPr>
      <w:keepNext/>
      <w:jc w:val="center"/>
      <w:outlineLvl w:val="0"/>
    </w:pPr>
    <w:rPr>
      <w:sz w:val="32"/>
      <w:lang w:val="x-none" w:eastAsia="x-none"/>
    </w:rPr>
  </w:style>
  <w:style w:type="paragraph" w:styleId="20">
    <w:name w:val="heading 2"/>
    <w:aliases w:val="Заголовок 2а,EIA H2,- 1.1,Section,H2,OG Heading 2"/>
    <w:basedOn w:val="a0"/>
    <w:next w:val="a0"/>
    <w:link w:val="21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0">
    <w:name w:val="heading 3"/>
    <w:basedOn w:val="a0"/>
    <w:next w:val="a0"/>
    <w:link w:val="31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  <w:lang w:val="x-none" w:eastAsia="x-none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link w:val="10"/>
    <w:rsid w:val="004C1E94"/>
    <w:rPr>
      <w:sz w:val="32"/>
      <w:szCs w:val="24"/>
    </w:rPr>
  </w:style>
  <w:style w:type="character" w:customStyle="1" w:styleId="21">
    <w:name w:val="Заголовок 2 Знак"/>
    <w:aliases w:val="Заголовок 2а Знак,EIA H2 Знак,- 1.1 Знак,Section Знак,H2 Знак,OG Heading 2 Знак"/>
    <w:link w:val="20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1">
    <w:name w:val="Заголовок 3 Знак"/>
    <w:link w:val="30"/>
    <w:rsid w:val="004C1E94"/>
    <w:rPr>
      <w:rFonts w:ascii="Arial" w:hAnsi="Arial"/>
      <w:sz w:val="24"/>
    </w:rPr>
  </w:style>
  <w:style w:type="character" w:customStyle="1" w:styleId="40">
    <w:name w:val="Заголовок 4 Знак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  <w:lang w:val="x-none" w:eastAsia="x-none"/>
    </w:rPr>
  </w:style>
  <w:style w:type="character" w:customStyle="1" w:styleId="a5">
    <w:name w:val="Название Знак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0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nhideWhenUsed/>
    <w:rsid w:val="00D9348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Верхний колонтитул Знак"/>
    <w:link w:val="ae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Нижний колонтитул Знак"/>
    <w:link w:val="af0"/>
    <w:uiPriority w:val="99"/>
    <w:rsid w:val="00D9348D"/>
    <w:rPr>
      <w:sz w:val="24"/>
      <w:szCs w:val="24"/>
    </w:rPr>
  </w:style>
  <w:style w:type="paragraph" w:customStyle="1" w:styleId="Heading">
    <w:name w:val="Heading"/>
    <w:rsid w:val="00EA25F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2">
    <w:name w:val="Body Text Indent"/>
    <w:basedOn w:val="a0"/>
    <w:link w:val="af3"/>
    <w:rsid w:val="005D751B"/>
    <w:pPr>
      <w:widowControl w:val="0"/>
      <w:autoSpaceDE w:val="0"/>
      <w:autoSpaceDN w:val="0"/>
      <w:adjustRightInd w:val="0"/>
      <w:ind w:firstLine="225"/>
      <w:jc w:val="both"/>
    </w:pPr>
    <w:rPr>
      <w:rFonts w:ascii="Arial" w:hAnsi="Arial" w:cs="Arial"/>
      <w:color w:val="000000"/>
      <w:szCs w:val="18"/>
    </w:rPr>
  </w:style>
  <w:style w:type="character" w:customStyle="1" w:styleId="af3">
    <w:name w:val="Основной текст с отступом Знак"/>
    <w:link w:val="af2"/>
    <w:rsid w:val="005D751B"/>
    <w:rPr>
      <w:rFonts w:ascii="Arial" w:hAnsi="Arial" w:cs="Arial"/>
      <w:color w:val="000000"/>
      <w:sz w:val="24"/>
      <w:szCs w:val="18"/>
    </w:rPr>
  </w:style>
  <w:style w:type="character" w:styleId="af4">
    <w:name w:val="Hyperlink"/>
    <w:uiPriority w:val="99"/>
    <w:rsid w:val="005D751B"/>
    <w:rPr>
      <w:rFonts w:ascii="Arial" w:hAnsi="Arial" w:cs="Arial"/>
      <w:szCs w:val="20"/>
      <w:u w:val="single"/>
    </w:rPr>
  </w:style>
  <w:style w:type="paragraph" w:customStyle="1" w:styleId="1">
    <w:name w:val="Список1"/>
    <w:basedOn w:val="a0"/>
    <w:rsid w:val="005D751B"/>
    <w:pPr>
      <w:numPr>
        <w:numId w:val="3"/>
      </w:numPr>
      <w:tabs>
        <w:tab w:val="left" w:pos="992"/>
      </w:tabs>
      <w:autoSpaceDE w:val="0"/>
      <w:autoSpaceDN w:val="0"/>
      <w:jc w:val="both"/>
    </w:pPr>
    <w:rPr>
      <w:sz w:val="28"/>
      <w:szCs w:val="28"/>
    </w:rPr>
  </w:style>
  <w:style w:type="paragraph" w:customStyle="1" w:styleId="2">
    <w:name w:val="Список2"/>
    <w:basedOn w:val="a0"/>
    <w:rsid w:val="005D751B"/>
    <w:pPr>
      <w:numPr>
        <w:ilvl w:val="1"/>
        <w:numId w:val="3"/>
      </w:numPr>
      <w:autoSpaceDE w:val="0"/>
      <w:autoSpaceDN w:val="0"/>
      <w:jc w:val="both"/>
    </w:pPr>
    <w:rPr>
      <w:sz w:val="28"/>
      <w:szCs w:val="28"/>
    </w:rPr>
  </w:style>
  <w:style w:type="paragraph" w:customStyle="1" w:styleId="3">
    <w:name w:val="Список3"/>
    <w:basedOn w:val="2"/>
    <w:rsid w:val="005D751B"/>
    <w:pPr>
      <w:numPr>
        <w:ilvl w:val="2"/>
      </w:numPr>
      <w:tabs>
        <w:tab w:val="num" w:pos="1287"/>
      </w:tabs>
    </w:pPr>
  </w:style>
  <w:style w:type="character" w:styleId="af5">
    <w:name w:val="page number"/>
    <w:basedOn w:val="a1"/>
    <w:rsid w:val="005D751B"/>
  </w:style>
  <w:style w:type="paragraph" w:customStyle="1" w:styleId="ConsNormal">
    <w:name w:val="ConsNormal"/>
    <w:rsid w:val="005D751B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5D751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6">
    <w:name w:val="Стиль текста"/>
    <w:basedOn w:val="af7"/>
    <w:rsid w:val="005D751B"/>
    <w:pPr>
      <w:keepLines/>
      <w:spacing w:before="60" w:after="60"/>
      <w:jc w:val="both"/>
    </w:pPr>
    <w:rPr>
      <w:szCs w:val="20"/>
    </w:rPr>
  </w:style>
  <w:style w:type="paragraph" w:styleId="af8">
    <w:name w:val="Block Text"/>
    <w:basedOn w:val="a0"/>
    <w:rsid w:val="005D751B"/>
    <w:pPr>
      <w:widowControl w:val="0"/>
      <w:autoSpaceDE w:val="0"/>
      <w:autoSpaceDN w:val="0"/>
      <w:adjustRightInd w:val="0"/>
      <w:spacing w:before="101" w:line="254" w:lineRule="exact"/>
      <w:ind w:left="14" w:right="806" w:hanging="14"/>
    </w:pPr>
    <w:rPr>
      <w:color w:val="000000"/>
      <w:sz w:val="25"/>
      <w:szCs w:val="25"/>
    </w:rPr>
  </w:style>
  <w:style w:type="paragraph" w:customStyle="1" w:styleId="FORMATTEXT">
    <w:name w:val=".FORMATTEXT"/>
    <w:rsid w:val="005D751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7">
    <w:name w:val="Body Text"/>
    <w:basedOn w:val="a0"/>
    <w:link w:val="af9"/>
    <w:uiPriority w:val="99"/>
    <w:semiHidden/>
    <w:unhideWhenUsed/>
    <w:rsid w:val="005D751B"/>
    <w:pPr>
      <w:spacing w:after="120"/>
    </w:pPr>
  </w:style>
  <w:style w:type="character" w:customStyle="1" w:styleId="af9">
    <w:name w:val="Основной текст Знак"/>
    <w:link w:val="af7"/>
    <w:uiPriority w:val="99"/>
    <w:semiHidden/>
    <w:rsid w:val="005D751B"/>
    <w:rPr>
      <w:sz w:val="24"/>
      <w:szCs w:val="24"/>
    </w:rPr>
  </w:style>
  <w:style w:type="table" w:styleId="afa">
    <w:name w:val="Table Grid"/>
    <w:basedOn w:val="a2"/>
    <w:uiPriority w:val="39"/>
    <w:rsid w:val="00B231B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эскиз"/>
    <w:basedOn w:val="a0"/>
    <w:rsid w:val="00683B5A"/>
    <w:pPr>
      <w:suppressAutoHyphens/>
      <w:ind w:firstLine="1134"/>
      <w:jc w:val="both"/>
    </w:pPr>
    <w:rPr>
      <w:b/>
      <w:szCs w:val="20"/>
      <w:lang w:eastAsia="zh-CN"/>
    </w:rPr>
  </w:style>
  <w:style w:type="paragraph" w:customStyle="1" w:styleId="ConsPlusNonformat">
    <w:name w:val="ConsPlusNonformat"/>
    <w:rsid w:val="006B2B3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6B2B31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87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419642E790BBE271397523C6ED22A169D2FEB2ADAEADCA903FB2EDB8884F6F90E0E270419B836A412W5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gonin_AV\Documents\2014\&#1057;&#1086;&#1079;&#1076;&#1072;&#1085;&#1080;&#1077;%20&#1088;&#1072;&#1073;&#1086;&#1095;&#1080;&#1093;%20&#1084;&#1077;&#1089;&#1090;%20&#1076;&#1083;&#1103;%20&#1080;&#1085;&#1074;&#1072;&#1083;&#1080;&#1076;&#1086;&#1074;\&#1056;&#1072;&#1089;&#1087;&#1086;&#1088;&#1103;&#1078;&#1077;&#1085;&#1080;&#1077;%20(&#1054;%20&#1088;&#1077;&#1072;&#1083;&#1080;&#1079;&#1072;&#1094;&#1080;&#1080;%20&#1087;&#1086;&#1089;&#1090;&#1072;&#1085;&#1086;&#1074;&#1083;&#1077;&#1085;&#1080;&#1103;%20&#1055;&#1088;&#1072;&#1074;&#1080;&#1090;&#1077;&#1083;&#1100;&#1089;&#1090;&#1074;&#1072;%20&#1057;&#1055;&#1073;)\&#1056;&#1072;&#1089;&#1087;&#1086;&#1088;&#1103;&#1078;&#1077;&#1085;&#1080;&#1077;%20(&#1054;%20&#1088;&#1077;&#1072;&#1083;&#1080;&#1079;&#1072;&#1094;&#1080;&#1080;%20&#1087;&#1086;&#1089;&#1090;&#1072;&#1085;&#1086;&#1074;&#1083;&#1077;&#1085;&#1080;&#1103;%20&#1055;&#1088;&#1072;&#1074;&#1080;&#1090;&#1077;&#1083;&#1100;&#1089;&#1090;&#1074;&#1072;%20&#1057;&#1055;&#1073;%202014).do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EA354-B8D0-4BB6-9630-1A946D44D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(О реализации постановления Правительства СПб 2014).dot.dot</Template>
  <TotalTime>71</TotalTime>
  <Pages>17</Pages>
  <Words>4306</Words>
  <Characters>24548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Gagonin_AV</dc:creator>
  <cp:keywords/>
  <cp:lastModifiedBy>Александрова Татьяна Федоровна</cp:lastModifiedBy>
  <cp:revision>7</cp:revision>
  <cp:lastPrinted>2019-12-20T13:37:00Z</cp:lastPrinted>
  <dcterms:created xsi:type="dcterms:W3CDTF">2019-12-20T12:29:00Z</dcterms:created>
  <dcterms:modified xsi:type="dcterms:W3CDTF">2019-12-20T13:40:00Z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