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3C0BAA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2057400</wp:posOffset>
                </wp:positionV>
                <wp:extent cx="3345180" cy="655320"/>
                <wp:effectExtent l="0" t="0" r="0" b="1905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518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3DD" w:rsidRPr="000E13DD" w:rsidRDefault="000E13DD" w:rsidP="000E13D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E13DD">
                              <w:rPr>
                                <w:b/>
                              </w:rPr>
                              <w:t>О внесении изменени</w:t>
                            </w:r>
                            <w:r w:rsidR="00B0223D">
                              <w:rPr>
                                <w:b/>
                              </w:rPr>
                              <w:t>я</w:t>
                            </w:r>
                            <w:r w:rsidRPr="000E13DD">
                              <w:rPr>
                                <w:b/>
                              </w:rPr>
                              <w:t xml:space="preserve">  в распоряжение </w:t>
                            </w:r>
                          </w:p>
                          <w:p w:rsidR="000E13DD" w:rsidRPr="000E13DD" w:rsidRDefault="000E13DD" w:rsidP="000E13D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E13DD">
                              <w:rPr>
                                <w:b/>
                              </w:rPr>
                              <w:t xml:space="preserve">Комитета по образованию от 27.06.2018 </w:t>
                            </w:r>
                          </w:p>
                          <w:p w:rsidR="00BA2319" w:rsidRPr="000E13DD" w:rsidRDefault="000E13DD" w:rsidP="000E13D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E13DD">
                              <w:rPr>
                                <w:b/>
                              </w:rPr>
                              <w:t>№ 1959-р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6.6pt;margin-top:162pt;width:263.4pt;height:5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" filled="f" stroked="f">
                <v:textbox inset="0,0,0,0">
                  <w:txbxContent>
                    <w:p w:rsidR="000E13DD" w:rsidRPr="000E13DD" w:rsidRDefault="000E13DD" w:rsidP="000E13DD">
                      <w:pPr>
                        <w:jc w:val="both"/>
                        <w:rPr>
                          <w:b/>
                        </w:rPr>
                      </w:pPr>
                      <w:r w:rsidRPr="000E13DD">
                        <w:rPr>
                          <w:b/>
                        </w:rPr>
                        <w:t>О внесении изменени</w:t>
                      </w:r>
                      <w:r w:rsidR="00B0223D">
                        <w:rPr>
                          <w:b/>
                        </w:rPr>
                        <w:t>я</w:t>
                      </w:r>
                      <w:r w:rsidRPr="000E13DD">
                        <w:rPr>
                          <w:b/>
                        </w:rPr>
                        <w:t xml:space="preserve">  в распоряжение </w:t>
                      </w:r>
                    </w:p>
                    <w:p w:rsidR="000E13DD" w:rsidRPr="000E13DD" w:rsidRDefault="000E13DD" w:rsidP="000E13DD">
                      <w:pPr>
                        <w:jc w:val="both"/>
                        <w:rPr>
                          <w:b/>
                        </w:rPr>
                      </w:pPr>
                      <w:r w:rsidRPr="000E13DD">
                        <w:rPr>
                          <w:b/>
                        </w:rPr>
                        <w:t xml:space="preserve">Комитета по образованию от 27.06.2018 </w:t>
                      </w:r>
                    </w:p>
                    <w:p w:rsidR="00BA2319" w:rsidRPr="000E13DD" w:rsidRDefault="000E13DD" w:rsidP="000E13DD">
                      <w:pPr>
                        <w:jc w:val="both"/>
                        <w:rPr>
                          <w:b/>
                        </w:rPr>
                      </w:pPr>
                      <w:r w:rsidRPr="000E13DD">
                        <w:rPr>
                          <w:b/>
                        </w:rPr>
                        <w:t>№ 1959-р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330DCF">
          <w:headerReference w:type="default" r:id="rId9"/>
          <w:pgSz w:w="11906" w:h="16838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BA2319" w:rsidRDefault="00BA2319"/>
    <w:p w:rsidR="000E13DD" w:rsidRDefault="000E13DD"/>
    <w:p w:rsidR="000E13DD" w:rsidRDefault="000E13DD"/>
    <w:p w:rsidR="000E13DD" w:rsidRDefault="000E13DD"/>
    <w:p w:rsidR="000E13DD" w:rsidRDefault="000E13DD" w:rsidP="000E13DD">
      <w:pPr>
        <w:ind w:firstLine="709"/>
        <w:jc w:val="both"/>
      </w:pPr>
      <w:r>
        <w:t>В соответствии с пунктом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Санкт-Петербурга», пунктом 4 Порядка организации работы Комитета по образованию по разработке                            и принятию правовых актов Комитета по образованию, утверждающих требования                         к закупаемым Комитетом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и находящимися                                в его ведении казенных учреждений, утвержденного распоряжением Комитета                              по образованию от 20.06.2016 № 1701-р, в целях совершенствования правоприменительной практики в области нормирования в сфере закупок товаров, работ услуг для обеспечения нужд Санкт-Петербурга:</w:t>
      </w:r>
    </w:p>
    <w:p w:rsidR="000E13DD" w:rsidRDefault="000E13DD" w:rsidP="000E13DD">
      <w:pPr>
        <w:spacing w:line="360" w:lineRule="auto"/>
        <w:ind w:firstLine="709"/>
        <w:jc w:val="both"/>
      </w:pPr>
    </w:p>
    <w:p w:rsidR="00817887" w:rsidRDefault="000E13DD" w:rsidP="000E13DD">
      <w:pPr>
        <w:ind w:firstLine="709"/>
        <w:jc w:val="both"/>
      </w:pPr>
      <w:r>
        <w:t xml:space="preserve">1. </w:t>
      </w:r>
      <w:r w:rsidR="00330DCF">
        <w:t>Внести изменение в распоряжени</w:t>
      </w:r>
      <w:r w:rsidR="006702AE">
        <w:t>е</w:t>
      </w:r>
      <w:r w:rsidR="00330DCF">
        <w:t xml:space="preserve"> Комитета по образованию от 27.06.2018 </w:t>
      </w:r>
      <w:r w:rsidR="006702AE">
        <w:t xml:space="preserve">                </w:t>
      </w:r>
      <w:r w:rsidR="00330DCF">
        <w:t>№ 1959-р «</w:t>
      </w:r>
      <w:r w:rsidR="00330DCF" w:rsidRPr="008554CD">
        <w:t>Об утверждении Требований к закупаемым Комитетом</w:t>
      </w:r>
      <w:r w:rsidR="006702AE">
        <w:t xml:space="preserve"> </w:t>
      </w:r>
      <w:r w:rsidR="00330DCF" w:rsidRPr="008554CD">
        <w:t>по образованию</w:t>
      </w:r>
      <w:r w:rsidR="00330DCF">
        <w:t xml:space="preserve"> </w:t>
      </w:r>
      <w:r w:rsidR="006702AE">
        <w:t xml:space="preserve">                       </w:t>
      </w:r>
      <w:r w:rsidR="00330DCF" w:rsidRPr="008554CD">
        <w:t>и государственными бюджетными</w:t>
      </w:r>
      <w:r w:rsidR="00330DCF">
        <w:t xml:space="preserve"> </w:t>
      </w:r>
      <w:r w:rsidR="00330DCF" w:rsidRPr="008554CD">
        <w:t>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</w:t>
      </w:r>
      <w:r w:rsidR="00330DCF">
        <w:t xml:space="preserve">ых видов товаров, работ, услуг» (далее – распоряжение), дополнив </w:t>
      </w:r>
      <w:r w:rsidR="00817887">
        <w:t>пунктом 1_1</w:t>
      </w:r>
      <w:r w:rsidR="00330DCF">
        <w:t xml:space="preserve"> следующего содержания: </w:t>
      </w:r>
    </w:p>
    <w:p w:rsidR="00330DCF" w:rsidRDefault="00330DCF" w:rsidP="000E13DD">
      <w:pPr>
        <w:ind w:firstLine="709"/>
        <w:jc w:val="both"/>
      </w:pPr>
      <w:r>
        <w:t>«</w:t>
      </w:r>
      <w:r w:rsidR="00817887">
        <w:t xml:space="preserve">1_1. </w:t>
      </w:r>
      <w:r w:rsidRPr="006269C7">
        <w:t xml:space="preserve">Установить, что подраздел 2.7 </w:t>
      </w:r>
      <w:r>
        <w:t>Перечня</w:t>
      </w:r>
      <w:r w:rsidRPr="006269C7">
        <w:t xml:space="preserve"> </w:t>
      </w:r>
      <w:r>
        <w:t xml:space="preserve"> отдельных видов товаров, работ, услуг, закупаемых </w:t>
      </w:r>
      <w:r w:rsidRPr="00475FCE">
        <w:t>Комитетом по образованию</w:t>
      </w:r>
      <w:r>
        <w:t xml:space="preserve"> </w:t>
      </w:r>
      <w:r w:rsidRPr="00475FCE">
        <w:t xml:space="preserve">и государственными бюджетными </w:t>
      </w:r>
      <w:r>
        <w:t xml:space="preserve">                         </w:t>
      </w:r>
      <w:r w:rsidRPr="00475FCE">
        <w:t>и казенными учреждениями, находящимися в ведении Комитета по образованию</w:t>
      </w:r>
      <w:r>
        <w:t xml:space="preserve">,                        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– Перечень) </w:t>
      </w:r>
      <w:r w:rsidRPr="006269C7">
        <w:t>применяется</w:t>
      </w:r>
      <w:r>
        <w:t xml:space="preserve"> </w:t>
      </w:r>
      <w:r w:rsidRPr="006269C7">
        <w:t xml:space="preserve">к правоотношениям, возникающим при осуществлении закупок отдельных видов товаров, работ, услуг для обеспечения нужд </w:t>
      </w:r>
      <w:r w:rsidRPr="00A50CE3">
        <w:t>Комитет</w:t>
      </w:r>
      <w:r>
        <w:t>а</w:t>
      </w:r>
      <w:r w:rsidRPr="00A50CE3">
        <w:t xml:space="preserve"> по образованию и государственны</w:t>
      </w:r>
      <w:r>
        <w:t>х</w:t>
      </w:r>
      <w:r w:rsidRPr="00A50CE3">
        <w:t xml:space="preserve"> бюджетны</w:t>
      </w:r>
      <w:r>
        <w:t>х</w:t>
      </w:r>
      <w:r w:rsidRPr="00A50CE3">
        <w:t xml:space="preserve"> и казенны</w:t>
      </w:r>
      <w:r>
        <w:t>х</w:t>
      </w:r>
      <w:r w:rsidRPr="00A50CE3">
        <w:t xml:space="preserve"> учреждени</w:t>
      </w:r>
      <w:r>
        <w:t>й</w:t>
      </w:r>
      <w:r w:rsidRPr="00A50CE3">
        <w:t>, находящи</w:t>
      </w:r>
      <w:r>
        <w:t>х</w:t>
      </w:r>
      <w:r w:rsidRPr="00A50CE3">
        <w:t>ся в ведении Комитета по образованию</w:t>
      </w:r>
      <w:r>
        <w:t xml:space="preserve"> </w:t>
      </w:r>
      <w:r w:rsidRPr="006269C7">
        <w:t>в 2019 году</w:t>
      </w:r>
      <w:r>
        <w:t>»</w:t>
      </w:r>
      <w:r w:rsidRPr="006269C7">
        <w:t>.</w:t>
      </w:r>
    </w:p>
    <w:p w:rsidR="000E13DD" w:rsidRDefault="00330DCF" w:rsidP="000E13DD">
      <w:pPr>
        <w:ind w:firstLine="709"/>
        <w:jc w:val="both"/>
      </w:pPr>
      <w:r>
        <w:t xml:space="preserve">2. </w:t>
      </w:r>
      <w:r w:rsidR="000E13DD">
        <w:t xml:space="preserve">Внести изменение в Требования к закупаемым Комитетом по образованию                                       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</w:t>
      </w:r>
      <w:r w:rsidR="000E13DD">
        <w:lastRenderedPageBreak/>
        <w:t>утвержденные распоряжением</w:t>
      </w:r>
      <w:r>
        <w:t>,</w:t>
      </w:r>
      <w:r w:rsidR="000E13DD">
        <w:t xml:space="preserve"> дополнив подраздел 2.7 р</w:t>
      </w:r>
      <w:r w:rsidR="000E13DD" w:rsidRPr="006269C7">
        <w:t>аздел</w:t>
      </w:r>
      <w:r w:rsidR="000E13DD">
        <w:t>а</w:t>
      </w:r>
      <w:r w:rsidR="000E13DD" w:rsidRPr="006269C7">
        <w:t xml:space="preserve"> 2 </w:t>
      </w:r>
      <w:r w:rsidR="000E13DD">
        <w:t xml:space="preserve">Перечня пунктом 575 следующего содержания: </w:t>
      </w:r>
    </w:p>
    <w:p w:rsidR="000E13DD" w:rsidRDefault="000E13DD" w:rsidP="000E13DD">
      <w:pPr>
        <w:ind w:firstLine="709"/>
        <w:jc w:val="both"/>
      </w:pPr>
      <w:r>
        <w:t xml:space="preserve"> «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60"/>
        <w:gridCol w:w="1701"/>
        <w:gridCol w:w="425"/>
        <w:gridCol w:w="567"/>
        <w:gridCol w:w="1276"/>
        <w:gridCol w:w="1276"/>
        <w:gridCol w:w="1275"/>
        <w:gridCol w:w="1275"/>
        <w:gridCol w:w="283"/>
        <w:gridCol w:w="284"/>
      </w:tblGrid>
      <w:tr w:rsidR="000E13DD" w:rsidRPr="006269C7" w:rsidTr="00B91A6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</w:t>
            </w:r>
          </w:p>
          <w:p w:rsidR="000E13DD" w:rsidRPr="006269C7" w:rsidRDefault="000E13DD" w:rsidP="000E13D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>Пояснение по требуемой продукции: отдельно стоящие нежилые здания для размещения дошкольных образовательных организаций на 1</w:t>
            </w:r>
            <w:r>
              <w:rPr>
                <w:sz w:val="20"/>
                <w:szCs w:val="20"/>
              </w:rPr>
              <w:t>9</w:t>
            </w:r>
            <w:r w:rsidRPr="006269C7">
              <w:rPr>
                <w:sz w:val="20"/>
                <w:szCs w:val="20"/>
              </w:rPr>
              <w:t xml:space="preserve">0 мест </w:t>
            </w:r>
          </w:p>
        </w:tc>
        <w:tc>
          <w:tcPr>
            <w:tcW w:w="425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0E13DD" w:rsidRPr="006269C7" w:rsidRDefault="000E13DD" w:rsidP="000E13D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 w:rsidRPr="006269C7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6269C7">
              <w:rPr>
                <w:sz w:val="20"/>
                <w:szCs w:val="20"/>
              </w:rPr>
              <w:t xml:space="preserve">0 </w:t>
            </w:r>
          </w:p>
        </w:tc>
        <w:tc>
          <w:tcPr>
            <w:tcW w:w="283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0E13DD" w:rsidRPr="006269C7" w:rsidTr="00B91A6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0E13DD" w:rsidRPr="006269C7" w:rsidTr="00B91A6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0E13DD" w:rsidRPr="006269C7" w:rsidRDefault="000E13DD" w:rsidP="000E13D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</w:rPr>
              <w:t>1269665,96</w:t>
            </w:r>
            <w:r w:rsidRPr="006269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0E13DD" w:rsidRPr="006269C7" w:rsidRDefault="000E13DD" w:rsidP="000E13D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</w:rPr>
              <w:t>1269665,96</w:t>
            </w:r>
            <w:r w:rsidRPr="006269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</w:tbl>
    <w:p w:rsidR="000E13DD" w:rsidRDefault="000E13DD" w:rsidP="000E13DD">
      <w:pPr>
        <w:ind w:firstLine="709"/>
        <w:jc w:val="right"/>
      </w:pPr>
      <w:r>
        <w:t>».</w:t>
      </w:r>
    </w:p>
    <w:p w:rsidR="000E13DD" w:rsidRDefault="00330DCF" w:rsidP="000E13DD">
      <w:pPr>
        <w:ind w:firstLine="709"/>
        <w:jc w:val="both"/>
      </w:pPr>
      <w:r>
        <w:t>3</w:t>
      </w:r>
      <w:r w:rsidR="000E13DD" w:rsidRPr="00696DDD">
        <w:t>.  Контроль за выполнением настоящего распоряжения возложить на заместителя председателя Комитета Ксенофонтова А.В.</w:t>
      </w: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Pr="00925E39">
        <w:rPr>
          <w:b/>
          <w:bCs/>
          <w:color w:val="000000"/>
        </w:rPr>
        <w:t>редседател</w:t>
      </w:r>
      <w:r>
        <w:rPr>
          <w:b/>
          <w:bCs/>
          <w:color w:val="000000"/>
        </w:rPr>
        <w:t xml:space="preserve">ь </w:t>
      </w:r>
      <w:r w:rsidRPr="00925E39">
        <w:rPr>
          <w:b/>
          <w:bCs/>
          <w:color w:val="000000"/>
        </w:rPr>
        <w:t>Комитета</w:t>
      </w:r>
      <w:r>
        <w:rPr>
          <w:b/>
          <w:bCs/>
          <w:color w:val="000000"/>
        </w:rPr>
        <w:t xml:space="preserve">                                                                                   Ж.В. Воробьева</w:t>
      </w:r>
    </w:p>
    <w:p w:rsidR="000E13DD" w:rsidRPr="00B1453A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  <w:sectPr w:rsidR="000E13DD" w:rsidRPr="00B1453A" w:rsidSect="00330DCF"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925E39">
        <w:rPr>
          <w:b/>
          <w:bCs/>
          <w:color w:val="000000"/>
        </w:rPr>
        <w:t xml:space="preserve">      </w:t>
      </w:r>
      <w:r>
        <w:rPr>
          <w:b/>
          <w:bCs/>
          <w:color w:val="000000"/>
        </w:rPr>
        <w:t xml:space="preserve">                            </w:t>
      </w: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/>
    <w:sectPr w:rsidR="000E13DD" w:rsidSect="00BA23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9F4" w:rsidRDefault="007D09F4">
      <w:r>
        <w:separator/>
      </w:r>
    </w:p>
  </w:endnote>
  <w:endnote w:type="continuationSeparator" w:id="0">
    <w:p w:rsidR="007D09F4" w:rsidRDefault="007D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9F4" w:rsidRDefault="007D09F4">
      <w:r>
        <w:separator/>
      </w:r>
    </w:p>
  </w:footnote>
  <w:footnote w:type="continuationSeparator" w:id="0">
    <w:p w:rsidR="007D09F4" w:rsidRDefault="007D0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DCF" w:rsidRDefault="00330DC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C0BAA">
      <w:rPr>
        <w:noProof/>
      </w:rPr>
      <w:t>2</w:t>
    </w:r>
    <w:r>
      <w:fldChar w:fldCharType="end"/>
    </w:r>
  </w:p>
  <w:p w:rsidR="00BA2319" w:rsidRDefault="00BA23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1e17820a-8d5c-4c24-bc25-b775da577967"/>
  </w:docVars>
  <w:rsids>
    <w:rsidRoot w:val="000E13DD"/>
    <w:rsid w:val="000E13DD"/>
    <w:rsid w:val="00330DCF"/>
    <w:rsid w:val="003C0BAA"/>
    <w:rsid w:val="00475FCE"/>
    <w:rsid w:val="006702AE"/>
    <w:rsid w:val="006C4B8E"/>
    <w:rsid w:val="007D09F4"/>
    <w:rsid w:val="00817887"/>
    <w:rsid w:val="00B0223D"/>
    <w:rsid w:val="00BA2319"/>
    <w:rsid w:val="00BE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30DC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30D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d223090b-9c6c-4655-86a8-8d5cdda3bda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DE02B-AB3B-4D93-8D6F-8A26DBFB8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d223090b-9c6c-4655-86a8-8d5cdda3bda0.dot</Template>
  <TotalTime>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2019-09-25T12:27:00Z</cp:lastPrinted>
  <dcterms:created xsi:type="dcterms:W3CDTF">2019-09-26T10:59:00Z</dcterms:created>
  <dcterms:modified xsi:type="dcterms:W3CDTF">2019-09-26T10:59:00Z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1e17820a-8d5c-4c24-bc25-b775da577967</vt:lpwstr>
  </property>
</Properties>
</file>