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1970C2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2057400</wp:posOffset>
                </wp:positionV>
                <wp:extent cx="3192780" cy="655320"/>
                <wp:effectExtent l="1905" t="0" r="0" b="190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278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О внесении изменени</w:t>
                            </w:r>
                            <w:r w:rsidR="007A6532">
                              <w:rPr>
                                <w:b/>
                              </w:rPr>
                              <w:t>я</w:t>
                            </w:r>
                            <w:r w:rsidRPr="000E13DD">
                              <w:rPr>
                                <w:b/>
                              </w:rPr>
                              <w:t xml:space="preserve">  в распоряжение </w:t>
                            </w:r>
                          </w:p>
                          <w:p w:rsidR="000E13DD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BA2319" w:rsidRPr="000E13DD" w:rsidRDefault="000E13DD" w:rsidP="000E13D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E13DD">
                              <w:rPr>
                                <w:b/>
                              </w:rPr>
                              <w:t>№ 195</w:t>
                            </w:r>
                            <w:r w:rsidR="00E442E4">
                              <w:rPr>
                                <w:b/>
                              </w:rPr>
                              <w:t>8</w:t>
                            </w:r>
                            <w:r w:rsidRPr="000E13DD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8.4pt;margin-top:162pt;width:251.4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" filled="f" stroked="f">
                <v:textbox inset="0,0,0,0">
                  <w:txbxContent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О внесении изменени</w:t>
                      </w:r>
                      <w:r w:rsidR="007A6532">
                        <w:rPr>
                          <w:b/>
                        </w:rPr>
                        <w:t>я</w:t>
                      </w:r>
                      <w:r w:rsidRPr="000E13DD">
                        <w:rPr>
                          <w:b/>
                        </w:rPr>
                        <w:t xml:space="preserve">  в распоряжение </w:t>
                      </w:r>
                    </w:p>
                    <w:p w:rsidR="000E13DD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BA2319" w:rsidRPr="000E13DD" w:rsidRDefault="000E13DD" w:rsidP="000E13DD">
                      <w:pPr>
                        <w:jc w:val="both"/>
                        <w:rPr>
                          <w:b/>
                        </w:rPr>
                      </w:pPr>
                      <w:r w:rsidRPr="000E13DD">
                        <w:rPr>
                          <w:b/>
                        </w:rPr>
                        <w:t>№ 195</w:t>
                      </w:r>
                      <w:r w:rsidR="00E442E4">
                        <w:rPr>
                          <w:b/>
                        </w:rPr>
                        <w:t>8</w:t>
                      </w:r>
                      <w:r w:rsidRPr="000E13DD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A2319">
          <w:headerReference w:type="default" r:id="rId8"/>
          <w:pgSz w:w="11906" w:h="16838"/>
          <w:pgMar w:top="360" w:right="360" w:bottom="1134" w:left="360" w:header="360" w:footer="708" w:gutter="0"/>
          <w:cols w:space="708"/>
          <w:docGrid w:linePitch="360"/>
        </w:sectPr>
      </w:pPr>
    </w:p>
    <w:p w:rsidR="00BA2319" w:rsidRDefault="00BA2319"/>
    <w:p w:rsidR="000E13DD" w:rsidRDefault="000E13DD"/>
    <w:p w:rsidR="000E13DD" w:rsidRDefault="000E13DD"/>
    <w:p w:rsidR="000E13DD" w:rsidRDefault="000E13DD"/>
    <w:p w:rsidR="000E13DD" w:rsidRDefault="000E13DD" w:rsidP="000E13DD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в целях совершенствования правоприменительной практики в области нормирования в сфере закупок товаров, работ услуг для обеспечения нужд Санкт-Петербурга:</w:t>
      </w:r>
    </w:p>
    <w:p w:rsidR="000E13DD" w:rsidRDefault="000E13DD" w:rsidP="000E13DD">
      <w:pPr>
        <w:spacing w:line="360" w:lineRule="auto"/>
        <w:ind w:firstLine="709"/>
        <w:jc w:val="both"/>
      </w:pPr>
    </w:p>
    <w:p w:rsidR="002F5AE9" w:rsidRDefault="000E13DD" w:rsidP="000E13DD">
      <w:pPr>
        <w:ind w:firstLine="709"/>
        <w:jc w:val="both"/>
      </w:pPr>
      <w:r>
        <w:t xml:space="preserve">1. </w:t>
      </w:r>
      <w:r w:rsidR="0035350E">
        <w:t>Внести изменение в распоряжени</w:t>
      </w:r>
      <w:r w:rsidR="003D7F49">
        <w:t>е</w:t>
      </w:r>
      <w:r w:rsidR="0035350E">
        <w:t xml:space="preserve"> Комитета по образованию от 27.06.2018 </w:t>
      </w:r>
      <w:r w:rsidR="00663EA6">
        <w:t xml:space="preserve">                 </w:t>
      </w:r>
      <w:r w:rsidR="0035350E">
        <w:t>№ 1958-р «</w:t>
      </w:r>
      <w:r w:rsidR="0035350E" w:rsidRPr="008554CD">
        <w:t>Об утверждении Требований к закупаемым государственными бюджетными</w:t>
      </w:r>
      <w:r w:rsidR="0035350E">
        <w:t xml:space="preserve"> </w:t>
      </w:r>
      <w:r w:rsidR="0035350E" w:rsidRPr="008554CD">
        <w:t>учреждениями, находящимися в ведении Комитета</w:t>
      </w:r>
      <w:r w:rsidR="0035350E">
        <w:t xml:space="preserve"> </w:t>
      </w:r>
      <w:r w:rsidR="0035350E" w:rsidRPr="008554CD">
        <w:t>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</w:t>
      </w:r>
      <w:r w:rsidR="0035350E">
        <w:t>ых видов товаров, работ, услуг» (далее – распоряжение)</w:t>
      </w:r>
      <w:r w:rsidR="0035350E" w:rsidRPr="0035350E">
        <w:t xml:space="preserve"> дополнив </w:t>
      </w:r>
      <w:r w:rsidR="002F5AE9">
        <w:t>пунктом 1_1</w:t>
      </w:r>
      <w:r w:rsidR="0035350E" w:rsidRPr="0035350E">
        <w:t xml:space="preserve"> следующего содержания: </w:t>
      </w:r>
    </w:p>
    <w:p w:rsidR="0035350E" w:rsidRDefault="0035350E" w:rsidP="000E13DD">
      <w:pPr>
        <w:ind w:firstLine="709"/>
        <w:jc w:val="both"/>
      </w:pPr>
      <w:r w:rsidRPr="0035350E">
        <w:t>«</w:t>
      </w:r>
      <w:r w:rsidR="00BE7099">
        <w:t xml:space="preserve">1_1. </w:t>
      </w:r>
      <w:r w:rsidRPr="0035350E">
        <w:t xml:space="preserve">Установить, что подраздел 2.7 Перечня  </w:t>
      </w:r>
      <w:r>
        <w:t xml:space="preserve">отдельных видов товаров, работ, услуг, закупаемых </w:t>
      </w:r>
      <w:r w:rsidRPr="00475FCE">
        <w:t>государственными бюджетными учреждениями, находящимися в ведении Комитета по образованию</w:t>
      </w:r>
      <w:r w:rsidR="00BE7099">
        <w:t xml:space="preserve">, </w:t>
      </w:r>
      <w:r>
        <w:t xml:space="preserve"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</w:t>
      </w:r>
      <w:r w:rsidRPr="0035350E">
        <w:t>применяется к правоотношениям, возникающим при осуществлении закупок отдельных видов товаров, работ, услуг для обеспечения нужд государственных бюджетных учреждений, находящихся в ведении Комитета по образованию в 2019 году».</w:t>
      </w:r>
    </w:p>
    <w:p w:rsidR="000E13DD" w:rsidRDefault="0035350E" w:rsidP="000E13DD">
      <w:pPr>
        <w:ind w:firstLine="709"/>
        <w:jc w:val="both"/>
      </w:pPr>
      <w:r>
        <w:t xml:space="preserve">2. </w:t>
      </w:r>
      <w:r w:rsidR="000E13DD">
        <w:t xml:space="preserve">Внести изменение в Требования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</w:t>
      </w:r>
      <w:r w:rsidR="000E13DD">
        <w:lastRenderedPageBreak/>
        <w:t>отдельных видов товаров, работ, услуг, утвержденные распоряжением</w:t>
      </w:r>
      <w:r>
        <w:t>,</w:t>
      </w:r>
      <w:r w:rsidR="000E13DD">
        <w:t xml:space="preserve"> дополнив подраздел 2.7 р</w:t>
      </w:r>
      <w:r w:rsidR="000E13DD" w:rsidRPr="006269C7">
        <w:t>аздел</w:t>
      </w:r>
      <w:r w:rsidR="000E13DD">
        <w:t>а</w:t>
      </w:r>
      <w:r w:rsidR="000E13DD" w:rsidRPr="006269C7">
        <w:t xml:space="preserve"> 2 </w:t>
      </w:r>
      <w:r w:rsidR="000E13DD">
        <w:t xml:space="preserve">Перечня пунктом 575 следующего содержания: </w:t>
      </w:r>
    </w:p>
    <w:p w:rsidR="000E13DD" w:rsidRDefault="000E13DD" w:rsidP="000E13DD">
      <w:pPr>
        <w:ind w:firstLine="709"/>
        <w:jc w:val="both"/>
      </w:pPr>
      <w:r>
        <w:t xml:space="preserve"> «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60"/>
        <w:gridCol w:w="1701"/>
        <w:gridCol w:w="425"/>
        <w:gridCol w:w="567"/>
        <w:gridCol w:w="1276"/>
        <w:gridCol w:w="1276"/>
        <w:gridCol w:w="1275"/>
        <w:gridCol w:w="1275"/>
        <w:gridCol w:w="283"/>
        <w:gridCol w:w="284"/>
      </w:tblGrid>
      <w:tr w:rsidR="000E13DD" w:rsidRPr="006269C7" w:rsidTr="00B91A6F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0E13DD" w:rsidRPr="006269C7" w:rsidRDefault="000E13DD" w:rsidP="000E13D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Пояснение по требуемой продукции: отдельно стоящие нежилые здания для размещения дошкольных образовательных организаций на 1</w:t>
            </w:r>
            <w:r>
              <w:rPr>
                <w:sz w:val="20"/>
                <w:szCs w:val="20"/>
              </w:rPr>
              <w:t>9</w:t>
            </w:r>
            <w:r w:rsidRPr="006269C7">
              <w:rPr>
                <w:sz w:val="20"/>
                <w:szCs w:val="20"/>
              </w:rPr>
              <w:t xml:space="preserve">0 мест </w:t>
            </w: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6269C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6269C7">
              <w:rPr>
                <w:sz w:val="20"/>
                <w:szCs w:val="20"/>
              </w:rPr>
              <w:t xml:space="preserve">0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0E13DD" w:rsidRPr="006269C7" w:rsidTr="00B91A6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0E13DD" w:rsidRPr="006269C7" w:rsidTr="00B91A6F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E13DD" w:rsidRPr="006269C7" w:rsidRDefault="000E13DD" w:rsidP="00B91A6F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0E13DD" w:rsidRPr="006269C7" w:rsidRDefault="000E13DD" w:rsidP="00B91A6F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</w:rPr>
              <w:t>1269665,96</w:t>
            </w:r>
            <w:r w:rsidRPr="006269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E13DD" w:rsidRPr="006269C7" w:rsidRDefault="000E13DD" w:rsidP="00B91A6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0E13DD" w:rsidRPr="006269C7" w:rsidRDefault="000E13DD" w:rsidP="000E13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</w:rPr>
              <w:t>1269665,96</w:t>
            </w:r>
            <w:r w:rsidRPr="006269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E13DD" w:rsidRPr="006269C7" w:rsidRDefault="000E13DD" w:rsidP="00B91A6F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</w:tbl>
    <w:p w:rsidR="000E13DD" w:rsidRDefault="000E13DD" w:rsidP="000E13DD">
      <w:pPr>
        <w:ind w:firstLine="709"/>
        <w:jc w:val="right"/>
      </w:pPr>
      <w:r>
        <w:t>».</w:t>
      </w:r>
    </w:p>
    <w:p w:rsidR="000E13DD" w:rsidRDefault="0035350E" w:rsidP="000E13DD">
      <w:pPr>
        <w:ind w:firstLine="709"/>
        <w:jc w:val="both"/>
      </w:pPr>
      <w:r>
        <w:t>3</w:t>
      </w:r>
      <w:r w:rsidR="000E13DD"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2532"/>
        </w:tabs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0E13DD" w:rsidRPr="00B1453A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0E13DD" w:rsidRPr="00B1453A" w:rsidSect="007F79BF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                           </w:t>
      </w: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 w:rsidP="000E13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</w:p>
    <w:p w:rsidR="000E13DD" w:rsidRDefault="000E13DD"/>
    <w:sectPr w:rsidR="000E13D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3BE" w:rsidRDefault="001563BE">
      <w:r>
        <w:separator/>
      </w:r>
    </w:p>
  </w:endnote>
  <w:endnote w:type="continuationSeparator" w:id="0">
    <w:p w:rsidR="001563BE" w:rsidRDefault="0015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3BE" w:rsidRDefault="001563BE">
      <w:r>
        <w:separator/>
      </w:r>
    </w:p>
  </w:footnote>
  <w:footnote w:type="continuationSeparator" w:id="0">
    <w:p w:rsidR="001563BE" w:rsidRDefault="00156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50bd6215-3feb-4236-93ed-88ff70035472"/>
  </w:docVars>
  <w:rsids>
    <w:rsidRoot w:val="000E13DD"/>
    <w:rsid w:val="000C0B62"/>
    <w:rsid w:val="000E13DD"/>
    <w:rsid w:val="001563BE"/>
    <w:rsid w:val="001970C2"/>
    <w:rsid w:val="002F5AE9"/>
    <w:rsid w:val="0035350E"/>
    <w:rsid w:val="003D7F49"/>
    <w:rsid w:val="00475FCE"/>
    <w:rsid w:val="00663EA6"/>
    <w:rsid w:val="007A6532"/>
    <w:rsid w:val="008B6EDB"/>
    <w:rsid w:val="00BA2319"/>
    <w:rsid w:val="00BE7099"/>
    <w:rsid w:val="00E4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231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A2319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231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A2319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d223090b-9c6c-4655-86a8-8d5cdda3bda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d223090b-9c6c-4655-86a8-8d5cdda3bda0.dot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2019-09-25T12:30:00Z</cp:lastPrinted>
  <dcterms:created xsi:type="dcterms:W3CDTF">2019-09-26T10:58:00Z</dcterms:created>
  <dcterms:modified xsi:type="dcterms:W3CDTF">2019-09-26T10:58:00Z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50bd6215-3feb-4236-93ed-88ff70035472</vt:lpwstr>
  </property>
</Properties>
</file>