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23" w:rsidRPr="00745B84" w:rsidRDefault="00104123" w:rsidP="00ED19FA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>Приложение №</w:t>
      </w:r>
      <w:r>
        <w:rPr>
          <w:rFonts w:ascii="Times New Roman" w:hAnsi="Times New Roman" w:cs="Times New Roman"/>
          <w:sz w:val="20"/>
        </w:rPr>
        <w:t xml:space="preserve"> 4</w:t>
      </w:r>
      <w:r w:rsidRPr="00745B84">
        <w:rPr>
          <w:rFonts w:ascii="Times New Roman" w:hAnsi="Times New Roman" w:cs="Times New Roman"/>
          <w:sz w:val="20"/>
        </w:rPr>
        <w:t xml:space="preserve"> к Порядку проведения открытых </w:t>
      </w:r>
    </w:p>
    <w:p w:rsidR="00104123" w:rsidRPr="00745B84" w:rsidRDefault="00104123" w:rsidP="00ED19FA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конкурсов по отбору управляющих организаций </w:t>
      </w:r>
    </w:p>
    <w:p w:rsidR="00104123" w:rsidRPr="00745B84" w:rsidRDefault="00104123" w:rsidP="00ED19FA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по управлению многоквартирными домами, </w:t>
      </w:r>
    </w:p>
    <w:p w:rsidR="00104123" w:rsidRPr="00745B84" w:rsidRDefault="00104123" w:rsidP="00ED19FA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расположенными на территории Кировского </w:t>
      </w:r>
    </w:p>
    <w:p w:rsidR="00104123" w:rsidRPr="00745B84" w:rsidRDefault="00104123" w:rsidP="00ED19FA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района Санкт-Петербурга, все помещения </w:t>
      </w:r>
    </w:p>
    <w:p w:rsidR="00104123" w:rsidRPr="00745B84" w:rsidRDefault="00104123" w:rsidP="00ED19FA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в которых находится в собственности </w:t>
      </w:r>
    </w:p>
    <w:p w:rsidR="00104123" w:rsidRPr="00745B84" w:rsidRDefault="00104123" w:rsidP="00ED19FA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Санкт-Петербурга, а также о порядке выбора </w:t>
      </w:r>
    </w:p>
    <w:p w:rsidR="00104123" w:rsidRPr="00745B84" w:rsidRDefault="00104123" w:rsidP="00ED19FA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управляющей организации без проведения </w:t>
      </w:r>
    </w:p>
    <w:p w:rsidR="00104123" w:rsidRPr="00745B84" w:rsidRDefault="00104123" w:rsidP="00ED19FA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открытого конкурса, в случае если </w:t>
      </w:r>
    </w:p>
    <w:p w:rsidR="00104123" w:rsidRPr="00745B84" w:rsidRDefault="00104123" w:rsidP="00ED19FA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открытый конкурс в соответствии с </w:t>
      </w:r>
    </w:p>
    <w:p w:rsidR="00104123" w:rsidRDefault="00104123" w:rsidP="00ED19FA">
      <w:pPr>
        <w:tabs>
          <w:tab w:val="left" w:pos="6436"/>
        </w:tabs>
        <w:jc w:val="right"/>
        <w:rPr>
          <w:rFonts w:ascii="Times New Roman" w:hAnsi="Times New Roman"/>
          <w:sz w:val="20"/>
          <w:szCs w:val="20"/>
        </w:rPr>
      </w:pPr>
      <w:r w:rsidRPr="00745B84">
        <w:rPr>
          <w:rFonts w:ascii="Times New Roman" w:hAnsi="Times New Roman"/>
          <w:sz w:val="20"/>
          <w:szCs w:val="20"/>
        </w:rPr>
        <w:t>законодательством признан несостоявшимся</w:t>
      </w:r>
    </w:p>
    <w:p w:rsidR="00104123" w:rsidRPr="00AB6E32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B6E32">
        <w:rPr>
          <w:rFonts w:ascii="Times New Roman" w:hAnsi="Times New Roman"/>
          <w:sz w:val="24"/>
          <w:szCs w:val="24"/>
        </w:rPr>
        <w:t>РАСПИСКА</w:t>
      </w:r>
    </w:p>
    <w:p w:rsidR="00104123" w:rsidRPr="00AB6E32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B6E32">
        <w:rPr>
          <w:rFonts w:ascii="Times New Roman" w:hAnsi="Times New Roman"/>
          <w:sz w:val="24"/>
          <w:szCs w:val="24"/>
        </w:rPr>
        <w:t>о получении заявки на участие в конкурсе по отбору</w:t>
      </w:r>
    </w:p>
    <w:p w:rsidR="00104123" w:rsidRPr="00AB6E32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B6E32">
        <w:rPr>
          <w:rFonts w:ascii="Times New Roman" w:hAnsi="Times New Roman"/>
          <w:sz w:val="24"/>
          <w:szCs w:val="24"/>
        </w:rPr>
        <w:t>управляющей организации для управления</w:t>
      </w:r>
    </w:p>
    <w:p w:rsidR="00104123" w:rsidRPr="00AB6E32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B6E32">
        <w:rPr>
          <w:rFonts w:ascii="Times New Roman" w:hAnsi="Times New Roman"/>
          <w:sz w:val="24"/>
          <w:szCs w:val="24"/>
        </w:rPr>
        <w:t>многоквартирным домом</w:t>
      </w:r>
    </w:p>
    <w:p w:rsidR="00104123" w:rsidRPr="00AB6E32" w:rsidRDefault="00104123" w:rsidP="00ED19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04123" w:rsidRPr="00AB6E32" w:rsidRDefault="00104123" w:rsidP="00ED19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B6E32">
        <w:rPr>
          <w:rFonts w:ascii="Times New Roman" w:hAnsi="Times New Roman"/>
          <w:sz w:val="24"/>
          <w:szCs w:val="24"/>
        </w:rPr>
        <w:t>Настоящая расписка вы</w:t>
      </w:r>
      <w:r>
        <w:rPr>
          <w:rFonts w:ascii="Times New Roman" w:hAnsi="Times New Roman"/>
          <w:sz w:val="24"/>
          <w:szCs w:val="24"/>
        </w:rPr>
        <w:t>дана претенденту _______________________________</w:t>
      </w:r>
      <w:r w:rsidRPr="00AB6E32">
        <w:rPr>
          <w:rFonts w:ascii="Times New Roman" w:hAnsi="Times New Roman"/>
          <w:sz w:val="24"/>
          <w:szCs w:val="24"/>
        </w:rPr>
        <w:t>_____________</w:t>
      </w:r>
    </w:p>
    <w:p w:rsidR="00104123" w:rsidRPr="00AB6E32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E32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AB6E32">
        <w:rPr>
          <w:rFonts w:ascii="Times New Roman" w:hAnsi="Times New Roman"/>
          <w:sz w:val="24"/>
          <w:szCs w:val="24"/>
        </w:rPr>
        <w:t>_______</w:t>
      </w:r>
    </w:p>
    <w:p w:rsidR="00104123" w:rsidRPr="001B793D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B793D">
        <w:rPr>
          <w:rFonts w:ascii="Times New Roman" w:hAnsi="Times New Roman"/>
          <w:sz w:val="20"/>
          <w:szCs w:val="20"/>
        </w:rPr>
        <w:t xml:space="preserve">                  (наименование организации или ф.и.о. индивидуального предпринимателя)</w:t>
      </w:r>
    </w:p>
    <w:p w:rsidR="00104123" w:rsidRPr="00AB6E32" w:rsidRDefault="00104123" w:rsidP="00ED19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B6E32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AB6E32">
        <w:rPr>
          <w:rFonts w:ascii="Times New Roman" w:hAnsi="Times New Roman"/>
          <w:sz w:val="24"/>
          <w:szCs w:val="24"/>
        </w:rPr>
        <w:t>______________________</w:t>
      </w:r>
    </w:p>
    <w:p w:rsidR="00104123" w:rsidRPr="00AB6E32" w:rsidRDefault="00104123" w:rsidP="00ED19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B6E32">
        <w:rPr>
          <w:rFonts w:ascii="Times New Roman" w:hAnsi="Times New Roman"/>
          <w:sz w:val="24"/>
          <w:szCs w:val="24"/>
        </w:rPr>
        <w:t xml:space="preserve">в том, что в соответствии  с  </w:t>
      </w:r>
      <w:hyperlink r:id="rId4" w:history="1">
        <w:r>
          <w:rPr>
            <w:rFonts w:ascii="Times New Roman" w:hAnsi="Times New Roman"/>
            <w:color w:val="0000FF"/>
            <w:sz w:val="24"/>
            <w:szCs w:val="24"/>
          </w:rPr>
          <w:t>Порядком</w:t>
        </w:r>
      </w:hyperlink>
      <w:r w:rsidRPr="00AB6E32">
        <w:rPr>
          <w:rFonts w:ascii="Times New Roman" w:hAnsi="Times New Roman"/>
          <w:sz w:val="24"/>
          <w:szCs w:val="24"/>
        </w:rPr>
        <w:t xml:space="preserve"> проведения </w:t>
      </w:r>
      <w:r>
        <w:rPr>
          <w:rFonts w:ascii="Times New Roman" w:hAnsi="Times New Roman"/>
          <w:sz w:val="24"/>
          <w:szCs w:val="24"/>
        </w:rPr>
        <w:t xml:space="preserve">администрацией Кировского района Санкт-Петербурга </w:t>
      </w:r>
      <w:r w:rsidRPr="00AB6E32">
        <w:rPr>
          <w:rFonts w:ascii="Times New Roman" w:hAnsi="Times New Roman"/>
          <w:sz w:val="24"/>
          <w:szCs w:val="24"/>
        </w:rPr>
        <w:t>открытого конкурса по отбору управляющей</w:t>
      </w:r>
      <w:r>
        <w:rPr>
          <w:rFonts w:ascii="Times New Roman" w:hAnsi="Times New Roman"/>
          <w:sz w:val="24"/>
          <w:szCs w:val="24"/>
        </w:rPr>
        <w:t xml:space="preserve"> организации для </w:t>
      </w:r>
      <w:r w:rsidRPr="00AB6E32">
        <w:rPr>
          <w:rFonts w:ascii="Times New Roman" w:hAnsi="Times New Roman"/>
          <w:sz w:val="24"/>
          <w:szCs w:val="24"/>
        </w:rPr>
        <w:t>управления  многоквартирным домом, утвержденными</w:t>
      </w:r>
      <w:r>
        <w:rPr>
          <w:rFonts w:ascii="Times New Roman" w:hAnsi="Times New Roman"/>
          <w:sz w:val="24"/>
          <w:szCs w:val="24"/>
        </w:rPr>
        <w:t xml:space="preserve"> Постановлением </w:t>
      </w:r>
      <w:r w:rsidRPr="00AB6E32">
        <w:rPr>
          <w:rFonts w:ascii="Times New Roman" w:hAnsi="Times New Roman"/>
          <w:sz w:val="24"/>
          <w:szCs w:val="24"/>
        </w:rPr>
        <w:t>Правительства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E32"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E32">
        <w:rPr>
          <w:rFonts w:ascii="Times New Roman" w:hAnsi="Times New Roman"/>
          <w:sz w:val="24"/>
          <w:szCs w:val="24"/>
        </w:rPr>
        <w:t>Федерации от 6 февраля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E32">
        <w:rPr>
          <w:rFonts w:ascii="Times New Roman" w:hAnsi="Times New Roman"/>
          <w:sz w:val="24"/>
          <w:szCs w:val="24"/>
        </w:rPr>
        <w:t xml:space="preserve">2006 г. </w:t>
      </w:r>
      <w:r>
        <w:rPr>
          <w:rFonts w:ascii="Times New Roman" w:hAnsi="Times New Roman"/>
          <w:sz w:val="24"/>
          <w:szCs w:val="24"/>
        </w:rPr>
        <w:t>№</w:t>
      </w:r>
      <w:r w:rsidRPr="00AB6E32">
        <w:rPr>
          <w:rFonts w:ascii="Times New Roman" w:hAnsi="Times New Roman"/>
          <w:sz w:val="24"/>
          <w:szCs w:val="24"/>
        </w:rPr>
        <w:t xml:space="preserve"> 75,</w:t>
      </w:r>
    </w:p>
    <w:p w:rsidR="00104123" w:rsidRPr="00AB6E32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</w:t>
      </w:r>
      <w:r w:rsidRPr="00AB6E32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  <w:u w:val="single"/>
        </w:rPr>
        <w:t>Администрация Кировского района Санкт-Петербурга</w:t>
      </w:r>
      <w:r w:rsidRPr="00AB6E32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</w:t>
      </w:r>
      <w:r w:rsidRPr="00AB6E32">
        <w:rPr>
          <w:rFonts w:ascii="Times New Roman" w:hAnsi="Times New Roman"/>
          <w:sz w:val="24"/>
          <w:szCs w:val="24"/>
        </w:rPr>
        <w:t>____________</w:t>
      </w:r>
    </w:p>
    <w:p w:rsidR="00104123" w:rsidRPr="001B793D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B6E32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1B793D">
        <w:rPr>
          <w:rFonts w:ascii="Times New Roman" w:hAnsi="Times New Roman"/>
          <w:sz w:val="20"/>
          <w:szCs w:val="20"/>
        </w:rPr>
        <w:t>(наименование организатора конкурса)</w:t>
      </w:r>
    </w:p>
    <w:p w:rsidR="00104123" w:rsidRPr="00AB6E32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E32">
        <w:rPr>
          <w:rFonts w:ascii="Times New Roman" w:hAnsi="Times New Roman"/>
          <w:sz w:val="24"/>
          <w:szCs w:val="24"/>
        </w:rPr>
        <w:t>принял(а) от него (нее) запечатанный конверт с заявкой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E32">
        <w:rPr>
          <w:rFonts w:ascii="Times New Roman" w:hAnsi="Times New Roman"/>
          <w:sz w:val="24"/>
          <w:szCs w:val="24"/>
        </w:rPr>
        <w:t>участия в открытом конкурсе по отбору управляющей организации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E32">
        <w:rPr>
          <w:rFonts w:ascii="Times New Roman" w:hAnsi="Times New Roman"/>
          <w:sz w:val="24"/>
          <w:szCs w:val="24"/>
        </w:rPr>
        <w:t>управления многоквартирным домом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E32">
        <w:rPr>
          <w:rFonts w:ascii="Times New Roman" w:hAnsi="Times New Roman"/>
          <w:sz w:val="24"/>
          <w:szCs w:val="24"/>
        </w:rPr>
        <w:t>(многоквартирными домами) ______</w:t>
      </w:r>
      <w:r>
        <w:rPr>
          <w:rFonts w:ascii="Times New Roman" w:hAnsi="Times New Roman"/>
          <w:sz w:val="24"/>
          <w:szCs w:val="24"/>
        </w:rPr>
        <w:t>_</w:t>
      </w:r>
      <w:r w:rsidRPr="00AB6E32">
        <w:rPr>
          <w:rFonts w:ascii="Times New Roman" w:hAnsi="Times New Roman"/>
          <w:sz w:val="24"/>
          <w:szCs w:val="24"/>
        </w:rPr>
        <w:t>_______________________________________________</w:t>
      </w:r>
    </w:p>
    <w:p w:rsidR="00104123" w:rsidRPr="001B793D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B6E32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1B793D">
        <w:rPr>
          <w:rFonts w:ascii="Times New Roman" w:hAnsi="Times New Roman"/>
          <w:sz w:val="20"/>
          <w:szCs w:val="20"/>
        </w:rPr>
        <w:t>(адрес многоквартирного дома)</w:t>
      </w:r>
    </w:p>
    <w:p w:rsidR="00104123" w:rsidRPr="00AB6E32" w:rsidRDefault="00104123" w:rsidP="00ED19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 зарегистрирована «</w:t>
      </w:r>
      <w:r w:rsidRPr="00AB6E3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AB6E32">
        <w:rPr>
          <w:rFonts w:ascii="Times New Roman" w:hAnsi="Times New Roman"/>
          <w:sz w:val="24"/>
          <w:szCs w:val="24"/>
        </w:rPr>
        <w:t xml:space="preserve"> ____________ 20</w:t>
      </w:r>
      <w:r>
        <w:rPr>
          <w:rFonts w:ascii="Times New Roman" w:hAnsi="Times New Roman"/>
          <w:sz w:val="24"/>
          <w:szCs w:val="24"/>
        </w:rPr>
        <w:t>_</w:t>
      </w:r>
      <w:r w:rsidRPr="00AB6E32">
        <w:rPr>
          <w:rFonts w:ascii="Times New Roman" w:hAnsi="Times New Roman"/>
          <w:sz w:val="24"/>
          <w:szCs w:val="24"/>
        </w:rPr>
        <w:t xml:space="preserve">_ г. в </w:t>
      </w:r>
      <w:r>
        <w:rPr>
          <w:rFonts w:ascii="Times New Roman" w:hAnsi="Times New Roman"/>
          <w:sz w:val="24"/>
          <w:szCs w:val="24"/>
        </w:rPr>
        <w:t xml:space="preserve">________________________________ </w:t>
      </w:r>
    </w:p>
    <w:p w:rsidR="00104123" w:rsidRPr="00AB6E32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E32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AB6E32">
        <w:rPr>
          <w:rFonts w:ascii="Times New Roman" w:hAnsi="Times New Roman"/>
          <w:sz w:val="24"/>
          <w:szCs w:val="24"/>
        </w:rPr>
        <w:t>_________________</w:t>
      </w:r>
    </w:p>
    <w:p w:rsidR="00104123" w:rsidRPr="001B793D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B793D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1B793D">
        <w:rPr>
          <w:rFonts w:ascii="Times New Roman" w:hAnsi="Times New Roman"/>
          <w:sz w:val="20"/>
          <w:szCs w:val="20"/>
        </w:rPr>
        <w:t>(наименование документа, в котором регистрируется заявка)</w:t>
      </w:r>
    </w:p>
    <w:p w:rsidR="00104123" w:rsidRPr="00AB6E32" w:rsidRDefault="00104123" w:rsidP="00ED19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B6E32">
        <w:rPr>
          <w:rFonts w:ascii="Times New Roman" w:hAnsi="Times New Roman"/>
          <w:sz w:val="24"/>
          <w:szCs w:val="24"/>
        </w:rPr>
        <w:t>под номером _____________________________________________________.</w:t>
      </w:r>
    </w:p>
    <w:p w:rsidR="00104123" w:rsidRPr="00AB6E32" w:rsidRDefault="00104123" w:rsidP="00ED19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04123" w:rsidRPr="00AB6E32" w:rsidRDefault="00104123" w:rsidP="00ED19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B6E32">
        <w:rPr>
          <w:rFonts w:ascii="Times New Roman" w:hAnsi="Times New Roman"/>
          <w:sz w:val="24"/>
          <w:szCs w:val="24"/>
        </w:rPr>
        <w:t>Лицо, уполномоченное организатором конкурса принимать заявки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E32">
        <w:rPr>
          <w:rFonts w:ascii="Times New Roman" w:hAnsi="Times New Roman"/>
          <w:sz w:val="24"/>
          <w:szCs w:val="24"/>
        </w:rPr>
        <w:t>участие в конкурсе</w:t>
      </w:r>
    </w:p>
    <w:p w:rsidR="00104123" w:rsidRPr="00AB6E32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6E32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AB6E32">
        <w:rPr>
          <w:rFonts w:ascii="Times New Roman" w:hAnsi="Times New Roman"/>
          <w:sz w:val="24"/>
          <w:szCs w:val="24"/>
        </w:rPr>
        <w:t>_____________________________</w:t>
      </w:r>
    </w:p>
    <w:p w:rsidR="00104123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1B793D">
        <w:rPr>
          <w:rFonts w:ascii="Times New Roman" w:hAnsi="Times New Roman"/>
          <w:sz w:val="20"/>
          <w:szCs w:val="20"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</w:t>
      </w:r>
      <w:r w:rsidRPr="001B793D">
        <w:rPr>
          <w:rFonts w:ascii="Times New Roman" w:hAnsi="Times New Roman"/>
          <w:sz w:val="20"/>
          <w:szCs w:val="20"/>
        </w:rPr>
        <w:t>(должность)</w:t>
      </w:r>
    </w:p>
    <w:p w:rsidR="00104123" w:rsidRPr="005C3191" w:rsidRDefault="00104123" w:rsidP="00ED19FA"/>
    <w:p w:rsidR="00104123" w:rsidRPr="00AB6E32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AB6E32">
        <w:rPr>
          <w:rFonts w:ascii="Times New Roman" w:hAnsi="Times New Roman"/>
          <w:sz w:val="24"/>
          <w:szCs w:val="24"/>
        </w:rPr>
        <w:t>_____________  ____________________________________</w:t>
      </w:r>
    </w:p>
    <w:p w:rsidR="00104123" w:rsidRPr="005C3191" w:rsidRDefault="00104123" w:rsidP="00ED19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B6E32">
        <w:rPr>
          <w:rFonts w:ascii="Times New Roman" w:hAnsi="Times New Roman"/>
          <w:sz w:val="24"/>
          <w:szCs w:val="24"/>
        </w:rPr>
        <w:t xml:space="preserve">    </w:t>
      </w:r>
      <w:r w:rsidRPr="005C3191">
        <w:rPr>
          <w:rFonts w:ascii="Times New Roman" w:hAnsi="Times New Roman"/>
          <w:sz w:val="20"/>
          <w:szCs w:val="20"/>
        </w:rPr>
        <w:t xml:space="preserve">(подпись)       </w:t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Pr="005C3191">
        <w:rPr>
          <w:rFonts w:ascii="Times New Roman" w:hAnsi="Times New Roman"/>
          <w:sz w:val="20"/>
          <w:szCs w:val="20"/>
        </w:rPr>
        <w:t xml:space="preserve">          (ф.и.о.)</w:t>
      </w:r>
    </w:p>
    <w:bookmarkEnd w:id="0"/>
    <w:p w:rsidR="00104123" w:rsidRPr="00AB6E32" w:rsidRDefault="00104123" w:rsidP="00ED19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04123" w:rsidRPr="00AB6E32" w:rsidRDefault="00104123" w:rsidP="00ED19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AB6E3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</w:t>
      </w:r>
      <w:r w:rsidRPr="00AB6E32">
        <w:rPr>
          <w:rFonts w:ascii="Times New Roman" w:hAnsi="Times New Roman"/>
          <w:sz w:val="24"/>
          <w:szCs w:val="24"/>
        </w:rPr>
        <w:t xml:space="preserve"> _____________ 20</w:t>
      </w:r>
      <w:r>
        <w:rPr>
          <w:rFonts w:ascii="Times New Roman" w:hAnsi="Times New Roman"/>
          <w:sz w:val="24"/>
          <w:szCs w:val="24"/>
        </w:rPr>
        <w:t>_</w:t>
      </w:r>
      <w:r w:rsidRPr="00AB6E32">
        <w:rPr>
          <w:rFonts w:ascii="Times New Roman" w:hAnsi="Times New Roman"/>
          <w:sz w:val="24"/>
          <w:szCs w:val="24"/>
        </w:rPr>
        <w:t>_ г.</w:t>
      </w:r>
    </w:p>
    <w:p w:rsidR="00104123" w:rsidRPr="005C3191" w:rsidRDefault="00104123" w:rsidP="00ED19FA"/>
    <w:p w:rsidR="00104123" w:rsidRPr="00AB6E32" w:rsidRDefault="00104123" w:rsidP="00ED19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B6E32">
        <w:rPr>
          <w:rFonts w:ascii="Times New Roman" w:hAnsi="Times New Roman"/>
          <w:sz w:val="24"/>
          <w:szCs w:val="24"/>
        </w:rPr>
        <w:t>М.П.</w:t>
      </w:r>
    </w:p>
    <w:p w:rsidR="00104123" w:rsidRDefault="00104123"/>
    <w:sectPr w:rsidR="00104123" w:rsidSect="00ED19F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9FA"/>
    <w:rsid w:val="00104123"/>
    <w:rsid w:val="001B793D"/>
    <w:rsid w:val="001E4A25"/>
    <w:rsid w:val="005C3191"/>
    <w:rsid w:val="006B20C7"/>
    <w:rsid w:val="00745B84"/>
    <w:rsid w:val="009E264E"/>
    <w:rsid w:val="00AB6E32"/>
    <w:rsid w:val="00D07D01"/>
    <w:rsid w:val="00E5398B"/>
    <w:rsid w:val="00ED1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9F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D19FA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D1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9FA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D07D0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008D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2A716E9A864B453C567FF69AA7D4A28D64928787CD32E1D98868655515E9A5CB606B7E504F4ACFF2E88D594DCA9082F9BDB476A48DD828A67P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385</Words>
  <Characters>2199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cp:lastPrinted>2019-06-18T13:22:00Z</cp:lastPrinted>
  <dcterms:created xsi:type="dcterms:W3CDTF">2019-06-18T13:18:00Z</dcterms:created>
  <dcterms:modified xsi:type="dcterms:W3CDTF">2019-07-24T11:55:00Z</dcterms:modified>
</cp:coreProperties>
</file>