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85900628"/>
    <w:bookmarkEnd w:id="0"/>
    <w:p w:rsidR="007E7E7A" w:rsidRPr="00A51F69" w:rsidRDefault="007E7E7A" w:rsidP="007E7E7A">
      <w:pPr>
        <w:spacing w:after="120"/>
        <w:jc w:val="center"/>
      </w:pPr>
      <w:r w:rsidRPr="00A51F69"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7" o:title="" gain="74473f" blacklevel="-1966f"/>
          </v:shape>
          <o:OLEObject Type="Embed" ProgID="Word.Picture.8" ShapeID="_x0000_i1025" DrawAspect="Content" ObjectID="_1616926379" r:id="rId8"/>
        </w:object>
      </w:r>
    </w:p>
    <w:p w:rsidR="007E7E7A" w:rsidRPr="007E7E7A" w:rsidRDefault="007E7E7A" w:rsidP="007E7E7A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7E7E7A">
        <w:rPr>
          <w:b/>
          <w:bCs/>
          <w:sz w:val="28"/>
          <w:szCs w:val="28"/>
        </w:rPr>
        <w:t>ПРАВИТЕЛЬСТВО САНКТ-ПЕТЕРБУРГА</w:t>
      </w:r>
    </w:p>
    <w:p w:rsidR="007E7E7A" w:rsidRPr="007E7E7A" w:rsidRDefault="007E7E7A" w:rsidP="007E7E7A">
      <w:pPr>
        <w:autoSpaceDE w:val="0"/>
        <w:autoSpaceDN w:val="0"/>
        <w:jc w:val="center"/>
        <w:rPr>
          <w:b/>
          <w:sz w:val="28"/>
          <w:szCs w:val="28"/>
        </w:rPr>
      </w:pPr>
    </w:p>
    <w:p w:rsidR="007E7E7A" w:rsidRPr="007E7E7A" w:rsidRDefault="007E7E7A" w:rsidP="007E7E7A">
      <w:pPr>
        <w:autoSpaceDE w:val="0"/>
        <w:autoSpaceDN w:val="0"/>
        <w:jc w:val="center"/>
        <w:rPr>
          <w:b/>
          <w:sz w:val="28"/>
          <w:szCs w:val="28"/>
        </w:rPr>
      </w:pPr>
      <w:r w:rsidRPr="007E7E7A">
        <w:rPr>
          <w:b/>
          <w:sz w:val="28"/>
          <w:szCs w:val="28"/>
        </w:rPr>
        <w:t>ПОСТАНОВЛЕНИЕ</w:t>
      </w:r>
    </w:p>
    <w:p w:rsidR="007E7E7A" w:rsidRPr="007E7E7A" w:rsidRDefault="007E7E7A" w:rsidP="007E7E7A">
      <w:pPr>
        <w:autoSpaceDE w:val="0"/>
        <w:autoSpaceDN w:val="0"/>
        <w:jc w:val="center"/>
        <w:rPr>
          <w:sz w:val="28"/>
          <w:szCs w:val="28"/>
        </w:rPr>
      </w:pPr>
    </w:p>
    <w:p w:rsidR="007E7E7A" w:rsidRPr="007E7E7A" w:rsidRDefault="007E7E7A" w:rsidP="007E7E7A">
      <w:pPr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p w:rsidR="007E7E7A" w:rsidRPr="007E7E7A" w:rsidRDefault="007E7E7A" w:rsidP="007E7E7A">
      <w:pPr>
        <w:tabs>
          <w:tab w:val="left" w:pos="993"/>
        </w:tabs>
        <w:autoSpaceDE w:val="0"/>
        <w:autoSpaceDN w:val="0"/>
        <w:adjustRightInd w:val="0"/>
        <w:ind w:firstLine="720"/>
        <w:jc w:val="center"/>
        <w:rPr>
          <w:rFonts w:cstheme="minorBidi"/>
          <w:b/>
          <w:sz w:val="28"/>
          <w:szCs w:val="28"/>
        </w:rPr>
      </w:pPr>
      <w:r w:rsidRPr="007E7E7A">
        <w:rPr>
          <w:rFonts w:cstheme="minorBidi"/>
          <w:b/>
          <w:sz w:val="28"/>
          <w:szCs w:val="28"/>
        </w:rPr>
        <w:t>________________                                              № ______________</w:t>
      </w:r>
    </w:p>
    <w:p w:rsidR="007E7E7A" w:rsidRPr="007E7E7A" w:rsidRDefault="007E7E7A" w:rsidP="007E7E7A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cstheme="minorBidi"/>
        </w:rPr>
      </w:pPr>
    </w:p>
    <w:p w:rsidR="007E7E7A" w:rsidRDefault="007E7E7A" w:rsidP="007E7E7A">
      <w:pPr>
        <w:spacing w:after="120"/>
        <w:jc w:val="center"/>
        <w:rPr>
          <w:noProof/>
        </w:rPr>
      </w:pPr>
    </w:p>
    <w:p w:rsidR="007E7E7A" w:rsidRPr="007E7E7A" w:rsidRDefault="007E7E7A" w:rsidP="007E7E7A">
      <w:pPr>
        <w:autoSpaceDE w:val="0"/>
        <w:autoSpaceDN w:val="0"/>
        <w:adjustRightInd w:val="0"/>
        <w:ind w:firstLine="1418"/>
        <w:rPr>
          <w:b/>
        </w:rPr>
      </w:pPr>
      <w:r w:rsidRPr="007E7E7A">
        <w:rPr>
          <w:b/>
        </w:rPr>
        <w:t>О внесении изменений в постановление</w:t>
      </w:r>
    </w:p>
    <w:p w:rsidR="007E7E7A" w:rsidRPr="007E7E7A" w:rsidRDefault="007E7E7A" w:rsidP="007E7E7A">
      <w:pPr>
        <w:autoSpaceDE w:val="0"/>
        <w:autoSpaceDN w:val="0"/>
        <w:adjustRightInd w:val="0"/>
        <w:ind w:firstLine="1418"/>
        <w:rPr>
          <w:b/>
        </w:rPr>
      </w:pPr>
      <w:r w:rsidRPr="007E7E7A">
        <w:rPr>
          <w:b/>
        </w:rPr>
        <w:t xml:space="preserve">Правительства Санкт-Петербурга </w:t>
      </w:r>
    </w:p>
    <w:p w:rsidR="007E7E7A" w:rsidRPr="007E7E7A" w:rsidRDefault="00E6527D" w:rsidP="007E7E7A">
      <w:pPr>
        <w:autoSpaceDE w:val="0"/>
        <w:autoSpaceDN w:val="0"/>
        <w:adjustRightInd w:val="0"/>
        <w:ind w:firstLine="1418"/>
        <w:rPr>
          <w:b/>
        </w:rPr>
      </w:pPr>
      <w:r>
        <w:rPr>
          <w:b/>
        </w:rPr>
        <w:t>от 30.06.2014 № 552</w:t>
      </w:r>
    </w:p>
    <w:p w:rsidR="00E26F20" w:rsidRDefault="00507C33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4218305</wp:posOffset>
                </wp:positionH>
                <wp:positionV relativeFrom="paragraph">
                  <wp:posOffset>-311785</wp:posOffset>
                </wp:positionV>
                <wp:extent cx="2540000" cy="228600"/>
                <wp:effectExtent l="0" t="0" r="0" b="0"/>
                <wp:wrapNone/>
                <wp:docPr id="5" name="AryanRegNFirst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4F5" w:rsidRPr="00507C33" w:rsidRDefault="00B074F5" w:rsidP="00507C33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ryanRegNFirstP" o:spid="_x0000_s1026" style="position:absolute;left:0;text-align:left;margin-left:332.15pt;margin-top:-24.55pt;width:200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kqarAIAAKQ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" filled="f" stroked="f">
                <v:textbox inset="0,0,0,0">
                  <w:txbxContent>
                    <w:p w:rsidR="00B074F5" w:rsidRPr="00507C33" w:rsidRDefault="00B074F5" w:rsidP="00507C33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3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4F5" w:rsidRDefault="00B074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SqssA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B6ySqs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B074F5" w:rsidRDefault="00B074F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Default="00E26F20" w:rsidP="00E26F20">
      <w:pPr>
        <w:sectPr w:rsidR="00E26F20" w:rsidSect="009A4AF3">
          <w:headerReference w:type="even" r:id="rId9"/>
          <w:headerReference w:type="defaul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B34C1A" w:rsidRDefault="00B34C1A" w:rsidP="00B34C1A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со статьей 10 Закона Санкт-Петербурга от 04.07.2007 № 371-77 </w:t>
      </w:r>
      <w:r>
        <w:rPr>
          <w:rFonts w:ascii="Times New Roman" w:hAnsi="Times New Roman" w:cs="Times New Roman"/>
          <w:sz w:val="24"/>
          <w:szCs w:val="24"/>
        </w:rPr>
        <w:br/>
        <w:t>«О бюджетном процессе в Санкт-Петербурге</w:t>
      </w:r>
      <w:r w:rsidR="0012257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bookmarkStart w:id="1" w:name="OLE_LINK2"/>
      <w:r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</w:t>
      </w:r>
    </w:p>
    <w:bookmarkEnd w:id="1"/>
    <w:p w:rsidR="00B34C1A" w:rsidRDefault="00B34C1A" w:rsidP="00B34C1A">
      <w:pPr>
        <w:ind w:firstLine="567"/>
        <w:jc w:val="both"/>
        <w:rPr>
          <w:b/>
          <w:spacing w:val="28"/>
        </w:rPr>
      </w:pPr>
    </w:p>
    <w:p w:rsidR="00B34C1A" w:rsidRPr="00122574" w:rsidRDefault="00B34C1A" w:rsidP="00B34C1A">
      <w:pPr>
        <w:jc w:val="both"/>
        <w:rPr>
          <w:b/>
        </w:rPr>
      </w:pPr>
      <w:r w:rsidRPr="00122574">
        <w:rPr>
          <w:b/>
        </w:rPr>
        <w:t>П</w:t>
      </w:r>
      <w:r w:rsidR="00122574">
        <w:rPr>
          <w:b/>
        </w:rPr>
        <w:t xml:space="preserve"> </w:t>
      </w:r>
      <w:r w:rsidRPr="00122574">
        <w:rPr>
          <w:b/>
        </w:rPr>
        <w:t>О</w:t>
      </w:r>
      <w:r w:rsidR="00122574">
        <w:rPr>
          <w:b/>
        </w:rPr>
        <w:t xml:space="preserve"> </w:t>
      </w:r>
      <w:r w:rsidRPr="00122574">
        <w:rPr>
          <w:b/>
        </w:rPr>
        <w:t>С</w:t>
      </w:r>
      <w:r w:rsidR="00122574">
        <w:rPr>
          <w:b/>
        </w:rPr>
        <w:t xml:space="preserve"> </w:t>
      </w:r>
      <w:r w:rsidRPr="00122574">
        <w:rPr>
          <w:b/>
        </w:rPr>
        <w:t>Т</w:t>
      </w:r>
      <w:r w:rsidR="00122574">
        <w:rPr>
          <w:b/>
        </w:rPr>
        <w:t xml:space="preserve"> </w:t>
      </w:r>
      <w:r w:rsidRPr="00122574">
        <w:rPr>
          <w:b/>
        </w:rPr>
        <w:t>А</w:t>
      </w:r>
      <w:r w:rsidR="00122574">
        <w:rPr>
          <w:b/>
        </w:rPr>
        <w:t xml:space="preserve"> </w:t>
      </w:r>
      <w:r w:rsidRPr="00122574">
        <w:rPr>
          <w:b/>
        </w:rPr>
        <w:t>Н</w:t>
      </w:r>
      <w:r w:rsidR="00122574">
        <w:rPr>
          <w:b/>
        </w:rPr>
        <w:t xml:space="preserve"> </w:t>
      </w:r>
      <w:r w:rsidRPr="00122574">
        <w:rPr>
          <w:b/>
        </w:rPr>
        <w:t>О</w:t>
      </w:r>
      <w:r w:rsidR="00122574">
        <w:rPr>
          <w:b/>
        </w:rPr>
        <w:t xml:space="preserve"> </w:t>
      </w:r>
      <w:r w:rsidRPr="00122574">
        <w:rPr>
          <w:b/>
        </w:rPr>
        <w:t>В</w:t>
      </w:r>
      <w:r w:rsidR="00122574">
        <w:rPr>
          <w:b/>
        </w:rPr>
        <w:t xml:space="preserve"> </w:t>
      </w:r>
      <w:r w:rsidRPr="00122574">
        <w:rPr>
          <w:b/>
        </w:rPr>
        <w:t>Л</w:t>
      </w:r>
      <w:r w:rsidR="00122574">
        <w:rPr>
          <w:b/>
        </w:rPr>
        <w:t xml:space="preserve"> </w:t>
      </w:r>
      <w:r w:rsidRPr="00122574">
        <w:rPr>
          <w:b/>
        </w:rPr>
        <w:t>Я</w:t>
      </w:r>
      <w:r w:rsidR="00122574">
        <w:rPr>
          <w:b/>
        </w:rPr>
        <w:t xml:space="preserve"> </w:t>
      </w:r>
      <w:r w:rsidRPr="00122574">
        <w:rPr>
          <w:b/>
        </w:rPr>
        <w:t>Е</w:t>
      </w:r>
      <w:r w:rsidR="00122574">
        <w:rPr>
          <w:b/>
        </w:rPr>
        <w:t xml:space="preserve"> </w:t>
      </w:r>
      <w:r w:rsidRPr="00122574">
        <w:rPr>
          <w:b/>
        </w:rPr>
        <w:t>Т:</w:t>
      </w:r>
    </w:p>
    <w:p w:rsidR="00B34C1A" w:rsidRPr="00122574" w:rsidRDefault="00B34C1A" w:rsidP="00B34C1A">
      <w:pPr>
        <w:pStyle w:val="ad"/>
        <w:ind w:firstLine="708"/>
      </w:pPr>
    </w:p>
    <w:p w:rsidR="00B34C1A" w:rsidRDefault="00B34C1A" w:rsidP="00B34C1A">
      <w:pPr>
        <w:autoSpaceDE w:val="0"/>
        <w:autoSpaceDN w:val="0"/>
        <w:adjustRightInd w:val="0"/>
        <w:ind w:firstLine="567"/>
        <w:jc w:val="both"/>
      </w:pPr>
      <w:r>
        <w:t xml:space="preserve">1. Внести в </w:t>
      </w:r>
      <w:hyperlink r:id="rId11" w:history="1">
        <w:r w:rsidRPr="00B34C1A">
          <w:rPr>
            <w:rStyle w:val="a8"/>
            <w:color w:val="auto"/>
            <w:u w:val="none"/>
          </w:rPr>
          <w:t>постановление</w:t>
        </w:r>
      </w:hyperlink>
      <w:r>
        <w:t xml:space="preserve"> Прав</w:t>
      </w:r>
      <w:r w:rsidR="001D5CC7">
        <w:t>ительства Санкт-Петербурга от 30</w:t>
      </w:r>
      <w:r>
        <w:t xml:space="preserve">.06.2014 № </w:t>
      </w:r>
      <w:r w:rsidR="001D5CC7">
        <w:t>552</w:t>
      </w:r>
      <w:r>
        <w:br/>
        <w:t>«О государственной программе Санкт-Петербурга «</w:t>
      </w:r>
      <w:r w:rsidR="001D5CC7">
        <w:t>Развитие транспортной системы</w:t>
      </w:r>
      <w:r w:rsidR="009A22CD">
        <w:br/>
      </w:r>
      <w:r w:rsidR="001D5CC7">
        <w:t>Санкт-Петербурга</w:t>
      </w:r>
      <w:r>
        <w:t>» следующие изменения:</w:t>
      </w:r>
    </w:p>
    <w:p w:rsidR="00B34C1A" w:rsidRDefault="00B34C1A" w:rsidP="00B34C1A">
      <w:pPr>
        <w:autoSpaceDE w:val="0"/>
        <w:autoSpaceDN w:val="0"/>
        <w:adjustRightInd w:val="0"/>
        <w:ind w:firstLine="567"/>
        <w:jc w:val="both"/>
      </w:pPr>
      <w:r>
        <w:t>1.1. В приложении к постановлению:</w:t>
      </w:r>
    </w:p>
    <w:p w:rsidR="00FA0CA5" w:rsidRDefault="00FA0CA5" w:rsidP="00B34C1A">
      <w:pPr>
        <w:autoSpaceDE w:val="0"/>
        <w:autoSpaceDN w:val="0"/>
        <w:adjustRightInd w:val="0"/>
        <w:ind w:firstLine="567"/>
        <w:jc w:val="both"/>
      </w:pPr>
      <w:r>
        <w:t xml:space="preserve">1.1.1. </w:t>
      </w:r>
      <w:hyperlink r:id="rId12" w:history="1">
        <w:r w:rsidRPr="00B34C1A">
          <w:rPr>
            <w:rStyle w:val="a8"/>
            <w:color w:val="auto"/>
            <w:u w:val="none"/>
          </w:rPr>
          <w:t>Пункт</w:t>
        </w:r>
      </w:hyperlink>
      <w:r>
        <w:t xml:space="preserve"> 9 таблицы раздела</w:t>
      </w:r>
      <w:r w:rsidRPr="00B34C1A">
        <w:t xml:space="preserve"> 1</w:t>
      </w:r>
      <w:r>
        <w:t xml:space="preserve"> изложить в следующей редакции:</w:t>
      </w:r>
    </w:p>
    <w:p w:rsidR="00FA0CA5" w:rsidRPr="00FA0CA5" w:rsidRDefault="00FA0CA5" w:rsidP="00B34C1A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"/>
        <w:gridCol w:w="543"/>
        <w:gridCol w:w="2747"/>
        <w:gridCol w:w="5401"/>
        <w:gridCol w:w="342"/>
      </w:tblGrid>
      <w:tr w:rsidR="00122574" w:rsidTr="00122574">
        <w:trPr>
          <w:trHeight w:val="358"/>
        </w:trPr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2574" w:rsidRDefault="0012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Общий объем финансирования государственной программы по источникам финансирования, в том числе по годам реализации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Общий объем финансирования государственной программы </w:t>
            </w:r>
            <w:r w:rsidR="002E0FAB">
              <w:rPr>
                <w:rFonts w:ascii="Times New Roman" w:hAnsi="Times New Roman" w:cs="Times New Roman"/>
                <w:color w:val="000000"/>
                <w:sz w:val="20"/>
              </w:rPr>
              <w:t>940335060,5</w:t>
            </w:r>
            <w:r w:rsidRPr="00596FC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руб., в том числе: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 xml:space="preserve">за счет средств бюджета Санкт-Петербурга – </w:t>
            </w:r>
            <w:r w:rsidRPr="00596FCA">
              <w:rPr>
                <w:rFonts w:ascii="Times New Roman" w:hAnsi="Times New Roman" w:cs="Times New Roman"/>
                <w:sz w:val="20"/>
              </w:rPr>
              <w:br/>
            </w:r>
            <w:r w:rsidR="00ED601A">
              <w:rPr>
                <w:rFonts w:ascii="Times New Roman" w:hAnsi="Times New Roman" w:cs="Times New Roman"/>
                <w:color w:val="000000"/>
                <w:sz w:val="20"/>
              </w:rPr>
              <w:t>667865505,9</w:t>
            </w:r>
            <w:r w:rsidRPr="00596FC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руб., 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>из них по годам:</w:t>
            </w:r>
          </w:p>
          <w:p w:rsidR="003049BE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 г. – 110839328,2 тыс. руб.;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 xml:space="preserve">2018 г. – </w:t>
            </w:r>
            <w:r>
              <w:rPr>
                <w:rFonts w:ascii="Times New Roman" w:hAnsi="Times New Roman" w:cs="Times New Roman"/>
                <w:sz w:val="20"/>
              </w:rPr>
              <w:t>118846610,4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 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руб.;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>2019 г</w:t>
            </w:r>
            <w:r w:rsidRPr="00596FCA">
              <w:rPr>
                <w:rFonts w:ascii="Times New Roman" w:hAnsi="Times New Roman" w:cs="Times New Roman"/>
                <w:color w:val="000000"/>
                <w:sz w:val="20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113319568,7</w:t>
            </w:r>
            <w:r w:rsidRPr="00596FCA">
              <w:rPr>
                <w:rFonts w:ascii="Times New Roman" w:hAnsi="Times New Roman" w:cs="Times New Roman"/>
                <w:color w:val="000000"/>
                <w:sz w:val="2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color w:val="000000"/>
                <w:sz w:val="20"/>
              </w:rPr>
              <w:t>руб.;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color w:val="000000"/>
                <w:sz w:val="20"/>
              </w:rPr>
              <w:t xml:space="preserve">2020 г. – </w:t>
            </w:r>
            <w:r w:rsidR="00ED601A">
              <w:rPr>
                <w:rFonts w:ascii="Times New Roman" w:hAnsi="Times New Roman" w:cs="Times New Roman"/>
                <w:color w:val="000000"/>
                <w:sz w:val="20"/>
              </w:rPr>
              <w:t>126830974,6</w:t>
            </w:r>
            <w:r w:rsidRPr="00596FC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руб.;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 xml:space="preserve">2021 г. – </w:t>
            </w:r>
            <w:r>
              <w:rPr>
                <w:rFonts w:ascii="Times New Roman" w:hAnsi="Times New Roman" w:cs="Times New Roman"/>
                <w:sz w:val="20"/>
              </w:rPr>
              <w:t>97658812,2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 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руб.;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>
              <w:rPr>
                <w:rFonts w:ascii="Times New Roman" w:hAnsi="Times New Roman" w:cs="Times New Roman"/>
                <w:sz w:val="20"/>
              </w:rPr>
              <w:t>100370211,9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 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руб.;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 xml:space="preserve">за счет средств федерального бюджета – </w:t>
            </w:r>
            <w:r w:rsidRPr="00596FCA"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>4296727,7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 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руб., 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>из них по годам:</w:t>
            </w:r>
          </w:p>
          <w:p w:rsidR="003049BE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 г. – 4296727,7 тыс. руб.</w:t>
            </w:r>
          </w:p>
          <w:p w:rsidR="003049BE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за счет внебюджетных средств – 268172826,9 тыс. руб., 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>из них по годам:</w:t>
            </w:r>
          </w:p>
          <w:p w:rsidR="003049BE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 г. – 34791454,0 тыс. руб.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 xml:space="preserve">2018 г. – </w:t>
            </w:r>
            <w:r>
              <w:rPr>
                <w:rFonts w:ascii="Times New Roman" w:hAnsi="Times New Roman" w:cs="Times New Roman"/>
                <w:sz w:val="20"/>
              </w:rPr>
              <w:t>34766527,4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 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руб.;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 xml:space="preserve">2019 г. – </w:t>
            </w:r>
            <w:r>
              <w:rPr>
                <w:rFonts w:ascii="Times New Roman" w:hAnsi="Times New Roman" w:cs="Times New Roman"/>
                <w:sz w:val="20"/>
              </w:rPr>
              <w:t>41468534,2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 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руб.;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 xml:space="preserve">2020 г. – </w:t>
            </w:r>
            <w:r>
              <w:rPr>
                <w:rFonts w:ascii="Times New Roman" w:hAnsi="Times New Roman" w:cs="Times New Roman"/>
                <w:sz w:val="20"/>
              </w:rPr>
              <w:t>44809089,4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 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руб.;</w:t>
            </w:r>
          </w:p>
          <w:p w:rsidR="003049BE" w:rsidRPr="00596FCA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 xml:space="preserve">2021 г. – </w:t>
            </w:r>
            <w:r>
              <w:rPr>
                <w:rFonts w:ascii="Times New Roman" w:hAnsi="Times New Roman" w:cs="Times New Roman"/>
                <w:sz w:val="20"/>
              </w:rPr>
              <w:t>54444857,5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 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руб.;</w:t>
            </w:r>
          </w:p>
          <w:p w:rsidR="005E6FC9" w:rsidRDefault="003049BE" w:rsidP="003049B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96FCA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>
              <w:rPr>
                <w:rFonts w:ascii="Times New Roman" w:hAnsi="Times New Roman" w:cs="Times New Roman"/>
                <w:sz w:val="20"/>
              </w:rPr>
              <w:t>57676364,4</w:t>
            </w:r>
            <w:r w:rsidRPr="00596FCA">
              <w:rPr>
                <w:rFonts w:ascii="Times New Roman" w:hAnsi="Times New Roman" w:cs="Times New Roman"/>
                <w:sz w:val="20"/>
              </w:rPr>
              <w:t xml:space="preserve"> тыс.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6FCA">
              <w:rPr>
                <w:rFonts w:ascii="Times New Roman" w:hAnsi="Times New Roman" w:cs="Times New Roman"/>
                <w:sz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FC24B0" w:rsidRDefault="00FC24B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FC24B0" w:rsidRDefault="00FC24B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FC24B0" w:rsidRDefault="00FC24B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22574" w:rsidRDefault="001225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».</w:t>
            </w:r>
          </w:p>
        </w:tc>
      </w:tr>
    </w:tbl>
    <w:p w:rsidR="00FC24B0" w:rsidRDefault="00FC24B0" w:rsidP="00D6142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B34C1A" w:rsidRDefault="00B34C1A" w:rsidP="00D6142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sectPr w:rsidR="00B34C1A" w:rsidSect="00B34C1A">
          <w:type w:val="continuous"/>
          <w:pgSz w:w="11906" w:h="16838"/>
          <w:pgMar w:top="993" w:right="851" w:bottom="567" w:left="1701" w:header="709" w:footer="709" w:gutter="0"/>
          <w:cols w:space="720"/>
        </w:sectPr>
      </w:pPr>
      <w:r>
        <w:t xml:space="preserve">                                                                                                                                          </w:t>
      </w:r>
      <w:r w:rsidR="00FA0CA5">
        <w:br w:type="page"/>
      </w:r>
    </w:p>
    <w:p w:rsidR="00B34C1A" w:rsidRDefault="00B34C1A" w:rsidP="00B34C1A">
      <w:pPr>
        <w:pStyle w:val="ConsPlusNormal"/>
        <w:tabs>
          <w:tab w:val="left" w:pos="851"/>
          <w:tab w:val="left" w:pos="2268"/>
        </w:tabs>
        <w:ind w:firstLine="567"/>
        <w:jc w:val="both"/>
        <w:rPr>
          <w:rFonts w:ascii="Times New Roman" w:hAnsi="Times New Roman" w:cs="Times New Roman"/>
          <w:sz w:val="20"/>
        </w:rPr>
      </w:pPr>
    </w:p>
    <w:p w:rsidR="00B34C1A" w:rsidRPr="00AE420F" w:rsidRDefault="00B34C1A" w:rsidP="00B34C1A">
      <w:pPr>
        <w:pStyle w:val="ConsPlusNormal"/>
        <w:tabs>
          <w:tab w:val="left" w:pos="851"/>
          <w:tab w:val="left" w:pos="226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20F">
        <w:rPr>
          <w:rFonts w:ascii="Times New Roman" w:hAnsi="Times New Roman" w:cs="Times New Roman"/>
          <w:sz w:val="24"/>
          <w:szCs w:val="24"/>
        </w:rPr>
        <w:t>1.1.</w:t>
      </w:r>
      <w:r w:rsidR="00211DAB">
        <w:rPr>
          <w:rFonts w:ascii="Times New Roman" w:hAnsi="Times New Roman" w:cs="Times New Roman"/>
          <w:sz w:val="24"/>
          <w:szCs w:val="24"/>
        </w:rPr>
        <w:t>2</w:t>
      </w:r>
      <w:r w:rsidR="00727917" w:rsidRPr="00AE420F">
        <w:rPr>
          <w:rFonts w:ascii="Times New Roman" w:hAnsi="Times New Roman" w:cs="Times New Roman"/>
          <w:sz w:val="24"/>
          <w:szCs w:val="24"/>
        </w:rPr>
        <w:t>.</w:t>
      </w:r>
      <w:r w:rsidRPr="00AE420F">
        <w:rPr>
          <w:rFonts w:ascii="Times New Roman" w:hAnsi="Times New Roman" w:cs="Times New Roman"/>
          <w:sz w:val="24"/>
          <w:szCs w:val="24"/>
        </w:rPr>
        <w:t xml:space="preserve"> Пу</w:t>
      </w:r>
      <w:r w:rsidR="00067BE8">
        <w:rPr>
          <w:rFonts w:ascii="Times New Roman" w:hAnsi="Times New Roman" w:cs="Times New Roman"/>
          <w:sz w:val="24"/>
          <w:szCs w:val="24"/>
        </w:rPr>
        <w:t xml:space="preserve">нкт 1 </w:t>
      </w:r>
      <w:r w:rsidRPr="00AE420F">
        <w:rPr>
          <w:rFonts w:ascii="Times New Roman" w:hAnsi="Times New Roman" w:cs="Times New Roman"/>
          <w:color w:val="000000"/>
          <w:sz w:val="24"/>
          <w:szCs w:val="24"/>
        </w:rPr>
        <w:t xml:space="preserve">раздела </w:t>
      </w:r>
      <w:r w:rsidR="00067BE8">
        <w:rPr>
          <w:rFonts w:ascii="Times New Roman" w:hAnsi="Times New Roman" w:cs="Times New Roman"/>
          <w:sz w:val="24"/>
          <w:szCs w:val="24"/>
        </w:rPr>
        <w:t>8.1</w:t>
      </w:r>
      <w:r w:rsidRPr="00AE420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34C1A" w:rsidRPr="00AE420F" w:rsidRDefault="00B34C1A" w:rsidP="00B34C1A">
      <w:pPr>
        <w:pStyle w:val="ConsPlusNormal"/>
        <w:tabs>
          <w:tab w:val="left" w:pos="851"/>
          <w:tab w:val="left" w:pos="2268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2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1701"/>
        <w:gridCol w:w="1701"/>
        <w:gridCol w:w="1834"/>
        <w:gridCol w:w="6"/>
        <w:gridCol w:w="1270"/>
        <w:gridCol w:w="6"/>
        <w:gridCol w:w="1128"/>
        <w:gridCol w:w="6"/>
        <w:gridCol w:w="1128"/>
        <w:gridCol w:w="6"/>
        <w:gridCol w:w="1269"/>
        <w:gridCol w:w="6"/>
        <w:gridCol w:w="1270"/>
        <w:gridCol w:w="6"/>
        <w:gridCol w:w="1128"/>
        <w:gridCol w:w="6"/>
        <w:gridCol w:w="1412"/>
        <w:gridCol w:w="6"/>
        <w:gridCol w:w="349"/>
        <w:gridCol w:w="21"/>
      </w:tblGrid>
      <w:tr w:rsidR="00B33EED" w:rsidTr="00067BE8">
        <w:trPr>
          <w:gridAfter w:val="1"/>
          <w:wAfter w:w="21" w:type="dxa"/>
        </w:trPr>
        <w:tc>
          <w:tcPr>
            <w:tcW w:w="284" w:type="dxa"/>
            <w:tcBorders>
              <w:right w:val="single" w:sz="4" w:space="0" w:color="auto"/>
            </w:tcBorders>
          </w:tcPr>
          <w:p w:rsidR="00B33EED" w:rsidRDefault="00B33EED" w:rsidP="00B33EE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ED" w:rsidRDefault="00B33EED" w:rsidP="00B33EE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Государ</w:t>
            </w:r>
            <w:r w:rsidRPr="001D643C">
              <w:rPr>
                <w:rFonts w:ascii="Times New Roman" w:hAnsi="Times New Roman" w:cs="Times New Roman"/>
                <w:sz w:val="20"/>
              </w:rPr>
              <w:t>ственная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D643C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67851334,6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74204498,8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76320862,9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D4531" w:rsidP="00B33EE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82151342,8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64306676,7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66022269,7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D4531" w:rsidP="00B33EE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430856985,4</w:t>
            </w:r>
          </w:p>
        </w:tc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:rsidR="00B33EED" w:rsidRPr="00596FCA" w:rsidRDefault="00B33EED" w:rsidP="00B33EED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20"/>
                <w:sz w:val="20"/>
                <w:szCs w:val="20"/>
              </w:rPr>
            </w:pPr>
          </w:p>
        </w:tc>
      </w:tr>
      <w:tr w:rsidR="00B33EED" w:rsidTr="00067BE8">
        <w:trPr>
          <w:gridAfter w:val="1"/>
          <w:wAfter w:w="21" w:type="dxa"/>
        </w:trPr>
        <w:tc>
          <w:tcPr>
            <w:tcW w:w="284" w:type="dxa"/>
            <w:tcBorders>
              <w:right w:val="single" w:sz="4" w:space="0" w:color="auto"/>
            </w:tcBorders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42987993,6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44642111,6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36998705,8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44679631,9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33352135,3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34347942,2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237008520,5</w:t>
            </w:r>
          </w:p>
        </w:tc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:rsidR="00B33EED" w:rsidRPr="00596FCA" w:rsidRDefault="00B33EED" w:rsidP="00B33E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3EED" w:rsidTr="00067BE8">
        <w:trPr>
          <w:gridAfter w:val="1"/>
          <w:wAfter w:w="21" w:type="dxa"/>
          <w:trHeight w:val="302"/>
        </w:trPr>
        <w:tc>
          <w:tcPr>
            <w:tcW w:w="284" w:type="dxa"/>
            <w:tcBorders>
              <w:right w:val="single" w:sz="4" w:space="0" w:color="auto"/>
            </w:tcBorders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110839328,2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118846610,4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113319568,7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BD4531" w:rsidRDefault="00BD4531" w:rsidP="00B33EED">
            <w:pPr>
              <w:jc w:val="center"/>
              <w:rPr>
                <w:sz w:val="18"/>
                <w:szCs w:val="18"/>
              </w:rPr>
            </w:pPr>
            <w:r w:rsidRPr="00BD4531">
              <w:rPr>
                <w:sz w:val="18"/>
                <w:szCs w:val="18"/>
              </w:rPr>
              <w:t>126830974,6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BD4531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97658812,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33EED" w:rsidP="00B33EED">
            <w:pPr>
              <w:jc w:val="center"/>
              <w:rPr>
                <w:color w:val="000000"/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100370211,9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BD4531" w:rsidRDefault="00BD4531" w:rsidP="00B33EED">
            <w:pPr>
              <w:jc w:val="center"/>
              <w:rPr>
                <w:sz w:val="18"/>
                <w:szCs w:val="18"/>
              </w:rPr>
            </w:pPr>
            <w:r w:rsidRPr="00BD4531">
              <w:rPr>
                <w:sz w:val="18"/>
                <w:szCs w:val="18"/>
              </w:rPr>
              <w:t>667865505,9</w:t>
            </w:r>
          </w:p>
        </w:tc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:rsidR="00B33EED" w:rsidRPr="00596FCA" w:rsidRDefault="00B33EED" w:rsidP="00B33EED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20"/>
                <w:sz w:val="20"/>
                <w:szCs w:val="20"/>
              </w:rPr>
            </w:pPr>
          </w:p>
        </w:tc>
      </w:tr>
      <w:tr w:rsidR="00B33EED" w:rsidTr="007E7E7A">
        <w:trPr>
          <w:gridAfter w:val="1"/>
          <w:wAfter w:w="21" w:type="dxa"/>
        </w:trPr>
        <w:tc>
          <w:tcPr>
            <w:tcW w:w="284" w:type="dxa"/>
            <w:tcBorders>
              <w:right w:val="single" w:sz="4" w:space="0" w:color="auto"/>
            </w:tcBorders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:rsidR="00B33EED" w:rsidRPr="00596FCA" w:rsidRDefault="00B33EED" w:rsidP="00B33EE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33EED" w:rsidTr="007E7E7A">
        <w:trPr>
          <w:gridAfter w:val="1"/>
          <w:wAfter w:w="21" w:type="dxa"/>
        </w:trPr>
        <w:tc>
          <w:tcPr>
            <w:tcW w:w="284" w:type="dxa"/>
            <w:tcBorders>
              <w:right w:val="single" w:sz="4" w:space="0" w:color="auto"/>
            </w:tcBorders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4296727,7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4296727,7</w:t>
            </w:r>
          </w:p>
        </w:tc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:rsidR="00B33EED" w:rsidRPr="00596FCA" w:rsidRDefault="00B33EED" w:rsidP="00B33EE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33EED" w:rsidTr="007E7E7A">
        <w:trPr>
          <w:gridAfter w:val="1"/>
          <w:wAfter w:w="21" w:type="dxa"/>
        </w:trPr>
        <w:tc>
          <w:tcPr>
            <w:tcW w:w="284" w:type="dxa"/>
            <w:tcBorders>
              <w:right w:val="single" w:sz="4" w:space="0" w:color="auto"/>
            </w:tcBorders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4296727,7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4296727,7</w:t>
            </w:r>
          </w:p>
        </w:tc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:rsidR="00B33EED" w:rsidRPr="00596FCA" w:rsidRDefault="00B33EED" w:rsidP="00B33EE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33EED" w:rsidTr="007E7E7A">
        <w:trPr>
          <w:gridAfter w:val="1"/>
          <w:wAfter w:w="21" w:type="dxa"/>
        </w:trPr>
        <w:tc>
          <w:tcPr>
            <w:tcW w:w="284" w:type="dxa"/>
            <w:tcBorders>
              <w:right w:val="single" w:sz="4" w:space="0" w:color="auto"/>
            </w:tcBorders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30156626,2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31488160,6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36452619,4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39154282,7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45247446,6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47116391,2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229615526,7</w:t>
            </w:r>
          </w:p>
        </w:tc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:rsidR="00B33EED" w:rsidRPr="00596FCA" w:rsidRDefault="00B33EED" w:rsidP="00B33EE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33EED" w:rsidTr="007E7E7A">
        <w:trPr>
          <w:gridAfter w:val="1"/>
          <w:wAfter w:w="21" w:type="dxa"/>
        </w:trPr>
        <w:tc>
          <w:tcPr>
            <w:tcW w:w="284" w:type="dxa"/>
            <w:tcBorders>
              <w:right w:val="single" w:sz="4" w:space="0" w:color="auto"/>
            </w:tcBorders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4634827,8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3278366,8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5231914,8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5654806,7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9197410,9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10559973,2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38557300,2</w:t>
            </w:r>
          </w:p>
        </w:tc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:rsidR="00B33EED" w:rsidRPr="00596FCA" w:rsidRDefault="00B33EED" w:rsidP="00B33EE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33EED" w:rsidTr="007E7E7A">
        <w:trPr>
          <w:gridAfter w:val="1"/>
          <w:wAfter w:w="21" w:type="dxa"/>
        </w:trPr>
        <w:tc>
          <w:tcPr>
            <w:tcW w:w="284" w:type="dxa"/>
            <w:tcBorders>
              <w:right w:val="single" w:sz="4" w:space="0" w:color="auto"/>
            </w:tcBorders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Pr="001D643C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34791454,0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34766527,4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41684534,2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44809089,4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54444857,5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57676364,4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jc w:val="center"/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268172826,9</w:t>
            </w:r>
          </w:p>
        </w:tc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:rsidR="00B33EED" w:rsidRPr="00596FCA" w:rsidRDefault="00B33EED" w:rsidP="00B33EE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33EED" w:rsidTr="007E7E7A">
        <w:tc>
          <w:tcPr>
            <w:tcW w:w="284" w:type="dxa"/>
            <w:tcBorders>
              <w:right w:val="single" w:sz="4" w:space="0" w:color="auto"/>
            </w:tcBorders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ED" w:rsidRDefault="00B33EED" w:rsidP="00B33EED">
            <w:pPr>
              <w:rPr>
                <w:sz w:val="20"/>
                <w:szCs w:val="20"/>
              </w:rPr>
            </w:pP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ED" w:rsidRPr="001D643C" w:rsidRDefault="00B33EED" w:rsidP="00B33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149927509,9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153613137,8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155004102,9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EC63A3" w:rsidRDefault="00BD4531" w:rsidP="00B33EE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171640064,0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152103669,5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D" w:rsidRPr="00EC63A3" w:rsidRDefault="00B33EED" w:rsidP="00B33EED">
            <w:pPr>
              <w:rPr>
                <w:sz w:val="18"/>
                <w:szCs w:val="18"/>
              </w:rPr>
            </w:pPr>
            <w:r w:rsidRPr="00EC63A3">
              <w:rPr>
                <w:sz w:val="18"/>
                <w:szCs w:val="18"/>
              </w:rPr>
              <w:t>158046576,3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ED" w:rsidRPr="00596FCA" w:rsidRDefault="00BD4531" w:rsidP="00B33EE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D4531">
              <w:rPr>
                <w:sz w:val="18"/>
                <w:szCs w:val="18"/>
              </w:rPr>
              <w:t>940335060,5</w:t>
            </w:r>
          </w:p>
        </w:tc>
        <w:tc>
          <w:tcPr>
            <w:tcW w:w="370" w:type="dxa"/>
            <w:gridSpan w:val="2"/>
            <w:tcBorders>
              <w:left w:val="single" w:sz="4" w:space="0" w:color="auto"/>
            </w:tcBorders>
          </w:tcPr>
          <w:p w:rsidR="00B33EED" w:rsidRDefault="00B33EED" w:rsidP="00B33EED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».</w:t>
            </w:r>
          </w:p>
        </w:tc>
      </w:tr>
    </w:tbl>
    <w:p w:rsidR="00B34C1A" w:rsidRDefault="00B34C1A" w:rsidP="00B34C1A">
      <w:pPr>
        <w:pStyle w:val="ConsPlusNormal"/>
        <w:tabs>
          <w:tab w:val="left" w:pos="851"/>
          <w:tab w:val="left" w:pos="2268"/>
        </w:tabs>
        <w:ind w:firstLine="567"/>
        <w:jc w:val="both"/>
        <w:rPr>
          <w:rFonts w:ascii="Times New Roman" w:hAnsi="Times New Roman" w:cs="Times New Roman"/>
          <w:sz w:val="20"/>
        </w:rPr>
      </w:pPr>
    </w:p>
    <w:p w:rsidR="00B34C1A" w:rsidRPr="00AE420F" w:rsidRDefault="00B34C1A" w:rsidP="00B34C1A">
      <w:pPr>
        <w:pStyle w:val="ConsPlusNormal"/>
        <w:tabs>
          <w:tab w:val="left" w:pos="851"/>
          <w:tab w:val="left" w:pos="226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20F">
        <w:rPr>
          <w:rFonts w:ascii="Times New Roman" w:hAnsi="Times New Roman" w:cs="Times New Roman"/>
          <w:sz w:val="24"/>
          <w:szCs w:val="24"/>
        </w:rPr>
        <w:t>1.1.</w:t>
      </w:r>
      <w:r w:rsidR="00211DAB">
        <w:rPr>
          <w:rFonts w:ascii="Times New Roman" w:hAnsi="Times New Roman" w:cs="Times New Roman"/>
          <w:sz w:val="24"/>
          <w:szCs w:val="24"/>
        </w:rPr>
        <w:t>3</w:t>
      </w:r>
      <w:r w:rsidR="00727917" w:rsidRPr="00AE420F">
        <w:rPr>
          <w:rFonts w:ascii="Times New Roman" w:hAnsi="Times New Roman" w:cs="Times New Roman"/>
          <w:sz w:val="24"/>
          <w:szCs w:val="24"/>
        </w:rPr>
        <w:t>.</w:t>
      </w:r>
      <w:r w:rsidRPr="00AE420F">
        <w:rPr>
          <w:rFonts w:ascii="Times New Roman" w:hAnsi="Times New Roman" w:cs="Times New Roman"/>
          <w:sz w:val="24"/>
          <w:szCs w:val="24"/>
        </w:rPr>
        <w:t xml:space="preserve"> Пункт </w:t>
      </w:r>
      <w:r w:rsidR="00666C8E">
        <w:rPr>
          <w:rFonts w:ascii="Times New Roman" w:hAnsi="Times New Roman" w:cs="Times New Roman"/>
          <w:sz w:val="24"/>
          <w:szCs w:val="24"/>
        </w:rPr>
        <w:t>4</w:t>
      </w:r>
      <w:r w:rsidRPr="00AE420F">
        <w:rPr>
          <w:rFonts w:ascii="Times New Roman" w:hAnsi="Times New Roman" w:cs="Times New Roman"/>
          <w:sz w:val="24"/>
          <w:szCs w:val="24"/>
        </w:rPr>
        <w:t xml:space="preserve"> </w:t>
      </w:r>
      <w:r w:rsidRPr="00AE420F">
        <w:rPr>
          <w:rFonts w:ascii="Times New Roman" w:hAnsi="Times New Roman" w:cs="Times New Roman"/>
          <w:color w:val="000000"/>
          <w:sz w:val="24"/>
          <w:szCs w:val="24"/>
        </w:rPr>
        <w:t xml:space="preserve">раздела </w:t>
      </w:r>
      <w:r w:rsidR="00067BE8">
        <w:rPr>
          <w:rFonts w:ascii="Times New Roman" w:hAnsi="Times New Roman" w:cs="Times New Roman"/>
          <w:sz w:val="24"/>
          <w:szCs w:val="24"/>
        </w:rPr>
        <w:t>8.1</w:t>
      </w:r>
      <w:r w:rsidRPr="00AE420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34C1A" w:rsidRDefault="00B34C1A" w:rsidP="00B34C1A">
      <w:pPr>
        <w:pStyle w:val="ConsPlusNormal"/>
        <w:tabs>
          <w:tab w:val="left" w:pos="851"/>
          <w:tab w:val="left" w:pos="2268"/>
        </w:tabs>
        <w:ind w:firstLine="567"/>
        <w:jc w:val="both"/>
        <w:rPr>
          <w:rFonts w:ascii="Times New Roman" w:hAnsi="Times New Roman" w:cs="Times New Roman"/>
          <w:sz w:val="20"/>
        </w:rPr>
      </w:pPr>
    </w:p>
    <w:tbl>
      <w:tblPr>
        <w:tblW w:w="1442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0"/>
        <w:gridCol w:w="368"/>
        <w:gridCol w:w="1727"/>
        <w:gridCol w:w="1701"/>
        <w:gridCol w:w="1674"/>
        <w:gridCol w:w="1276"/>
        <w:gridCol w:w="1134"/>
        <w:gridCol w:w="1134"/>
        <w:gridCol w:w="1134"/>
        <w:gridCol w:w="1134"/>
        <w:gridCol w:w="1134"/>
        <w:gridCol w:w="1497"/>
        <w:gridCol w:w="294"/>
        <w:gridCol w:w="20"/>
      </w:tblGrid>
      <w:tr w:rsidR="00444285" w:rsidTr="00502DF8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444285" w:rsidRDefault="00444285" w:rsidP="004442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Default="0033553E" w:rsidP="004442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285" w:rsidRDefault="00444285" w:rsidP="004442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285" w:rsidRPr="001D643C" w:rsidRDefault="00444285" w:rsidP="004442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D643C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Default="00444285" w:rsidP="004442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19160619,5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22370745,5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22985925,7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444285">
              <w:rPr>
                <w:sz w:val="20"/>
                <w:szCs w:val="20"/>
              </w:rPr>
              <w:t>691014,7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18012440,1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17694144,7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127914890,2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444285" w:rsidRPr="00B34C1A" w:rsidRDefault="00444285" w:rsidP="00444285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20"/>
                <w:sz w:val="20"/>
                <w:szCs w:val="20"/>
              </w:rPr>
            </w:pPr>
          </w:p>
        </w:tc>
      </w:tr>
      <w:tr w:rsidR="00666C8E" w:rsidTr="00502DF8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8E" w:rsidRDefault="00666C8E" w:rsidP="00666C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16731,6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16731,6 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666C8E" w:rsidRPr="00B34C1A" w:rsidRDefault="00666C8E" w:rsidP="00666C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44285" w:rsidTr="0097641A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444285" w:rsidRDefault="00444285" w:rsidP="00444285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85" w:rsidRDefault="00444285" w:rsidP="00444285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285" w:rsidRDefault="00444285" w:rsidP="0044428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285" w:rsidRDefault="00444285" w:rsidP="00444285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Default="00444285" w:rsidP="004442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444285">
              <w:rPr>
                <w:sz w:val="20"/>
                <w:szCs w:val="20"/>
              </w:rPr>
              <w:t>177351,1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22370745,5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22985925,7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27691014,7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18012440,1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17694144,7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4285" w:rsidRPr="00444285" w:rsidRDefault="00444285" w:rsidP="004442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44285">
              <w:rPr>
                <w:sz w:val="20"/>
                <w:szCs w:val="20"/>
              </w:rPr>
              <w:t>127931621,8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444285" w:rsidRPr="00B34C1A" w:rsidRDefault="00444285" w:rsidP="0044428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66C8E" w:rsidTr="00502DF8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C8E" w:rsidRDefault="00666C8E" w:rsidP="00666C8E">
            <w:pPr>
              <w:rPr>
                <w:sz w:val="20"/>
                <w:szCs w:val="20"/>
              </w:rPr>
            </w:pPr>
            <w:r w:rsidRPr="001D643C">
              <w:rPr>
                <w:sz w:val="20"/>
              </w:rPr>
              <w:t>Федеральный бюджет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8E" w:rsidRDefault="00666C8E" w:rsidP="00666C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666C8E" w:rsidRPr="00B34C1A" w:rsidRDefault="00666C8E" w:rsidP="00666C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66C8E" w:rsidTr="00502DF8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8E" w:rsidRDefault="00666C8E" w:rsidP="00666C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666C8E" w:rsidRPr="00B34C1A" w:rsidRDefault="00666C8E" w:rsidP="00666C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66C8E" w:rsidTr="00502DF8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8E" w:rsidRDefault="00666C8E" w:rsidP="00666C8E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8E" w:rsidRDefault="00666C8E" w:rsidP="00666C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C8E" w:rsidRPr="00666C8E" w:rsidRDefault="00666C8E" w:rsidP="00666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C8E">
              <w:rPr>
                <w:sz w:val="20"/>
                <w:szCs w:val="20"/>
              </w:rPr>
              <w:t>0,0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666C8E" w:rsidRPr="00B34C1A" w:rsidRDefault="00666C8E" w:rsidP="00666C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11C1" w:rsidTr="00502DF8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1C1" w:rsidRDefault="005F11C1" w:rsidP="005F11C1">
            <w:pPr>
              <w:rPr>
                <w:sz w:val="20"/>
                <w:szCs w:val="20"/>
              </w:rPr>
            </w:pPr>
            <w:r>
              <w:rPr>
                <w:sz w:val="20"/>
              </w:rPr>
              <w:t>Внебюджетные средства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C1" w:rsidRDefault="005F11C1" w:rsidP="005F11C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17407593,9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18998555,1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22769423,1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24473108,3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29344147,1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30323843,2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143316670,7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5F11C1" w:rsidRPr="00B34C1A" w:rsidRDefault="005F11C1" w:rsidP="005F11C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11C1" w:rsidTr="00502DF8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C1" w:rsidRDefault="005F11C1" w:rsidP="005F11C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3346541,0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269</w:t>
            </w:r>
            <w:r w:rsidRPr="005F11C1">
              <w:rPr>
                <w:sz w:val="20"/>
                <w:szCs w:val="20"/>
              </w:rPr>
              <w:t>684,8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2994471,4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3159021,3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6935007,9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7977310,6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26682037,0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5F11C1" w:rsidRPr="00B34C1A" w:rsidRDefault="005F11C1" w:rsidP="005F11C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11C1" w:rsidTr="00502DF8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C1" w:rsidRDefault="005F11C1" w:rsidP="005F11C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20754134,9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21268239,9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25763894,5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27632129,6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36279155,0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38301153,8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169998707,7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5F11C1" w:rsidRPr="00B34C1A" w:rsidRDefault="005F11C1" w:rsidP="005F11C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11C1" w:rsidTr="0097641A">
        <w:tc>
          <w:tcPr>
            <w:tcW w:w="200" w:type="dxa"/>
            <w:tcBorders>
              <w:right w:val="single" w:sz="4" w:space="0" w:color="auto"/>
            </w:tcBorders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1C1" w:rsidRDefault="005F11C1" w:rsidP="005F11C1">
            <w:pPr>
              <w:rPr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C1" w:rsidRDefault="005F11C1" w:rsidP="005F11C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39931486,0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43638985,4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48749820,2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55323144,3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54291595,1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55995298,5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1C1" w:rsidRPr="005F11C1" w:rsidRDefault="005F11C1" w:rsidP="005F11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1C1">
              <w:rPr>
                <w:sz w:val="20"/>
                <w:szCs w:val="20"/>
              </w:rPr>
              <w:t>297930329,5</w:t>
            </w:r>
          </w:p>
        </w:tc>
        <w:tc>
          <w:tcPr>
            <w:tcW w:w="314" w:type="dxa"/>
            <w:gridSpan w:val="2"/>
            <w:tcBorders>
              <w:left w:val="single" w:sz="4" w:space="0" w:color="auto"/>
            </w:tcBorders>
          </w:tcPr>
          <w:p w:rsidR="005F11C1" w:rsidRDefault="005F11C1" w:rsidP="005F11C1">
            <w:pPr>
              <w:autoSpaceDE w:val="0"/>
              <w:autoSpaceDN w:val="0"/>
              <w:adjustRightInd w:val="0"/>
            </w:pPr>
            <w:r w:rsidRPr="005F11C1">
              <w:rPr>
                <w:sz w:val="20"/>
                <w:szCs w:val="20"/>
              </w:rPr>
              <w:t>»</w:t>
            </w:r>
            <w:r>
              <w:t>.</w:t>
            </w:r>
          </w:p>
        </w:tc>
      </w:tr>
    </w:tbl>
    <w:p w:rsidR="00B34C1A" w:rsidRDefault="00B34C1A" w:rsidP="00B34C1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B34C1A" w:rsidRDefault="00B34C1A" w:rsidP="00B34C1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97641A" w:rsidRDefault="0097641A" w:rsidP="00753FE0">
      <w:pPr>
        <w:pStyle w:val="ConsPlusNormal"/>
        <w:tabs>
          <w:tab w:val="left" w:pos="851"/>
          <w:tab w:val="left" w:pos="2268"/>
        </w:tabs>
        <w:ind w:firstLine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1.1.4. Пункт 5 раздела 8.1 изложить в следующей редакции:</w:t>
      </w:r>
    </w:p>
    <w:tbl>
      <w:tblPr>
        <w:tblW w:w="1442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0"/>
        <w:gridCol w:w="368"/>
        <w:gridCol w:w="1727"/>
        <w:gridCol w:w="1701"/>
        <w:gridCol w:w="1674"/>
        <w:gridCol w:w="1276"/>
        <w:gridCol w:w="1134"/>
        <w:gridCol w:w="1134"/>
        <w:gridCol w:w="1134"/>
        <w:gridCol w:w="1134"/>
        <w:gridCol w:w="1134"/>
        <w:gridCol w:w="1497"/>
        <w:gridCol w:w="294"/>
        <w:gridCol w:w="20"/>
      </w:tblGrid>
      <w:tr w:rsidR="00CF79EA" w:rsidTr="0097641A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CF79EA" w:rsidRDefault="00CF79EA" w:rsidP="00CF79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9EA" w:rsidRDefault="0033553E" w:rsidP="00CF79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79EA" w:rsidRPr="001D643C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643C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D643C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196</w:t>
            </w:r>
            <w:r w:rsidRPr="00CF79EA">
              <w:rPr>
                <w:sz w:val="20"/>
                <w:szCs w:val="20"/>
              </w:rPr>
              <w:t>000,8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22346470,8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24218702,9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25328230,5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21858292,0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23279157,1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141226854,1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CF79EA" w:rsidRPr="00B34C1A" w:rsidRDefault="00CF79EA" w:rsidP="00CF79EA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20"/>
                <w:sz w:val="20"/>
                <w:szCs w:val="20"/>
              </w:rPr>
            </w:pPr>
          </w:p>
        </w:tc>
      </w:tr>
      <w:tr w:rsidR="00CF79EA" w:rsidTr="0097641A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267565,5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616072,3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849524,8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582304,5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329664,9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344983,7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2990115,7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CF79EA" w:rsidRPr="00B34C1A" w:rsidRDefault="00CF79EA" w:rsidP="00CF7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79EA" w:rsidTr="0097641A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24463566,3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22962543,1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25068227,7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25910535,0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22187956,9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23624140,8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144216969,8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CF79EA" w:rsidRPr="00B34C1A" w:rsidRDefault="00CF79EA" w:rsidP="00CF7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79EA" w:rsidTr="0097641A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  <w:r w:rsidRPr="001D643C">
              <w:rPr>
                <w:sz w:val="20"/>
              </w:rPr>
              <w:t>Федеральный бюджет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CF79EA" w:rsidRPr="00B34C1A" w:rsidRDefault="00CF79EA" w:rsidP="00CF7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79EA" w:rsidTr="0097641A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CF79EA" w:rsidRPr="00B34C1A" w:rsidRDefault="00CF79EA" w:rsidP="00CF7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79EA" w:rsidTr="0097641A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7A95">
              <w:rPr>
                <w:sz w:val="20"/>
                <w:szCs w:val="20"/>
              </w:rPr>
              <w:t>0,0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CF79EA" w:rsidRPr="00B34C1A" w:rsidRDefault="00CF79EA" w:rsidP="00CF7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79EA" w:rsidTr="0097641A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  <w:r>
              <w:rPr>
                <w:sz w:val="20"/>
              </w:rPr>
              <w:t>Внебюджетные средства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12749</w:t>
            </w:r>
            <w:r w:rsidRPr="00CF79EA">
              <w:rPr>
                <w:sz w:val="20"/>
                <w:szCs w:val="20"/>
              </w:rPr>
              <w:t>032,3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12489605,5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13683196,3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14681174,4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15903299,5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16792548,0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86298856,0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CF79EA" w:rsidRPr="00B34C1A" w:rsidRDefault="00CF79EA" w:rsidP="00CF7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79EA" w:rsidTr="0097641A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1288286,8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1008682,0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2237443,4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2495785,4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2262403,0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2582662,6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11875263,2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CF79EA" w:rsidRPr="00B34C1A" w:rsidRDefault="00CF79EA" w:rsidP="00CF7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79EA" w:rsidTr="0097641A">
        <w:trPr>
          <w:gridAfter w:val="1"/>
          <w:wAfter w:w="20" w:type="dxa"/>
        </w:trPr>
        <w:tc>
          <w:tcPr>
            <w:tcW w:w="200" w:type="dxa"/>
            <w:tcBorders>
              <w:right w:val="single" w:sz="4" w:space="0" w:color="auto"/>
            </w:tcBorders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14037319,1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13498287,5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15920639,7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17176959,8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18165702,5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19375210,6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>174</w:t>
            </w:r>
            <w:r w:rsidRPr="00CF79EA">
              <w:rPr>
                <w:sz w:val="20"/>
                <w:szCs w:val="20"/>
              </w:rPr>
              <w:t>119,2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CF79EA" w:rsidRPr="00B34C1A" w:rsidRDefault="00CF79EA" w:rsidP="00CF7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79EA" w:rsidTr="0097641A">
        <w:tc>
          <w:tcPr>
            <w:tcW w:w="200" w:type="dxa"/>
            <w:tcBorders>
              <w:right w:val="single" w:sz="4" w:space="0" w:color="auto"/>
            </w:tcBorders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9EA" w:rsidRDefault="00CF79EA" w:rsidP="00CF79EA">
            <w:pPr>
              <w:rPr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9EA" w:rsidRDefault="00CF79EA" w:rsidP="00CF79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500</w:t>
            </w:r>
            <w:r w:rsidRPr="00CF79EA">
              <w:rPr>
                <w:sz w:val="20"/>
                <w:szCs w:val="20"/>
              </w:rPr>
              <w:t>885,4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36460830,6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40988867,4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43087494,8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40353659,4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Pr="00CF79EA">
              <w:rPr>
                <w:sz w:val="20"/>
                <w:szCs w:val="20"/>
              </w:rPr>
              <w:t>999351,4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9EA" w:rsidRPr="00CF79EA" w:rsidRDefault="00CF79EA" w:rsidP="00CF79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9EA">
              <w:rPr>
                <w:sz w:val="20"/>
                <w:szCs w:val="20"/>
              </w:rPr>
              <w:t>242391089,0</w:t>
            </w:r>
          </w:p>
        </w:tc>
        <w:tc>
          <w:tcPr>
            <w:tcW w:w="314" w:type="dxa"/>
            <w:gridSpan w:val="2"/>
            <w:tcBorders>
              <w:left w:val="single" w:sz="4" w:space="0" w:color="auto"/>
            </w:tcBorders>
          </w:tcPr>
          <w:p w:rsidR="00CF79EA" w:rsidRDefault="00CF79EA" w:rsidP="00CF79EA">
            <w:pPr>
              <w:autoSpaceDE w:val="0"/>
              <w:autoSpaceDN w:val="0"/>
              <w:adjustRightInd w:val="0"/>
            </w:pPr>
            <w:r w:rsidRPr="005F11C1">
              <w:rPr>
                <w:sz w:val="20"/>
                <w:szCs w:val="20"/>
              </w:rPr>
              <w:t>»</w:t>
            </w:r>
            <w:r>
              <w:t>.</w:t>
            </w:r>
          </w:p>
        </w:tc>
      </w:tr>
    </w:tbl>
    <w:p w:rsidR="0097641A" w:rsidRDefault="0097641A" w:rsidP="00753FE0">
      <w:pPr>
        <w:pStyle w:val="ConsPlusNormal"/>
        <w:tabs>
          <w:tab w:val="left" w:pos="851"/>
          <w:tab w:val="left" w:pos="2268"/>
        </w:tabs>
        <w:ind w:firstLine="564"/>
        <w:jc w:val="both"/>
        <w:rPr>
          <w:rFonts w:ascii="Times New Roman" w:hAnsi="Times New Roman" w:cs="Times New Roman"/>
          <w:sz w:val="24"/>
          <w:szCs w:val="24"/>
        </w:rPr>
      </w:pPr>
    </w:p>
    <w:p w:rsidR="00753FE0" w:rsidRDefault="00753FE0" w:rsidP="00753FE0">
      <w:pPr>
        <w:pStyle w:val="ConsPlusNormal"/>
        <w:tabs>
          <w:tab w:val="left" w:pos="851"/>
          <w:tab w:val="left" w:pos="2268"/>
        </w:tabs>
        <w:ind w:firstLine="564"/>
        <w:jc w:val="both"/>
        <w:rPr>
          <w:rFonts w:ascii="Times New Roman" w:hAnsi="Times New Roman" w:cs="Times New Roman"/>
          <w:sz w:val="24"/>
          <w:szCs w:val="24"/>
        </w:rPr>
      </w:pPr>
      <w:r w:rsidRPr="00AE420F">
        <w:rPr>
          <w:rFonts w:ascii="Times New Roman" w:hAnsi="Times New Roman" w:cs="Times New Roman"/>
          <w:sz w:val="24"/>
          <w:szCs w:val="24"/>
        </w:rPr>
        <w:t>1.1.</w:t>
      </w:r>
      <w:r w:rsidR="007B4649">
        <w:rPr>
          <w:rFonts w:ascii="Times New Roman" w:hAnsi="Times New Roman" w:cs="Times New Roman"/>
          <w:sz w:val="24"/>
          <w:szCs w:val="24"/>
        </w:rPr>
        <w:t>5</w:t>
      </w:r>
      <w:r w:rsidRPr="00AE420F">
        <w:rPr>
          <w:rFonts w:ascii="Times New Roman" w:hAnsi="Times New Roman" w:cs="Times New Roman"/>
          <w:sz w:val="24"/>
          <w:szCs w:val="24"/>
        </w:rPr>
        <w:t>. Пункт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E420F">
        <w:rPr>
          <w:rFonts w:ascii="Times New Roman" w:hAnsi="Times New Roman" w:cs="Times New Roman"/>
          <w:sz w:val="24"/>
          <w:szCs w:val="24"/>
        </w:rPr>
        <w:t xml:space="preserve"> </w:t>
      </w:r>
      <w:r w:rsidR="00E4406E">
        <w:rPr>
          <w:rFonts w:ascii="Times New Roman" w:hAnsi="Times New Roman" w:cs="Times New Roman"/>
          <w:sz w:val="24"/>
          <w:szCs w:val="24"/>
        </w:rPr>
        <w:t>1 – 1.2</w:t>
      </w:r>
      <w:r w:rsidR="001763F7">
        <w:rPr>
          <w:rFonts w:ascii="Times New Roman" w:hAnsi="Times New Roman" w:cs="Times New Roman"/>
          <w:sz w:val="24"/>
          <w:szCs w:val="24"/>
        </w:rPr>
        <w:t xml:space="preserve"> </w:t>
      </w:r>
      <w:r w:rsidRPr="00AE420F">
        <w:rPr>
          <w:rFonts w:ascii="Times New Roman" w:hAnsi="Times New Roman" w:cs="Times New Roman"/>
          <w:color w:val="000000"/>
          <w:sz w:val="24"/>
          <w:szCs w:val="24"/>
        </w:rPr>
        <w:t>раздела</w:t>
      </w:r>
      <w:r w:rsidR="00751B48">
        <w:rPr>
          <w:rFonts w:ascii="Times New Roman" w:hAnsi="Times New Roman" w:cs="Times New Roman"/>
          <w:sz w:val="24"/>
          <w:szCs w:val="24"/>
        </w:rPr>
        <w:t xml:space="preserve"> </w:t>
      </w:r>
      <w:r w:rsidR="00211DAB">
        <w:rPr>
          <w:rFonts w:ascii="Times New Roman" w:hAnsi="Times New Roman" w:cs="Times New Roman"/>
          <w:sz w:val="24"/>
          <w:szCs w:val="24"/>
        </w:rPr>
        <w:t>8.2</w:t>
      </w:r>
      <w:r w:rsidRPr="00AE420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1763F7" w:rsidRPr="00AE420F" w:rsidRDefault="001763F7" w:rsidP="00753FE0">
      <w:pPr>
        <w:pStyle w:val="ConsPlusNormal"/>
        <w:tabs>
          <w:tab w:val="left" w:pos="851"/>
          <w:tab w:val="left" w:pos="2268"/>
        </w:tabs>
        <w:ind w:firstLine="56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0"/>
        <w:gridCol w:w="447"/>
        <w:gridCol w:w="1701"/>
        <w:gridCol w:w="3402"/>
        <w:gridCol w:w="1134"/>
        <w:gridCol w:w="1134"/>
        <w:gridCol w:w="1134"/>
        <w:gridCol w:w="1134"/>
        <w:gridCol w:w="1134"/>
        <w:gridCol w:w="1134"/>
        <w:gridCol w:w="1559"/>
        <w:gridCol w:w="426"/>
      </w:tblGrid>
      <w:tr w:rsidR="007675AD" w:rsidTr="007675AD">
        <w:tc>
          <w:tcPr>
            <w:tcW w:w="200" w:type="dxa"/>
            <w:tcBorders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AD" w:rsidRDefault="007675AD" w:rsidP="007675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75AD" w:rsidRPr="001D643C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Комитет по транспорту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43624669,1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45240255,1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47992387,9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53601549,7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40200397,0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41318285,5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271977544,3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675AD" w:rsidRPr="00B34C1A" w:rsidRDefault="007675AD" w:rsidP="007675AD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20"/>
                <w:sz w:val="20"/>
                <w:szCs w:val="20"/>
              </w:rPr>
            </w:pPr>
          </w:p>
        </w:tc>
      </w:tr>
      <w:tr w:rsidR="007675AD" w:rsidTr="007675AD">
        <w:tc>
          <w:tcPr>
            <w:tcW w:w="200" w:type="dxa"/>
            <w:tcBorders>
              <w:right w:val="single" w:sz="4" w:space="0" w:color="auto"/>
            </w:tcBorders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675AD" w:rsidRPr="00B34C1A" w:rsidRDefault="007675AD" w:rsidP="007675A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75AD" w:rsidTr="007675AD">
        <w:tc>
          <w:tcPr>
            <w:tcW w:w="200" w:type="dxa"/>
            <w:tcBorders>
              <w:right w:val="single" w:sz="4" w:space="0" w:color="auto"/>
            </w:tcBorders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43624669,1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45240255,1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47992387,9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53601549,7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40200397,0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41318285,5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271977544,3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7675AD" w:rsidTr="007675AD">
        <w:tc>
          <w:tcPr>
            <w:tcW w:w="200" w:type="dxa"/>
            <w:tcBorders>
              <w:right w:val="single" w:sz="4" w:space="0" w:color="auto"/>
            </w:tcBorders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Подпрограмма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19177351,1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22370745,5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22985925,7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27691014,7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18012440,1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17694144,7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127931621,8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7675AD" w:rsidTr="007675AD">
        <w:tc>
          <w:tcPr>
            <w:tcW w:w="200" w:type="dxa"/>
            <w:tcBorders>
              <w:right w:val="single" w:sz="4" w:space="0" w:color="auto"/>
            </w:tcBorders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7675AD" w:rsidTr="007675AD">
        <w:tc>
          <w:tcPr>
            <w:tcW w:w="200" w:type="dxa"/>
            <w:tcBorders>
              <w:right w:val="single" w:sz="4" w:space="0" w:color="auto"/>
            </w:tcBorders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19177351,1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22370745,5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22985925,7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27691014,7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18012440,1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17694144,7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127931621,8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7675AD" w:rsidTr="007675AD">
        <w:tc>
          <w:tcPr>
            <w:tcW w:w="200" w:type="dxa"/>
            <w:tcBorders>
              <w:right w:val="single" w:sz="4" w:space="0" w:color="auto"/>
            </w:tcBorders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Подпрограмма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24447318,0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22869509,6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25006462,2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25910535,0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22187956,9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23624140,8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144045922,5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7675AD" w:rsidTr="007675AD">
        <w:tc>
          <w:tcPr>
            <w:tcW w:w="200" w:type="dxa"/>
            <w:tcBorders>
              <w:right w:val="single" w:sz="4" w:space="0" w:color="auto"/>
            </w:tcBorders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25CA">
              <w:rPr>
                <w:sz w:val="20"/>
                <w:szCs w:val="20"/>
              </w:rPr>
              <w:t>0,0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7675AD" w:rsidTr="007675AD">
        <w:tc>
          <w:tcPr>
            <w:tcW w:w="200" w:type="dxa"/>
            <w:tcBorders>
              <w:right w:val="single" w:sz="4" w:space="0" w:color="auto"/>
            </w:tcBorders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AD" w:rsidRDefault="007675AD" w:rsidP="007675A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Default="007675AD" w:rsidP="007675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24447318,0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22869509,6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25006462,2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25910535,0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22187956,9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23624140,8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AD" w:rsidRP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5AD">
              <w:rPr>
                <w:sz w:val="20"/>
                <w:szCs w:val="20"/>
              </w:rPr>
              <w:t>144045922,5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675AD" w:rsidRDefault="007675AD" w:rsidP="007675AD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».</w:t>
            </w:r>
          </w:p>
        </w:tc>
      </w:tr>
    </w:tbl>
    <w:p w:rsidR="00753FE0" w:rsidRDefault="00753FE0" w:rsidP="00753FE0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1B791B" w:rsidRDefault="001B791B" w:rsidP="00753FE0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5A1E38" w:rsidRDefault="005A1E38" w:rsidP="00753FE0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1763F7" w:rsidRDefault="001763F7" w:rsidP="001763F7">
      <w:pPr>
        <w:pStyle w:val="ConsPlusNormal"/>
        <w:tabs>
          <w:tab w:val="left" w:pos="851"/>
          <w:tab w:val="left" w:pos="2268"/>
        </w:tabs>
        <w:ind w:firstLine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1.1.</w:t>
      </w:r>
      <w:r w:rsidR="007B4649">
        <w:rPr>
          <w:rFonts w:ascii="Times New Roman" w:hAnsi="Times New Roman" w:cs="Times New Roman"/>
          <w:sz w:val="24"/>
          <w:szCs w:val="24"/>
        </w:rPr>
        <w:t>6</w:t>
      </w:r>
      <w:r w:rsidRPr="00AE420F">
        <w:rPr>
          <w:rFonts w:ascii="Times New Roman" w:hAnsi="Times New Roman" w:cs="Times New Roman"/>
          <w:sz w:val="24"/>
          <w:szCs w:val="24"/>
        </w:rPr>
        <w:t xml:space="preserve">. Пункт </w:t>
      </w:r>
      <w:r w:rsidR="007E6DBA">
        <w:rPr>
          <w:rFonts w:ascii="Times New Roman" w:hAnsi="Times New Roman" w:cs="Times New Roman"/>
          <w:sz w:val="24"/>
          <w:szCs w:val="24"/>
        </w:rPr>
        <w:t>6</w:t>
      </w:r>
      <w:r w:rsidRPr="00AE420F">
        <w:rPr>
          <w:rFonts w:ascii="Times New Roman" w:hAnsi="Times New Roman" w:cs="Times New Roman"/>
          <w:sz w:val="24"/>
          <w:szCs w:val="24"/>
        </w:rPr>
        <w:t xml:space="preserve"> </w:t>
      </w:r>
      <w:r w:rsidRPr="00AE420F">
        <w:rPr>
          <w:rFonts w:ascii="Times New Roman" w:hAnsi="Times New Roman" w:cs="Times New Roman"/>
          <w:color w:val="000000"/>
          <w:sz w:val="24"/>
          <w:szCs w:val="24"/>
        </w:rPr>
        <w:t>раздела</w:t>
      </w:r>
      <w:r w:rsidR="007E6DBA">
        <w:rPr>
          <w:rFonts w:ascii="Times New Roman" w:hAnsi="Times New Roman" w:cs="Times New Roman"/>
          <w:sz w:val="24"/>
          <w:szCs w:val="24"/>
        </w:rPr>
        <w:t xml:space="preserve"> 1</w:t>
      </w:r>
      <w:r w:rsidR="00146159">
        <w:rPr>
          <w:rFonts w:ascii="Times New Roman" w:hAnsi="Times New Roman" w:cs="Times New Roman"/>
          <w:sz w:val="24"/>
          <w:szCs w:val="24"/>
        </w:rPr>
        <w:t>1</w:t>
      </w:r>
      <w:r w:rsidR="007E6DBA">
        <w:rPr>
          <w:rFonts w:ascii="Times New Roman" w:hAnsi="Times New Roman" w:cs="Times New Roman"/>
          <w:sz w:val="24"/>
          <w:szCs w:val="24"/>
        </w:rPr>
        <w:t>.1</w:t>
      </w:r>
      <w:r w:rsidRPr="00AE420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1763F7" w:rsidRDefault="001763F7" w:rsidP="001763F7">
      <w:pPr>
        <w:pStyle w:val="ConsPlusNormal"/>
        <w:tabs>
          <w:tab w:val="left" w:pos="851"/>
          <w:tab w:val="left" w:pos="2268"/>
        </w:tabs>
        <w:ind w:firstLine="56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0"/>
        <w:gridCol w:w="447"/>
        <w:gridCol w:w="1701"/>
        <w:gridCol w:w="11765"/>
        <w:gridCol w:w="426"/>
      </w:tblGrid>
      <w:tr w:rsidR="007E6DBA" w:rsidTr="007E7E7A">
        <w:tc>
          <w:tcPr>
            <w:tcW w:w="200" w:type="dxa"/>
            <w:tcBorders>
              <w:right w:val="single" w:sz="4" w:space="0" w:color="auto"/>
            </w:tcBorders>
          </w:tcPr>
          <w:p w:rsidR="007E6DBA" w:rsidRDefault="007E6DBA" w:rsidP="00E216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BA" w:rsidRDefault="007E6DBA" w:rsidP="00E216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DBA" w:rsidRPr="001D643C" w:rsidRDefault="007E6DBA" w:rsidP="00E216F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Общий объем финансирования государственной программы по источникам финансирования, в том числе по годам реализации</w:t>
            </w:r>
          </w:p>
        </w:tc>
        <w:tc>
          <w:tcPr>
            <w:tcW w:w="1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Всего: 297930329,5тыс. руб., из них: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Итого: 127931621,8 тыс. руб., в том числе: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2017 год - 19177351,1 тыс. руб.;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2018 год - 22370745,5 тыс. руб.;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2019 год - 22985925,7 тыс. руб.;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2020 год - 27691014,7 тыс. руб.;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2021 год - 18012440,1 тыс. руб.;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2022 год - 17694144,7 тыс. руб.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 xml:space="preserve">Внебюджетные средства </w:t>
            </w:r>
            <w:hyperlink r:id="rId13" w:history="1">
              <w:r w:rsidRPr="00146159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Итого: 169998707,7 тыс. руб., в том числе: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2017 год - 20754134,9 тыс. руб.;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2018 год - 21268239,9 тыс. руб.;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2019 год - 25763894,5 тыс. руб.;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2020 год - 27632129,6 тыс. руб.;</w:t>
            </w:r>
          </w:p>
          <w:p w:rsidR="00146159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2021 год - 36279155,0 тыс. руб.;</w:t>
            </w:r>
          </w:p>
          <w:p w:rsidR="007E6DBA" w:rsidRPr="00146159" w:rsidRDefault="00146159" w:rsidP="00146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46159">
              <w:rPr>
                <w:rFonts w:ascii="Times New Roman" w:hAnsi="Times New Roman" w:cs="Times New Roman"/>
                <w:sz w:val="20"/>
              </w:rPr>
              <w:t>2022 год - 38301153,8 тыс. руб.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E6DBA" w:rsidRPr="00B34C1A" w:rsidRDefault="007E6DBA" w:rsidP="00E216F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20"/>
                <w:sz w:val="20"/>
                <w:szCs w:val="20"/>
              </w:rPr>
            </w:pPr>
          </w:p>
        </w:tc>
      </w:tr>
      <w:tr w:rsidR="007E6DBA" w:rsidTr="007E7E7A">
        <w:tc>
          <w:tcPr>
            <w:tcW w:w="200" w:type="dxa"/>
            <w:tcBorders>
              <w:right w:val="single" w:sz="4" w:space="0" w:color="auto"/>
            </w:tcBorders>
          </w:tcPr>
          <w:p w:rsidR="007E6DBA" w:rsidRDefault="007E6DBA" w:rsidP="00E216F8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DBA" w:rsidRDefault="007E6DBA" w:rsidP="00E216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BA" w:rsidRDefault="007E6DBA" w:rsidP="00E216F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BA" w:rsidRDefault="007E6DBA" w:rsidP="00E216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A1D14" w:rsidRDefault="00EA1D14" w:rsidP="00E216F8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EA1D14" w:rsidRDefault="00EA1D14" w:rsidP="00E216F8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EA1D14" w:rsidRDefault="00EA1D14" w:rsidP="00E216F8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EA1D14" w:rsidRDefault="00EA1D14" w:rsidP="00E216F8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EA1D14" w:rsidRDefault="00EA1D14" w:rsidP="00E216F8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EA1D14" w:rsidRDefault="00EA1D14" w:rsidP="00E216F8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EA1D14" w:rsidRDefault="00EA1D14" w:rsidP="00E216F8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146159" w:rsidRDefault="00146159" w:rsidP="00EA1D1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146159" w:rsidRDefault="00146159" w:rsidP="00EA1D1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146159" w:rsidRDefault="00146159" w:rsidP="00EA1D1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146159" w:rsidRDefault="00146159" w:rsidP="00EA1D1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146159" w:rsidRDefault="00146159" w:rsidP="00EA1D1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146159" w:rsidRDefault="00146159" w:rsidP="00EA1D1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146159" w:rsidRDefault="00146159" w:rsidP="00EA1D1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7E6DBA" w:rsidRDefault="007E6DBA" w:rsidP="00EA1D1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».</w:t>
            </w:r>
          </w:p>
        </w:tc>
      </w:tr>
    </w:tbl>
    <w:p w:rsidR="00753FE0" w:rsidRDefault="00753FE0" w:rsidP="00B34C1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B34C1A" w:rsidRDefault="00751B48" w:rsidP="00B34C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B52DD3">
        <w:rPr>
          <w:rFonts w:ascii="Times New Roman" w:hAnsi="Times New Roman" w:cs="Times New Roman"/>
          <w:sz w:val="24"/>
          <w:szCs w:val="24"/>
        </w:rPr>
        <w:t>7</w:t>
      </w:r>
      <w:r w:rsidR="003C594B">
        <w:rPr>
          <w:rFonts w:ascii="Times New Roman" w:hAnsi="Times New Roman" w:cs="Times New Roman"/>
          <w:sz w:val="24"/>
          <w:szCs w:val="24"/>
        </w:rPr>
        <w:t xml:space="preserve">. </w:t>
      </w:r>
      <w:r w:rsidR="005A1E38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613487">
        <w:rPr>
          <w:rFonts w:ascii="Times New Roman" w:hAnsi="Times New Roman" w:cs="Times New Roman"/>
          <w:sz w:val="24"/>
          <w:szCs w:val="24"/>
        </w:rPr>
        <w:t>8</w:t>
      </w:r>
      <w:r w:rsidR="005A1E38">
        <w:rPr>
          <w:rFonts w:ascii="Times New Roman" w:hAnsi="Times New Roman" w:cs="Times New Roman"/>
          <w:sz w:val="24"/>
          <w:szCs w:val="24"/>
        </w:rPr>
        <w:t xml:space="preserve"> т</w:t>
      </w:r>
      <w:r w:rsidR="003C594B">
        <w:rPr>
          <w:rFonts w:ascii="Times New Roman" w:hAnsi="Times New Roman" w:cs="Times New Roman"/>
          <w:sz w:val="24"/>
          <w:szCs w:val="24"/>
        </w:rPr>
        <w:t>аблиц</w:t>
      </w:r>
      <w:r w:rsidR="005A1E38">
        <w:rPr>
          <w:rFonts w:ascii="Times New Roman" w:hAnsi="Times New Roman" w:cs="Times New Roman"/>
          <w:sz w:val="24"/>
          <w:szCs w:val="24"/>
        </w:rPr>
        <w:t>ы</w:t>
      </w:r>
      <w:r w:rsidR="00B52DD3">
        <w:rPr>
          <w:rFonts w:ascii="Times New Roman" w:hAnsi="Times New Roman" w:cs="Times New Roman"/>
          <w:sz w:val="24"/>
          <w:szCs w:val="24"/>
        </w:rPr>
        <w:t xml:space="preserve"> подраздела 1</w:t>
      </w:r>
      <w:r w:rsidR="005A1E38">
        <w:rPr>
          <w:rFonts w:ascii="Times New Roman" w:hAnsi="Times New Roman" w:cs="Times New Roman"/>
          <w:sz w:val="24"/>
          <w:szCs w:val="24"/>
        </w:rPr>
        <w:t>1</w:t>
      </w:r>
      <w:r w:rsidR="00B52DD3">
        <w:rPr>
          <w:rFonts w:ascii="Times New Roman" w:hAnsi="Times New Roman" w:cs="Times New Roman"/>
          <w:sz w:val="24"/>
          <w:szCs w:val="24"/>
        </w:rPr>
        <w:t xml:space="preserve">.5.1 </w:t>
      </w:r>
      <w:r w:rsidR="005A1E38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B34C1A">
        <w:rPr>
          <w:rFonts w:ascii="Times New Roman" w:hAnsi="Times New Roman" w:cs="Times New Roman"/>
          <w:sz w:val="24"/>
          <w:szCs w:val="24"/>
        </w:rPr>
        <w:t>:</w:t>
      </w:r>
    </w:p>
    <w:p w:rsidR="00B34C1A" w:rsidRDefault="00B34C1A" w:rsidP="00B34C1A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W w:w="148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289"/>
        <w:gridCol w:w="563"/>
        <w:gridCol w:w="1847"/>
        <w:gridCol w:w="1701"/>
        <w:gridCol w:w="1559"/>
        <w:gridCol w:w="1276"/>
        <w:gridCol w:w="1275"/>
        <w:gridCol w:w="1276"/>
        <w:gridCol w:w="1276"/>
        <w:gridCol w:w="1134"/>
        <w:gridCol w:w="1134"/>
        <w:gridCol w:w="1276"/>
        <w:gridCol w:w="283"/>
      </w:tblGrid>
      <w:tr w:rsidR="00613487" w:rsidTr="007E539D">
        <w:trPr>
          <w:trHeight w:val="2839"/>
        </w:trPr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3487" w:rsidRDefault="00613487" w:rsidP="006134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87" w:rsidRDefault="00613487" w:rsidP="006134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87" w:rsidRDefault="00613487" w:rsidP="0061348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  <w:szCs w:val="20"/>
              </w:rPr>
              <w:t>Осуществление перевозки пассажиров и их багажа метрополитеном по регулируемому тарифу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87" w:rsidRDefault="00613487" w:rsidP="006134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транспорту</w:t>
            </w:r>
          </w:p>
          <w:p w:rsidR="00613487" w:rsidRDefault="00613487" w:rsidP="006134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87" w:rsidRDefault="00613487" w:rsidP="006134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Бюджет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pacing w:val="-20"/>
                <w:sz w:val="20"/>
              </w:rPr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87" w:rsidRPr="00613487" w:rsidRDefault="00613487" w:rsidP="006134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487">
              <w:rPr>
                <w:rFonts w:ascii="Times New Roman" w:hAnsi="Times New Roman" w:cs="Times New Roman"/>
                <w:sz w:val="20"/>
              </w:rPr>
              <w:t>12084459,7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87" w:rsidRPr="00613487" w:rsidRDefault="00613487" w:rsidP="006134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487">
              <w:rPr>
                <w:rFonts w:ascii="Times New Roman" w:hAnsi="Times New Roman" w:cs="Times New Roman"/>
                <w:sz w:val="20"/>
              </w:rPr>
              <w:t>17952670,0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87" w:rsidRPr="00613487" w:rsidRDefault="00613487" w:rsidP="006134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487">
              <w:rPr>
                <w:rFonts w:ascii="Times New Roman" w:hAnsi="Times New Roman" w:cs="Times New Roman"/>
                <w:sz w:val="20"/>
              </w:rPr>
              <w:t>17387658,6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87" w:rsidRPr="00613487" w:rsidRDefault="00613487" w:rsidP="006134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487">
              <w:rPr>
                <w:rFonts w:ascii="Times New Roman" w:hAnsi="Times New Roman" w:cs="Times New Roman"/>
                <w:sz w:val="20"/>
              </w:rPr>
              <w:t>19</w:t>
            </w:r>
            <w:r>
              <w:rPr>
                <w:rFonts w:ascii="Times New Roman" w:hAnsi="Times New Roman" w:cs="Times New Roman"/>
                <w:sz w:val="20"/>
              </w:rPr>
              <w:t>426</w:t>
            </w:r>
            <w:r w:rsidRPr="00613487">
              <w:rPr>
                <w:rFonts w:ascii="Times New Roman" w:hAnsi="Times New Roman" w:cs="Times New Roman"/>
                <w:sz w:val="20"/>
              </w:rPr>
              <w:t>136,7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87" w:rsidRPr="00613487" w:rsidRDefault="00613487" w:rsidP="006134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487">
              <w:rPr>
                <w:rFonts w:ascii="Times New Roman" w:hAnsi="Times New Roman" w:cs="Times New Roman"/>
                <w:sz w:val="20"/>
              </w:rPr>
              <w:t>14</w:t>
            </w:r>
            <w:r>
              <w:rPr>
                <w:rFonts w:ascii="Times New Roman" w:hAnsi="Times New Roman" w:cs="Times New Roman"/>
                <w:sz w:val="20"/>
              </w:rPr>
              <w:t>340</w:t>
            </w:r>
            <w:r w:rsidRPr="00613487">
              <w:rPr>
                <w:rFonts w:ascii="Times New Roman" w:hAnsi="Times New Roman" w:cs="Times New Roman"/>
                <w:sz w:val="20"/>
              </w:rPr>
              <w:t>010,9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87" w:rsidRPr="00613487" w:rsidRDefault="00613487" w:rsidP="006134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487">
              <w:rPr>
                <w:rFonts w:ascii="Times New Roman" w:hAnsi="Times New Roman" w:cs="Times New Roman"/>
                <w:sz w:val="20"/>
              </w:rPr>
              <w:t>15</w:t>
            </w:r>
            <w:r>
              <w:rPr>
                <w:rFonts w:ascii="Times New Roman" w:hAnsi="Times New Roman" w:cs="Times New Roman"/>
                <w:sz w:val="20"/>
              </w:rPr>
              <w:t>356</w:t>
            </w:r>
            <w:r w:rsidRPr="00613487">
              <w:rPr>
                <w:rFonts w:ascii="Times New Roman" w:hAnsi="Times New Roman" w:cs="Times New Roman"/>
                <w:sz w:val="20"/>
              </w:rPr>
              <w:t>038,5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87" w:rsidRPr="00613487" w:rsidRDefault="00613487" w:rsidP="006134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487">
              <w:rPr>
                <w:rFonts w:ascii="Times New Roman" w:hAnsi="Times New Roman" w:cs="Times New Roman"/>
                <w:sz w:val="20"/>
              </w:rPr>
              <w:t>96546974,4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487" w:rsidRDefault="00613487" w:rsidP="00613487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613487" w:rsidRDefault="00613487" w:rsidP="00613487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613487" w:rsidRDefault="00613487" w:rsidP="00613487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613487" w:rsidRDefault="00613487" w:rsidP="00613487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613487" w:rsidRDefault="00613487" w:rsidP="00613487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613487" w:rsidRDefault="00613487" w:rsidP="00613487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613487" w:rsidRDefault="00613487" w:rsidP="00613487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613487" w:rsidRDefault="00613487" w:rsidP="00613487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613487" w:rsidRDefault="00613487" w:rsidP="00613487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613487" w:rsidRDefault="00613487" w:rsidP="00613487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613487" w:rsidRDefault="00613487" w:rsidP="006134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spacing w:val="-20"/>
                <w:sz w:val="20"/>
              </w:rPr>
              <w:t>».</w:t>
            </w:r>
          </w:p>
        </w:tc>
      </w:tr>
    </w:tbl>
    <w:p w:rsidR="00B34C1A" w:rsidRDefault="00B34C1A" w:rsidP="00B34C1A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                                      </w:t>
      </w:r>
    </w:p>
    <w:p w:rsidR="00B34C1A" w:rsidRDefault="003C594B" w:rsidP="00B34C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AA2C5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4C1A">
        <w:rPr>
          <w:rFonts w:ascii="Times New Roman" w:hAnsi="Times New Roman" w:cs="Times New Roman"/>
          <w:sz w:val="24"/>
          <w:szCs w:val="24"/>
        </w:rPr>
        <w:t xml:space="preserve"> Строку «В</w:t>
      </w:r>
      <w:r w:rsidR="00AA2C5E">
        <w:rPr>
          <w:rFonts w:ascii="Times New Roman" w:hAnsi="Times New Roman" w:cs="Times New Roman"/>
          <w:sz w:val="24"/>
          <w:szCs w:val="24"/>
        </w:rPr>
        <w:t>СЕГО</w:t>
      </w:r>
      <w:r w:rsidR="007E1D5B">
        <w:rPr>
          <w:rFonts w:ascii="Times New Roman" w:hAnsi="Times New Roman" w:cs="Times New Roman"/>
          <w:sz w:val="24"/>
          <w:szCs w:val="24"/>
        </w:rPr>
        <w:t xml:space="preserve">» таблицы </w:t>
      </w:r>
      <w:r w:rsidR="00AA2C5E">
        <w:rPr>
          <w:rFonts w:ascii="Times New Roman" w:hAnsi="Times New Roman" w:cs="Times New Roman"/>
          <w:sz w:val="24"/>
          <w:szCs w:val="24"/>
        </w:rPr>
        <w:t>подраздела 1</w:t>
      </w:r>
      <w:r w:rsidR="001D538A">
        <w:rPr>
          <w:rFonts w:ascii="Times New Roman" w:hAnsi="Times New Roman" w:cs="Times New Roman"/>
          <w:sz w:val="24"/>
          <w:szCs w:val="24"/>
        </w:rPr>
        <w:t>1</w:t>
      </w:r>
      <w:r w:rsidR="00AA2C5E">
        <w:rPr>
          <w:rFonts w:ascii="Times New Roman" w:hAnsi="Times New Roman" w:cs="Times New Roman"/>
          <w:sz w:val="24"/>
          <w:szCs w:val="24"/>
        </w:rPr>
        <w:t>.5.1.</w:t>
      </w:r>
      <w:r w:rsidR="00B34C1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34C1A" w:rsidRDefault="00B34C1A" w:rsidP="00B34C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27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2694"/>
        <w:gridCol w:w="1842"/>
        <w:gridCol w:w="1560"/>
        <w:gridCol w:w="1701"/>
        <w:gridCol w:w="1275"/>
        <w:gridCol w:w="1276"/>
        <w:gridCol w:w="1275"/>
        <w:gridCol w:w="1702"/>
        <w:gridCol w:w="709"/>
      </w:tblGrid>
      <w:tr w:rsidR="001D538A" w:rsidTr="00AA2C5E"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8A" w:rsidRDefault="001D538A" w:rsidP="001D53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8A" w:rsidRDefault="001D538A" w:rsidP="001D53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8A" w:rsidRPr="001D538A" w:rsidRDefault="001D538A" w:rsidP="001D538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538A">
              <w:rPr>
                <w:rFonts w:ascii="Times New Roman" w:hAnsi="Times New Roman" w:cs="Times New Roman"/>
                <w:sz w:val="20"/>
              </w:rPr>
              <w:t>36568213,4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8A" w:rsidRPr="001D538A" w:rsidRDefault="001D538A" w:rsidP="001D538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538A">
              <w:rPr>
                <w:rFonts w:ascii="Times New Roman" w:hAnsi="Times New Roman" w:cs="Times New Roman"/>
                <w:sz w:val="20"/>
              </w:rPr>
              <w:t>41369300,6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8A" w:rsidRPr="001D538A" w:rsidRDefault="001D538A" w:rsidP="001D538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538A">
              <w:rPr>
                <w:rFonts w:ascii="Times New Roman" w:hAnsi="Times New Roman" w:cs="Times New Roman"/>
                <w:sz w:val="20"/>
              </w:rPr>
              <w:t>45755348,8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8A" w:rsidRPr="001D538A" w:rsidRDefault="001D538A" w:rsidP="001D538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538A">
              <w:rPr>
                <w:rFonts w:ascii="Times New Roman" w:hAnsi="Times New Roman" w:cs="Times New Roman"/>
                <w:sz w:val="20"/>
              </w:rPr>
              <w:t>52164123,0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8A" w:rsidRPr="001D538A" w:rsidRDefault="001D538A" w:rsidP="001D538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538A">
              <w:rPr>
                <w:rFonts w:ascii="Times New Roman" w:hAnsi="Times New Roman" w:cs="Times New Roman"/>
                <w:sz w:val="20"/>
              </w:rPr>
              <w:t>47356587,2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8A" w:rsidRPr="001D538A" w:rsidRDefault="001D538A" w:rsidP="001D538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538A">
              <w:rPr>
                <w:rFonts w:ascii="Times New Roman" w:hAnsi="Times New Roman" w:cs="Times New Roman"/>
                <w:sz w:val="20"/>
              </w:rPr>
              <w:t>48017987,9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8A" w:rsidRPr="001D538A" w:rsidRDefault="001D538A" w:rsidP="001D538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538A">
              <w:rPr>
                <w:rFonts w:ascii="Times New Roman" w:hAnsi="Times New Roman" w:cs="Times New Roman"/>
                <w:sz w:val="20"/>
              </w:rPr>
              <w:t>271231560,9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38A" w:rsidRDefault="001D538A" w:rsidP="001D538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».</w:t>
            </w:r>
          </w:p>
        </w:tc>
      </w:tr>
    </w:tbl>
    <w:p w:rsidR="00B34C1A" w:rsidRDefault="00B34C1A" w:rsidP="00B34C1A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                                         </w:t>
      </w:r>
    </w:p>
    <w:p w:rsidR="00B34C1A" w:rsidRDefault="00B34C1A" w:rsidP="00B34C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4C1A" w:rsidRDefault="00B34C1A" w:rsidP="00B34C1A"/>
    <w:p w:rsidR="00AB1F57" w:rsidRDefault="00AB1F57" w:rsidP="00B34C1A"/>
    <w:p w:rsidR="00AB1F57" w:rsidRDefault="00AB1F57" w:rsidP="00B34C1A"/>
    <w:p w:rsidR="00AB1F57" w:rsidRDefault="00AB1F57" w:rsidP="00AB1F57">
      <w:pPr>
        <w:pStyle w:val="ConsPlusNormal"/>
        <w:tabs>
          <w:tab w:val="left" w:pos="851"/>
          <w:tab w:val="left" w:pos="2268"/>
        </w:tabs>
        <w:ind w:firstLine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1.1.9</w:t>
      </w:r>
      <w:r w:rsidRPr="00AE420F">
        <w:rPr>
          <w:rFonts w:ascii="Times New Roman" w:hAnsi="Times New Roman" w:cs="Times New Roman"/>
          <w:sz w:val="24"/>
          <w:szCs w:val="24"/>
        </w:rPr>
        <w:t xml:space="preserve">. Пункт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E420F">
        <w:rPr>
          <w:rFonts w:ascii="Times New Roman" w:hAnsi="Times New Roman" w:cs="Times New Roman"/>
          <w:sz w:val="24"/>
          <w:szCs w:val="24"/>
        </w:rPr>
        <w:t xml:space="preserve"> </w:t>
      </w:r>
      <w:r w:rsidRPr="00AE420F">
        <w:rPr>
          <w:rFonts w:ascii="Times New Roman" w:hAnsi="Times New Roman" w:cs="Times New Roman"/>
          <w:color w:val="000000"/>
          <w:sz w:val="24"/>
          <w:szCs w:val="24"/>
        </w:rPr>
        <w:t>раздела</w:t>
      </w:r>
      <w:r>
        <w:rPr>
          <w:rFonts w:ascii="Times New Roman" w:hAnsi="Times New Roman" w:cs="Times New Roman"/>
          <w:sz w:val="24"/>
          <w:szCs w:val="24"/>
        </w:rPr>
        <w:t xml:space="preserve"> 12.1</w:t>
      </w:r>
      <w:r w:rsidRPr="00AE420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AB1F57" w:rsidRDefault="00AB1F57" w:rsidP="00AB1F57">
      <w:pPr>
        <w:pStyle w:val="ConsPlusNormal"/>
        <w:tabs>
          <w:tab w:val="left" w:pos="851"/>
          <w:tab w:val="left" w:pos="2268"/>
        </w:tabs>
        <w:ind w:firstLine="56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0"/>
        <w:gridCol w:w="447"/>
        <w:gridCol w:w="1701"/>
        <w:gridCol w:w="11765"/>
        <w:gridCol w:w="426"/>
      </w:tblGrid>
      <w:tr w:rsidR="00AB1F57" w:rsidTr="00BC1361">
        <w:tc>
          <w:tcPr>
            <w:tcW w:w="200" w:type="dxa"/>
            <w:tcBorders>
              <w:right w:val="single" w:sz="4" w:space="0" w:color="auto"/>
            </w:tcBorders>
          </w:tcPr>
          <w:p w:rsidR="00AB1F57" w:rsidRDefault="00AB1F57" w:rsidP="00BC13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57" w:rsidRDefault="00AB1F57" w:rsidP="00BC13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1F57" w:rsidRPr="001D643C" w:rsidRDefault="00AB1F57" w:rsidP="00BC13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Общий объем финансирования государственной программы по источникам финансирования, в том числе по годам реализации</w:t>
            </w:r>
          </w:p>
        </w:tc>
        <w:tc>
          <w:tcPr>
            <w:tcW w:w="1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Всего: 2423910</w:t>
            </w:r>
            <w:r w:rsidR="00307FED">
              <w:rPr>
                <w:rFonts w:ascii="Times New Roman" w:hAnsi="Times New Roman" w:cs="Times New Roman"/>
                <w:sz w:val="20"/>
              </w:rPr>
              <w:t>53</w:t>
            </w:r>
            <w:r w:rsidRPr="00AB1F57">
              <w:rPr>
                <w:rFonts w:ascii="Times New Roman" w:hAnsi="Times New Roman" w:cs="Times New Roman"/>
                <w:sz w:val="20"/>
              </w:rPr>
              <w:t>,0 тыс. руб., из них: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Итого: 1442169</w:t>
            </w:r>
            <w:r w:rsidR="00307FED">
              <w:rPr>
                <w:rFonts w:ascii="Times New Roman" w:hAnsi="Times New Roman" w:cs="Times New Roman"/>
                <w:sz w:val="20"/>
              </w:rPr>
              <w:t>33</w:t>
            </w:r>
            <w:r w:rsidRPr="00AB1F57">
              <w:rPr>
                <w:rFonts w:ascii="Times New Roman" w:hAnsi="Times New Roman" w:cs="Times New Roman"/>
                <w:sz w:val="20"/>
              </w:rPr>
              <w:t>,8 тыс. руб., в том числе: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2017 год - 24463566,3 тыс. руб.;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2018 год - 22962543,1 тыс. руб.;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2019 год - 25068</w:t>
            </w:r>
            <w:r w:rsidR="00307FED">
              <w:rPr>
                <w:rFonts w:ascii="Times New Roman" w:hAnsi="Times New Roman" w:cs="Times New Roman"/>
                <w:sz w:val="20"/>
              </w:rPr>
              <w:t>191</w:t>
            </w:r>
            <w:r w:rsidRPr="00AB1F57">
              <w:rPr>
                <w:rFonts w:ascii="Times New Roman" w:hAnsi="Times New Roman" w:cs="Times New Roman"/>
                <w:sz w:val="20"/>
              </w:rPr>
              <w:t>,7 тыс. руб.;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2020 год - 25910535,0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B1F57">
              <w:rPr>
                <w:rFonts w:ascii="Times New Roman" w:hAnsi="Times New Roman" w:cs="Times New Roman"/>
                <w:sz w:val="20"/>
              </w:rPr>
              <w:t>тыс. руб.;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2021 год - 22187956,9 тыс. руб.;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2022 год - 23624140,8 тыс. руб.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Внебюджетные средства &lt;*&gt;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Итого: 98174119,2 тыс. руб., в том числе: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2017 год - 14037319,1 тыс. руб.;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2018 год - 13498287,5 тыс. руб.;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2019 год - 15920639,7 тыс. руб.;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2020 год - 17176959,8 тыс. руб.;</w:t>
            </w:r>
          </w:p>
          <w:p w:rsidR="00AB1F57" w:rsidRPr="00AB1F57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2021 год - 18165702,5 тыс. руб.;</w:t>
            </w:r>
          </w:p>
          <w:p w:rsidR="00AB1F57" w:rsidRPr="00146159" w:rsidRDefault="00AB1F57" w:rsidP="00AB1F5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B1F57">
              <w:rPr>
                <w:rFonts w:ascii="Times New Roman" w:hAnsi="Times New Roman" w:cs="Times New Roman"/>
                <w:sz w:val="20"/>
              </w:rPr>
              <w:t>2022 год - 19375210,6 тыс. руб.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B1F57" w:rsidRPr="00B34C1A" w:rsidRDefault="00AB1F57" w:rsidP="00BC1361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20"/>
                <w:sz w:val="20"/>
                <w:szCs w:val="20"/>
              </w:rPr>
            </w:pPr>
          </w:p>
        </w:tc>
      </w:tr>
      <w:tr w:rsidR="00AB1F57" w:rsidTr="00BC1361">
        <w:tc>
          <w:tcPr>
            <w:tcW w:w="200" w:type="dxa"/>
            <w:tcBorders>
              <w:right w:val="single" w:sz="4" w:space="0" w:color="auto"/>
            </w:tcBorders>
          </w:tcPr>
          <w:p w:rsidR="00AB1F57" w:rsidRDefault="00AB1F57" w:rsidP="00BC136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57" w:rsidRDefault="00AB1F57" w:rsidP="00BC136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57" w:rsidRDefault="00AB1F57" w:rsidP="00BC13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57" w:rsidRDefault="00AB1F57" w:rsidP="00BC136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B1F57" w:rsidRDefault="00AB1F57" w:rsidP="00BC1361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  <w:p w:rsidR="00AB1F57" w:rsidRDefault="00AB1F57" w:rsidP="00BC1361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».</w:t>
            </w:r>
          </w:p>
        </w:tc>
      </w:tr>
    </w:tbl>
    <w:p w:rsidR="0090134C" w:rsidRDefault="0090134C" w:rsidP="009013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134C" w:rsidRDefault="0090134C" w:rsidP="009013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1.1.10. </w:t>
      </w:r>
      <w:r w:rsidR="00BC68FD">
        <w:rPr>
          <w:rFonts w:ascii="Times New Roman" w:hAnsi="Times New Roman" w:cs="Times New Roman"/>
          <w:sz w:val="24"/>
          <w:szCs w:val="24"/>
        </w:rPr>
        <w:t>Пункт 1</w:t>
      </w:r>
      <w:r w:rsidR="00BC136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таблицы подраздела 1</w:t>
      </w:r>
      <w:r w:rsidR="00BC68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.5.1 изложить в следующей редакции:</w:t>
      </w:r>
    </w:p>
    <w:p w:rsidR="0090134C" w:rsidRDefault="0090134C" w:rsidP="0090134C">
      <w:pPr>
        <w:pStyle w:val="ConsPlusNormal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W w:w="148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289"/>
        <w:gridCol w:w="563"/>
        <w:gridCol w:w="1847"/>
        <w:gridCol w:w="1701"/>
        <w:gridCol w:w="1559"/>
        <w:gridCol w:w="1276"/>
        <w:gridCol w:w="1275"/>
        <w:gridCol w:w="1276"/>
        <w:gridCol w:w="1276"/>
        <w:gridCol w:w="1134"/>
        <w:gridCol w:w="1134"/>
        <w:gridCol w:w="1276"/>
        <w:gridCol w:w="283"/>
      </w:tblGrid>
      <w:tr w:rsidR="00BC1361" w:rsidTr="00BC68FD">
        <w:trPr>
          <w:trHeight w:val="661"/>
        </w:trPr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1361" w:rsidRDefault="00BC1361" w:rsidP="00BC13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361" w:rsidRDefault="00BC1361" w:rsidP="00BC13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361" w:rsidRPr="00BC68FD" w:rsidRDefault="00BC1361" w:rsidP="00BC13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Приобретение, реконструкция и модернизация объектов движимого имущества за счет субсидии на увеличение уставного фонда ГУП "Горэлектротранс"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61" w:rsidRDefault="00BC1361" w:rsidP="00BC13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транспорту</w:t>
            </w:r>
          </w:p>
          <w:p w:rsidR="00BC1361" w:rsidRDefault="00BC1361" w:rsidP="00BC13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61" w:rsidRDefault="00BC1361" w:rsidP="00BC13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Бюджет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pacing w:val="-20"/>
                <w:sz w:val="20"/>
              </w:rPr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61" w:rsidRPr="00BC1361" w:rsidRDefault="00BC1361" w:rsidP="00BC13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343</w:t>
            </w:r>
            <w:r w:rsidRPr="00BC1361">
              <w:rPr>
                <w:rFonts w:ascii="Times New Roman" w:hAnsi="Times New Roman" w:cs="Times New Roman"/>
                <w:sz w:val="20"/>
              </w:rPr>
              <w:t>142,6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61" w:rsidRPr="00BC1361" w:rsidRDefault="00BC1361" w:rsidP="00BC13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C1361">
              <w:rPr>
                <w:rFonts w:ascii="Times New Roman" w:hAnsi="Times New Roman" w:cs="Times New Roman"/>
                <w:sz w:val="20"/>
              </w:rPr>
              <w:t>522358,6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61" w:rsidRPr="00BC1361" w:rsidRDefault="00BC1361" w:rsidP="00F539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C1361">
              <w:rPr>
                <w:rFonts w:ascii="Times New Roman" w:hAnsi="Times New Roman" w:cs="Times New Roman"/>
                <w:sz w:val="20"/>
              </w:rPr>
              <w:t>16830</w:t>
            </w:r>
            <w:r w:rsidR="00F539C1">
              <w:rPr>
                <w:rFonts w:ascii="Times New Roman" w:hAnsi="Times New Roman" w:cs="Times New Roman"/>
                <w:sz w:val="20"/>
              </w:rPr>
              <w:t>18</w:t>
            </w:r>
            <w:r w:rsidRPr="00BC1361">
              <w:rPr>
                <w:rFonts w:ascii="Times New Roman" w:hAnsi="Times New Roman" w:cs="Times New Roman"/>
                <w:sz w:val="20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61" w:rsidRPr="00BC1361" w:rsidRDefault="00BC1361" w:rsidP="00BC13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C1361">
              <w:rPr>
                <w:rFonts w:ascii="Times New Roman" w:hAnsi="Times New Roman" w:cs="Times New Roman"/>
                <w:sz w:val="20"/>
              </w:rPr>
              <w:t>1619610,2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61" w:rsidRPr="00BC1361" w:rsidRDefault="00BC1361" w:rsidP="00BC13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C1361">
              <w:rPr>
                <w:rFonts w:ascii="Times New Roman" w:hAnsi="Times New Roman" w:cs="Times New Roman"/>
                <w:sz w:val="20"/>
              </w:rPr>
              <w:t>692022,7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61" w:rsidRPr="00BC1361" w:rsidRDefault="00BC1361" w:rsidP="00BC13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C1361">
              <w:rPr>
                <w:rFonts w:ascii="Times New Roman" w:hAnsi="Times New Roman" w:cs="Times New Roman"/>
                <w:sz w:val="20"/>
              </w:rPr>
              <w:t>728699,9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61" w:rsidRPr="00BC1361" w:rsidRDefault="00BC1361" w:rsidP="00BC13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C1361">
              <w:rPr>
                <w:rFonts w:ascii="Times New Roman" w:hAnsi="Times New Roman" w:cs="Times New Roman"/>
                <w:sz w:val="20"/>
              </w:rPr>
              <w:t>5 588 888,7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1361" w:rsidRDefault="00BC1361" w:rsidP="00BC1361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BC1361" w:rsidRDefault="00BC1361" w:rsidP="00BC1361">
            <w:pPr>
              <w:pStyle w:val="ConsPlusNormal"/>
              <w:jc w:val="center"/>
              <w:rPr>
                <w:spacing w:val="-20"/>
                <w:sz w:val="20"/>
              </w:rPr>
            </w:pPr>
          </w:p>
          <w:p w:rsidR="00BC1361" w:rsidRDefault="00BC1361" w:rsidP="00BC1361">
            <w:pPr>
              <w:pStyle w:val="ConsPlusNormal"/>
              <w:rPr>
                <w:spacing w:val="-20"/>
                <w:sz w:val="20"/>
              </w:rPr>
            </w:pPr>
          </w:p>
          <w:p w:rsidR="00BC1361" w:rsidRDefault="00BC1361" w:rsidP="00BC1361">
            <w:pPr>
              <w:pStyle w:val="ConsPlusNormal"/>
              <w:rPr>
                <w:spacing w:val="-20"/>
                <w:sz w:val="20"/>
              </w:rPr>
            </w:pPr>
          </w:p>
          <w:p w:rsidR="00BC1361" w:rsidRDefault="00BC1361" w:rsidP="00BC1361">
            <w:pPr>
              <w:pStyle w:val="ConsPlusNormal"/>
              <w:rPr>
                <w:spacing w:val="-20"/>
                <w:sz w:val="20"/>
              </w:rPr>
            </w:pPr>
          </w:p>
          <w:p w:rsidR="00BC1361" w:rsidRDefault="00BC1361" w:rsidP="00BC1361">
            <w:pPr>
              <w:pStyle w:val="ConsPlusNormal"/>
              <w:rPr>
                <w:spacing w:val="-20"/>
                <w:sz w:val="20"/>
              </w:rPr>
            </w:pPr>
          </w:p>
          <w:p w:rsidR="00BC1361" w:rsidRDefault="00BC1361" w:rsidP="00BC1361">
            <w:pPr>
              <w:pStyle w:val="ConsPlusNormal"/>
              <w:rPr>
                <w:spacing w:val="-20"/>
                <w:sz w:val="20"/>
              </w:rPr>
            </w:pPr>
          </w:p>
          <w:p w:rsidR="00BC1361" w:rsidRDefault="00BC1361" w:rsidP="00BC1361">
            <w:pPr>
              <w:pStyle w:val="ConsPlusNormal"/>
              <w:rPr>
                <w:spacing w:val="-20"/>
                <w:sz w:val="20"/>
              </w:rPr>
            </w:pPr>
          </w:p>
          <w:p w:rsidR="00BC1361" w:rsidRDefault="00BC1361" w:rsidP="00BC1361">
            <w:pPr>
              <w:pStyle w:val="ConsPlusNormal"/>
              <w:rPr>
                <w:spacing w:val="-20"/>
                <w:sz w:val="20"/>
              </w:rPr>
            </w:pPr>
          </w:p>
          <w:p w:rsidR="00BC1361" w:rsidRDefault="00BC1361" w:rsidP="00BC13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spacing w:val="-20"/>
                <w:sz w:val="20"/>
              </w:rPr>
              <w:t>».</w:t>
            </w:r>
          </w:p>
        </w:tc>
      </w:tr>
    </w:tbl>
    <w:p w:rsidR="0033553E" w:rsidRDefault="0033553E" w:rsidP="003355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53E" w:rsidRDefault="0033553E" w:rsidP="003355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1.1.11. Строку «ВСЕГО» таблицы подраздела 12.5.1. изложить в следующей редакции:</w:t>
      </w:r>
    </w:p>
    <w:p w:rsidR="0033553E" w:rsidRDefault="0033553E" w:rsidP="003355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27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2694"/>
        <w:gridCol w:w="1842"/>
        <w:gridCol w:w="1560"/>
        <w:gridCol w:w="1701"/>
        <w:gridCol w:w="1275"/>
        <w:gridCol w:w="1276"/>
        <w:gridCol w:w="1275"/>
        <w:gridCol w:w="1702"/>
        <w:gridCol w:w="709"/>
      </w:tblGrid>
      <w:tr w:rsidR="0033553E" w:rsidTr="00BC1361"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53E" w:rsidRDefault="0033553E" w:rsidP="003355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53E" w:rsidRDefault="0033553E" w:rsidP="003355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E" w:rsidRPr="0033553E" w:rsidRDefault="0033553E" w:rsidP="00335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3E">
              <w:rPr>
                <w:sz w:val="20"/>
                <w:szCs w:val="20"/>
              </w:rPr>
              <w:t>36945033,1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E" w:rsidRPr="0033553E" w:rsidRDefault="0033553E" w:rsidP="00335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Pr="0033553E">
              <w:rPr>
                <w:sz w:val="20"/>
                <w:szCs w:val="20"/>
              </w:rPr>
              <w:t>836076,3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E" w:rsidRPr="0033553E" w:rsidRDefault="0033553E" w:rsidP="00F539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3E">
              <w:rPr>
                <w:sz w:val="20"/>
                <w:szCs w:val="20"/>
              </w:rPr>
              <w:t>379018</w:t>
            </w:r>
            <w:r w:rsidR="00F539C1">
              <w:rPr>
                <w:sz w:val="20"/>
                <w:szCs w:val="20"/>
              </w:rPr>
              <w:t>63</w:t>
            </w:r>
            <w:r w:rsidRPr="0033553E">
              <w:rPr>
                <w:sz w:val="20"/>
                <w:szCs w:val="20"/>
              </w:rPr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E" w:rsidRPr="0033553E" w:rsidRDefault="0033553E" w:rsidP="00335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3E">
              <w:rPr>
                <w:sz w:val="20"/>
                <w:szCs w:val="20"/>
              </w:rPr>
              <w:t>40009404,9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E" w:rsidRPr="0033553E" w:rsidRDefault="0033553E" w:rsidP="00335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3E">
              <w:rPr>
                <w:sz w:val="20"/>
                <w:szCs w:val="20"/>
              </w:rPr>
              <w:t>37761591,5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E" w:rsidRPr="0033553E" w:rsidRDefault="0033553E" w:rsidP="00335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3E">
              <w:rPr>
                <w:sz w:val="20"/>
                <w:szCs w:val="20"/>
              </w:rPr>
              <w:t>40071705,1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E" w:rsidRPr="0033553E" w:rsidRDefault="0033553E" w:rsidP="00F539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3E">
              <w:rPr>
                <w:sz w:val="20"/>
                <w:szCs w:val="20"/>
              </w:rPr>
              <w:t>227525</w:t>
            </w:r>
            <w:r w:rsidR="00F539C1">
              <w:rPr>
                <w:sz w:val="20"/>
                <w:szCs w:val="20"/>
              </w:rPr>
              <w:t>674</w:t>
            </w:r>
            <w:r w:rsidRPr="0033553E"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53E" w:rsidRDefault="0033553E" w:rsidP="003355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».</w:t>
            </w:r>
          </w:p>
        </w:tc>
      </w:tr>
    </w:tbl>
    <w:p w:rsidR="00AB1F57" w:rsidRDefault="00AB1F57" w:rsidP="00B34C1A">
      <w:pPr>
        <w:sectPr w:rsidR="00AB1F57">
          <w:pgSz w:w="16838" w:h="11906" w:orient="landscape"/>
          <w:pgMar w:top="709" w:right="993" w:bottom="0" w:left="1701" w:header="709" w:footer="709" w:gutter="0"/>
          <w:cols w:space="720"/>
        </w:sectPr>
      </w:pPr>
    </w:p>
    <w:p w:rsidR="00BC1361" w:rsidRDefault="00BC1361" w:rsidP="007603E7">
      <w:pPr>
        <w:pStyle w:val="ConsPlusNormal"/>
        <w:ind w:left="426" w:right="84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CC1" w:rsidRDefault="0033553E" w:rsidP="007603E7">
      <w:pPr>
        <w:pStyle w:val="ConsPlusNormal"/>
        <w:ind w:left="426" w:right="84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87F75">
        <w:rPr>
          <w:rFonts w:ascii="Times New Roman" w:hAnsi="Times New Roman" w:cs="Times New Roman"/>
          <w:sz w:val="24"/>
          <w:szCs w:val="24"/>
        </w:rPr>
        <w:t xml:space="preserve">. </w:t>
      </w:r>
      <w:r w:rsidR="00587F75" w:rsidRPr="00587F75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</w:t>
      </w:r>
      <w:r w:rsidR="00587F75">
        <w:rPr>
          <w:rFonts w:ascii="Times New Roman" w:hAnsi="Times New Roman" w:cs="Times New Roman"/>
          <w:sz w:val="24"/>
          <w:szCs w:val="24"/>
        </w:rPr>
        <w:br/>
      </w:r>
      <w:r w:rsidR="00587F75" w:rsidRPr="00587F7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87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D92">
        <w:rPr>
          <w:rFonts w:ascii="Times New Roman" w:hAnsi="Times New Roman" w:cs="Times New Roman"/>
          <w:sz w:val="24"/>
          <w:szCs w:val="24"/>
        </w:rPr>
        <w:t>Батанова</w:t>
      </w:r>
      <w:proofErr w:type="spellEnd"/>
      <w:r w:rsidR="00442D92">
        <w:rPr>
          <w:rFonts w:ascii="Times New Roman" w:hAnsi="Times New Roman" w:cs="Times New Roman"/>
          <w:sz w:val="24"/>
          <w:szCs w:val="24"/>
        </w:rPr>
        <w:t xml:space="preserve"> Э.В.</w:t>
      </w:r>
      <w:bookmarkStart w:id="2" w:name="_GoBack"/>
      <w:bookmarkEnd w:id="2"/>
    </w:p>
    <w:p w:rsidR="00FE33F1" w:rsidRDefault="00FE33F1" w:rsidP="00B34C1A">
      <w:pPr>
        <w:ind w:left="426" w:right="849" w:firstLine="850"/>
        <w:jc w:val="both"/>
      </w:pPr>
    </w:p>
    <w:p w:rsidR="00B34C1A" w:rsidRDefault="00B34C1A" w:rsidP="00B34C1A">
      <w:pPr>
        <w:jc w:val="both"/>
      </w:pPr>
    </w:p>
    <w:tbl>
      <w:tblPr>
        <w:tblpPr w:leftFromText="180" w:rightFromText="180" w:vertAnchor="text" w:horzAnchor="margin" w:tblpX="421" w:tblpY="269"/>
        <w:tblW w:w="0" w:type="auto"/>
        <w:tblLook w:val="04A0" w:firstRow="1" w:lastRow="0" w:firstColumn="1" w:lastColumn="0" w:noHBand="0" w:noVBand="1"/>
      </w:tblPr>
      <w:tblGrid>
        <w:gridCol w:w="3758"/>
        <w:gridCol w:w="3588"/>
        <w:gridCol w:w="2577"/>
      </w:tblGrid>
      <w:tr w:rsidR="00C56E57" w:rsidTr="00C56E57">
        <w:tc>
          <w:tcPr>
            <w:tcW w:w="3758" w:type="dxa"/>
            <w:hideMark/>
          </w:tcPr>
          <w:p w:rsidR="00C56E57" w:rsidRDefault="00C56E57" w:rsidP="00FE33F1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Временно исполняющий обязанности Губернатора Санкт-Петербурга</w:t>
            </w:r>
          </w:p>
        </w:tc>
        <w:tc>
          <w:tcPr>
            <w:tcW w:w="3588" w:type="dxa"/>
          </w:tcPr>
          <w:p w:rsidR="00C56E57" w:rsidRDefault="00C56E57">
            <w:pPr>
              <w:pStyle w:val="ad"/>
              <w:rPr>
                <w:b/>
                <w:bCs/>
              </w:rPr>
            </w:pPr>
          </w:p>
        </w:tc>
        <w:tc>
          <w:tcPr>
            <w:tcW w:w="2577" w:type="dxa"/>
          </w:tcPr>
          <w:p w:rsidR="00C56E57" w:rsidRDefault="00C56E57" w:rsidP="00C56E57">
            <w:pPr>
              <w:pStyle w:val="ad"/>
              <w:ind w:hanging="650"/>
              <w:rPr>
                <w:b/>
                <w:bCs/>
              </w:rPr>
            </w:pPr>
          </w:p>
          <w:p w:rsidR="00C56E57" w:rsidRDefault="00C56E57">
            <w:pPr>
              <w:pStyle w:val="a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А.Д. </w:t>
            </w:r>
            <w:proofErr w:type="spellStart"/>
            <w:r>
              <w:rPr>
                <w:b/>
                <w:bCs/>
              </w:rPr>
              <w:t>Беглов</w:t>
            </w:r>
            <w:proofErr w:type="spellEnd"/>
          </w:p>
        </w:tc>
      </w:tr>
      <w:tr w:rsidR="00C56E57" w:rsidTr="00C56E57">
        <w:tc>
          <w:tcPr>
            <w:tcW w:w="3758" w:type="dxa"/>
          </w:tcPr>
          <w:p w:rsidR="00C56E57" w:rsidRDefault="00C56E57">
            <w:pPr>
              <w:pStyle w:val="ad"/>
              <w:jc w:val="left"/>
              <w:rPr>
                <w:b/>
                <w:bCs/>
              </w:rPr>
            </w:pPr>
          </w:p>
        </w:tc>
        <w:tc>
          <w:tcPr>
            <w:tcW w:w="3588" w:type="dxa"/>
          </w:tcPr>
          <w:p w:rsidR="00C56E57" w:rsidRDefault="00C56E57">
            <w:pPr>
              <w:pStyle w:val="ad"/>
              <w:rPr>
                <w:b/>
                <w:bCs/>
              </w:rPr>
            </w:pPr>
          </w:p>
        </w:tc>
        <w:tc>
          <w:tcPr>
            <w:tcW w:w="2577" w:type="dxa"/>
          </w:tcPr>
          <w:p w:rsidR="00C56E57" w:rsidRDefault="00C56E57">
            <w:pPr>
              <w:pStyle w:val="ad"/>
              <w:rPr>
                <w:b/>
                <w:bCs/>
              </w:rPr>
            </w:pPr>
          </w:p>
        </w:tc>
      </w:tr>
    </w:tbl>
    <w:p w:rsidR="00B34C1A" w:rsidRDefault="00B34C1A" w:rsidP="00B34C1A">
      <w:pPr>
        <w:pStyle w:val="ad"/>
        <w:rPr>
          <w:sz w:val="28"/>
          <w:szCs w:val="28"/>
        </w:rPr>
      </w:pPr>
    </w:p>
    <w:p w:rsidR="00B34C1A" w:rsidRDefault="00B34C1A" w:rsidP="00B34C1A">
      <w:pPr>
        <w:rPr>
          <w:sz w:val="28"/>
          <w:szCs w:val="28"/>
        </w:rPr>
        <w:sectPr w:rsidR="00B34C1A">
          <w:pgSz w:w="11906" w:h="16838"/>
          <w:pgMar w:top="993" w:right="0" w:bottom="1701" w:left="709" w:header="709" w:footer="709" w:gutter="0"/>
          <w:cols w:space="720"/>
        </w:sectPr>
      </w:pPr>
    </w:p>
    <w:p w:rsidR="00B34C1A" w:rsidRDefault="00B34C1A" w:rsidP="00B34C1A"/>
    <w:p w:rsidR="00B34C1A" w:rsidRDefault="00B34C1A" w:rsidP="009A4AF3">
      <w:pPr>
        <w:ind w:firstLine="567"/>
        <w:jc w:val="both"/>
      </w:pPr>
    </w:p>
    <w:p w:rsidR="00B34C1A" w:rsidRDefault="00B34C1A" w:rsidP="009A4AF3">
      <w:pPr>
        <w:ind w:firstLine="567"/>
        <w:jc w:val="both"/>
      </w:pPr>
    </w:p>
    <w:sectPr w:rsidR="00B34C1A" w:rsidSect="00E26F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217" w:rsidRDefault="00691217">
      <w:r>
        <w:separator/>
      </w:r>
    </w:p>
  </w:endnote>
  <w:endnote w:type="continuationSeparator" w:id="0">
    <w:p w:rsidR="00691217" w:rsidRDefault="0069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217" w:rsidRDefault="00691217">
      <w:r>
        <w:separator/>
      </w:r>
    </w:p>
  </w:footnote>
  <w:footnote w:type="continuationSeparator" w:id="0">
    <w:p w:rsidR="00691217" w:rsidRDefault="0069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4F5" w:rsidRDefault="00B074F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074F5" w:rsidRDefault="00B074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4F5" w:rsidRDefault="00B074F5" w:rsidP="006C2535">
    <w:pPr>
      <w:pStyle w:val="a3"/>
      <w:framePr w:wrap="around" w:vAnchor="text" w:hAnchor="margin" w:xAlign="center" w:y="1"/>
      <w:rPr>
        <w:rStyle w:val="a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3175" b="3175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4F5" w:rsidRPr="00507C33" w:rsidRDefault="00B074F5" w:rsidP="00507C33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226025/2018-5371(3)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28" style="position:absolute;margin-left:345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" filled="f" stroked="f">
              <v:textbox inset="0,0,0,0">
                <w:txbxContent>
                  <w:p w:rsidR="00B074F5" w:rsidRPr="00507C33" w:rsidRDefault="00B074F5" w:rsidP="00507C33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226025/2018-5371(3)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39C1">
      <w:rPr>
        <w:rStyle w:val="a7"/>
        <w:noProof/>
      </w:rPr>
      <w:t>6</w:t>
    </w:r>
    <w:r>
      <w:rPr>
        <w:rStyle w:val="a7"/>
      </w:rPr>
      <w:fldChar w:fldCharType="end"/>
    </w:r>
  </w:p>
  <w:p w:rsidR="00B074F5" w:rsidRDefault="00B074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4e1de51-edb0-43b2-9fae-5a63244eae40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394E72"/>
    <w:rsid w:val="00022A03"/>
    <w:rsid w:val="00067BE8"/>
    <w:rsid w:val="00122574"/>
    <w:rsid w:val="00146159"/>
    <w:rsid w:val="001763F7"/>
    <w:rsid w:val="001A624B"/>
    <w:rsid w:val="001B791B"/>
    <w:rsid w:val="001D538A"/>
    <w:rsid w:val="001D5CC7"/>
    <w:rsid w:val="001D643C"/>
    <w:rsid w:val="001F79BD"/>
    <w:rsid w:val="00211DAB"/>
    <w:rsid w:val="002C68B9"/>
    <w:rsid w:val="002E03E8"/>
    <w:rsid w:val="002E0FAB"/>
    <w:rsid w:val="002E1EF5"/>
    <w:rsid w:val="003049BE"/>
    <w:rsid w:val="00307FED"/>
    <w:rsid w:val="0033553E"/>
    <w:rsid w:val="00394E72"/>
    <w:rsid w:val="003A634F"/>
    <w:rsid w:val="003C594B"/>
    <w:rsid w:val="003E68BF"/>
    <w:rsid w:val="004061EF"/>
    <w:rsid w:val="004129A7"/>
    <w:rsid w:val="00442D92"/>
    <w:rsid w:val="00444285"/>
    <w:rsid w:val="004452D7"/>
    <w:rsid w:val="00494ACC"/>
    <w:rsid w:val="00501735"/>
    <w:rsid w:val="00502DF8"/>
    <w:rsid w:val="00507C33"/>
    <w:rsid w:val="005241D9"/>
    <w:rsid w:val="00557F60"/>
    <w:rsid w:val="005712D2"/>
    <w:rsid w:val="00586FF3"/>
    <w:rsid w:val="00587F75"/>
    <w:rsid w:val="00596FCA"/>
    <w:rsid w:val="005A1E38"/>
    <w:rsid w:val="005E4565"/>
    <w:rsid w:val="005E6FC9"/>
    <w:rsid w:val="005F11C1"/>
    <w:rsid w:val="00607EC8"/>
    <w:rsid w:val="00613487"/>
    <w:rsid w:val="0062231B"/>
    <w:rsid w:val="0066275D"/>
    <w:rsid w:val="00666C8E"/>
    <w:rsid w:val="00676A59"/>
    <w:rsid w:val="00691217"/>
    <w:rsid w:val="006A2E97"/>
    <w:rsid w:val="006C2535"/>
    <w:rsid w:val="0072450A"/>
    <w:rsid w:val="00727917"/>
    <w:rsid w:val="00746CC1"/>
    <w:rsid w:val="00751B48"/>
    <w:rsid w:val="00753FE0"/>
    <w:rsid w:val="007603E7"/>
    <w:rsid w:val="007675AD"/>
    <w:rsid w:val="007B314C"/>
    <w:rsid w:val="007B4649"/>
    <w:rsid w:val="007E1D5B"/>
    <w:rsid w:val="007E539D"/>
    <w:rsid w:val="007E6DBA"/>
    <w:rsid w:val="007E7E7A"/>
    <w:rsid w:val="007F25A2"/>
    <w:rsid w:val="007F6A48"/>
    <w:rsid w:val="00820524"/>
    <w:rsid w:val="00825BB7"/>
    <w:rsid w:val="008D3519"/>
    <w:rsid w:val="008E7B4C"/>
    <w:rsid w:val="0090134C"/>
    <w:rsid w:val="0091577D"/>
    <w:rsid w:val="0093040A"/>
    <w:rsid w:val="0093455E"/>
    <w:rsid w:val="00952733"/>
    <w:rsid w:val="0097641A"/>
    <w:rsid w:val="009A22CD"/>
    <w:rsid w:val="009A4AF3"/>
    <w:rsid w:val="00A022B1"/>
    <w:rsid w:val="00A137C6"/>
    <w:rsid w:val="00A302CA"/>
    <w:rsid w:val="00A359AC"/>
    <w:rsid w:val="00A61B42"/>
    <w:rsid w:val="00A670F1"/>
    <w:rsid w:val="00A8654C"/>
    <w:rsid w:val="00A93B5C"/>
    <w:rsid w:val="00AA2C5E"/>
    <w:rsid w:val="00AB1F57"/>
    <w:rsid w:val="00AC21C8"/>
    <w:rsid w:val="00AE3040"/>
    <w:rsid w:val="00AE420F"/>
    <w:rsid w:val="00B074F5"/>
    <w:rsid w:val="00B33EED"/>
    <w:rsid w:val="00B34C1A"/>
    <w:rsid w:val="00B52DD3"/>
    <w:rsid w:val="00B532F6"/>
    <w:rsid w:val="00BC1361"/>
    <w:rsid w:val="00BC68FD"/>
    <w:rsid w:val="00BC6EF6"/>
    <w:rsid w:val="00BD4531"/>
    <w:rsid w:val="00BD4D9F"/>
    <w:rsid w:val="00C56E57"/>
    <w:rsid w:val="00CF79EA"/>
    <w:rsid w:val="00D3364D"/>
    <w:rsid w:val="00D46F53"/>
    <w:rsid w:val="00D61423"/>
    <w:rsid w:val="00D8712A"/>
    <w:rsid w:val="00D95100"/>
    <w:rsid w:val="00DA6784"/>
    <w:rsid w:val="00DE6702"/>
    <w:rsid w:val="00E216F8"/>
    <w:rsid w:val="00E26F20"/>
    <w:rsid w:val="00E352B3"/>
    <w:rsid w:val="00E40DF4"/>
    <w:rsid w:val="00E4406E"/>
    <w:rsid w:val="00E52B00"/>
    <w:rsid w:val="00E557CD"/>
    <w:rsid w:val="00E6527D"/>
    <w:rsid w:val="00EA1D14"/>
    <w:rsid w:val="00EC63A3"/>
    <w:rsid w:val="00ED310E"/>
    <w:rsid w:val="00ED601A"/>
    <w:rsid w:val="00EF027D"/>
    <w:rsid w:val="00F03045"/>
    <w:rsid w:val="00F359A5"/>
    <w:rsid w:val="00F539C1"/>
    <w:rsid w:val="00F869EE"/>
    <w:rsid w:val="00FA0CA5"/>
    <w:rsid w:val="00FC24B0"/>
    <w:rsid w:val="00FE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45DF66-D0C1-4D8F-AFB0-BFC55989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0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34C1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34C1A"/>
    <w:rPr>
      <w:sz w:val="24"/>
      <w:szCs w:val="24"/>
    </w:r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34C1A"/>
    <w:rPr>
      <w:sz w:val="24"/>
      <w:szCs w:val="24"/>
    </w:r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B34C1A"/>
    <w:rPr>
      <w:b/>
      <w:bCs/>
      <w:sz w:val="24"/>
      <w:szCs w:val="24"/>
    </w:rPr>
  </w:style>
  <w:style w:type="character" w:styleId="a8">
    <w:name w:val="Hyperlink"/>
    <w:unhideWhenUsed/>
    <w:rsid w:val="00B34C1A"/>
    <w:rPr>
      <w:color w:val="0000FF"/>
      <w:u w:val="single"/>
    </w:rPr>
  </w:style>
  <w:style w:type="character" w:styleId="a9">
    <w:name w:val="FollowedHyperlink"/>
    <w:uiPriority w:val="99"/>
    <w:unhideWhenUsed/>
    <w:rsid w:val="00B34C1A"/>
    <w:rPr>
      <w:color w:val="800080"/>
      <w:u w:val="single"/>
    </w:rPr>
  </w:style>
  <w:style w:type="paragraph" w:styleId="aa">
    <w:name w:val="Title"/>
    <w:basedOn w:val="a"/>
    <w:next w:val="a"/>
    <w:link w:val="ab"/>
    <w:qFormat/>
    <w:rsid w:val="00B34C1A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b">
    <w:name w:val="Название Знак"/>
    <w:link w:val="aa"/>
    <w:rsid w:val="00B34C1A"/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Основной текст Знак"/>
    <w:link w:val="ad"/>
    <w:rsid w:val="00B34C1A"/>
    <w:rPr>
      <w:sz w:val="24"/>
      <w:szCs w:val="24"/>
    </w:rPr>
  </w:style>
  <w:style w:type="paragraph" w:styleId="ad">
    <w:name w:val="Body Text"/>
    <w:basedOn w:val="a"/>
    <w:link w:val="ac"/>
    <w:unhideWhenUsed/>
    <w:rsid w:val="00B34C1A"/>
    <w:pPr>
      <w:jc w:val="both"/>
    </w:pPr>
  </w:style>
  <w:style w:type="character" w:customStyle="1" w:styleId="ae">
    <w:name w:val="Текст выноски Знак"/>
    <w:link w:val="af"/>
    <w:rsid w:val="00B34C1A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nhideWhenUsed/>
    <w:rsid w:val="00B34C1A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B34C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B34C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B34C1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1">
    <w:name w:val="Table Grid"/>
    <w:basedOn w:val="a1"/>
    <w:rsid w:val="00EA1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4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D7E2B9A9F1138D3A420ADF11A5FED4AE9E9FA8E980A3D54E6B232344BCB1DFAEC892B90F19DEC9BA3C59F26D82A5F2721FDAF15C0FEC0866F8t2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D9BB3C89499A2AEB95DBDF6722B6923E2F331D7D1E33EC4DB5C5ECCE0BA6FA1F6454FADFE3BD3E9A60tB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03137A9630EE44EE63A4BF7D58FA145649068DAF6CCA2489A63B1E6365Dn0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leonova\AppData\Local\Temp\bdttmp\be1fc5a6-e28a-4fda-bce0-11be4cc484f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C202-82C5-4853-83FD-C492E3C68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be1fc5a6-e28a-4fda-bce0-11be4cc484f6</Template>
  <TotalTime>132</TotalTime>
  <Pages>6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Ольга Львовна</dc:creator>
  <cp:keywords/>
  <dc:description/>
  <cp:lastModifiedBy>Селютин Илья Борисович</cp:lastModifiedBy>
  <cp:revision>28</cp:revision>
  <cp:lastPrinted>2019-04-12T08:47:00Z</cp:lastPrinted>
  <dcterms:created xsi:type="dcterms:W3CDTF">2019-04-12T08:25:00Z</dcterms:created>
  <dcterms:modified xsi:type="dcterms:W3CDTF">2019-04-16T10:26:00Z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44e1de51-edb0-43b2-9fae-5a63244eae40</vt:lpwstr>
  </property>
</Properties>
</file>