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82" w:rsidRDefault="001D5DDB" w:rsidP="00446682">
      <w:pPr>
        <w:jc w:val="center"/>
        <w:rPr>
          <w:sz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45F8">
        <w:rPr>
          <w:noProof/>
        </w:rPr>
        <w:drawing>
          <wp:inline distT="0" distB="0" distL="0" distR="0">
            <wp:extent cx="533400" cy="6000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82" w:rsidRDefault="00446682" w:rsidP="00446682">
      <w:pPr>
        <w:jc w:val="center"/>
        <w:rPr>
          <w:sz w:val="28"/>
        </w:rPr>
      </w:pPr>
    </w:p>
    <w:p w:rsidR="00446682" w:rsidRDefault="00446682" w:rsidP="00446682">
      <w:pPr>
        <w:pStyle w:val="3"/>
        <w:spacing w:line="360" w:lineRule="auto"/>
      </w:pPr>
      <w:r>
        <w:t>ПРАВИТЕЛЬСТВО САНКТ-ПЕТЕРБУРГА</w:t>
      </w:r>
    </w:p>
    <w:p w:rsidR="00446682" w:rsidRDefault="00446682" w:rsidP="0044668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СЛУЖБА ГОСУДАРСТВЕННОГО СТРОИТЕЛЬНОГО НАДЗОРА </w:t>
      </w:r>
    </w:p>
    <w:p w:rsidR="00446682" w:rsidRDefault="00446682" w:rsidP="0044668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8"/>
        </w:rPr>
        <w:t>И ЭКСПЕРТИЗЫ САНКТ-ПЕТЕРБУРГА</w:t>
      </w:r>
    </w:p>
    <w:p w:rsidR="00446682" w:rsidRDefault="00446682" w:rsidP="00446682">
      <w:pPr>
        <w:pStyle w:val="4"/>
        <w:spacing w:line="360" w:lineRule="auto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А С П О Р Я Ж Е Н И Е </w:t>
      </w:r>
    </w:p>
    <w:p w:rsidR="00446682" w:rsidRDefault="00446682" w:rsidP="00446682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46682" w:rsidRDefault="00446682" w:rsidP="00446682">
      <w:pPr>
        <w:framePr w:w="2366" w:h="285" w:hSpace="180" w:wrap="around" w:vAnchor="text" w:hAnchor="page" w:x="1353" w:y="245"/>
        <w:pBdr>
          <w:bottom w:val="single" w:sz="6" w:space="1" w:color="auto"/>
        </w:pBdr>
        <w:jc w:val="center"/>
        <w:rPr>
          <w:sz w:val="26"/>
          <w:szCs w:val="26"/>
        </w:rPr>
      </w:pPr>
    </w:p>
    <w:p w:rsidR="00446682" w:rsidRDefault="00446682" w:rsidP="00446682">
      <w:pPr>
        <w:framePr w:w="2026" w:h="285" w:hSpace="180" w:wrap="around" w:vAnchor="text" w:hAnchor="page" w:x="8874" w:y="245"/>
        <w:pBdr>
          <w:bottom w:val="single" w:sz="6" w:space="1" w:color="auto"/>
        </w:pBdr>
        <w:jc w:val="center"/>
        <w:rPr>
          <w:sz w:val="26"/>
          <w:szCs w:val="26"/>
        </w:rPr>
      </w:pPr>
    </w:p>
    <w:p w:rsidR="00446682" w:rsidRDefault="00446682" w:rsidP="00446682">
      <w:pPr>
        <w:framePr w:w="353" w:h="427" w:hSpace="180" w:wrap="around" w:vAnchor="text" w:hAnchor="page" w:x="8329" w:y="389"/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</w:p>
    <w:p w:rsidR="00446682" w:rsidRDefault="00446682" w:rsidP="00446682">
      <w:pPr>
        <w:jc w:val="both"/>
        <w:rPr>
          <w:sz w:val="16"/>
        </w:rPr>
      </w:pPr>
    </w:p>
    <w:p w:rsidR="00446682" w:rsidRDefault="00446682" w:rsidP="00446682">
      <w:pPr>
        <w:jc w:val="both"/>
        <w:rPr>
          <w:sz w:val="16"/>
        </w:rPr>
      </w:pPr>
    </w:p>
    <w:p w:rsidR="00446682" w:rsidRDefault="00446682" w:rsidP="00446682">
      <w:pPr>
        <w:jc w:val="both"/>
        <w:rPr>
          <w:sz w:val="16"/>
        </w:rPr>
      </w:pPr>
    </w:p>
    <w:p w:rsidR="00446682" w:rsidRDefault="00446682" w:rsidP="00446682">
      <w:pPr>
        <w:jc w:val="both"/>
        <w:rPr>
          <w:sz w:val="16"/>
        </w:rPr>
      </w:pPr>
    </w:p>
    <w:p w:rsidR="00446682" w:rsidRDefault="00446682" w:rsidP="00446682">
      <w:pPr>
        <w:jc w:val="both"/>
        <w:rPr>
          <w:sz w:val="16"/>
        </w:rPr>
      </w:pPr>
    </w:p>
    <w:p w:rsidR="00446682" w:rsidRDefault="00446682" w:rsidP="00446682">
      <w:pPr>
        <w:jc w:val="both"/>
        <w:rPr>
          <w:sz w:val="16"/>
        </w:rPr>
      </w:pPr>
    </w:p>
    <w:p w:rsidR="00EC1654" w:rsidRDefault="00EC1654" w:rsidP="00EC1654">
      <w:pPr>
        <w:framePr w:w="5281" w:h="916" w:hSpace="180" w:wrap="around" w:vAnchor="text" w:hAnchor="page" w:x="1244" w:y="23"/>
        <w:autoSpaceDE w:val="0"/>
        <w:autoSpaceDN w:val="0"/>
        <w:adjustRightInd w:val="0"/>
        <w:spacing w:line="232" w:lineRule="auto"/>
        <w:rPr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 xml:space="preserve">О внесении изменений в распоряжение Службы государственного строительного надзора </w:t>
      </w:r>
      <w:r>
        <w:rPr>
          <w:b/>
          <w:sz w:val="22"/>
          <w:szCs w:val="22"/>
        </w:rPr>
        <w:br/>
        <w:t xml:space="preserve">и экспертизы Санкт-Петербурга от 06.10.2017 </w:t>
      </w:r>
    </w:p>
    <w:p w:rsidR="00446682" w:rsidRDefault="00EC1654" w:rsidP="00EC1654">
      <w:pPr>
        <w:framePr w:w="5281" w:h="916" w:hSpace="180" w:wrap="around" w:vAnchor="text" w:hAnchor="page" w:x="1244" w:y="23"/>
        <w:autoSpaceDE w:val="0"/>
        <w:autoSpaceDN w:val="0"/>
        <w:adjustRightInd w:val="0"/>
        <w:spacing w:line="232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№ 8-р </w:t>
      </w:r>
      <w:bookmarkEnd w:id="0"/>
    </w:p>
    <w:p w:rsidR="00446682" w:rsidRDefault="00446682" w:rsidP="00446682">
      <w:pPr>
        <w:spacing w:line="232" w:lineRule="auto"/>
        <w:jc w:val="both"/>
        <w:rPr>
          <w:i/>
          <w:sz w:val="16"/>
        </w:rPr>
      </w:pPr>
    </w:p>
    <w:p w:rsidR="00446682" w:rsidRDefault="00446682" w:rsidP="00446682">
      <w:pPr>
        <w:spacing w:line="232" w:lineRule="auto"/>
        <w:jc w:val="both"/>
        <w:rPr>
          <w:i/>
          <w:sz w:val="8"/>
          <w:szCs w:val="8"/>
        </w:rPr>
      </w:pPr>
    </w:p>
    <w:p w:rsidR="00446682" w:rsidRDefault="00446682" w:rsidP="00446682">
      <w:pPr>
        <w:spacing w:line="232" w:lineRule="auto"/>
        <w:jc w:val="both"/>
        <w:rPr>
          <w:i/>
          <w:sz w:val="8"/>
          <w:szCs w:val="8"/>
        </w:rPr>
      </w:pPr>
    </w:p>
    <w:p w:rsidR="00446682" w:rsidRDefault="00446682" w:rsidP="00446682">
      <w:pPr>
        <w:spacing w:line="232" w:lineRule="auto"/>
        <w:jc w:val="both"/>
        <w:rPr>
          <w:i/>
          <w:sz w:val="8"/>
          <w:szCs w:val="8"/>
        </w:rPr>
      </w:pPr>
    </w:p>
    <w:p w:rsidR="00446682" w:rsidRDefault="00446682" w:rsidP="00446682">
      <w:pPr>
        <w:spacing w:line="232" w:lineRule="auto"/>
        <w:jc w:val="both"/>
        <w:rPr>
          <w:i/>
          <w:sz w:val="8"/>
          <w:szCs w:val="8"/>
        </w:rPr>
      </w:pPr>
    </w:p>
    <w:p w:rsidR="00446682" w:rsidRDefault="00446682" w:rsidP="00446682">
      <w:pPr>
        <w:spacing w:line="232" w:lineRule="auto"/>
        <w:jc w:val="both"/>
        <w:rPr>
          <w:i/>
          <w:sz w:val="8"/>
          <w:szCs w:val="8"/>
        </w:rPr>
      </w:pPr>
    </w:p>
    <w:p w:rsidR="00446682" w:rsidRDefault="00446682" w:rsidP="00446682">
      <w:pPr>
        <w:spacing w:line="232" w:lineRule="auto"/>
        <w:ind w:firstLine="709"/>
        <w:jc w:val="both"/>
        <w:rPr>
          <w:sz w:val="26"/>
          <w:szCs w:val="26"/>
        </w:rPr>
      </w:pPr>
    </w:p>
    <w:p w:rsidR="00446682" w:rsidRDefault="00446682" w:rsidP="00446682">
      <w:pPr>
        <w:spacing w:line="232" w:lineRule="auto"/>
        <w:ind w:firstLine="709"/>
        <w:jc w:val="both"/>
        <w:rPr>
          <w:sz w:val="26"/>
          <w:szCs w:val="26"/>
        </w:rPr>
      </w:pPr>
    </w:p>
    <w:p w:rsidR="00446682" w:rsidRDefault="00446682" w:rsidP="00446682">
      <w:pPr>
        <w:spacing w:line="232" w:lineRule="auto"/>
        <w:ind w:firstLine="709"/>
        <w:jc w:val="both"/>
        <w:rPr>
          <w:sz w:val="26"/>
          <w:szCs w:val="26"/>
        </w:rPr>
      </w:pPr>
    </w:p>
    <w:p w:rsidR="00446682" w:rsidRDefault="00446682" w:rsidP="00446682">
      <w:pPr>
        <w:spacing w:line="232" w:lineRule="auto"/>
        <w:ind w:firstLine="709"/>
        <w:jc w:val="both"/>
        <w:rPr>
          <w:sz w:val="26"/>
          <w:szCs w:val="26"/>
        </w:rPr>
      </w:pPr>
    </w:p>
    <w:p w:rsidR="00446682" w:rsidRDefault="00446682" w:rsidP="00446682">
      <w:pPr>
        <w:spacing w:line="232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пунктом 2.1 постановления Правительства Санкт-Петербурга </w:t>
      </w:r>
      <w:r>
        <w:rPr>
          <w:sz w:val="24"/>
          <w:szCs w:val="24"/>
        </w:rPr>
        <w:br/>
        <w:t xml:space="preserve">от 21.07.2009 № 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>
        <w:rPr>
          <w:sz w:val="24"/>
          <w:szCs w:val="24"/>
        </w:rPr>
        <w:br/>
        <w:t xml:space="preserve">Санкт-Петербурга, при замещении которых государственные гражданские служащие </w:t>
      </w:r>
      <w:r>
        <w:rPr>
          <w:sz w:val="24"/>
          <w:szCs w:val="24"/>
        </w:rPr>
        <w:br/>
        <w:t>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>
        <w:rPr>
          <w:sz w:val="24"/>
          <w:szCs w:val="24"/>
        </w:rPr>
        <w:t xml:space="preserve"> супруги (супруга) и несовершеннолетних детей»:</w:t>
      </w:r>
    </w:p>
    <w:p w:rsidR="00446682" w:rsidRDefault="00446682" w:rsidP="00446682">
      <w:pPr>
        <w:spacing w:line="232" w:lineRule="auto"/>
        <w:ind w:firstLine="709"/>
        <w:jc w:val="both"/>
        <w:rPr>
          <w:sz w:val="24"/>
          <w:szCs w:val="24"/>
        </w:rPr>
      </w:pPr>
    </w:p>
    <w:p w:rsidR="00446682" w:rsidRDefault="00446682" w:rsidP="00446682">
      <w:pPr>
        <w:autoSpaceDE w:val="0"/>
        <w:autoSpaceDN w:val="0"/>
        <w:adjustRightInd w:val="0"/>
        <w:spacing w:line="23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gramStart"/>
      <w:r w:rsidR="00EC1654">
        <w:rPr>
          <w:sz w:val="24"/>
          <w:szCs w:val="24"/>
        </w:rPr>
        <w:t>Внести изменение в распоряжение Службы государственного строительного надзора и экспертизы Санкт-Петербурга от 06.10.2017 № 8-р «Об утверждении</w:t>
      </w:r>
      <w:r>
        <w:rPr>
          <w:sz w:val="24"/>
          <w:szCs w:val="24"/>
        </w:rPr>
        <w:t xml:space="preserve"> Перечн</w:t>
      </w:r>
      <w:r w:rsidR="00EC1654">
        <w:rPr>
          <w:sz w:val="24"/>
          <w:szCs w:val="24"/>
        </w:rPr>
        <w:t>я</w:t>
      </w:r>
      <w:r>
        <w:rPr>
          <w:sz w:val="24"/>
          <w:szCs w:val="24"/>
        </w:rPr>
        <w:t xml:space="preserve"> должностей государственной гражданской службы Санкт-Петербурга в Службе государственного строительного надзора 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доходах</w:t>
      </w:r>
      <w:proofErr w:type="gramEnd"/>
      <w:r>
        <w:rPr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</w:t>
      </w:r>
      <w:r w:rsidR="00EC1654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="00EC1654">
        <w:rPr>
          <w:sz w:val="24"/>
          <w:szCs w:val="24"/>
        </w:rPr>
        <w:t xml:space="preserve">изложив приложение </w:t>
      </w:r>
      <w:r w:rsidR="00EC1654">
        <w:rPr>
          <w:sz w:val="24"/>
          <w:szCs w:val="24"/>
        </w:rPr>
        <w:br/>
        <w:t>к распоряжению в новой редакции согласно приложению к настоящему распоряжению.</w:t>
      </w:r>
    </w:p>
    <w:p w:rsidR="00446682" w:rsidRDefault="00446682" w:rsidP="00446682">
      <w:pPr>
        <w:autoSpaceDE w:val="0"/>
        <w:autoSpaceDN w:val="0"/>
        <w:adjustRightInd w:val="0"/>
        <w:spacing w:line="23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Отделу по вопросам государственной службы и кадров Службы государственного строительного надзора и экспертизы Санкт-Петербурга (далее – Служба) ознакомить заинтересованных государственных гражданских служащих Службы </w:t>
      </w:r>
      <w:r>
        <w:rPr>
          <w:sz w:val="24"/>
          <w:szCs w:val="24"/>
        </w:rPr>
        <w:br/>
        <w:t xml:space="preserve">с </w:t>
      </w:r>
      <w:r w:rsidR="00EC1654">
        <w:rPr>
          <w:sz w:val="24"/>
          <w:szCs w:val="24"/>
        </w:rPr>
        <w:t>настоящим распоряжением</w:t>
      </w:r>
      <w:r>
        <w:rPr>
          <w:sz w:val="24"/>
          <w:szCs w:val="24"/>
        </w:rPr>
        <w:t>.</w:t>
      </w:r>
    </w:p>
    <w:p w:rsidR="00446682" w:rsidRDefault="00EC1654" w:rsidP="004466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46682">
        <w:rPr>
          <w:sz w:val="24"/>
          <w:szCs w:val="24"/>
        </w:rPr>
        <w:t>.</w:t>
      </w:r>
      <w:r w:rsidR="00446682">
        <w:rPr>
          <w:sz w:val="24"/>
          <w:szCs w:val="24"/>
        </w:rPr>
        <w:tab/>
      </w:r>
      <w:proofErr w:type="gramStart"/>
      <w:r w:rsidR="00446682">
        <w:rPr>
          <w:sz w:val="24"/>
          <w:szCs w:val="24"/>
        </w:rPr>
        <w:t>Контроль за</w:t>
      </w:r>
      <w:proofErr w:type="gramEnd"/>
      <w:r w:rsidR="00446682">
        <w:rPr>
          <w:sz w:val="24"/>
          <w:szCs w:val="24"/>
        </w:rPr>
        <w:t xml:space="preserve"> выполнением настоящего распоряжения оставляю за собой.</w:t>
      </w:r>
    </w:p>
    <w:p w:rsidR="00446682" w:rsidRDefault="00446682" w:rsidP="00446682">
      <w:pPr>
        <w:widowControl w:val="0"/>
        <w:spacing w:line="232" w:lineRule="auto"/>
        <w:ind w:firstLine="654"/>
        <w:jc w:val="both"/>
        <w:rPr>
          <w:sz w:val="24"/>
          <w:szCs w:val="24"/>
        </w:rPr>
      </w:pPr>
    </w:p>
    <w:p w:rsidR="00446682" w:rsidRDefault="00446682" w:rsidP="00446682">
      <w:pPr>
        <w:widowControl w:val="0"/>
        <w:spacing w:line="232" w:lineRule="auto"/>
        <w:ind w:firstLine="654"/>
        <w:jc w:val="both"/>
        <w:rPr>
          <w:sz w:val="24"/>
          <w:szCs w:val="24"/>
        </w:rPr>
      </w:pPr>
    </w:p>
    <w:p w:rsidR="00446682" w:rsidRDefault="00446682" w:rsidP="00446682">
      <w:pPr>
        <w:widowControl w:val="0"/>
        <w:spacing w:line="232" w:lineRule="auto"/>
        <w:rPr>
          <w:b/>
          <w:sz w:val="16"/>
          <w:szCs w:val="16"/>
        </w:rPr>
      </w:pPr>
    </w:p>
    <w:p w:rsidR="00446682" w:rsidRDefault="00446682" w:rsidP="00446682">
      <w:pPr>
        <w:spacing w:line="23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Службы                                                                                     </w:t>
      </w:r>
      <w:r>
        <w:rPr>
          <w:b/>
          <w:sz w:val="24"/>
          <w:szCs w:val="24"/>
        </w:rPr>
        <w:tab/>
      </w:r>
      <w:r w:rsidR="00EC1654">
        <w:rPr>
          <w:b/>
          <w:sz w:val="24"/>
          <w:szCs w:val="24"/>
        </w:rPr>
        <w:t>Е.Н. Ким</w:t>
      </w:r>
    </w:p>
    <w:p w:rsidR="00446682" w:rsidRDefault="00446682" w:rsidP="00446682">
      <w:pPr>
        <w:spacing w:line="232" w:lineRule="auto"/>
        <w:rPr>
          <w:sz w:val="16"/>
          <w:szCs w:val="16"/>
        </w:rPr>
      </w:pPr>
    </w:p>
    <w:p w:rsidR="001D5DDB" w:rsidRPr="001D5DDB" w:rsidRDefault="00446682" w:rsidP="001D5DDB">
      <w:pPr>
        <w:widowControl w:val="0"/>
        <w:spacing w:line="233" w:lineRule="auto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1D5DDB">
        <w:rPr>
          <w:sz w:val="24"/>
          <w:szCs w:val="24"/>
        </w:rPr>
        <w:lastRenderedPageBreak/>
        <w:tab/>
      </w:r>
      <w:r w:rsidR="001D5DDB">
        <w:rPr>
          <w:sz w:val="24"/>
          <w:szCs w:val="24"/>
        </w:rPr>
        <w:tab/>
      </w:r>
      <w:r w:rsidR="001D5DDB">
        <w:rPr>
          <w:sz w:val="24"/>
          <w:szCs w:val="24"/>
        </w:rPr>
        <w:tab/>
      </w:r>
      <w:r w:rsidR="001D5DDB">
        <w:rPr>
          <w:sz w:val="24"/>
          <w:szCs w:val="24"/>
        </w:rPr>
        <w:tab/>
      </w:r>
      <w:r w:rsidR="001D5DDB">
        <w:rPr>
          <w:sz w:val="24"/>
          <w:szCs w:val="24"/>
        </w:rPr>
        <w:tab/>
      </w:r>
      <w:r w:rsidR="001D5DDB">
        <w:rPr>
          <w:sz w:val="24"/>
          <w:szCs w:val="24"/>
        </w:rPr>
        <w:tab/>
      </w:r>
      <w:r w:rsidR="001D5DDB">
        <w:rPr>
          <w:sz w:val="24"/>
          <w:szCs w:val="24"/>
        </w:rPr>
        <w:tab/>
      </w:r>
      <w:r w:rsidR="001D5DDB" w:rsidRPr="001D5DDB">
        <w:rPr>
          <w:sz w:val="24"/>
          <w:szCs w:val="24"/>
        </w:rPr>
        <w:t>Приложение</w:t>
      </w:r>
    </w:p>
    <w:p w:rsidR="001D5DDB" w:rsidRPr="001D5DDB" w:rsidRDefault="001D5DDB" w:rsidP="001D5DDB">
      <w:pPr>
        <w:widowControl w:val="0"/>
        <w:spacing w:line="233" w:lineRule="auto"/>
        <w:ind w:left="5040"/>
        <w:rPr>
          <w:sz w:val="24"/>
          <w:szCs w:val="24"/>
        </w:rPr>
      </w:pPr>
      <w:r w:rsidRPr="001D5DDB">
        <w:rPr>
          <w:sz w:val="24"/>
          <w:szCs w:val="24"/>
        </w:rPr>
        <w:t xml:space="preserve">к </w:t>
      </w:r>
      <w:r w:rsidR="00717E90">
        <w:rPr>
          <w:sz w:val="24"/>
          <w:szCs w:val="24"/>
        </w:rPr>
        <w:t>распоряжению</w:t>
      </w:r>
      <w:r w:rsidRPr="001D5DDB">
        <w:rPr>
          <w:sz w:val="24"/>
          <w:szCs w:val="24"/>
        </w:rPr>
        <w:t xml:space="preserve"> Службы государственного строительного надзора и экспертизы </w:t>
      </w:r>
      <w:r>
        <w:rPr>
          <w:sz w:val="24"/>
          <w:szCs w:val="24"/>
        </w:rPr>
        <w:br/>
      </w:r>
      <w:r w:rsidRPr="001D5DDB">
        <w:rPr>
          <w:sz w:val="24"/>
          <w:szCs w:val="24"/>
        </w:rPr>
        <w:t>Санкт-Петербурга</w:t>
      </w:r>
    </w:p>
    <w:p w:rsidR="001D5DDB" w:rsidRDefault="001D5DDB" w:rsidP="001D5DDB">
      <w:pPr>
        <w:widowControl w:val="0"/>
        <w:spacing w:line="233" w:lineRule="auto"/>
        <w:rPr>
          <w:sz w:val="24"/>
          <w:szCs w:val="24"/>
        </w:rPr>
      </w:pP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 w:rsidRPr="001D5DDB">
        <w:rPr>
          <w:sz w:val="24"/>
          <w:szCs w:val="24"/>
        </w:rPr>
        <w:tab/>
      </w:r>
      <w:r>
        <w:rPr>
          <w:sz w:val="24"/>
          <w:szCs w:val="24"/>
        </w:rPr>
        <w:t>от</w:t>
      </w:r>
      <w:r w:rsidR="0036560B">
        <w:rPr>
          <w:sz w:val="24"/>
          <w:szCs w:val="24"/>
        </w:rPr>
        <w:t xml:space="preserve">          </w:t>
      </w:r>
      <w:r w:rsidR="001D37E1">
        <w:rPr>
          <w:sz w:val="24"/>
          <w:szCs w:val="24"/>
        </w:rPr>
        <w:t xml:space="preserve">                  </w:t>
      </w:r>
      <w:r w:rsidRPr="001D5DDB">
        <w:rPr>
          <w:sz w:val="24"/>
          <w:szCs w:val="24"/>
        </w:rPr>
        <w:t xml:space="preserve">  № </w:t>
      </w:r>
      <w:r w:rsidR="0036560B">
        <w:rPr>
          <w:sz w:val="24"/>
          <w:szCs w:val="24"/>
        </w:rPr>
        <w:t xml:space="preserve">      </w:t>
      </w:r>
    </w:p>
    <w:p w:rsidR="00C67718" w:rsidRDefault="00C67718" w:rsidP="001D5DDB">
      <w:pPr>
        <w:widowControl w:val="0"/>
        <w:spacing w:line="233" w:lineRule="auto"/>
        <w:rPr>
          <w:sz w:val="24"/>
          <w:szCs w:val="24"/>
        </w:rPr>
      </w:pPr>
    </w:p>
    <w:p w:rsidR="005D0161" w:rsidRDefault="005D0161" w:rsidP="00AE0EF9">
      <w:pPr>
        <w:spacing w:line="233" w:lineRule="auto"/>
        <w:jc w:val="center"/>
        <w:rPr>
          <w:b/>
          <w:sz w:val="24"/>
          <w:szCs w:val="24"/>
        </w:rPr>
      </w:pPr>
    </w:p>
    <w:p w:rsidR="00AE0EF9" w:rsidRPr="00C67718" w:rsidRDefault="00AE0EF9" w:rsidP="00AE0EF9">
      <w:pPr>
        <w:spacing w:line="233" w:lineRule="auto"/>
        <w:jc w:val="center"/>
        <w:rPr>
          <w:b/>
          <w:sz w:val="24"/>
          <w:szCs w:val="24"/>
        </w:rPr>
      </w:pPr>
      <w:r w:rsidRPr="00C67718">
        <w:rPr>
          <w:b/>
          <w:sz w:val="24"/>
          <w:szCs w:val="24"/>
        </w:rPr>
        <w:t>ПЕРЕЧЕНЬ</w:t>
      </w:r>
    </w:p>
    <w:p w:rsidR="00AE0EF9" w:rsidRPr="00C67718" w:rsidRDefault="00F03DEA" w:rsidP="00AE0EF9">
      <w:pPr>
        <w:spacing w:line="233" w:lineRule="auto"/>
        <w:jc w:val="center"/>
        <w:rPr>
          <w:b/>
          <w:sz w:val="24"/>
          <w:szCs w:val="24"/>
        </w:rPr>
      </w:pPr>
      <w:proofErr w:type="gramStart"/>
      <w:r w:rsidRPr="00C67718">
        <w:rPr>
          <w:b/>
          <w:sz w:val="24"/>
          <w:szCs w:val="24"/>
        </w:rPr>
        <w:t xml:space="preserve">должностей государственной гражданской службы Санкт-Петербурга </w:t>
      </w:r>
      <w:r w:rsidRPr="00C67718">
        <w:rPr>
          <w:b/>
          <w:sz w:val="24"/>
          <w:szCs w:val="24"/>
        </w:rPr>
        <w:br/>
        <w:t>в Службе государственного строительного надзора 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C67718" w:rsidRPr="00300766" w:rsidRDefault="00C67718" w:rsidP="00AE0EF9">
      <w:pPr>
        <w:spacing w:line="233" w:lineRule="auto"/>
        <w:jc w:val="center"/>
        <w:rPr>
          <w:b/>
          <w:sz w:val="16"/>
          <w:szCs w:val="16"/>
        </w:rPr>
      </w:pPr>
    </w:p>
    <w:p w:rsidR="00AE0EF9" w:rsidRPr="00C67718" w:rsidRDefault="00AE0EF9" w:rsidP="00AE0EF9">
      <w:pPr>
        <w:numPr>
          <w:ilvl w:val="0"/>
          <w:numId w:val="9"/>
        </w:numPr>
        <w:spacing w:line="233" w:lineRule="auto"/>
        <w:ind w:left="0" w:firstLine="0"/>
        <w:jc w:val="both"/>
        <w:rPr>
          <w:sz w:val="24"/>
          <w:szCs w:val="24"/>
        </w:rPr>
      </w:pPr>
      <w:r w:rsidRPr="00C67718">
        <w:rPr>
          <w:sz w:val="24"/>
          <w:szCs w:val="24"/>
        </w:rPr>
        <w:t xml:space="preserve">В </w:t>
      </w:r>
      <w:proofErr w:type="gramStart"/>
      <w:r w:rsidRPr="00C67718">
        <w:rPr>
          <w:sz w:val="24"/>
          <w:szCs w:val="24"/>
        </w:rPr>
        <w:t>Отделе</w:t>
      </w:r>
      <w:proofErr w:type="gramEnd"/>
      <w:r w:rsidRPr="00C67718">
        <w:rPr>
          <w:sz w:val="24"/>
          <w:szCs w:val="24"/>
        </w:rPr>
        <w:t xml:space="preserve"> по вопросам государственной службы и кадров:</w:t>
      </w:r>
    </w:p>
    <w:p w:rsidR="00AE0EF9" w:rsidRPr="00C67718" w:rsidRDefault="00AE0EF9" w:rsidP="00AE0EF9">
      <w:pPr>
        <w:spacing w:line="233" w:lineRule="auto"/>
        <w:ind w:firstLine="708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ведущий специалист</w:t>
      </w:r>
      <w:r w:rsidR="001D75DC" w:rsidRPr="00C67718">
        <w:rPr>
          <w:sz w:val="24"/>
          <w:szCs w:val="24"/>
        </w:rPr>
        <w:t>–</w:t>
      </w:r>
      <w:r w:rsidRPr="00C67718">
        <w:rPr>
          <w:sz w:val="24"/>
          <w:szCs w:val="24"/>
        </w:rPr>
        <w:t>юрисконсульт.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2.</w:t>
      </w:r>
      <w:r w:rsidRPr="00C67718">
        <w:rPr>
          <w:sz w:val="24"/>
          <w:szCs w:val="24"/>
        </w:rPr>
        <w:tab/>
        <w:t xml:space="preserve">В Финансово-экономическом </w:t>
      </w:r>
      <w:proofErr w:type="gramStart"/>
      <w:r w:rsidRPr="00C67718">
        <w:rPr>
          <w:sz w:val="24"/>
          <w:szCs w:val="24"/>
        </w:rPr>
        <w:t>отделе</w:t>
      </w:r>
      <w:proofErr w:type="gramEnd"/>
      <w:r w:rsidRPr="00C67718">
        <w:rPr>
          <w:sz w:val="24"/>
          <w:szCs w:val="24"/>
        </w:rPr>
        <w:t>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главный специалист сектора бюджет</w:t>
      </w:r>
      <w:r w:rsidR="008C0E08">
        <w:rPr>
          <w:sz w:val="24"/>
          <w:szCs w:val="24"/>
        </w:rPr>
        <w:t>ного учета и сводной отчетности</w:t>
      </w:r>
      <w:r w:rsidRPr="00C67718">
        <w:rPr>
          <w:sz w:val="24"/>
          <w:szCs w:val="24"/>
        </w:rPr>
        <w:t xml:space="preserve"> </w:t>
      </w:r>
      <w:r w:rsidR="00565960">
        <w:rPr>
          <w:sz w:val="24"/>
          <w:szCs w:val="24"/>
        </w:rPr>
        <w:br/>
      </w:r>
      <w:r w:rsidRPr="00C67718">
        <w:rPr>
          <w:sz w:val="24"/>
          <w:szCs w:val="24"/>
        </w:rPr>
        <w:t>(в должностные обязанности которого входит подготовка решений о распре</w:t>
      </w:r>
      <w:r w:rsidR="008C0E08">
        <w:rPr>
          <w:sz w:val="24"/>
          <w:szCs w:val="24"/>
        </w:rPr>
        <w:t>делении бюджетных ассигнований).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3.</w:t>
      </w:r>
      <w:r w:rsidRPr="00C67718">
        <w:rPr>
          <w:sz w:val="24"/>
          <w:szCs w:val="24"/>
        </w:rPr>
        <w:tab/>
        <w:t xml:space="preserve">В </w:t>
      </w:r>
      <w:proofErr w:type="gramStart"/>
      <w:r w:rsidRPr="00C67718">
        <w:rPr>
          <w:sz w:val="24"/>
          <w:szCs w:val="24"/>
        </w:rPr>
        <w:t>Секторе</w:t>
      </w:r>
      <w:proofErr w:type="gramEnd"/>
      <w:r w:rsidRPr="00C67718">
        <w:rPr>
          <w:sz w:val="24"/>
          <w:szCs w:val="24"/>
        </w:rPr>
        <w:t xml:space="preserve"> закупок: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специалист 1-й категории – юрисконсульт.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4.</w:t>
      </w:r>
      <w:r w:rsidRPr="00C67718">
        <w:rPr>
          <w:sz w:val="24"/>
          <w:szCs w:val="24"/>
        </w:rPr>
        <w:tab/>
        <w:t xml:space="preserve">В Юридическом </w:t>
      </w:r>
      <w:proofErr w:type="gramStart"/>
      <w:r w:rsidRPr="00C67718">
        <w:rPr>
          <w:sz w:val="24"/>
          <w:szCs w:val="24"/>
        </w:rPr>
        <w:t>управлении</w:t>
      </w:r>
      <w:proofErr w:type="gramEnd"/>
      <w:r w:rsidRPr="00C67718">
        <w:rPr>
          <w:sz w:val="24"/>
          <w:szCs w:val="24"/>
        </w:rPr>
        <w:t>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главный специалист – юрисконсульт, ведущий специалист – юрисконсульт отдела правового и методического обеспечения;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 – юрисконсульт, </w:t>
      </w:r>
      <w:r w:rsidR="008C0E08">
        <w:rPr>
          <w:sz w:val="24"/>
          <w:szCs w:val="24"/>
        </w:rPr>
        <w:t>ведущий специалист</w:t>
      </w:r>
      <w:r w:rsidRPr="00C67718">
        <w:rPr>
          <w:sz w:val="24"/>
          <w:szCs w:val="24"/>
        </w:rPr>
        <w:t xml:space="preserve"> – юрисконсульт судебно-правового отдела.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5.</w:t>
      </w:r>
      <w:r w:rsidRPr="00C67718">
        <w:rPr>
          <w:sz w:val="24"/>
          <w:szCs w:val="24"/>
        </w:rPr>
        <w:tab/>
        <w:t xml:space="preserve">В </w:t>
      </w:r>
      <w:proofErr w:type="gramStart"/>
      <w:r w:rsidRPr="00C67718">
        <w:rPr>
          <w:sz w:val="24"/>
          <w:szCs w:val="24"/>
        </w:rPr>
        <w:t>Отделе</w:t>
      </w:r>
      <w:proofErr w:type="gramEnd"/>
      <w:r w:rsidRPr="00C67718">
        <w:rPr>
          <w:sz w:val="24"/>
          <w:szCs w:val="24"/>
        </w:rPr>
        <w:t xml:space="preserve"> межведомственного взаимодействия: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специалист 1-й категории – юрисконсульт.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>6.</w:t>
      </w:r>
      <w:r w:rsidRPr="00C67718">
        <w:rPr>
          <w:sz w:val="24"/>
          <w:szCs w:val="24"/>
        </w:rPr>
        <w:tab/>
        <w:t xml:space="preserve">В </w:t>
      </w:r>
      <w:proofErr w:type="gramStart"/>
      <w:r w:rsidRPr="00C67718">
        <w:rPr>
          <w:sz w:val="24"/>
          <w:szCs w:val="24"/>
        </w:rPr>
        <w:t>Управлении</w:t>
      </w:r>
      <w:proofErr w:type="gramEnd"/>
      <w:r w:rsidRPr="00C67718">
        <w:rPr>
          <w:sz w:val="24"/>
          <w:szCs w:val="24"/>
        </w:rPr>
        <w:t xml:space="preserve"> выдачи разрешений: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 xml:space="preserve">главный специалист, </w:t>
      </w:r>
      <w:r w:rsidR="00300766" w:rsidRPr="00C67718">
        <w:rPr>
          <w:sz w:val="24"/>
          <w:szCs w:val="24"/>
        </w:rPr>
        <w:t>ведущ</w:t>
      </w:r>
      <w:r w:rsidR="00A90AC0">
        <w:rPr>
          <w:sz w:val="24"/>
          <w:szCs w:val="24"/>
        </w:rPr>
        <w:t>ий специалист</w:t>
      </w:r>
      <w:r w:rsidR="008C0E08">
        <w:rPr>
          <w:sz w:val="24"/>
          <w:szCs w:val="24"/>
        </w:rPr>
        <w:t>, специалист 1-й категории</w:t>
      </w:r>
      <w:r w:rsidR="00300766" w:rsidRPr="00C67718">
        <w:rPr>
          <w:sz w:val="24"/>
          <w:szCs w:val="24"/>
        </w:rPr>
        <w:t xml:space="preserve"> отдела подготовки выдачи разрешений на строительство</w:t>
      </w:r>
      <w:r w:rsidRPr="00C67718">
        <w:rPr>
          <w:sz w:val="24"/>
          <w:szCs w:val="24"/>
        </w:rPr>
        <w:t>;</w:t>
      </w:r>
    </w:p>
    <w:p w:rsidR="00AE0EF9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ведущи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специалист, специалист 1-й категории отдела подготовки выдачи ра</w:t>
      </w:r>
      <w:r w:rsidR="008C0E08">
        <w:rPr>
          <w:sz w:val="24"/>
          <w:szCs w:val="24"/>
        </w:rPr>
        <w:t>зрешений на ввод в эксплуатацию.</w:t>
      </w:r>
    </w:p>
    <w:p w:rsidR="008C0E08" w:rsidRDefault="008C0E08" w:rsidP="00AE0EF9">
      <w:pPr>
        <w:spacing w:line="233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 xml:space="preserve">В </w:t>
      </w:r>
      <w:proofErr w:type="gramStart"/>
      <w:r>
        <w:rPr>
          <w:sz w:val="24"/>
          <w:szCs w:val="24"/>
        </w:rPr>
        <w:t>Управлении</w:t>
      </w:r>
      <w:proofErr w:type="gramEnd"/>
      <w:r>
        <w:rPr>
          <w:sz w:val="24"/>
          <w:szCs w:val="24"/>
        </w:rPr>
        <w:t xml:space="preserve"> информационных технологий и обеспечения оказания государственных </w:t>
      </w:r>
      <w:r w:rsidR="005D0161">
        <w:rPr>
          <w:sz w:val="24"/>
          <w:szCs w:val="24"/>
        </w:rPr>
        <w:t>у</w:t>
      </w:r>
      <w:r>
        <w:rPr>
          <w:sz w:val="24"/>
          <w:szCs w:val="24"/>
        </w:rPr>
        <w:t>слуг:</w:t>
      </w:r>
    </w:p>
    <w:p w:rsidR="008C0E08" w:rsidRDefault="008C0E08" w:rsidP="00AE0EF9">
      <w:pPr>
        <w:spacing w:line="233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главный специалист отдела аналитического обеспечения и развития информационных систем;</w:t>
      </w:r>
    </w:p>
    <w:p w:rsidR="008C0E08" w:rsidRDefault="005D0161" w:rsidP="00AE0EF9">
      <w:pPr>
        <w:spacing w:line="233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начальник</w:t>
      </w:r>
      <w:r w:rsidR="008C0E08">
        <w:rPr>
          <w:sz w:val="24"/>
          <w:szCs w:val="24"/>
        </w:rPr>
        <w:t xml:space="preserve"> сектора отчетности и информационно-аналитического взаимодействия;</w:t>
      </w:r>
    </w:p>
    <w:p w:rsidR="008C0E08" w:rsidRPr="00C67718" w:rsidRDefault="00577BA3" w:rsidP="00AE0EF9">
      <w:pPr>
        <w:spacing w:line="233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начальник отдела технического обеспечения оказания государственных услуг.</w:t>
      </w:r>
    </w:p>
    <w:p w:rsidR="00AE0EF9" w:rsidRPr="00C67718" w:rsidRDefault="00577BA3" w:rsidP="00AE0EF9">
      <w:pPr>
        <w:spacing w:line="233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E0EF9" w:rsidRPr="00C67718">
        <w:rPr>
          <w:sz w:val="24"/>
          <w:szCs w:val="24"/>
        </w:rPr>
        <w:t>.</w:t>
      </w:r>
      <w:r w:rsidR="00AE0EF9" w:rsidRPr="00C67718">
        <w:rPr>
          <w:sz w:val="24"/>
          <w:szCs w:val="24"/>
        </w:rPr>
        <w:tab/>
        <w:t xml:space="preserve">В </w:t>
      </w:r>
      <w:proofErr w:type="gramStart"/>
      <w:r w:rsidR="00AE0EF9" w:rsidRPr="00C67718">
        <w:rPr>
          <w:sz w:val="24"/>
          <w:szCs w:val="24"/>
        </w:rPr>
        <w:t>Управлении</w:t>
      </w:r>
      <w:proofErr w:type="gramEnd"/>
      <w:r w:rsidR="00AE0EF9" w:rsidRPr="00C67718">
        <w:rPr>
          <w:sz w:val="24"/>
          <w:szCs w:val="24"/>
        </w:rPr>
        <w:t xml:space="preserve"> государственного строительного надзора: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заместитель начальника, главны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специалист, ведущи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 отдела надзора за строительством и реконструкцией объектов Правобережной зоны </w:t>
      </w:r>
      <w:r w:rsidR="00E427CF">
        <w:rPr>
          <w:sz w:val="24"/>
          <w:szCs w:val="24"/>
        </w:rPr>
        <w:br/>
      </w:r>
      <w:r w:rsidRPr="00C67718">
        <w:rPr>
          <w:sz w:val="24"/>
          <w:szCs w:val="24"/>
        </w:rPr>
        <w:t>Санкт-Петербурга;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заместитель начальника, главны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специалист, ведущи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 отдела надзора за строительством и реконструкцией объектов Левобережной зоны </w:t>
      </w:r>
      <w:r w:rsidR="00E427CF">
        <w:rPr>
          <w:sz w:val="24"/>
          <w:szCs w:val="24"/>
        </w:rPr>
        <w:br/>
      </w:r>
      <w:r w:rsidRPr="00C67718">
        <w:rPr>
          <w:sz w:val="24"/>
          <w:szCs w:val="24"/>
        </w:rPr>
        <w:t>Санкт-Петербурга;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 отдела надзора за специальными видами работ;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специалист, ведущий специалист сектора пожарного надзора;</w:t>
      </w:r>
    </w:p>
    <w:p w:rsidR="00AE0EF9" w:rsidRPr="00C67718" w:rsidRDefault="00AE0EF9" w:rsidP="00AE0EF9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главный специалист, ведущи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 сектора экологического надзора;</w:t>
      </w:r>
    </w:p>
    <w:p w:rsidR="00800DCB" w:rsidRDefault="00AE0EF9" w:rsidP="009536F4">
      <w:pPr>
        <w:spacing w:line="233" w:lineRule="auto"/>
        <w:jc w:val="both"/>
        <w:rPr>
          <w:sz w:val="24"/>
          <w:szCs w:val="24"/>
        </w:rPr>
      </w:pPr>
      <w:r w:rsidRPr="00C67718">
        <w:rPr>
          <w:sz w:val="24"/>
          <w:szCs w:val="24"/>
        </w:rPr>
        <w:tab/>
        <w:t>начальник, главны</w:t>
      </w:r>
      <w:r w:rsidR="00A90AC0">
        <w:rPr>
          <w:sz w:val="24"/>
          <w:szCs w:val="24"/>
        </w:rPr>
        <w:t>й</w:t>
      </w:r>
      <w:r w:rsidRPr="00C67718">
        <w:rPr>
          <w:sz w:val="24"/>
          <w:szCs w:val="24"/>
        </w:rPr>
        <w:t xml:space="preserve"> специалист, ведущи</w:t>
      </w:r>
      <w:r w:rsidR="00A90AC0">
        <w:rPr>
          <w:sz w:val="24"/>
          <w:szCs w:val="24"/>
        </w:rPr>
        <w:t>й специалист</w:t>
      </w:r>
      <w:r w:rsidRPr="00C67718">
        <w:rPr>
          <w:sz w:val="24"/>
          <w:szCs w:val="24"/>
        </w:rPr>
        <w:t xml:space="preserve"> сектора </w:t>
      </w:r>
      <w:r w:rsidR="00A90AC0">
        <w:rPr>
          <w:sz w:val="24"/>
          <w:szCs w:val="24"/>
        </w:rPr>
        <w:br/>
      </w:r>
      <w:r w:rsidRPr="00C67718">
        <w:rPr>
          <w:sz w:val="24"/>
          <w:szCs w:val="24"/>
        </w:rPr>
        <w:t>санитарно-эпидемиологического надзора.</w:t>
      </w:r>
    </w:p>
    <w:sectPr w:rsidR="00800DCB" w:rsidSect="00C67718">
      <w:headerReference w:type="even" r:id="rId10"/>
      <w:pgSz w:w="11906" w:h="16838"/>
      <w:pgMar w:top="851" w:right="849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B84" w:rsidRDefault="00300B84">
      <w:r>
        <w:separator/>
      </w:r>
    </w:p>
  </w:endnote>
  <w:endnote w:type="continuationSeparator" w:id="0">
    <w:p w:rsidR="00300B84" w:rsidRDefault="0030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B84" w:rsidRDefault="00300B84">
      <w:r>
        <w:separator/>
      </w:r>
    </w:p>
  </w:footnote>
  <w:footnote w:type="continuationSeparator" w:id="0">
    <w:p w:rsidR="00300B84" w:rsidRDefault="00300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390" w:rsidRDefault="007C1390" w:rsidP="00D313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1390" w:rsidRDefault="007C1390" w:rsidP="00D3131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A7F"/>
    <w:multiLevelType w:val="hybridMultilevel"/>
    <w:tmpl w:val="8B56F516"/>
    <w:lvl w:ilvl="0" w:tplc="E08AB998">
      <w:start w:val="1"/>
      <w:numFmt w:val="decimal"/>
      <w:lvlText w:val="%1."/>
      <w:lvlJc w:val="left"/>
      <w:pPr>
        <w:ind w:left="168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">
    <w:nsid w:val="24CA1DBB"/>
    <w:multiLevelType w:val="hybridMultilevel"/>
    <w:tmpl w:val="65748542"/>
    <w:lvl w:ilvl="0" w:tplc="8348E1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50E3E0E"/>
    <w:multiLevelType w:val="hybridMultilevel"/>
    <w:tmpl w:val="0EA667A2"/>
    <w:lvl w:ilvl="0" w:tplc="9BA8E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780BD9"/>
    <w:multiLevelType w:val="multilevel"/>
    <w:tmpl w:val="DDA8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92D3751"/>
    <w:multiLevelType w:val="hybridMultilevel"/>
    <w:tmpl w:val="6D8C049A"/>
    <w:lvl w:ilvl="0" w:tplc="D65648CE">
      <w:start w:val="1"/>
      <w:numFmt w:val="decimal"/>
      <w:lvlText w:val="%1."/>
      <w:lvlJc w:val="left"/>
      <w:pPr>
        <w:tabs>
          <w:tab w:val="num" w:pos="1584"/>
        </w:tabs>
        <w:ind w:left="158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5">
    <w:nsid w:val="3ABF02BC"/>
    <w:multiLevelType w:val="hybridMultilevel"/>
    <w:tmpl w:val="C4B4C136"/>
    <w:lvl w:ilvl="0" w:tplc="CDEEDA64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30FA6"/>
    <w:multiLevelType w:val="hybridMultilevel"/>
    <w:tmpl w:val="2E0C03C0"/>
    <w:lvl w:ilvl="0" w:tplc="346C7B42">
      <w:start w:val="1"/>
      <w:numFmt w:val="decimal"/>
      <w:lvlText w:val="%1."/>
      <w:lvlJc w:val="left"/>
      <w:pPr>
        <w:tabs>
          <w:tab w:val="num" w:pos="1387"/>
        </w:tabs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7"/>
        </w:tabs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7"/>
        </w:tabs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7"/>
        </w:tabs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7"/>
        </w:tabs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7"/>
        </w:tabs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7"/>
        </w:tabs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7"/>
        </w:tabs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7"/>
        </w:tabs>
        <w:ind w:left="7147" w:hanging="180"/>
      </w:pPr>
    </w:lvl>
  </w:abstractNum>
  <w:abstractNum w:abstractNumId="8">
    <w:nsid w:val="64CE0D70"/>
    <w:multiLevelType w:val="hybridMultilevel"/>
    <w:tmpl w:val="211A3436"/>
    <w:lvl w:ilvl="0" w:tplc="70AE3D5A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7C"/>
    <w:rsid w:val="00002D17"/>
    <w:rsid w:val="00022055"/>
    <w:rsid w:val="00041300"/>
    <w:rsid w:val="00046C6A"/>
    <w:rsid w:val="00050B34"/>
    <w:rsid w:val="00060318"/>
    <w:rsid w:val="00060BC2"/>
    <w:rsid w:val="000763C2"/>
    <w:rsid w:val="0007649A"/>
    <w:rsid w:val="00076C0E"/>
    <w:rsid w:val="000810E3"/>
    <w:rsid w:val="00084DD1"/>
    <w:rsid w:val="000B74A2"/>
    <w:rsid w:val="000C667B"/>
    <w:rsid w:val="000D1BA8"/>
    <w:rsid w:val="000E404B"/>
    <w:rsid w:val="000F529A"/>
    <w:rsid w:val="000F7AC6"/>
    <w:rsid w:val="000F7FE5"/>
    <w:rsid w:val="0010088F"/>
    <w:rsid w:val="001107E7"/>
    <w:rsid w:val="00132514"/>
    <w:rsid w:val="00144607"/>
    <w:rsid w:val="00144924"/>
    <w:rsid w:val="0016052C"/>
    <w:rsid w:val="0016346A"/>
    <w:rsid w:val="00166E6E"/>
    <w:rsid w:val="00171F14"/>
    <w:rsid w:val="00172E9B"/>
    <w:rsid w:val="001829BF"/>
    <w:rsid w:val="00192980"/>
    <w:rsid w:val="001B474F"/>
    <w:rsid w:val="001B5B56"/>
    <w:rsid w:val="001B7BF5"/>
    <w:rsid w:val="001D37E1"/>
    <w:rsid w:val="001D4F2B"/>
    <w:rsid w:val="001D5DDB"/>
    <w:rsid w:val="001D75DC"/>
    <w:rsid w:val="001F31A9"/>
    <w:rsid w:val="001F6D62"/>
    <w:rsid w:val="002023A4"/>
    <w:rsid w:val="0020278C"/>
    <w:rsid w:val="00205FEC"/>
    <w:rsid w:val="002078BB"/>
    <w:rsid w:val="00210302"/>
    <w:rsid w:val="00224D1F"/>
    <w:rsid w:val="002302BB"/>
    <w:rsid w:val="00251589"/>
    <w:rsid w:val="00251687"/>
    <w:rsid w:val="0026762D"/>
    <w:rsid w:val="00271730"/>
    <w:rsid w:val="00273B63"/>
    <w:rsid w:val="00287203"/>
    <w:rsid w:val="00294409"/>
    <w:rsid w:val="002A5581"/>
    <w:rsid w:val="002B0F58"/>
    <w:rsid w:val="002B11C6"/>
    <w:rsid w:val="002B171E"/>
    <w:rsid w:val="002B471F"/>
    <w:rsid w:val="002C6724"/>
    <w:rsid w:val="002D3E66"/>
    <w:rsid w:val="002E1CC5"/>
    <w:rsid w:val="002E39BF"/>
    <w:rsid w:val="00300766"/>
    <w:rsid w:val="00300B84"/>
    <w:rsid w:val="003161B5"/>
    <w:rsid w:val="00322961"/>
    <w:rsid w:val="00324295"/>
    <w:rsid w:val="003306EF"/>
    <w:rsid w:val="00332C38"/>
    <w:rsid w:val="00333C98"/>
    <w:rsid w:val="00337512"/>
    <w:rsid w:val="003404BD"/>
    <w:rsid w:val="00354291"/>
    <w:rsid w:val="0036130F"/>
    <w:rsid w:val="0036560B"/>
    <w:rsid w:val="00366026"/>
    <w:rsid w:val="0039144F"/>
    <w:rsid w:val="00392B27"/>
    <w:rsid w:val="00393433"/>
    <w:rsid w:val="003A5DCB"/>
    <w:rsid w:val="003B31C7"/>
    <w:rsid w:val="003C0C74"/>
    <w:rsid w:val="003C67FA"/>
    <w:rsid w:val="003D5D26"/>
    <w:rsid w:val="003D72A5"/>
    <w:rsid w:val="003E3071"/>
    <w:rsid w:val="003F0F5A"/>
    <w:rsid w:val="003F7884"/>
    <w:rsid w:val="00401231"/>
    <w:rsid w:val="00403BA4"/>
    <w:rsid w:val="00403BC6"/>
    <w:rsid w:val="0041230B"/>
    <w:rsid w:val="004216D2"/>
    <w:rsid w:val="004273CF"/>
    <w:rsid w:val="00427C90"/>
    <w:rsid w:val="00427EAD"/>
    <w:rsid w:val="00444F7D"/>
    <w:rsid w:val="00446682"/>
    <w:rsid w:val="00457BCE"/>
    <w:rsid w:val="00463036"/>
    <w:rsid w:val="00480C22"/>
    <w:rsid w:val="00487C25"/>
    <w:rsid w:val="00487F29"/>
    <w:rsid w:val="004A6956"/>
    <w:rsid w:val="004B11D9"/>
    <w:rsid w:val="004B5D51"/>
    <w:rsid w:val="004C4CA2"/>
    <w:rsid w:val="004E7247"/>
    <w:rsid w:val="004F436D"/>
    <w:rsid w:val="00501FBB"/>
    <w:rsid w:val="0050653B"/>
    <w:rsid w:val="00521CCD"/>
    <w:rsid w:val="00557F52"/>
    <w:rsid w:val="00563143"/>
    <w:rsid w:val="00565960"/>
    <w:rsid w:val="00577BA3"/>
    <w:rsid w:val="00580382"/>
    <w:rsid w:val="00583137"/>
    <w:rsid w:val="005909BB"/>
    <w:rsid w:val="005A7506"/>
    <w:rsid w:val="005D0161"/>
    <w:rsid w:val="005D0FCA"/>
    <w:rsid w:val="005E2985"/>
    <w:rsid w:val="005F032F"/>
    <w:rsid w:val="005F7C40"/>
    <w:rsid w:val="006132C2"/>
    <w:rsid w:val="006257FE"/>
    <w:rsid w:val="006344DE"/>
    <w:rsid w:val="0064355D"/>
    <w:rsid w:val="00652C13"/>
    <w:rsid w:val="00655550"/>
    <w:rsid w:val="006604F9"/>
    <w:rsid w:val="0066562D"/>
    <w:rsid w:val="0066592E"/>
    <w:rsid w:val="00674274"/>
    <w:rsid w:val="00677A65"/>
    <w:rsid w:val="00690AD1"/>
    <w:rsid w:val="006949E0"/>
    <w:rsid w:val="006A5961"/>
    <w:rsid w:val="006E7534"/>
    <w:rsid w:val="006F646D"/>
    <w:rsid w:val="00702A40"/>
    <w:rsid w:val="00703698"/>
    <w:rsid w:val="00705C80"/>
    <w:rsid w:val="00717E90"/>
    <w:rsid w:val="0073126C"/>
    <w:rsid w:val="00731A45"/>
    <w:rsid w:val="00743C99"/>
    <w:rsid w:val="00756A6E"/>
    <w:rsid w:val="007603E9"/>
    <w:rsid w:val="00764CAD"/>
    <w:rsid w:val="00764F92"/>
    <w:rsid w:val="007730D4"/>
    <w:rsid w:val="00784F92"/>
    <w:rsid w:val="0079188F"/>
    <w:rsid w:val="007C0590"/>
    <w:rsid w:val="007C1390"/>
    <w:rsid w:val="007C33A4"/>
    <w:rsid w:val="007D1C49"/>
    <w:rsid w:val="007F1328"/>
    <w:rsid w:val="007F459F"/>
    <w:rsid w:val="00800DCB"/>
    <w:rsid w:val="008059F5"/>
    <w:rsid w:val="00834C04"/>
    <w:rsid w:val="00835E9A"/>
    <w:rsid w:val="00851CA2"/>
    <w:rsid w:val="00857DC6"/>
    <w:rsid w:val="00861BCC"/>
    <w:rsid w:val="00886645"/>
    <w:rsid w:val="008C0E08"/>
    <w:rsid w:val="008C3B30"/>
    <w:rsid w:val="008C63DE"/>
    <w:rsid w:val="008D4CF1"/>
    <w:rsid w:val="008E1346"/>
    <w:rsid w:val="008F24C9"/>
    <w:rsid w:val="008F727C"/>
    <w:rsid w:val="00901B1F"/>
    <w:rsid w:val="009110BD"/>
    <w:rsid w:val="0091464B"/>
    <w:rsid w:val="00945FE7"/>
    <w:rsid w:val="009536F4"/>
    <w:rsid w:val="00976D27"/>
    <w:rsid w:val="0098622D"/>
    <w:rsid w:val="00986E18"/>
    <w:rsid w:val="00992B02"/>
    <w:rsid w:val="00994493"/>
    <w:rsid w:val="009A6B90"/>
    <w:rsid w:val="009D3FC2"/>
    <w:rsid w:val="009E297F"/>
    <w:rsid w:val="009E566F"/>
    <w:rsid w:val="009F2270"/>
    <w:rsid w:val="009F45F8"/>
    <w:rsid w:val="00A05BF1"/>
    <w:rsid w:val="00A14119"/>
    <w:rsid w:val="00A272FF"/>
    <w:rsid w:val="00A33F01"/>
    <w:rsid w:val="00A35F17"/>
    <w:rsid w:val="00A4004E"/>
    <w:rsid w:val="00A5050E"/>
    <w:rsid w:val="00A62A53"/>
    <w:rsid w:val="00A87031"/>
    <w:rsid w:val="00A8770F"/>
    <w:rsid w:val="00A90AC0"/>
    <w:rsid w:val="00A97F08"/>
    <w:rsid w:val="00AB166C"/>
    <w:rsid w:val="00AE0EF9"/>
    <w:rsid w:val="00B05CC0"/>
    <w:rsid w:val="00B135B7"/>
    <w:rsid w:val="00B46E74"/>
    <w:rsid w:val="00B5204C"/>
    <w:rsid w:val="00B53F47"/>
    <w:rsid w:val="00B57D3E"/>
    <w:rsid w:val="00B60487"/>
    <w:rsid w:val="00B6379D"/>
    <w:rsid w:val="00B64541"/>
    <w:rsid w:val="00B754F8"/>
    <w:rsid w:val="00BA4EF2"/>
    <w:rsid w:val="00BC141B"/>
    <w:rsid w:val="00BC4A65"/>
    <w:rsid w:val="00BE1D97"/>
    <w:rsid w:val="00BF4DBA"/>
    <w:rsid w:val="00C12B61"/>
    <w:rsid w:val="00C5188E"/>
    <w:rsid w:val="00C6088F"/>
    <w:rsid w:val="00C6485D"/>
    <w:rsid w:val="00C65915"/>
    <w:rsid w:val="00C66618"/>
    <w:rsid w:val="00C67718"/>
    <w:rsid w:val="00C761B7"/>
    <w:rsid w:val="00C974C2"/>
    <w:rsid w:val="00CC05DB"/>
    <w:rsid w:val="00CC3FC7"/>
    <w:rsid w:val="00CC5F1D"/>
    <w:rsid w:val="00CC77A1"/>
    <w:rsid w:val="00CE0F8B"/>
    <w:rsid w:val="00CF3BCC"/>
    <w:rsid w:val="00D001A5"/>
    <w:rsid w:val="00D21189"/>
    <w:rsid w:val="00D3129A"/>
    <w:rsid w:val="00D31319"/>
    <w:rsid w:val="00D4167E"/>
    <w:rsid w:val="00D53F31"/>
    <w:rsid w:val="00D731CD"/>
    <w:rsid w:val="00D85FF4"/>
    <w:rsid w:val="00DB4842"/>
    <w:rsid w:val="00DC0EC4"/>
    <w:rsid w:val="00DE1570"/>
    <w:rsid w:val="00DF0E7F"/>
    <w:rsid w:val="00E1130B"/>
    <w:rsid w:val="00E3756C"/>
    <w:rsid w:val="00E377F9"/>
    <w:rsid w:val="00E37F1C"/>
    <w:rsid w:val="00E427CF"/>
    <w:rsid w:val="00E52579"/>
    <w:rsid w:val="00E62546"/>
    <w:rsid w:val="00E62B8E"/>
    <w:rsid w:val="00E62BAD"/>
    <w:rsid w:val="00EA6FA8"/>
    <w:rsid w:val="00EB262C"/>
    <w:rsid w:val="00EC1654"/>
    <w:rsid w:val="00EC3C6A"/>
    <w:rsid w:val="00EE7D7B"/>
    <w:rsid w:val="00F00D26"/>
    <w:rsid w:val="00F02AB6"/>
    <w:rsid w:val="00F03DEA"/>
    <w:rsid w:val="00F07D2C"/>
    <w:rsid w:val="00F10AE3"/>
    <w:rsid w:val="00F20A7A"/>
    <w:rsid w:val="00F3798F"/>
    <w:rsid w:val="00F40F88"/>
    <w:rsid w:val="00F508EC"/>
    <w:rsid w:val="00F53151"/>
    <w:rsid w:val="00F5665F"/>
    <w:rsid w:val="00F82C5C"/>
    <w:rsid w:val="00F92085"/>
    <w:rsid w:val="00FA09AB"/>
    <w:rsid w:val="00FA6BDA"/>
    <w:rsid w:val="00FC3ED7"/>
    <w:rsid w:val="00FC550C"/>
    <w:rsid w:val="00FD4F59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54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546"/>
  </w:style>
  <w:style w:type="paragraph" w:styleId="a5">
    <w:name w:val="footer"/>
    <w:basedOn w:val="a"/>
    <w:rsid w:val="00E62546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F3798F"/>
    <w:pPr>
      <w:spacing w:line="360" w:lineRule="auto"/>
      <w:jc w:val="both"/>
    </w:pPr>
    <w:rPr>
      <w:sz w:val="28"/>
    </w:rPr>
  </w:style>
  <w:style w:type="paragraph" w:styleId="a7">
    <w:name w:val="Balloon Text"/>
    <w:basedOn w:val="a"/>
    <w:semiHidden/>
    <w:rsid w:val="005F7C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446682"/>
    <w:rPr>
      <w:sz w:val="28"/>
    </w:rPr>
  </w:style>
  <w:style w:type="character" w:customStyle="1" w:styleId="40">
    <w:name w:val="Заголовок 4 Знак"/>
    <w:link w:val="4"/>
    <w:rsid w:val="00446682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254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62546"/>
  </w:style>
  <w:style w:type="paragraph" w:styleId="a5">
    <w:name w:val="footer"/>
    <w:basedOn w:val="a"/>
    <w:rsid w:val="00E62546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F3798F"/>
    <w:pPr>
      <w:spacing w:line="360" w:lineRule="auto"/>
      <w:jc w:val="both"/>
    </w:pPr>
    <w:rPr>
      <w:sz w:val="28"/>
    </w:rPr>
  </w:style>
  <w:style w:type="paragraph" w:styleId="a7">
    <w:name w:val="Balloon Text"/>
    <w:basedOn w:val="a"/>
    <w:semiHidden/>
    <w:rsid w:val="005F7C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446682"/>
    <w:rPr>
      <w:sz w:val="28"/>
    </w:rPr>
  </w:style>
  <w:style w:type="character" w:customStyle="1" w:styleId="40">
    <w:name w:val="Заголовок 4 Знак"/>
    <w:link w:val="4"/>
    <w:rsid w:val="00446682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41;&#1083;&#1072;&#1085;&#1082;%20&#1050;&#1043;&#1040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D3E08-E578-46F6-A6B7-AF702A57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КГА приказ</Template>
  <TotalTime>0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Bogolyuboff</dc:creator>
  <cp:lastModifiedBy>Анна А. Фриденталь</cp:lastModifiedBy>
  <cp:revision>2</cp:revision>
  <cp:lastPrinted>2018-05-22T12:02:00Z</cp:lastPrinted>
  <dcterms:created xsi:type="dcterms:W3CDTF">2018-05-25T09:14:00Z</dcterms:created>
  <dcterms:modified xsi:type="dcterms:W3CDTF">2018-05-25T09:14:00Z</dcterms:modified>
</cp:coreProperties>
</file>