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2A" w:rsidRPr="00DC1396" w:rsidRDefault="0026262A" w:rsidP="0026262A">
      <w:pPr>
        <w:pStyle w:val="ConsPlusTitle"/>
        <w:jc w:val="center"/>
        <w:rPr>
          <w:sz w:val="28"/>
          <w:szCs w:val="28"/>
        </w:rPr>
      </w:pPr>
      <w:bookmarkStart w:id="0" w:name="_GoBack"/>
      <w:bookmarkEnd w:id="0"/>
    </w:p>
    <w:p w:rsidR="00AC4B67" w:rsidRPr="00C302CB" w:rsidRDefault="0026262A" w:rsidP="0026262A">
      <w:pPr>
        <w:pStyle w:val="ConsPlusTitle"/>
        <w:jc w:val="center"/>
        <w:rPr>
          <w:szCs w:val="24"/>
        </w:rPr>
      </w:pPr>
      <w:r w:rsidRPr="00C302CB">
        <w:rPr>
          <w:szCs w:val="24"/>
        </w:rPr>
        <w:t>Информация</w:t>
      </w:r>
      <w:r w:rsidR="00AC4B67" w:rsidRPr="00C302CB">
        <w:rPr>
          <w:szCs w:val="24"/>
        </w:rPr>
        <w:t xml:space="preserve"> </w:t>
      </w:r>
      <w:r w:rsidRPr="00C302CB">
        <w:rPr>
          <w:szCs w:val="24"/>
        </w:rPr>
        <w:t xml:space="preserve"> </w:t>
      </w:r>
      <w:r w:rsidR="00AC4B67" w:rsidRPr="00C302CB">
        <w:rPr>
          <w:szCs w:val="24"/>
        </w:rPr>
        <w:t>Комитета по транспорту</w:t>
      </w:r>
      <w:r w:rsidRPr="00C302CB">
        <w:rPr>
          <w:szCs w:val="24"/>
        </w:rPr>
        <w:br/>
      </w:r>
      <w:r w:rsidR="00374758" w:rsidRPr="00C302CB">
        <w:rPr>
          <w:szCs w:val="24"/>
        </w:rPr>
        <w:t>о реализации пунктов</w:t>
      </w:r>
      <w:r w:rsidRPr="00C302CB">
        <w:rPr>
          <w:szCs w:val="24"/>
        </w:rPr>
        <w:t xml:space="preserve"> Плана мероприятий по противодействию коррупции </w:t>
      </w:r>
      <w:r w:rsidRPr="00C302CB">
        <w:rPr>
          <w:szCs w:val="24"/>
        </w:rPr>
        <w:br/>
        <w:t>в Санкт-Петербурге на 2016-2017 годы</w:t>
      </w:r>
      <w:r w:rsidR="00E6249B" w:rsidRPr="00C302CB">
        <w:rPr>
          <w:szCs w:val="24"/>
        </w:rPr>
        <w:t xml:space="preserve"> </w:t>
      </w:r>
      <w:r w:rsidR="00374758" w:rsidRPr="00C302CB">
        <w:rPr>
          <w:szCs w:val="24"/>
        </w:rPr>
        <w:t>в 2017 году</w:t>
      </w:r>
    </w:p>
    <w:p w:rsidR="0026262A" w:rsidRPr="00DC1396" w:rsidRDefault="0026262A" w:rsidP="0026262A">
      <w:pPr>
        <w:pStyle w:val="ConsPlusTitle"/>
        <w:jc w:val="center"/>
        <w:rPr>
          <w:szCs w:val="24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2551"/>
        <w:gridCol w:w="7088"/>
      </w:tblGrid>
      <w:tr w:rsidR="0026262A" w:rsidRPr="00DC1396" w:rsidTr="00DA7E91">
        <w:trPr>
          <w:trHeight w:val="623"/>
        </w:trPr>
        <w:tc>
          <w:tcPr>
            <w:tcW w:w="567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51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7088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об исполнении </w:t>
            </w:r>
          </w:p>
        </w:tc>
      </w:tr>
      <w:tr w:rsidR="0026262A" w:rsidRPr="00DC1396" w:rsidTr="00DA7E91">
        <w:trPr>
          <w:trHeight w:val="207"/>
        </w:trPr>
        <w:tc>
          <w:tcPr>
            <w:tcW w:w="567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3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95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39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39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8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39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6262A" w:rsidRPr="00DC1396" w:rsidTr="00AC4B67">
        <w:tc>
          <w:tcPr>
            <w:tcW w:w="14601" w:type="dxa"/>
            <w:gridSpan w:val="4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1. Организационные мероприятия</w:t>
            </w:r>
          </w:p>
        </w:tc>
      </w:tr>
      <w:tr w:rsidR="0026262A" w:rsidRPr="00DC1396" w:rsidTr="00AC4B67">
        <w:tc>
          <w:tcPr>
            <w:tcW w:w="567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5" w:type="dxa"/>
          </w:tcPr>
          <w:p w:rsidR="0026262A" w:rsidRPr="0069685A" w:rsidRDefault="0026262A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85A">
              <w:rPr>
                <w:rFonts w:ascii="Times New Roman" w:hAnsi="Times New Roman" w:cs="Times New Roman"/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</w:tc>
        <w:tc>
          <w:tcPr>
            <w:tcW w:w="2551" w:type="dxa"/>
          </w:tcPr>
          <w:p w:rsidR="0026262A" w:rsidRPr="0069685A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5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  <w:r w:rsidR="00A277A3" w:rsidRPr="006968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685A">
              <w:rPr>
                <w:rFonts w:ascii="Times New Roman" w:hAnsi="Times New Roman" w:cs="Times New Roman"/>
                <w:sz w:val="24"/>
                <w:szCs w:val="24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7088" w:type="dxa"/>
          </w:tcPr>
          <w:p w:rsidR="0026262A" w:rsidRPr="0069685A" w:rsidRDefault="0030339E" w:rsidP="00DC2C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85A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DC2CD6" w:rsidRPr="0069685A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69685A">
              <w:rPr>
                <w:rFonts w:ascii="Times New Roman" w:hAnsi="Times New Roman" w:cs="Times New Roman"/>
                <w:sz w:val="24"/>
                <w:szCs w:val="24"/>
              </w:rPr>
              <w:t xml:space="preserve">.2017 </w:t>
            </w:r>
            <w:r w:rsidR="00AC4B67" w:rsidRPr="0069685A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</w:t>
            </w:r>
            <w:r w:rsidR="00DD6493" w:rsidRPr="0069685A">
              <w:rPr>
                <w:rFonts w:ascii="Times New Roman" w:hAnsi="Times New Roman" w:cs="Times New Roman"/>
                <w:sz w:val="24"/>
                <w:szCs w:val="24"/>
              </w:rPr>
              <w:t>по транспорту (далее – Комитет) информация о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Комитета, организаций и их должностных лиц</w:t>
            </w:r>
            <w:r w:rsidR="00AA2CB8" w:rsidRPr="006968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6493" w:rsidRPr="0069685A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поступала</w:t>
            </w:r>
            <w:r w:rsidR="0026262A" w:rsidRPr="00696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6262A" w:rsidRPr="00DC1396" w:rsidTr="00AC4B67">
        <w:tc>
          <w:tcPr>
            <w:tcW w:w="567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95" w:type="dxa"/>
          </w:tcPr>
          <w:p w:rsidR="0026262A" w:rsidRPr="00DC1396" w:rsidRDefault="0026262A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мероприятий по противодействию коррупции в ИОГВ и планы работы исполнительных органов по противодействию коррупции в ГУ и ГУП при выявлении органами прокуратуры, правоохранительными и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контролирующими органами коррупционных правонарушений в ИОГВ, ГУ и ГУП</w:t>
            </w:r>
          </w:p>
        </w:tc>
        <w:tc>
          <w:tcPr>
            <w:tcW w:w="2551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7088" w:type="dxa"/>
          </w:tcPr>
          <w:p w:rsidR="002137F4" w:rsidRPr="00DC1396" w:rsidRDefault="00374758" w:rsidP="00472D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8E45D9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 в</w:t>
            </w:r>
            <w:r w:rsidR="002137F4" w:rsidRPr="00DC1396">
              <w:rPr>
                <w:rFonts w:ascii="Times New Roman" w:hAnsi="Times New Roman" w:cs="Times New Roman"/>
                <w:sz w:val="24"/>
                <w:szCs w:val="24"/>
              </w:rPr>
              <w:t>несение изменений в планы мероприятий по противодействию коррупции в Комитете и планы работы Комитета по противодействию коррупции в ГУ и ГУП не требовалось.</w:t>
            </w:r>
          </w:p>
          <w:p w:rsidR="00472D3E" w:rsidRPr="00DC1396" w:rsidRDefault="00472D3E" w:rsidP="00472D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4395" w:type="dxa"/>
          </w:tcPr>
          <w:p w:rsidR="002137F4" w:rsidRPr="007D132F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2F">
              <w:rPr>
                <w:szCs w:val="24"/>
              </w:rPr>
              <w:t>Информирование КГСКП о результатах работы комиссий по</w:t>
            </w:r>
            <w:r w:rsidR="00AA2CB8" w:rsidRPr="007D132F">
              <w:rPr>
                <w:szCs w:val="24"/>
              </w:rPr>
              <w:t xml:space="preserve"> противодействию коррупции в ИОГВ</w:t>
            </w:r>
          </w:p>
        </w:tc>
        <w:tc>
          <w:tcPr>
            <w:tcW w:w="2551" w:type="dxa"/>
          </w:tcPr>
          <w:p w:rsidR="002137F4" w:rsidRPr="007D132F" w:rsidRDefault="002137F4" w:rsidP="002137F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2F">
              <w:rPr>
                <w:szCs w:val="24"/>
              </w:rPr>
              <w:t>Июль, декабрь 2016 г.;</w:t>
            </w:r>
          </w:p>
          <w:p w:rsidR="002137F4" w:rsidRPr="007D132F" w:rsidRDefault="002137F4" w:rsidP="002137F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2F">
              <w:rPr>
                <w:szCs w:val="24"/>
              </w:rPr>
              <w:t>Июль, декабрь 2017 г.</w:t>
            </w:r>
          </w:p>
        </w:tc>
        <w:tc>
          <w:tcPr>
            <w:tcW w:w="7088" w:type="dxa"/>
          </w:tcPr>
          <w:p w:rsidR="007D132F" w:rsidRPr="007D132F" w:rsidRDefault="007D132F" w:rsidP="007D132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32F">
              <w:rPr>
                <w:rFonts w:ascii="Times New Roman" w:hAnsi="Times New Roman"/>
                <w:sz w:val="24"/>
                <w:szCs w:val="24"/>
              </w:rPr>
              <w:t>Выполнено.</w:t>
            </w:r>
          </w:p>
          <w:p w:rsidR="002137F4" w:rsidRPr="007D132F" w:rsidRDefault="007D132F" w:rsidP="007D13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F">
              <w:rPr>
                <w:rFonts w:ascii="Times New Roman" w:hAnsi="Times New Roman"/>
                <w:sz w:val="24"/>
                <w:szCs w:val="24"/>
              </w:rPr>
              <w:t xml:space="preserve">Информация о результатах работы комиссии по противодействию коррупции в Комитете по транспорту направлена в КГСКП письмами от 31.17.2017 № 01-01-870/17-1-1 и от 21.12.2017 </w:t>
            </w:r>
            <w:r w:rsidRPr="007D132F">
              <w:rPr>
                <w:rFonts w:ascii="Times New Roman" w:hAnsi="Times New Roman"/>
                <w:sz w:val="24"/>
                <w:szCs w:val="24"/>
              </w:rPr>
              <w:br/>
              <w:t>№ 01-01-870/17-2-1.</w:t>
            </w:r>
          </w:p>
        </w:tc>
      </w:tr>
      <w:tr w:rsidR="002137F4" w:rsidRPr="00DC1396" w:rsidTr="00AC4B67">
        <w:tc>
          <w:tcPr>
            <w:tcW w:w="14601" w:type="dxa"/>
            <w:gridSpan w:val="4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E628E4" w:rsidRPr="00DC1396" w:rsidTr="00AC4B67">
        <w:tc>
          <w:tcPr>
            <w:tcW w:w="567" w:type="dxa"/>
          </w:tcPr>
          <w:p w:rsidR="00E628E4" w:rsidRPr="00E628E4" w:rsidRDefault="00E628E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8E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:rsidR="00E628E4" w:rsidRPr="00E628E4" w:rsidRDefault="00E628E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E628E4">
              <w:rPr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551" w:type="dxa"/>
          </w:tcPr>
          <w:p w:rsidR="00E628E4" w:rsidRPr="00E628E4" w:rsidRDefault="00E628E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628E4">
              <w:rPr>
                <w:szCs w:val="24"/>
              </w:rPr>
              <w:t xml:space="preserve">Январь-апрель 2016 г., </w:t>
            </w:r>
          </w:p>
          <w:p w:rsidR="00E628E4" w:rsidRPr="00E628E4" w:rsidRDefault="00E628E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628E4">
              <w:rPr>
                <w:szCs w:val="24"/>
              </w:rPr>
              <w:t xml:space="preserve">январь-апрель 2017 г. </w:t>
            </w:r>
          </w:p>
        </w:tc>
        <w:tc>
          <w:tcPr>
            <w:tcW w:w="7088" w:type="dxa"/>
          </w:tcPr>
          <w:p w:rsidR="00E628E4" w:rsidRPr="00DA492E" w:rsidRDefault="00DA492E" w:rsidP="00DA492E">
            <w:pPr>
              <w:jc w:val="both"/>
              <w:rPr>
                <w:szCs w:val="24"/>
              </w:rPr>
            </w:pPr>
            <w:r w:rsidRPr="00DA492E">
              <w:rPr>
                <w:szCs w:val="24"/>
              </w:rPr>
              <w:t>50 гражданских служащих Комитета представили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(супруга) и несовершеннолетних детей.</w:t>
            </w:r>
          </w:p>
        </w:tc>
      </w:tr>
      <w:tr w:rsidR="00E628E4" w:rsidRPr="00DC1396" w:rsidTr="00AC4B67">
        <w:tc>
          <w:tcPr>
            <w:tcW w:w="567" w:type="dxa"/>
          </w:tcPr>
          <w:p w:rsidR="00E628E4" w:rsidRPr="00E628E4" w:rsidRDefault="00E628E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628E4">
              <w:rPr>
                <w:szCs w:val="24"/>
              </w:rPr>
              <w:t>2.2</w:t>
            </w:r>
          </w:p>
        </w:tc>
        <w:tc>
          <w:tcPr>
            <w:tcW w:w="4395" w:type="dxa"/>
          </w:tcPr>
          <w:p w:rsidR="00E628E4" w:rsidRPr="00E628E4" w:rsidRDefault="00E628E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E628E4">
              <w:rPr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2551" w:type="dxa"/>
          </w:tcPr>
          <w:p w:rsidR="00E628E4" w:rsidRPr="00E628E4" w:rsidRDefault="00E628E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628E4">
              <w:rPr>
                <w:szCs w:val="24"/>
              </w:rPr>
              <w:t xml:space="preserve">Май 2016 г., </w:t>
            </w:r>
          </w:p>
          <w:p w:rsidR="00E628E4" w:rsidRPr="00E628E4" w:rsidRDefault="00E628E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628E4">
              <w:rPr>
                <w:szCs w:val="24"/>
              </w:rPr>
              <w:t xml:space="preserve">май 2017 г. </w:t>
            </w:r>
          </w:p>
        </w:tc>
        <w:tc>
          <w:tcPr>
            <w:tcW w:w="7088" w:type="dxa"/>
          </w:tcPr>
          <w:p w:rsidR="00E628E4" w:rsidRPr="0030339E" w:rsidRDefault="00DA492E" w:rsidP="0030339E">
            <w:pPr>
              <w:jc w:val="both"/>
              <w:rPr>
                <w:szCs w:val="24"/>
              </w:rPr>
            </w:pPr>
            <w:r w:rsidRPr="00DA492E">
              <w:rPr>
                <w:szCs w:val="24"/>
              </w:rPr>
              <w:t>22 мая 2017 года на официальном сайте Администрации Санкт-Петербурга на странице Комитета по транспорту в разделе «Кадры» подразделе «Сведения о доходах и расходах» опубликованы сведения о доходах, расходах, об имуществе и обязательствах имущественного характера гражданских служащих, а также их супругов и несовершеннолетних детей.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 xml:space="preserve">Осуществление в соответствии с </w:t>
            </w:r>
            <w:proofErr w:type="gramStart"/>
            <w:r w:rsidRPr="00DC1396">
              <w:rPr>
                <w:szCs w:val="24"/>
              </w:rPr>
              <w:t>действующим</w:t>
            </w:r>
            <w:proofErr w:type="gramEnd"/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законодательством проверок достоверности и полноты сведений,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DC1396">
              <w:rPr>
                <w:szCs w:val="24"/>
              </w:rPr>
              <w:t>представляемых</w:t>
            </w:r>
            <w:proofErr w:type="gramEnd"/>
            <w:r w:rsidRPr="00DC1396">
              <w:rPr>
                <w:szCs w:val="24"/>
              </w:rPr>
              <w:t xml:space="preserve"> гражданами, претендующими на замещение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должностей гражданской службы, и гражданскими служащими,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 xml:space="preserve">соблюдения гражданскими служащими </w:t>
            </w:r>
            <w:proofErr w:type="gramStart"/>
            <w:r w:rsidRPr="00DC1396">
              <w:rPr>
                <w:szCs w:val="24"/>
              </w:rPr>
              <w:t>установленных</w:t>
            </w:r>
            <w:proofErr w:type="gramEnd"/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 xml:space="preserve">законодательством запретов и ограничений, требований </w:t>
            </w:r>
            <w:proofErr w:type="gramStart"/>
            <w:r w:rsidRPr="00DC1396">
              <w:rPr>
                <w:szCs w:val="24"/>
              </w:rPr>
              <w:t>к</w:t>
            </w:r>
            <w:proofErr w:type="gramEnd"/>
          </w:p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служебному поведению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На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DC1396">
              <w:rPr>
                <w:szCs w:val="24"/>
              </w:rPr>
              <w:t>основании</w:t>
            </w:r>
            <w:proofErr w:type="gramEnd"/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поступив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шей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информации</w:t>
            </w:r>
          </w:p>
        </w:tc>
        <w:tc>
          <w:tcPr>
            <w:tcW w:w="7088" w:type="dxa"/>
          </w:tcPr>
          <w:p w:rsidR="009A1380" w:rsidRPr="0030339E" w:rsidRDefault="009A1380" w:rsidP="009A1380">
            <w:pPr>
              <w:jc w:val="both"/>
              <w:rPr>
                <w:szCs w:val="24"/>
              </w:rPr>
            </w:pPr>
            <w:proofErr w:type="gramStart"/>
            <w:r w:rsidRPr="0030339E">
              <w:rPr>
                <w:szCs w:val="24"/>
              </w:rPr>
              <w:t xml:space="preserve">03 апреля 2017 года прокуратурой Санкт-Петербурга проведена проверка исполнения законодательства о противодействии коррупции в Комитете по транспорту (далее - Комитет), в том числе в части соблюдения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(далее – гражданские служащие), обязанности представления сведений о доходах, расходах, имуществе и обязательствах имущественного характера. </w:t>
            </w:r>
            <w:proofErr w:type="gramEnd"/>
          </w:p>
          <w:p w:rsidR="009A1380" w:rsidRPr="0030339E" w:rsidRDefault="009A1380" w:rsidP="009A1380">
            <w:pPr>
              <w:jc w:val="both"/>
              <w:rPr>
                <w:szCs w:val="24"/>
              </w:rPr>
            </w:pPr>
            <w:r w:rsidRPr="0030339E">
              <w:rPr>
                <w:szCs w:val="24"/>
              </w:rPr>
              <w:t>В ходе проверки установлено, что четырьмя гражданскими служащими допущены нарушения требований законодательства о противодействии коррупции при представлении сведений о своих доходах, имуществе и обязательствах имущественного характера, а также о доходах, имуществе и обязательствах имущественного характера своих супруг (супругов) за 2015 год.</w:t>
            </w:r>
          </w:p>
          <w:p w:rsidR="008D32C2" w:rsidRPr="008D32C2" w:rsidRDefault="008D32C2" w:rsidP="008D32C2">
            <w:pPr>
              <w:jc w:val="both"/>
              <w:rPr>
                <w:bCs/>
                <w:szCs w:val="24"/>
              </w:rPr>
            </w:pPr>
            <w:r w:rsidRPr="008D32C2">
              <w:rPr>
                <w:bCs/>
                <w:szCs w:val="24"/>
              </w:rPr>
              <w:t>В соответствии со статьей 11 Закона</w:t>
            </w:r>
            <w:r w:rsidRPr="008D32C2">
              <w:rPr>
                <w:b/>
                <w:bCs/>
                <w:szCs w:val="24"/>
              </w:rPr>
              <w:t xml:space="preserve"> </w:t>
            </w:r>
            <w:r w:rsidRPr="008D32C2">
              <w:rPr>
                <w:szCs w:val="24"/>
              </w:rPr>
              <w:t xml:space="preserve">Санкт-Петербурга от 16.04.2010 № 160-51 председателем Комитета материалы проверок были представлены в комиссию по соблюдению требований к служебному поведению государственных гражданских служащих Санкт-Петербурга Комитета по транспорту и урегулированию конфликта интересов (далее – комиссия). </w:t>
            </w:r>
            <w:r w:rsidRPr="008D32C2">
              <w:rPr>
                <w:bCs/>
                <w:szCs w:val="24"/>
              </w:rPr>
              <w:t xml:space="preserve">Заседания комиссии состоялись 01 декабря 2017 года. </w:t>
            </w:r>
          </w:p>
          <w:p w:rsidR="008D32C2" w:rsidRPr="008D32C2" w:rsidRDefault="008D32C2" w:rsidP="008D32C2">
            <w:pPr>
              <w:jc w:val="both"/>
              <w:rPr>
                <w:szCs w:val="24"/>
              </w:rPr>
            </w:pPr>
            <w:r w:rsidRPr="008D32C2">
              <w:rPr>
                <w:bCs/>
                <w:szCs w:val="24"/>
              </w:rPr>
              <w:t xml:space="preserve">По итогам рассмотрения материалов комиссией </w:t>
            </w:r>
            <w:r w:rsidRPr="008D32C2">
              <w:rPr>
                <w:szCs w:val="24"/>
              </w:rPr>
              <w:t>установлено, что сведения, представленные государственными гражданскими служащими Санкт-Петербурга в Комитете по транспорту (далее – гражданские служащие), являются недостоверными и неполными. По рекомендации  комиссии в отношении гражданских служащих председателем Комитета применены дисциплинарные взыс</w:t>
            </w:r>
            <w:r>
              <w:rPr>
                <w:szCs w:val="24"/>
              </w:rPr>
              <w:t xml:space="preserve">кания. </w:t>
            </w:r>
          </w:p>
          <w:p w:rsidR="002137F4" w:rsidRPr="008D32C2" w:rsidRDefault="008D32C2" w:rsidP="008D32C2">
            <w:pPr>
              <w:jc w:val="both"/>
              <w:rPr>
                <w:szCs w:val="24"/>
              </w:rPr>
            </w:pPr>
            <w:r w:rsidRPr="008D32C2">
              <w:rPr>
                <w:szCs w:val="24"/>
              </w:rPr>
              <w:t xml:space="preserve">В соответствии с решением комиссии </w:t>
            </w:r>
            <w:r>
              <w:rPr>
                <w:szCs w:val="24"/>
              </w:rPr>
              <w:t xml:space="preserve">информация о результатах работы направлена в Комитет государственной службы и кадровой политики Администрации Губернатора Санкт-Петербурга письмами Комитета по транспорту от 13.12.2017 </w:t>
            </w:r>
            <w:r>
              <w:rPr>
                <w:szCs w:val="24"/>
              </w:rPr>
              <w:br/>
              <w:t>№ 01-08-36299/17-0-1 и № 01-08-36297/17-0-1</w:t>
            </w:r>
            <w:r w:rsidR="005F2867">
              <w:rPr>
                <w:szCs w:val="24"/>
              </w:rPr>
              <w:t>, а также в органы прокуратуры города.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395" w:type="dxa"/>
          </w:tcPr>
          <w:p w:rsidR="002137F4" w:rsidRPr="007D132F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перечни конкретных должностей гражданской службы,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551" w:type="dxa"/>
          </w:tcPr>
          <w:p w:rsidR="002137F4" w:rsidRPr="007D132F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088" w:type="dxa"/>
          </w:tcPr>
          <w:p w:rsidR="0030339E" w:rsidRPr="007D132F" w:rsidRDefault="000835E3" w:rsidP="00303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F">
              <w:rPr>
                <w:rFonts w:ascii="Times New Roman" w:hAnsi="Times New Roman" w:cs="Times New Roman"/>
                <w:sz w:val="24"/>
                <w:szCs w:val="24"/>
              </w:rPr>
              <w:t>Перечень должностей утвержден приказом Комитета</w:t>
            </w:r>
            <w:r w:rsidR="0030339E" w:rsidRPr="007D1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32F">
              <w:rPr>
                <w:rFonts w:ascii="Times New Roman" w:hAnsi="Times New Roman" w:cs="Times New Roman"/>
                <w:sz w:val="24"/>
                <w:szCs w:val="24"/>
              </w:rPr>
              <w:t>по транспорту от 06.09.2016 № 283</w:t>
            </w:r>
            <w:r w:rsidR="007D132F" w:rsidRPr="007D132F">
              <w:rPr>
                <w:rFonts w:ascii="Times New Roman" w:hAnsi="Times New Roman" w:cs="Times New Roman"/>
                <w:sz w:val="24"/>
                <w:szCs w:val="24"/>
              </w:rPr>
              <w:t xml:space="preserve">. Изменения вносились в декабре 2017 года с целью </w:t>
            </w:r>
            <w:proofErr w:type="spellStart"/>
            <w:r w:rsidR="005F1A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D132F" w:rsidRPr="007D132F">
              <w:rPr>
                <w:rFonts w:ascii="Times New Roman" w:hAnsi="Times New Roman" w:cs="Times New Roman"/>
                <w:sz w:val="24"/>
                <w:szCs w:val="24"/>
              </w:rPr>
              <w:t>велечения</w:t>
            </w:r>
            <w:proofErr w:type="spellEnd"/>
            <w:r w:rsidR="007D132F" w:rsidRPr="007D132F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в связи с изменением организационной структуры. Перечень вступает в действие с 01.01.2018.</w:t>
            </w:r>
            <w:r w:rsidR="0030339E" w:rsidRPr="007D1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7F4" w:rsidRPr="005F1AE2" w:rsidRDefault="002137F4" w:rsidP="00303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8331B8" w:rsidRPr="00DC13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 государственной гражданской службе Российской Федерации</w:t>
            </w:r>
            <w:r w:rsidR="008331B8" w:rsidRPr="00DC13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2137F4" w:rsidRPr="00DC1396" w:rsidRDefault="0030339E" w:rsidP="008D32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01.01.2017 по </w:t>
            </w:r>
            <w:r w:rsidR="008D32C2">
              <w:rPr>
                <w:rFonts w:ascii="Times New Roman" w:hAnsi="Times New Roman" w:cs="Times New Roman"/>
                <w:sz w:val="24"/>
                <w:szCs w:val="24"/>
              </w:rPr>
              <w:t>31.12.2017 поступило два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 w:rsidR="008D32C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иной оплачиваемой работе (участие в курсах повышения квалификации).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2137F4" w:rsidRPr="00DC1396" w:rsidRDefault="0030339E" w:rsidP="00303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01.01.2017 по </w:t>
            </w:r>
            <w:r w:rsidR="009A1380">
              <w:rPr>
                <w:rFonts w:ascii="Times New Roman" w:hAnsi="Times New Roman" w:cs="Times New Roman"/>
                <w:sz w:val="24"/>
                <w:szCs w:val="24"/>
              </w:rPr>
              <w:t xml:space="preserve">31.12.2017 </w:t>
            </w:r>
            <w:r w:rsidR="000835E3" w:rsidRPr="00DC1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137F4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лучаев уведомления </w:t>
            </w:r>
            <w:r w:rsidR="000835E3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об обращениях в целях склонения гражданских служащих Комитета </w:t>
            </w:r>
            <w:r w:rsidR="000835E3"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совершению коррупционных правонарушений </w:t>
            </w:r>
            <w:r w:rsidR="002137F4" w:rsidRPr="00DC1396">
              <w:rPr>
                <w:rFonts w:ascii="Times New Roman" w:hAnsi="Times New Roman" w:cs="Times New Roman"/>
                <w:sz w:val="24"/>
                <w:szCs w:val="24"/>
              </w:rPr>
              <w:t>не имелось.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2016-2017 гг.</w:t>
            </w:r>
          </w:p>
        </w:tc>
        <w:tc>
          <w:tcPr>
            <w:tcW w:w="7088" w:type="dxa"/>
          </w:tcPr>
          <w:p w:rsidR="0030339E" w:rsidRDefault="0030339E" w:rsidP="0030339E">
            <w:pPr>
              <w:tabs>
                <w:tab w:val="left" w:pos="851"/>
              </w:tabs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Во</w:t>
            </w:r>
            <w:proofErr w:type="gramEnd"/>
            <w:r>
              <w:rPr>
                <w:szCs w:val="24"/>
              </w:rPr>
              <w:t xml:space="preserve"> период с 01.01.2017 по </w:t>
            </w:r>
            <w:r w:rsidR="006956A3">
              <w:rPr>
                <w:szCs w:val="24"/>
              </w:rPr>
              <w:t>31.12</w:t>
            </w:r>
            <w:r>
              <w:rPr>
                <w:szCs w:val="24"/>
              </w:rPr>
              <w:t xml:space="preserve">.2017 </w:t>
            </w:r>
            <w:r w:rsidRPr="0051355B">
              <w:rPr>
                <w:szCs w:val="24"/>
              </w:rPr>
              <w:t>в адрес председателя Комитета уведомления гражданских служащих о возникновении личной заинтересованности при исполнении должностных обязанностей, которая может привести  к конфликту интересов, не поступали</w:t>
            </w:r>
            <w:r>
              <w:rPr>
                <w:szCs w:val="24"/>
              </w:rPr>
              <w:t>.</w:t>
            </w:r>
          </w:p>
          <w:p w:rsidR="0030339E" w:rsidRPr="0051355B" w:rsidRDefault="0030339E" w:rsidP="0030339E">
            <w:p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51355B">
              <w:rPr>
                <w:szCs w:val="24"/>
              </w:rPr>
              <w:t xml:space="preserve">пециалист </w:t>
            </w:r>
            <w:r>
              <w:rPr>
                <w:szCs w:val="24"/>
              </w:rPr>
              <w:t xml:space="preserve">1-й категории </w:t>
            </w:r>
            <w:r w:rsidRPr="0051355B">
              <w:rPr>
                <w:szCs w:val="24"/>
              </w:rPr>
              <w:t>сектора</w:t>
            </w:r>
            <w:r>
              <w:rPr>
                <w:szCs w:val="24"/>
              </w:rPr>
              <w:t xml:space="preserve"> по вопросам </w:t>
            </w:r>
            <w:r w:rsidRPr="0051355B">
              <w:rPr>
                <w:szCs w:val="24"/>
              </w:rPr>
              <w:t xml:space="preserve">государственной </w:t>
            </w:r>
            <w:r w:rsidRPr="0051355B">
              <w:rPr>
                <w:szCs w:val="24"/>
              </w:rPr>
              <w:lastRenderedPageBreak/>
              <w:t>службы</w:t>
            </w:r>
            <w:r>
              <w:rPr>
                <w:szCs w:val="24"/>
              </w:rPr>
              <w:t xml:space="preserve"> и кадров</w:t>
            </w:r>
            <w:r w:rsidRPr="0051355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Комитета </w:t>
            </w:r>
            <w:r w:rsidRPr="0051355B">
              <w:rPr>
                <w:szCs w:val="24"/>
              </w:rPr>
              <w:t xml:space="preserve">знакомит вновь принятых гражданских служащих при прохождении вводного </w:t>
            </w:r>
            <w:proofErr w:type="gramStart"/>
            <w:r w:rsidRPr="0051355B">
              <w:rPr>
                <w:szCs w:val="24"/>
              </w:rPr>
              <w:t>семинара</w:t>
            </w:r>
            <w:proofErr w:type="gramEnd"/>
            <w:r w:rsidRPr="0051355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том числе </w:t>
            </w:r>
            <w:r w:rsidRPr="0051355B">
              <w:rPr>
                <w:szCs w:val="24"/>
              </w:rPr>
              <w:t xml:space="preserve">с приказом Комитета от </w:t>
            </w:r>
            <w:r w:rsidRPr="00050961">
              <w:rPr>
                <w:szCs w:val="24"/>
              </w:rPr>
              <w:t xml:space="preserve">06.09.2016 </w:t>
            </w:r>
            <w:r w:rsidRPr="0051355B">
              <w:rPr>
                <w:szCs w:val="24"/>
              </w:rPr>
              <w:t>№ 2</w:t>
            </w:r>
            <w:r>
              <w:rPr>
                <w:szCs w:val="24"/>
              </w:rPr>
              <w:t>82</w:t>
            </w:r>
            <w:r w:rsidRPr="0051355B">
              <w:rPr>
                <w:szCs w:val="24"/>
              </w:rPr>
              <w:t xml:space="preserve"> «</w:t>
            </w:r>
            <w:r w:rsidRPr="00050961">
              <w:rPr>
                <w:szCs w:val="24"/>
              </w:rPr>
              <w:t>О Порядке поступления обращений, заявлений и уведомлений в кадровую службу Комитета по транспорту либо должностному лицу кадровой службы, ответственному за работу по профилактике коррупционных и иных правонарушений</w:t>
            </w:r>
            <w:r w:rsidRPr="0051355B">
              <w:rPr>
                <w:szCs w:val="24"/>
              </w:rPr>
              <w:t>»</w:t>
            </w:r>
            <w:r>
              <w:rPr>
                <w:szCs w:val="24"/>
              </w:rPr>
              <w:t xml:space="preserve">, приказом Комитета от </w:t>
            </w:r>
            <w:r w:rsidRPr="005336F0">
              <w:rPr>
                <w:szCs w:val="24"/>
              </w:rPr>
              <w:t>07.09.2016</w:t>
            </w:r>
            <w:r>
              <w:rPr>
                <w:szCs w:val="24"/>
              </w:rPr>
              <w:t xml:space="preserve"> № 285 «</w:t>
            </w:r>
            <w:r w:rsidRPr="005336F0">
              <w:rPr>
                <w:szCs w:val="24"/>
              </w:rPr>
              <w:t>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транспорту, к совершению коррупционных правонарушений</w:t>
            </w:r>
            <w:r>
              <w:rPr>
                <w:szCs w:val="24"/>
              </w:rPr>
              <w:t>».</w:t>
            </w:r>
          </w:p>
          <w:p w:rsidR="000835E3" w:rsidRPr="00DC1396" w:rsidRDefault="0030339E" w:rsidP="0030339E">
            <w:p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51355B">
              <w:rPr>
                <w:szCs w:val="24"/>
              </w:rPr>
              <w:t xml:space="preserve"> гражданскими служащими проводится разъяснительная работа о необходимости своевременного предотвращения конфликта интересов, разъясняются положения нормативных правовых актов о порядке действий гражданского служащего в случае возникновения личной заинтересованности, которая может</w:t>
            </w:r>
            <w:r>
              <w:rPr>
                <w:szCs w:val="24"/>
              </w:rPr>
              <w:t xml:space="preserve"> привести к конфликту интересов.</w:t>
            </w:r>
          </w:p>
          <w:p w:rsidR="002137F4" w:rsidRPr="00DC1396" w:rsidRDefault="00F60CD7" w:rsidP="00303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35E3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риказом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транспорту </w:t>
            </w:r>
            <w:r w:rsidR="000835E3" w:rsidRPr="00DC1396">
              <w:rPr>
                <w:rFonts w:ascii="Times New Roman" w:hAnsi="Times New Roman" w:cs="Times New Roman"/>
                <w:sz w:val="24"/>
                <w:szCs w:val="24"/>
              </w:rPr>
              <w:t>от 04.10.2016 № 315 утвержден Кодекс этики и служебного поведения работников</w:t>
            </w:r>
            <w:r w:rsidR="00303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5E3" w:rsidRPr="00DC1396">
              <w:rPr>
                <w:rFonts w:ascii="Times New Roman" w:hAnsi="Times New Roman" w:cs="Times New Roman"/>
                <w:sz w:val="24"/>
                <w:szCs w:val="24"/>
              </w:rPr>
              <w:t>и государственных гражданских служащих в Комитете.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088" w:type="dxa"/>
          </w:tcPr>
          <w:p w:rsidR="002137F4" w:rsidRPr="00DC1396" w:rsidRDefault="005E4597" w:rsidP="005E4597">
            <w:pPr>
              <w:pStyle w:val="ad"/>
            </w:pPr>
            <w:r>
              <w:t>В первом, втором и третьем квартале 2017 года заседания Комиссии не проводились в связи с отсутствием оснований.</w:t>
            </w:r>
            <w:r>
              <w:br/>
            </w:r>
            <w:r w:rsidRPr="005E4597">
              <w:rPr>
                <w:b/>
              </w:rPr>
              <w:t>01 декабря 2017 года</w:t>
            </w:r>
            <w:r>
              <w:t xml:space="preserve"> состоялось </w:t>
            </w:r>
            <w:r w:rsidRPr="005E4597">
              <w:rPr>
                <w:b/>
              </w:rPr>
              <w:t>четыре заседания</w:t>
            </w:r>
            <w:r>
              <w:t xml:space="preserve"> Комиссии. </w:t>
            </w:r>
            <w:proofErr w:type="gramStart"/>
            <w:r>
              <w:t xml:space="preserve">Основаниями для проведения заседаний явилось рассмотрение материалов проверок в отношение гражданских служащих Комитета по транспорту, </w:t>
            </w:r>
            <w:proofErr w:type="spellStart"/>
            <w:r>
              <w:t>представленых</w:t>
            </w:r>
            <w:proofErr w:type="spellEnd"/>
            <w:r>
              <w:t xml:space="preserve"> председателем Комитета в Комиссию в соответствии со статьей 11 Закона Санкт-Петербурга от 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</w:t>
            </w:r>
            <w:r>
              <w:lastRenderedPageBreak/>
              <w:t>служащими Санкт-Петербурга требований к служебному</w:t>
            </w:r>
            <w:proofErr w:type="gramEnd"/>
            <w:r>
              <w:t xml:space="preserve"> поведению».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6F1A68" w:rsidRDefault="00F60CD7" w:rsidP="006F1A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Комитета по транспорту </w:t>
            </w:r>
            <w:r w:rsidR="006F1A68">
              <w:rPr>
                <w:rFonts w:ascii="Times New Roman" w:hAnsi="Times New Roman" w:cs="Times New Roman"/>
                <w:sz w:val="24"/>
                <w:szCs w:val="24"/>
              </w:rPr>
              <w:t xml:space="preserve">от 06.09.2016 № 280 утвержден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порядок передачи подарков</w:t>
            </w:r>
            <w:r w:rsidR="00695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7F4" w:rsidRPr="00DC1396" w:rsidRDefault="006F1A68" w:rsidP="00695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2C106E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случаев сообщения </w:t>
            </w:r>
            <w:r w:rsidR="006956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получении подарков</w:t>
            </w:r>
            <w:r w:rsidR="006956A3">
              <w:rPr>
                <w:rFonts w:ascii="Times New Roman" w:hAnsi="Times New Roman" w:cs="Times New Roman"/>
                <w:sz w:val="24"/>
                <w:szCs w:val="24"/>
              </w:rPr>
              <w:t xml:space="preserve"> не имелось.</w:t>
            </w:r>
            <w:r w:rsidR="002C1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C106E">
              <w:rPr>
                <w:rFonts w:ascii="Times New Roman" w:hAnsi="Times New Roman" w:cs="Times New Roman"/>
                <w:sz w:val="24"/>
                <w:szCs w:val="24"/>
              </w:rPr>
              <w:t>До сведения</w:t>
            </w:r>
            <w:r w:rsidR="002C106E">
              <w:rPr>
                <w:rFonts w:ascii="Times New Roman" w:hAnsi="Times New Roman"/>
                <w:sz w:val="24"/>
                <w:szCs w:val="24"/>
              </w:rPr>
              <w:t xml:space="preserve"> гражданских служащих Комитета по транспорту доведено письмо Комитета государственной службы и кадровой политики Администрации Губернатора Санкт-Петербурга от 19.12.2017 № 14-58-6529/17 </w:t>
            </w:r>
            <w:r w:rsidR="006956A3">
              <w:rPr>
                <w:rFonts w:ascii="Times New Roman" w:hAnsi="Times New Roman"/>
                <w:sz w:val="24"/>
                <w:szCs w:val="24"/>
              </w:rPr>
              <w:br/>
            </w:r>
            <w:r w:rsidR="002C106E">
              <w:rPr>
                <w:rFonts w:ascii="Times New Roman" w:hAnsi="Times New Roman"/>
                <w:sz w:val="24"/>
                <w:szCs w:val="24"/>
              </w:rPr>
              <w:t xml:space="preserve">о напоминании в преддверии новогодних праздников </w:t>
            </w:r>
            <w:r w:rsidR="006956A3">
              <w:rPr>
                <w:rFonts w:ascii="Times New Roman" w:hAnsi="Times New Roman"/>
                <w:sz w:val="24"/>
                <w:szCs w:val="24"/>
              </w:rPr>
              <w:br/>
            </w:r>
            <w:r w:rsidR="002C106E">
              <w:rPr>
                <w:rFonts w:ascii="Times New Roman" w:hAnsi="Times New Roman"/>
                <w:sz w:val="24"/>
                <w:szCs w:val="24"/>
              </w:rPr>
              <w:t>о существующе</w:t>
            </w:r>
            <w:r w:rsidR="002C106E" w:rsidRPr="002C106E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2C106E" w:rsidRPr="002C106E">
              <w:rPr>
                <w:rFonts w:ascii="Times New Roman" w:hAnsi="Times New Roman"/>
                <w:bCs/>
                <w:sz w:val="24"/>
                <w:szCs w:val="24"/>
              </w:rPr>
              <w:t>запрете на дарение и получение подарков</w:t>
            </w:r>
            <w:r w:rsidR="002C106E" w:rsidRPr="002C1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106E">
              <w:rPr>
                <w:rFonts w:ascii="Times New Roman" w:hAnsi="Times New Roman"/>
                <w:sz w:val="24"/>
                <w:szCs w:val="24"/>
              </w:rPr>
              <w:t>в связи с выполнением служебных (трудовых) обязанностей.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395" w:type="dxa"/>
          </w:tcPr>
          <w:p w:rsidR="002137F4" w:rsidRPr="001074D3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реализации в исполнительных органах и ГО требований статьи 12 Федерального закона </w:t>
            </w:r>
            <w:r w:rsidR="008331B8" w:rsidRPr="001074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074D3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 w:rsidR="008331B8" w:rsidRPr="001074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137F4" w:rsidRPr="001074D3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D3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7A338F" w:rsidRPr="001074D3" w:rsidRDefault="006939A2" w:rsidP="008F2A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251D3A" w:rsidRPr="001074D3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.2017 </w:t>
            </w:r>
            <w:r w:rsidR="00AC54D9"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поступило </w:t>
            </w:r>
            <w:r w:rsidR="009331F1" w:rsidRPr="001074D3"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="008F2A91"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4D9" w:rsidRPr="001074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F2A91" w:rsidRPr="001074D3">
              <w:rPr>
                <w:rFonts w:ascii="Times New Roman" w:hAnsi="Times New Roman" w:cs="Times New Roman"/>
                <w:sz w:val="24"/>
                <w:szCs w:val="24"/>
              </w:rPr>
              <w:t>ведомления</w:t>
            </w:r>
            <w:r w:rsidR="00AC54D9"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 от организаций</w:t>
            </w:r>
            <w:r w:rsidR="008F2A91"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137F4" w:rsidRPr="001074D3" w:rsidRDefault="008F2A91" w:rsidP="007A3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</w:t>
            </w:r>
            <w:r w:rsidR="00AC54D9" w:rsidRPr="001074D3">
              <w:rPr>
                <w:rFonts w:ascii="Times New Roman" w:hAnsi="Times New Roman" w:cs="Times New Roman"/>
                <w:sz w:val="24"/>
                <w:szCs w:val="24"/>
              </w:rPr>
              <w:t>заседаниях комиссии</w:t>
            </w:r>
            <w:r w:rsidR="0058795D"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 Ком</w:t>
            </w:r>
            <w:r w:rsidR="007A338F" w:rsidRPr="001074D3">
              <w:rPr>
                <w:rFonts w:ascii="Times New Roman" w:hAnsi="Times New Roman" w:cs="Times New Roman"/>
                <w:sz w:val="24"/>
                <w:szCs w:val="24"/>
              </w:rPr>
              <w:t>итета по соблюдению требований к</w:t>
            </w:r>
            <w:r w:rsidR="0058795D"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 служебному поведению гражданских служащих и урегулированию конфликта интересов</w:t>
            </w:r>
            <w:r w:rsidRPr="001074D3">
              <w:rPr>
                <w:rFonts w:ascii="Times New Roman" w:hAnsi="Times New Roman" w:cs="Times New Roman"/>
                <w:sz w:val="24"/>
                <w:szCs w:val="24"/>
              </w:rPr>
              <w:t xml:space="preserve"> не требовалось.</w:t>
            </w:r>
          </w:p>
        </w:tc>
      </w:tr>
      <w:tr w:rsidR="006C68D1" w:rsidRPr="00DC1396" w:rsidTr="00AC4B67">
        <w:tc>
          <w:tcPr>
            <w:tcW w:w="567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395" w:type="dxa"/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ГО, положений действующего законодательства Российской Федерации и Санкт-Петербурга о противодействии коррупции, в том числе:</w:t>
            </w:r>
          </w:p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</w:p>
        </w:tc>
        <w:tc>
          <w:tcPr>
            <w:tcW w:w="2551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6C68D1" w:rsidRPr="00DC1396" w:rsidRDefault="006C68D1" w:rsidP="00C21A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При поступлении в Комитет на гражданскую службу под роспись граждан доводятся:</w:t>
            </w:r>
          </w:p>
          <w:p w:rsidR="006C68D1" w:rsidRPr="00DC1396" w:rsidRDefault="006C68D1" w:rsidP="00C21ACB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DC1396">
              <w:rPr>
                <w:szCs w:val="24"/>
              </w:rPr>
              <w:t xml:space="preserve">1. Перечень документов Российской Федерации </w:t>
            </w:r>
            <w:r w:rsidRPr="00DC1396">
              <w:rPr>
                <w:szCs w:val="24"/>
              </w:rPr>
              <w:br/>
              <w:t>и Санкт-Петербурга о противодействии коррупции;</w:t>
            </w:r>
          </w:p>
          <w:p w:rsidR="006C68D1" w:rsidRPr="00DC1396" w:rsidRDefault="006C68D1" w:rsidP="00C21A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2. Перечень правовых актов Комитета, направленных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на противодействие коррупции.</w:t>
            </w:r>
          </w:p>
          <w:p w:rsidR="006C68D1" w:rsidRPr="00DC1396" w:rsidRDefault="006C68D1" w:rsidP="00C21A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На руки граждан выдается брошюра, содержащая информацию об организационных и правовых основах, мерах по профилактике коррупции в Санкт-Петербурге и Комитете.</w:t>
            </w:r>
          </w:p>
        </w:tc>
      </w:tr>
      <w:tr w:rsidR="006C68D1" w:rsidRPr="00DC1396" w:rsidTr="00AC4B67">
        <w:tc>
          <w:tcPr>
            <w:tcW w:w="567" w:type="dxa"/>
            <w:tcBorders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C68D1" w:rsidRPr="007A338F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6C68D1" w:rsidRPr="007A338F" w:rsidRDefault="00087F99" w:rsidP="00E520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консультативная помощь по вопросам, связанным 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применением законодательства Российской Федерации 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коррупции,</w:t>
            </w:r>
            <w:r w:rsidR="007A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38F" w:rsidRPr="007A338F">
              <w:rPr>
                <w:rFonts w:ascii="Times New Roman" w:hAnsi="Times New Roman" w:cs="Times New Roman"/>
                <w:sz w:val="24"/>
                <w:szCs w:val="24"/>
              </w:rPr>
              <w:t>с изменениями</w:t>
            </w:r>
            <w:r w:rsidR="007A338F">
              <w:rPr>
                <w:rFonts w:ascii="Times New Roman" w:hAnsi="Times New Roman" w:cs="Times New Roman"/>
                <w:sz w:val="24"/>
                <w:szCs w:val="24"/>
              </w:rPr>
              <w:t xml:space="preserve"> в действующем законодательстве,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 оказывается по мере необходимости, в том числе при увольнении с государственной гражданской службы </w:t>
            </w:r>
            <w:r w:rsidR="00E520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>Санкт-Петербурга, пр</w:t>
            </w:r>
            <w:r w:rsidR="007A338F">
              <w:rPr>
                <w:rFonts w:ascii="Times New Roman" w:hAnsi="Times New Roman" w:cs="Times New Roman"/>
                <w:sz w:val="24"/>
                <w:szCs w:val="24"/>
              </w:rPr>
              <w:t>и заполнении справок о доходах.</w:t>
            </w:r>
          </w:p>
        </w:tc>
      </w:tr>
      <w:tr w:rsidR="006C68D1" w:rsidRPr="00DC1396" w:rsidTr="00AC4B6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7A338F" w:rsidRPr="007A338F" w:rsidRDefault="007A338F" w:rsidP="007A3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251D3A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.2017 актуализирована </w:t>
            </w:r>
            <w:r w:rsidR="00E5307E" w:rsidRPr="007A338F">
              <w:rPr>
                <w:rFonts w:ascii="Times New Roman" w:hAnsi="Times New Roman" w:cs="Times New Roman"/>
                <w:sz w:val="24"/>
                <w:szCs w:val="24"/>
              </w:rPr>
              <w:t>брошюра, содержащая информацию об организационных и правовых основах, мерах по профилактике коррупции в Санкт-Петербурге и Комитете.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338F" w:rsidRPr="007A338F" w:rsidRDefault="00E5307E" w:rsidP="007A3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 </w:t>
            </w:r>
            <w:r w:rsidR="00042056"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сетевой 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доступ сотрудников к базе нормативных правовых документов Комитета, направленных на противодействие коррупции. </w:t>
            </w:r>
          </w:p>
          <w:p w:rsidR="006C68D1" w:rsidRPr="007A338F" w:rsidRDefault="00042056" w:rsidP="007A3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307E" w:rsidRPr="007A338F">
              <w:rPr>
                <w:rFonts w:ascii="Times New Roman" w:hAnsi="Times New Roman" w:cs="Times New Roman"/>
                <w:sz w:val="24"/>
                <w:szCs w:val="24"/>
              </w:rPr>
              <w:t>азработан тест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проверки знаний  госслужащими законодательства о противодействии коррупции</w:t>
            </w:r>
            <w:r w:rsidR="00E5307E"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вопросов, подготовленных Минтруда РФ </w:t>
            </w:r>
            <w:hyperlink r:id="rId7" w:history="1">
              <w:r w:rsidR="00E5307E" w:rsidRPr="007A338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http://4exam.ru/test/433/</w:t>
              </w:r>
            </w:hyperlink>
          </w:p>
          <w:p w:rsidR="007A338F" w:rsidRPr="007A338F" w:rsidRDefault="007A338F" w:rsidP="007A3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251D3A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.2017 организовано ознакомление с: методическими рекомендациями по привлечению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</w:t>
            </w:r>
          </w:p>
          <w:p w:rsidR="007A338F" w:rsidRPr="007A338F" w:rsidRDefault="007A338F" w:rsidP="007A3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</w:t>
            </w:r>
          </w:p>
          <w:p w:rsidR="00251D3A" w:rsidRDefault="007A338F" w:rsidP="007A338F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proofErr w:type="spellStart"/>
            <w:r w:rsidRPr="007A338F">
              <w:rPr>
                <w:szCs w:val="24"/>
              </w:rPr>
              <w:t>методическиими</w:t>
            </w:r>
            <w:proofErr w:type="spellEnd"/>
            <w:r w:rsidRPr="007A338F">
              <w:rPr>
                <w:szCs w:val="24"/>
              </w:rPr>
              <w:t xml:space="preserve">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 w:rsidR="00251D3A">
              <w:rPr>
                <w:szCs w:val="24"/>
              </w:rPr>
              <w:t>,</w:t>
            </w:r>
          </w:p>
          <w:p w:rsidR="00251D3A" w:rsidRPr="007A338F" w:rsidRDefault="00251D3A" w:rsidP="007A338F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письмом Комитета государственной службы и кадровой политики </w:t>
            </w:r>
            <w:r>
              <w:rPr>
                <w:szCs w:val="24"/>
              </w:rPr>
              <w:lastRenderedPageBreak/>
              <w:t>Администрации Губернатора Санкт-Петербурга от 19.12.2017 № 14-58-6529/17 о напоминании в преддверии новогодних праздников о существующе</w:t>
            </w:r>
            <w:r w:rsidRPr="002C106E">
              <w:rPr>
                <w:szCs w:val="24"/>
              </w:rPr>
              <w:t xml:space="preserve">м </w:t>
            </w:r>
            <w:r w:rsidRPr="002C106E">
              <w:rPr>
                <w:bCs/>
                <w:szCs w:val="24"/>
              </w:rPr>
              <w:t>запрете на дарение и получение подарков</w:t>
            </w:r>
            <w:r w:rsidRPr="002C106E">
              <w:rPr>
                <w:szCs w:val="24"/>
              </w:rPr>
              <w:t xml:space="preserve"> </w:t>
            </w:r>
            <w:r>
              <w:rPr>
                <w:szCs w:val="24"/>
              </w:rPr>
              <w:t>в связи с выполнением служебных (трудовых) обязанностей.</w:t>
            </w:r>
          </w:p>
        </w:tc>
      </w:tr>
      <w:tr w:rsidR="006C68D1" w:rsidRPr="00DC1396" w:rsidTr="00AC4B6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2.22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и урегулированию конфликта интересов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7A338F" w:rsidP="00251D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251D3A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="0031257E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случаев несоблюдения гражданскими служащими запретов, ограничений и требований </w:t>
            </w:r>
            <w:r w:rsidR="0031257E"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не имелось.</w:t>
            </w:r>
          </w:p>
        </w:tc>
      </w:tr>
      <w:tr w:rsidR="006C68D1" w:rsidRPr="00DC1396" w:rsidTr="00AC4B6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7A338F" w:rsidP="00251D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251D3A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.2017 </w:t>
            </w:r>
            <w:r w:rsidR="00EB537F" w:rsidRPr="00DC1396">
              <w:rPr>
                <w:rFonts w:ascii="Times New Roman" w:hAnsi="Times New Roman" w:cs="Times New Roman"/>
                <w:sz w:val="24"/>
                <w:szCs w:val="24"/>
              </w:rPr>
              <w:t>в Комитете случаев невыполнения запретов, ограничений и требований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>, установленных в целях противодействия коррупции,</w:t>
            </w:r>
            <w:r w:rsidR="00EB537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68D1" w:rsidRPr="00DC1396" w:rsidTr="00AC4B6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EF3ED7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3ED7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заседании комиссии по противодействию коррупции в ИОГВ вопросов, касающихся предотвращения или урегулирования конфликта интересов гражданскими служащими и работниками ГУ и ГУП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EF3ED7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ED7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CC488A" w:rsidRPr="00EF3ED7" w:rsidRDefault="00CC488A" w:rsidP="00110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ED7">
              <w:rPr>
                <w:rFonts w:ascii="Times New Roman" w:hAnsi="Times New Roman" w:cs="Times New Roman"/>
                <w:sz w:val="24"/>
                <w:szCs w:val="24"/>
              </w:rPr>
              <w:t>На заседаниях Комиссии по противодействию кор</w:t>
            </w:r>
            <w:r w:rsidR="00110221" w:rsidRPr="00EF3ED7">
              <w:rPr>
                <w:rFonts w:ascii="Times New Roman" w:hAnsi="Times New Roman" w:cs="Times New Roman"/>
                <w:sz w:val="24"/>
                <w:szCs w:val="24"/>
              </w:rPr>
              <w:t xml:space="preserve">рупции Комитета, проведенных  30 января и 26 апреля 2017 года, </w:t>
            </w:r>
            <w:r w:rsidRPr="00EF3ED7">
              <w:rPr>
                <w:rFonts w:ascii="Times New Roman" w:hAnsi="Times New Roman" w:cs="Times New Roman"/>
                <w:sz w:val="24"/>
                <w:szCs w:val="24"/>
              </w:rPr>
              <w:t>рассматривались</w:t>
            </w:r>
            <w:r w:rsidR="00110221" w:rsidRPr="00EF3ED7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  <w:r w:rsidRPr="00EF3E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68D1" w:rsidRPr="00EF3ED7" w:rsidRDefault="00CC488A" w:rsidP="006213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ED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138D" w:rsidRPr="00EF3ED7">
              <w:rPr>
                <w:rFonts w:ascii="Times New Roman" w:hAnsi="Times New Roman" w:cs="Times New Roman"/>
                <w:sz w:val="24"/>
                <w:szCs w:val="24"/>
              </w:rPr>
              <w:t>актуализированный перечень основных правовых актов Российской Федерации и Санкт-Петербурга о противодействии коррупции для доведения до работников государственный предприятий и учреждений Санкт-Петербурга;</w:t>
            </w:r>
          </w:p>
          <w:p w:rsidR="0062138D" w:rsidRPr="00EF3ED7" w:rsidRDefault="0062138D" w:rsidP="00621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F3ED7">
              <w:rPr>
                <w:szCs w:val="24"/>
              </w:rPr>
              <w:lastRenderedPageBreak/>
              <w:t>- новое в законодательстве о противодействии коррупции, в том числе</w:t>
            </w:r>
            <w:proofErr w:type="gramStart"/>
            <w:r w:rsidRPr="00EF3ED7">
              <w:rPr>
                <w:szCs w:val="24"/>
              </w:rPr>
              <w:t xml:space="preserve"> О</w:t>
            </w:r>
            <w:proofErr w:type="gramEnd"/>
            <w:r w:rsidRPr="00EF3ED7">
              <w:rPr>
                <w:szCs w:val="24"/>
              </w:rPr>
              <w:t xml:space="preserve"> внесении изменений в постановление Правительства Российской Федерации от 5 июля 2013 г. № 568 (от 15.02.2017 </w:t>
            </w:r>
            <w:r w:rsidRPr="00EF3ED7">
              <w:rPr>
                <w:szCs w:val="24"/>
              </w:rPr>
              <w:br/>
              <w:t>№ 187);</w:t>
            </w:r>
          </w:p>
          <w:p w:rsidR="0062138D" w:rsidRPr="00EF3ED7" w:rsidRDefault="0062138D" w:rsidP="00621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F3ED7">
              <w:rPr>
                <w:szCs w:val="24"/>
              </w:rPr>
              <w:t>- об обращениях граждан, поступивших на специальную линию «Нет коррупции» (по итогам 2016 года)</w:t>
            </w:r>
            <w:r w:rsidR="00EF3ED7" w:rsidRPr="00EF3ED7">
              <w:rPr>
                <w:szCs w:val="24"/>
              </w:rPr>
              <w:t>;</w:t>
            </w:r>
          </w:p>
          <w:p w:rsidR="00EF3ED7" w:rsidRPr="00EF3ED7" w:rsidRDefault="00EF3ED7" w:rsidP="00621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F3ED7">
              <w:rPr>
                <w:szCs w:val="24"/>
              </w:rPr>
              <w:t xml:space="preserve">о методических рекомендациях Минтруда России по применению статьи 12 Федерального закона от 25.12.2008 № 273-ФЗ «О противодействии </w:t>
            </w:r>
            <w:proofErr w:type="spellStart"/>
            <w:r w:rsidRPr="00EF3ED7">
              <w:rPr>
                <w:szCs w:val="24"/>
              </w:rPr>
              <w:t>коруппци</w:t>
            </w:r>
            <w:proofErr w:type="spellEnd"/>
            <w:r w:rsidRPr="00EF3ED7">
              <w:rPr>
                <w:szCs w:val="24"/>
              </w:rPr>
              <w:t>,</w:t>
            </w:r>
          </w:p>
          <w:p w:rsidR="00EF3ED7" w:rsidRPr="00EF3ED7" w:rsidRDefault="00EF3ED7" w:rsidP="0062138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F3ED7">
              <w:rPr>
                <w:szCs w:val="24"/>
              </w:rPr>
              <w:t xml:space="preserve">о концепции </w:t>
            </w:r>
            <w:proofErr w:type="gramStart"/>
            <w:r w:rsidRPr="00EF3ED7">
              <w:rPr>
                <w:szCs w:val="24"/>
              </w:rPr>
              <w:t>риск-ориентированного</w:t>
            </w:r>
            <w:proofErr w:type="gramEnd"/>
            <w:r w:rsidRPr="00EF3ED7">
              <w:rPr>
                <w:szCs w:val="24"/>
              </w:rPr>
              <w:t xml:space="preserve"> подхода при противодействии коррупции.</w:t>
            </w:r>
          </w:p>
        </w:tc>
      </w:tr>
      <w:tr w:rsidR="006C68D1" w:rsidRPr="00DC1396" w:rsidTr="00AC4B67">
        <w:tc>
          <w:tcPr>
            <w:tcW w:w="14601" w:type="dxa"/>
            <w:gridSpan w:val="4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6C68D1" w:rsidRPr="00DC1396" w:rsidTr="00CC488A">
        <w:tc>
          <w:tcPr>
            <w:tcW w:w="567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95" w:type="dxa"/>
          </w:tcPr>
          <w:p w:rsidR="006C68D1" w:rsidRPr="00D0051D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051D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551" w:type="dxa"/>
          </w:tcPr>
          <w:p w:rsidR="006C68D1" w:rsidRPr="00D0051D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1D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7088" w:type="dxa"/>
          </w:tcPr>
          <w:p w:rsidR="006C68D1" w:rsidRPr="00D0051D" w:rsidRDefault="00D0051D" w:rsidP="00D005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51D">
              <w:rPr>
                <w:rFonts w:ascii="Times New Roman" w:hAnsi="Times New Roman" w:cs="Times New Roman"/>
                <w:sz w:val="24"/>
                <w:szCs w:val="24"/>
              </w:rPr>
              <w:t xml:space="preserve">30.01.2017, 26.04.2017, 27.07.2017, 02.10.2017, 22.11.2017 </w:t>
            </w:r>
            <w:r w:rsidR="006C68D1" w:rsidRPr="00D0051D"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заседания </w:t>
            </w:r>
            <w:r w:rsidR="00FF68E9" w:rsidRPr="00D005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C68D1" w:rsidRPr="00D0051D"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  <w:r w:rsidR="00FF68E9" w:rsidRPr="00D00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8D1" w:rsidRPr="00D0051D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Комитете</w:t>
            </w:r>
            <w:r w:rsidR="0062138D" w:rsidRPr="00D00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8E9" w:rsidRPr="00D0051D">
              <w:rPr>
                <w:rFonts w:ascii="Times New Roman" w:hAnsi="Times New Roman" w:cs="Times New Roman"/>
                <w:sz w:val="24"/>
                <w:szCs w:val="24"/>
              </w:rPr>
              <w:t>с участием должностн</w:t>
            </w:r>
            <w:r w:rsidR="0062138D" w:rsidRPr="00D0051D">
              <w:rPr>
                <w:rFonts w:ascii="Times New Roman" w:hAnsi="Times New Roman" w:cs="Times New Roman"/>
                <w:sz w:val="24"/>
                <w:szCs w:val="24"/>
              </w:rPr>
              <w:t xml:space="preserve">ых лиц ГУ И ГУП, ответственных </w:t>
            </w:r>
            <w:r w:rsidR="00FF68E9" w:rsidRPr="00D0051D">
              <w:rPr>
                <w:rFonts w:ascii="Times New Roman" w:hAnsi="Times New Roman" w:cs="Times New Roman"/>
                <w:sz w:val="24"/>
                <w:szCs w:val="24"/>
              </w:rPr>
              <w:t>за профилактику коррупционных и  иных правонарушений</w:t>
            </w:r>
            <w:r w:rsidR="006C68D1" w:rsidRPr="00D0051D">
              <w:rPr>
                <w:rFonts w:ascii="Times New Roman" w:hAnsi="Times New Roman" w:cs="Times New Roman"/>
                <w:sz w:val="24"/>
                <w:szCs w:val="24"/>
              </w:rPr>
              <w:t>, в ходе которых рассматривались вопросы антикоррупционн</w:t>
            </w:r>
            <w:r w:rsidR="00FF68E9" w:rsidRPr="00D0051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C68D1" w:rsidRPr="00D0051D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и практических мерах антикоррупционной работы.</w:t>
            </w:r>
          </w:p>
        </w:tc>
      </w:tr>
      <w:tr w:rsidR="00536B91" w:rsidRPr="00DC1396" w:rsidTr="00CC488A">
        <w:tc>
          <w:tcPr>
            <w:tcW w:w="567" w:type="dxa"/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395" w:type="dxa"/>
          </w:tcPr>
          <w:p w:rsidR="00536B91" w:rsidRDefault="00536B91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551" w:type="dxa"/>
          </w:tcPr>
          <w:p w:rsidR="00536B91" w:rsidRDefault="00536B91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Январь-апрель 2016 г.,</w:t>
            </w:r>
          </w:p>
          <w:p w:rsidR="00536B91" w:rsidRDefault="00536B91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январь-апрель 2017 г.</w:t>
            </w:r>
          </w:p>
        </w:tc>
        <w:tc>
          <w:tcPr>
            <w:tcW w:w="7088" w:type="dxa"/>
          </w:tcPr>
          <w:p w:rsidR="00536B91" w:rsidRPr="00536B91" w:rsidRDefault="00536B91" w:rsidP="00536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Руководители СПб ГКУ «Организатор перевозок» и СПб ГКУ «Агентство внешнего транспорта»</w:t>
            </w:r>
            <w:r w:rsidRPr="00536B91">
              <w:rPr>
                <w:szCs w:val="24"/>
              </w:rPr>
              <w:t xml:space="preserve"> представили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(супруга) и несовершеннолетних детей</w:t>
            </w:r>
            <w:r>
              <w:rPr>
                <w:szCs w:val="24"/>
              </w:rPr>
              <w:t>.</w:t>
            </w:r>
          </w:p>
        </w:tc>
      </w:tr>
      <w:tr w:rsidR="00536B91" w:rsidRPr="00DC1396" w:rsidTr="00CC488A">
        <w:tc>
          <w:tcPr>
            <w:tcW w:w="567" w:type="dxa"/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395" w:type="dxa"/>
          </w:tcPr>
          <w:p w:rsidR="00536B91" w:rsidRPr="00E628E4" w:rsidRDefault="00C43D8C" w:rsidP="00C43D8C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</w:t>
            </w:r>
            <w:r>
              <w:rPr>
                <w:szCs w:val="24"/>
              </w:rPr>
              <w:lastRenderedPageBreak/>
              <w:t>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действующим законодательством</w:t>
            </w:r>
          </w:p>
        </w:tc>
        <w:tc>
          <w:tcPr>
            <w:tcW w:w="2551" w:type="dxa"/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2017 г. </w:t>
            </w:r>
          </w:p>
        </w:tc>
        <w:tc>
          <w:tcPr>
            <w:tcW w:w="7088" w:type="dxa"/>
          </w:tcPr>
          <w:p w:rsidR="00536B91" w:rsidRPr="00673F88" w:rsidRDefault="00C43D8C" w:rsidP="00C43D8C">
            <w:pPr>
              <w:jc w:val="both"/>
            </w:pPr>
            <w:r w:rsidRPr="00C43D8C">
              <w:t xml:space="preserve">22 мая 2017 года на официальном сайте Администрации Санкт-Петербурга на странице Комитета по транспорту в разделе «Кадры» подразделе «Сведения о доходах и расходах» опубликованы сведения о доходах, об имуществе и обязательствах имущественного характера руководителей СПб ГКУ «Организатор </w:t>
            </w:r>
            <w:r w:rsidRPr="00C43D8C">
              <w:lastRenderedPageBreak/>
              <w:t>перевозок» и СПб ГКУ «Агентство внешнего транспорта».</w:t>
            </w:r>
          </w:p>
        </w:tc>
      </w:tr>
      <w:tr w:rsidR="00536B91" w:rsidRPr="00DC1396" w:rsidTr="00CC488A">
        <w:tc>
          <w:tcPr>
            <w:tcW w:w="567" w:type="dxa"/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395" w:type="dxa"/>
          </w:tcPr>
          <w:p w:rsidR="00536B91" w:rsidRPr="00DC1396" w:rsidRDefault="00536B91" w:rsidP="003C224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2551" w:type="dxa"/>
          </w:tcPr>
          <w:p w:rsidR="00536B91" w:rsidRPr="00DC1396" w:rsidRDefault="00536B9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>На</w:t>
            </w:r>
          </w:p>
          <w:p w:rsidR="00536B91" w:rsidRPr="00DC1396" w:rsidRDefault="00536B9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proofErr w:type="gramStart"/>
            <w:r w:rsidRPr="00DC1396">
              <w:rPr>
                <w:szCs w:val="24"/>
              </w:rPr>
              <w:t>основании</w:t>
            </w:r>
            <w:proofErr w:type="gramEnd"/>
          </w:p>
          <w:p w:rsidR="00536B91" w:rsidRPr="00DC1396" w:rsidRDefault="00536B9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 xml:space="preserve">поступившей </w:t>
            </w:r>
          </w:p>
          <w:p w:rsidR="00536B91" w:rsidRPr="00DC1396" w:rsidRDefault="00536B9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>информации</w:t>
            </w:r>
          </w:p>
        </w:tc>
        <w:tc>
          <w:tcPr>
            <w:tcW w:w="7088" w:type="dxa"/>
            <w:shd w:val="clear" w:color="auto" w:fill="auto"/>
          </w:tcPr>
          <w:p w:rsidR="00536B91" w:rsidRPr="00DC1396" w:rsidRDefault="00536B91" w:rsidP="009463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9463EF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Pr="007A338F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Комитетом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ГУ, не проводилось.</w:t>
            </w:r>
          </w:p>
        </w:tc>
      </w:tr>
      <w:tr w:rsidR="00536B91" w:rsidRPr="00DC1396" w:rsidTr="00CC488A">
        <w:tc>
          <w:tcPr>
            <w:tcW w:w="567" w:type="dxa"/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395" w:type="dxa"/>
          </w:tcPr>
          <w:p w:rsidR="00536B91" w:rsidRPr="00C23D18" w:rsidRDefault="00536B9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23D18">
              <w:rPr>
                <w:szCs w:val="24"/>
              </w:rPr>
              <w:t>Осуществление проверок деятельности ГУ и ГУП по реализации</w:t>
            </w:r>
          </w:p>
          <w:p w:rsidR="00536B91" w:rsidRPr="00C23D18" w:rsidRDefault="00536B9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23D18">
              <w:rPr>
                <w:szCs w:val="24"/>
              </w:rPr>
              <w:t>положений статьи 13.3 Федерального закона «О противодействии</w:t>
            </w:r>
          </w:p>
          <w:p w:rsidR="00536B91" w:rsidRPr="00476902" w:rsidRDefault="00536B91" w:rsidP="001B3C0B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  <w:r w:rsidRPr="00C23D18">
              <w:rPr>
                <w:szCs w:val="24"/>
              </w:rPr>
              <w:t>коррупции»</w:t>
            </w:r>
          </w:p>
        </w:tc>
        <w:tc>
          <w:tcPr>
            <w:tcW w:w="2551" w:type="dxa"/>
          </w:tcPr>
          <w:p w:rsidR="00536B91" w:rsidRPr="00476902" w:rsidRDefault="006D60AA" w:rsidP="001B3C0B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  <w:r>
              <w:rPr>
                <w:szCs w:val="24"/>
              </w:rPr>
              <w:t>III квартал 2016 г., I квартал 2017 г.</w:t>
            </w:r>
          </w:p>
        </w:tc>
        <w:tc>
          <w:tcPr>
            <w:tcW w:w="7088" w:type="dxa"/>
            <w:shd w:val="clear" w:color="auto" w:fill="auto"/>
          </w:tcPr>
          <w:p w:rsidR="00536B91" w:rsidRPr="00476902" w:rsidRDefault="005716E7" w:rsidP="00481FD4">
            <w:pPr>
              <w:autoSpaceDE w:val="0"/>
              <w:autoSpaceDN w:val="0"/>
              <w:adjustRightInd w:val="0"/>
              <w:jc w:val="both"/>
              <w:rPr>
                <w:szCs w:val="24"/>
                <w:highlight w:val="yellow"/>
              </w:rPr>
            </w:pPr>
            <w:r w:rsidRPr="005716E7">
              <w:rPr>
                <w:szCs w:val="24"/>
              </w:rPr>
              <w:t>В марте 2017 года проведены проверки деятельности подведомственных организаций по реализации статьи 13.3 Федерального закона «О противодействии коррупции»</w:t>
            </w:r>
            <w:proofErr w:type="gramStart"/>
            <w:r w:rsidRPr="005716E7">
              <w:rPr>
                <w:szCs w:val="24"/>
              </w:rPr>
              <w:t>.</w:t>
            </w:r>
            <w:proofErr w:type="gramEnd"/>
            <w:r w:rsidR="00536B91" w:rsidRPr="00476902">
              <w:rPr>
                <w:szCs w:val="24"/>
                <w:highlight w:val="yellow"/>
              </w:rPr>
              <w:br/>
            </w:r>
            <w:proofErr w:type="gramStart"/>
            <w:r w:rsidR="00536B91" w:rsidRPr="005716E7">
              <w:rPr>
                <w:szCs w:val="24"/>
              </w:rPr>
              <w:t>п</w:t>
            </w:r>
            <w:proofErr w:type="gramEnd"/>
            <w:r w:rsidR="00536B91" w:rsidRPr="005716E7">
              <w:rPr>
                <w:szCs w:val="24"/>
              </w:rPr>
              <w:t>о реализации положений статьи 13.3 Федерального закона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«О противодействии коррупции»</w:t>
            </w:r>
            <w:r w:rsidR="00C23D18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</w:tc>
      </w:tr>
      <w:tr w:rsidR="00536B91" w:rsidRPr="00DC1396" w:rsidTr="00AC4B67">
        <w:tc>
          <w:tcPr>
            <w:tcW w:w="14601" w:type="dxa"/>
            <w:gridSpan w:val="4"/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E163C" w:rsidRPr="00DC1396" w:rsidTr="0069685A">
        <w:trPr>
          <w:trHeight w:val="774"/>
        </w:trPr>
        <w:tc>
          <w:tcPr>
            <w:tcW w:w="567" w:type="dxa"/>
          </w:tcPr>
          <w:p w:rsidR="006E163C" w:rsidRPr="00DC1396" w:rsidRDefault="006E163C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C1396">
              <w:rPr>
                <w:szCs w:val="24"/>
              </w:rPr>
              <w:t>4.1</w:t>
            </w:r>
          </w:p>
        </w:tc>
        <w:tc>
          <w:tcPr>
            <w:tcW w:w="4395" w:type="dxa"/>
          </w:tcPr>
          <w:p w:rsidR="006E163C" w:rsidRPr="006E163C" w:rsidRDefault="006E163C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E163C">
              <w:rPr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551" w:type="dxa"/>
          </w:tcPr>
          <w:p w:rsidR="006E163C" w:rsidRPr="006E163C" w:rsidRDefault="006E163C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163C">
              <w:rPr>
                <w:szCs w:val="24"/>
              </w:rPr>
              <w:t>В течение 2016-2017 гг.</w:t>
            </w:r>
          </w:p>
        </w:tc>
        <w:tc>
          <w:tcPr>
            <w:tcW w:w="7088" w:type="dxa"/>
            <w:shd w:val="clear" w:color="auto" w:fill="auto"/>
          </w:tcPr>
          <w:p w:rsidR="006E163C" w:rsidRPr="006E163C" w:rsidRDefault="006E163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63C">
              <w:rPr>
                <w:rFonts w:ascii="Times New Roman" w:hAnsi="Times New Roman"/>
                <w:sz w:val="24"/>
                <w:szCs w:val="24"/>
              </w:rPr>
              <w:t xml:space="preserve">В период с 01.01.2017 по 31.12.2017 проведена экспертиза 100 проектов нормативных правовых актов, разработанных Комитетом по транспорту. </w:t>
            </w:r>
          </w:p>
        </w:tc>
      </w:tr>
      <w:tr w:rsidR="006E163C" w:rsidRPr="00DC1396" w:rsidTr="00E94F7D">
        <w:tc>
          <w:tcPr>
            <w:tcW w:w="567" w:type="dxa"/>
          </w:tcPr>
          <w:p w:rsidR="006E163C" w:rsidRPr="00DC1396" w:rsidRDefault="006E163C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C1396">
              <w:rPr>
                <w:szCs w:val="24"/>
              </w:rPr>
              <w:t>4.2</w:t>
            </w:r>
          </w:p>
        </w:tc>
        <w:tc>
          <w:tcPr>
            <w:tcW w:w="4395" w:type="dxa"/>
          </w:tcPr>
          <w:p w:rsidR="006E163C" w:rsidRPr="006E163C" w:rsidRDefault="006E163C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E163C">
              <w:rPr>
                <w:szCs w:val="24"/>
              </w:rPr>
              <w:t xml:space="preserve">Организация размещения исполнительными органами и ГО СПб проектов нормативных правовых актов на официальных сайтах (веб-страницах исполнительных органов на </w:t>
            </w:r>
            <w:r w:rsidRPr="006E163C">
              <w:rPr>
                <w:szCs w:val="24"/>
              </w:rPr>
              <w:lastRenderedPageBreak/>
              <w:t xml:space="preserve">официальном сайте Администрации Санкт-Петербурга) в сети Интернет в целях </w:t>
            </w:r>
            <w:proofErr w:type="gramStart"/>
            <w:r w:rsidRPr="006E163C">
              <w:rPr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6E163C">
              <w:rPr>
                <w:szCs w:val="24"/>
              </w:rPr>
              <w:t xml:space="preserve"> в соответствии с действующим законодательством</w:t>
            </w:r>
          </w:p>
        </w:tc>
        <w:tc>
          <w:tcPr>
            <w:tcW w:w="2551" w:type="dxa"/>
          </w:tcPr>
          <w:p w:rsidR="006E163C" w:rsidRPr="006E163C" w:rsidRDefault="006E163C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163C">
              <w:rPr>
                <w:szCs w:val="24"/>
              </w:rPr>
              <w:lastRenderedPageBreak/>
              <w:t>В течение 2016-2017 гг.</w:t>
            </w:r>
          </w:p>
        </w:tc>
        <w:tc>
          <w:tcPr>
            <w:tcW w:w="7088" w:type="dxa"/>
            <w:shd w:val="clear" w:color="auto" w:fill="auto"/>
          </w:tcPr>
          <w:p w:rsidR="006E163C" w:rsidRPr="006E163C" w:rsidRDefault="006E163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63C">
              <w:rPr>
                <w:rFonts w:ascii="Times New Roman" w:hAnsi="Times New Roman"/>
                <w:sz w:val="24"/>
                <w:szCs w:val="24"/>
              </w:rPr>
              <w:t xml:space="preserve">В период с 01.01.2017 по 31.12.2017 на странице Комитета </w:t>
            </w:r>
            <w:r w:rsidRPr="006E163C">
              <w:rPr>
                <w:rFonts w:ascii="Times New Roman" w:hAnsi="Times New Roman"/>
                <w:sz w:val="24"/>
                <w:szCs w:val="24"/>
              </w:rPr>
              <w:br/>
              <w:t>на Официальном сайте Администрации Санкт-Петербурга размещено 100 проектов нормативных правовых актов в целях обеспечения возможности проведения независимой антикоррупционной экспертизы.</w:t>
            </w:r>
          </w:p>
        </w:tc>
      </w:tr>
      <w:tr w:rsidR="00536B91" w:rsidRPr="00DC1396" w:rsidTr="00AC4B67">
        <w:tc>
          <w:tcPr>
            <w:tcW w:w="14601" w:type="dxa"/>
            <w:gridSpan w:val="4"/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Реализация антикоррупционной политики в сфере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536B91" w:rsidRPr="00DC1396" w:rsidTr="00E94F7D">
        <w:tc>
          <w:tcPr>
            <w:tcW w:w="567" w:type="dxa"/>
          </w:tcPr>
          <w:p w:rsidR="00536B91" w:rsidRPr="00BF3891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9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95" w:type="dxa"/>
          </w:tcPr>
          <w:p w:rsidR="00536B91" w:rsidRPr="00BF3891" w:rsidRDefault="00536B9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3891">
              <w:rPr>
                <w:rFonts w:ascii="Times New Roman" w:hAnsi="Times New Roman" w:cs="Times New Roman"/>
                <w:sz w:val="24"/>
                <w:szCs w:val="24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551" w:type="dxa"/>
          </w:tcPr>
          <w:p w:rsidR="00536B91" w:rsidRPr="00BF3891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9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088" w:type="dxa"/>
          </w:tcPr>
          <w:p w:rsidR="00536B91" w:rsidRPr="00BF3891" w:rsidRDefault="00812463" w:rsidP="001E1B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891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1E1B8C" w:rsidRPr="00BF3891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BF3891">
              <w:rPr>
                <w:rFonts w:ascii="Times New Roman" w:hAnsi="Times New Roman" w:cs="Times New Roman"/>
                <w:sz w:val="24"/>
                <w:szCs w:val="24"/>
              </w:rPr>
              <w:t xml:space="preserve">.2017 </w:t>
            </w:r>
            <w:r w:rsidR="00536B91" w:rsidRPr="00BF3891">
              <w:rPr>
                <w:rFonts w:ascii="Times New Roman" w:hAnsi="Times New Roman" w:cs="Times New Roman"/>
                <w:sz w:val="24"/>
                <w:szCs w:val="24"/>
              </w:rPr>
              <w:t>Комитетом  в органы прокуратуры Санкт-Петербурга не направлялось информации о выявленных нарушениях в сфере экономики.</w:t>
            </w:r>
          </w:p>
        </w:tc>
      </w:tr>
      <w:tr w:rsidR="00536B91" w:rsidRPr="00DC1396" w:rsidTr="00AC4B67">
        <w:tc>
          <w:tcPr>
            <w:tcW w:w="14601" w:type="dxa"/>
            <w:gridSpan w:val="4"/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536B91" w:rsidRPr="00DC1396" w:rsidTr="00E94F7D">
        <w:tc>
          <w:tcPr>
            <w:tcW w:w="567" w:type="dxa"/>
            <w:tcBorders>
              <w:bottom w:val="single" w:sz="4" w:space="0" w:color="auto"/>
            </w:tcBorders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36B91" w:rsidRPr="00DC1396" w:rsidRDefault="00536B9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и общественных советов по малому предпринимательству </w:t>
            </w: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Ежегодно в соответствии с планами работы указанных советов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536B91" w:rsidRPr="00DC1396" w:rsidRDefault="00812463" w:rsidP="001D6D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A85BE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.2017 </w:t>
            </w:r>
            <w:r w:rsidR="00536B91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отсутствовали вопросы </w:t>
            </w:r>
            <w:r w:rsidR="00536B91"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антикоррупционной политики, необходимые для обсуждения </w:t>
            </w:r>
          </w:p>
          <w:p w:rsidR="00536B91" w:rsidRPr="00DC1396" w:rsidRDefault="00536B91" w:rsidP="001D6D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на созданном при Комитете «Экспертно-общественном совете по обсуждению </w:t>
            </w: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вопросов организации работы наземного пассажирского маршрутного транспорта общего пользования</w:t>
            </w:r>
            <w:proofErr w:type="gram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в Санкт-Петербурге, внешнего транспорта (кроме грузового автомобильного транспорта), в том числе в отношении льготных категорий граждан и лиц с ограниченными возможностями».</w:t>
            </w:r>
          </w:p>
        </w:tc>
      </w:tr>
      <w:tr w:rsidR="00536B91" w:rsidRPr="00DC1396" w:rsidTr="00E94F7D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536B91" w:rsidRPr="00B11885" w:rsidRDefault="00536B9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188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представителей исполнительных органов и ГО в научно-представительских мероприятиях по </w:t>
            </w:r>
            <w:r w:rsidRPr="00B1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36B91" w:rsidRPr="00B11885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536B91" w:rsidRPr="00B11885" w:rsidRDefault="00812463" w:rsidP="00B11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885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B11885" w:rsidRPr="00B11885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B11885">
              <w:rPr>
                <w:rFonts w:ascii="Times New Roman" w:hAnsi="Times New Roman" w:cs="Times New Roman"/>
                <w:sz w:val="24"/>
                <w:szCs w:val="24"/>
              </w:rPr>
              <w:t xml:space="preserve">.2017 </w:t>
            </w:r>
            <w:r w:rsidR="00536B91" w:rsidRPr="00B11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Комитета </w:t>
            </w:r>
            <w:r w:rsidR="00536B91" w:rsidRPr="00B118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принимали участие в научно-представительских мероприятиях по вопросам противодействия коррупции, организованных </w:t>
            </w:r>
            <w:r w:rsidR="00536B91" w:rsidRPr="00B1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научными и образовательными организациями и институтами гражданского общества.</w:t>
            </w:r>
          </w:p>
        </w:tc>
      </w:tr>
      <w:tr w:rsidR="00536B91" w:rsidRPr="00DC1396" w:rsidTr="0069685A">
        <w:trPr>
          <w:trHeight w:val="301"/>
        </w:trPr>
        <w:tc>
          <w:tcPr>
            <w:tcW w:w="14601" w:type="dxa"/>
            <w:gridSpan w:val="4"/>
            <w:tcBorders>
              <w:top w:val="single" w:sz="4" w:space="0" w:color="auto"/>
            </w:tcBorders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Антикоррупционная пропаганда, формирование в обществе нетерпимого отношения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536B91" w:rsidRPr="00DC1396" w:rsidTr="00E94F7D">
        <w:tc>
          <w:tcPr>
            <w:tcW w:w="567" w:type="dxa"/>
          </w:tcPr>
          <w:p w:rsidR="00536B91" w:rsidRPr="00DC1396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95" w:type="dxa"/>
          </w:tcPr>
          <w:p w:rsidR="00536B91" w:rsidRPr="002A2FC9" w:rsidRDefault="00536B9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FC9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информационных материалов (пресс-релизов, сообщений, новостей и др.) о ходе реализации антикоррупционной политики в исполнительных органах и ГО</w:t>
            </w:r>
          </w:p>
        </w:tc>
        <w:tc>
          <w:tcPr>
            <w:tcW w:w="2551" w:type="dxa"/>
          </w:tcPr>
          <w:p w:rsidR="00536B91" w:rsidRPr="002A2FC9" w:rsidRDefault="00536B9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FC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7088" w:type="dxa"/>
          </w:tcPr>
          <w:p w:rsidR="00536B91" w:rsidRPr="002A2FC9" w:rsidRDefault="00536B91" w:rsidP="000A78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F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proofErr w:type="spellStart"/>
            <w:r w:rsidRPr="002A2FC9">
              <w:rPr>
                <w:rFonts w:ascii="Times New Roman" w:hAnsi="Times New Roman" w:cs="Times New Roman"/>
                <w:sz w:val="24"/>
                <w:szCs w:val="24"/>
              </w:rPr>
              <w:t>матириалы</w:t>
            </w:r>
            <w:proofErr w:type="spellEnd"/>
            <w:r w:rsidRPr="002A2FC9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на странице Комитета на официальном сайте Администрации Санкт-Петербурга</w:t>
            </w:r>
            <w:r w:rsidR="00CE4595" w:rsidRPr="002A2FC9">
              <w:rPr>
                <w:rFonts w:ascii="Times New Roman" w:hAnsi="Times New Roman" w:cs="Times New Roman"/>
                <w:sz w:val="24"/>
                <w:szCs w:val="24"/>
              </w:rPr>
              <w:t xml:space="preserve"> (раздел «Реализация антикоррупционной политики» подраздел «Информация о реализации антикоррупционной политики)</w:t>
            </w:r>
            <w:r w:rsidRPr="002A2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B91" w:rsidRPr="002A2FC9" w:rsidRDefault="00CE4595" w:rsidP="006B00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FC9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01.01.2017 по </w:t>
            </w:r>
            <w:r w:rsidR="002A2FC9" w:rsidRPr="002A2FC9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2A2FC9">
              <w:rPr>
                <w:rFonts w:ascii="Times New Roman" w:hAnsi="Times New Roman" w:cs="Times New Roman"/>
                <w:sz w:val="24"/>
                <w:szCs w:val="24"/>
              </w:rPr>
              <w:t xml:space="preserve">.2017 </w:t>
            </w:r>
            <w:r w:rsidR="00536B91" w:rsidRPr="002A2FC9">
              <w:rPr>
                <w:rFonts w:ascii="Times New Roman" w:hAnsi="Times New Roman" w:cs="Times New Roman"/>
                <w:sz w:val="24"/>
                <w:szCs w:val="24"/>
              </w:rPr>
              <w:t>размещено:</w:t>
            </w:r>
          </w:p>
          <w:p w:rsidR="002A2FC9" w:rsidRPr="002A2FC9" w:rsidRDefault="00536B91" w:rsidP="006B00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F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2FC9" w:rsidRPr="002A2FC9">
              <w:rPr>
                <w:rFonts w:ascii="Times New Roman" w:hAnsi="Times New Roman" w:cs="Times New Roman"/>
                <w:sz w:val="24"/>
                <w:szCs w:val="24"/>
              </w:rPr>
              <w:t>антикоррупционный мониторинг в Комитете за 2016 год,</w:t>
            </w:r>
          </w:p>
          <w:p w:rsidR="00536B91" w:rsidRPr="002A2FC9" w:rsidRDefault="002A2FC9" w:rsidP="006B00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</w:t>
            </w:r>
            <w:r w:rsidR="00536B91" w:rsidRPr="002A2FC9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36B91" w:rsidRPr="002A2FC9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работы комиссий (</w:t>
            </w:r>
            <w:r w:rsidR="00CE4595" w:rsidRPr="002A2FC9">
              <w:rPr>
                <w:rFonts w:ascii="Times New Roman" w:hAnsi="Times New Roman" w:cs="Times New Roman"/>
                <w:sz w:val="24"/>
                <w:szCs w:val="24"/>
              </w:rPr>
              <w:t>30.01.2017, 26.04.2017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27.07.2017, 02.10.2017, 22.11.2017</w:t>
            </w:r>
            <w:r w:rsidR="00536B91" w:rsidRPr="002A2FC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36B91" w:rsidRPr="002A2FC9" w:rsidRDefault="00536B91" w:rsidP="002A2F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FC9">
              <w:rPr>
                <w:rFonts w:ascii="Times New Roman" w:hAnsi="Times New Roman" w:cs="Times New Roman"/>
                <w:sz w:val="24"/>
                <w:szCs w:val="24"/>
              </w:rPr>
              <w:t>- ежеквартальны</w:t>
            </w:r>
            <w:r w:rsidR="00CE4595" w:rsidRPr="002A2FC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A2FC9">
              <w:rPr>
                <w:rFonts w:ascii="Times New Roman" w:hAnsi="Times New Roman" w:cs="Times New Roman"/>
                <w:sz w:val="24"/>
                <w:szCs w:val="24"/>
              </w:rPr>
              <w:t xml:space="preserve"> отчет Комитета по </w:t>
            </w:r>
            <w:r w:rsidR="00CE4595" w:rsidRPr="002A2FC9">
              <w:rPr>
                <w:rFonts w:ascii="Times New Roman" w:hAnsi="Times New Roman" w:cs="Times New Roman"/>
                <w:sz w:val="24"/>
                <w:szCs w:val="24"/>
              </w:rPr>
              <w:t>антикоррупционному мониторингу</w:t>
            </w:r>
            <w:r w:rsidR="002A2FC9">
              <w:rPr>
                <w:rFonts w:ascii="Times New Roman" w:hAnsi="Times New Roman" w:cs="Times New Roman"/>
                <w:sz w:val="24"/>
                <w:szCs w:val="24"/>
              </w:rPr>
              <w:t xml:space="preserve"> за первое полугодие и девять месяцев 2017 года.</w:t>
            </w:r>
          </w:p>
        </w:tc>
      </w:tr>
      <w:tr w:rsidR="00536B91" w:rsidRPr="00DC1396" w:rsidTr="00E94F7D">
        <w:tc>
          <w:tcPr>
            <w:tcW w:w="567" w:type="dxa"/>
          </w:tcPr>
          <w:p w:rsidR="00536B91" w:rsidRPr="00DC1396" w:rsidRDefault="00536B91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C1396">
              <w:rPr>
                <w:szCs w:val="24"/>
              </w:rPr>
              <w:t>8.6</w:t>
            </w:r>
          </w:p>
        </w:tc>
        <w:tc>
          <w:tcPr>
            <w:tcW w:w="4395" w:type="dxa"/>
          </w:tcPr>
          <w:p w:rsidR="00536B91" w:rsidRPr="00DC1396" w:rsidRDefault="00536B9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Размещение в зданиях и помещениях, занимаемых исполнительными органами и ГО:</w:t>
            </w:r>
          </w:p>
          <w:p w:rsidR="00536B91" w:rsidRPr="00DC1396" w:rsidRDefault="00536B9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536B91" w:rsidRPr="00DC1396" w:rsidRDefault="00536B9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551" w:type="dxa"/>
          </w:tcPr>
          <w:p w:rsidR="00536B91" w:rsidRPr="00DC1396" w:rsidRDefault="00536B91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C1396">
              <w:rPr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AA0EB4" w:rsidRDefault="00536B91" w:rsidP="005A1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Комитете установлены информационные стенды, содержащие сведения о специальной линии «Нет коррупции!», нормативные правовые акты по противодействию коррупции, протоколы заседаний комиссии по противодействию коррупции, планы работы Комитета и подведомственных предприятий и учреждений по противодействию коррупции на 201</w:t>
            </w:r>
            <w:r w:rsidR="005A1E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год. Информация обновляется по мере необходимости. </w:t>
            </w:r>
          </w:p>
          <w:p w:rsidR="00536B91" w:rsidRPr="00DC1396" w:rsidRDefault="00536B91" w:rsidP="005A1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Комитете</w:t>
            </w:r>
            <w:r w:rsidR="00AA0EB4">
              <w:rPr>
                <w:rFonts w:ascii="Times New Roman" w:hAnsi="Times New Roman" w:cs="Times New Roman"/>
                <w:sz w:val="24"/>
                <w:szCs w:val="24"/>
              </w:rPr>
              <w:t xml:space="preserve"> и подведомственных организациях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мини-плакаты социальной рекламы.</w:t>
            </w:r>
          </w:p>
        </w:tc>
      </w:tr>
    </w:tbl>
    <w:p w:rsidR="00EB47F4" w:rsidRPr="00DC1396" w:rsidRDefault="00EB47F4" w:rsidP="005A1E39">
      <w:pPr>
        <w:rPr>
          <w:sz w:val="28"/>
          <w:szCs w:val="28"/>
        </w:rPr>
      </w:pPr>
    </w:p>
    <w:sectPr w:rsidR="00EB47F4" w:rsidRPr="00DC1396" w:rsidSect="00E6249B">
      <w:headerReference w:type="default" r:id="rId8"/>
      <w:pgSz w:w="16840" w:h="11907" w:orient="landscape" w:code="9"/>
      <w:pgMar w:top="993" w:right="1134" w:bottom="851" w:left="1134" w:header="68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F1" w:rsidRDefault="009331F1">
      <w:r>
        <w:separator/>
      </w:r>
    </w:p>
  </w:endnote>
  <w:endnote w:type="continuationSeparator" w:id="0">
    <w:p w:rsidR="009331F1" w:rsidRDefault="0093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F1" w:rsidRDefault="009331F1">
      <w:r>
        <w:separator/>
      </w:r>
    </w:p>
  </w:footnote>
  <w:footnote w:type="continuationSeparator" w:id="0">
    <w:p w:rsidR="009331F1" w:rsidRDefault="00933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1F1" w:rsidRPr="00AC4B67" w:rsidRDefault="009331F1" w:rsidP="00AC4B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AB"/>
    <w:rsid w:val="000067FF"/>
    <w:rsid w:val="00011358"/>
    <w:rsid w:val="0001394A"/>
    <w:rsid w:val="00021B37"/>
    <w:rsid w:val="000323C7"/>
    <w:rsid w:val="00041C4F"/>
    <w:rsid w:val="00042056"/>
    <w:rsid w:val="00045FC5"/>
    <w:rsid w:val="000835E3"/>
    <w:rsid w:val="00087F99"/>
    <w:rsid w:val="000A78ED"/>
    <w:rsid w:val="000E68B4"/>
    <w:rsid w:val="000F54A5"/>
    <w:rsid w:val="001074D3"/>
    <w:rsid w:val="00107FB7"/>
    <w:rsid w:val="00110221"/>
    <w:rsid w:val="00142E8D"/>
    <w:rsid w:val="00145F28"/>
    <w:rsid w:val="0016098E"/>
    <w:rsid w:val="00172C91"/>
    <w:rsid w:val="0019075F"/>
    <w:rsid w:val="001A7EB3"/>
    <w:rsid w:val="001B3C0B"/>
    <w:rsid w:val="001C4E9C"/>
    <w:rsid w:val="001D6D00"/>
    <w:rsid w:val="001E1B8C"/>
    <w:rsid w:val="002137F4"/>
    <w:rsid w:val="00251D3A"/>
    <w:rsid w:val="0026262A"/>
    <w:rsid w:val="00267CF1"/>
    <w:rsid w:val="00297F40"/>
    <w:rsid w:val="002A2FC9"/>
    <w:rsid w:val="002B07C6"/>
    <w:rsid w:val="002C0E5F"/>
    <w:rsid w:val="002C106E"/>
    <w:rsid w:val="002D2562"/>
    <w:rsid w:val="002F0756"/>
    <w:rsid w:val="0030339E"/>
    <w:rsid w:val="0030438E"/>
    <w:rsid w:val="00304455"/>
    <w:rsid w:val="0031257E"/>
    <w:rsid w:val="0032108A"/>
    <w:rsid w:val="00327598"/>
    <w:rsid w:val="00327EA7"/>
    <w:rsid w:val="003375B3"/>
    <w:rsid w:val="003444C2"/>
    <w:rsid w:val="00352D47"/>
    <w:rsid w:val="003675BD"/>
    <w:rsid w:val="00374758"/>
    <w:rsid w:val="003C2245"/>
    <w:rsid w:val="003E0166"/>
    <w:rsid w:val="003E3E24"/>
    <w:rsid w:val="003F1AAB"/>
    <w:rsid w:val="00444CBE"/>
    <w:rsid w:val="00455D87"/>
    <w:rsid w:val="00466AC7"/>
    <w:rsid w:val="00472D3E"/>
    <w:rsid w:val="00476902"/>
    <w:rsid w:val="00481FD4"/>
    <w:rsid w:val="004A7197"/>
    <w:rsid w:val="004E1B0A"/>
    <w:rsid w:val="004F120F"/>
    <w:rsid w:val="00516FAF"/>
    <w:rsid w:val="00536B91"/>
    <w:rsid w:val="005716E7"/>
    <w:rsid w:val="0058318E"/>
    <w:rsid w:val="005841E3"/>
    <w:rsid w:val="0058795D"/>
    <w:rsid w:val="005A1E39"/>
    <w:rsid w:val="005E4597"/>
    <w:rsid w:val="005F1AE2"/>
    <w:rsid w:val="005F211F"/>
    <w:rsid w:val="005F2867"/>
    <w:rsid w:val="00606EDF"/>
    <w:rsid w:val="00607D00"/>
    <w:rsid w:val="00616200"/>
    <w:rsid w:val="0062138D"/>
    <w:rsid w:val="006406D8"/>
    <w:rsid w:val="006939A2"/>
    <w:rsid w:val="006956A3"/>
    <w:rsid w:val="0069685A"/>
    <w:rsid w:val="006974CF"/>
    <w:rsid w:val="006A41B8"/>
    <w:rsid w:val="006A6188"/>
    <w:rsid w:val="006B0058"/>
    <w:rsid w:val="006C4A92"/>
    <w:rsid w:val="006C68D1"/>
    <w:rsid w:val="006D44D4"/>
    <w:rsid w:val="006D60AA"/>
    <w:rsid w:val="006E163C"/>
    <w:rsid w:val="006F1A68"/>
    <w:rsid w:val="00754FE6"/>
    <w:rsid w:val="0077478F"/>
    <w:rsid w:val="00784BDC"/>
    <w:rsid w:val="007A338F"/>
    <w:rsid w:val="007D132F"/>
    <w:rsid w:val="008047C7"/>
    <w:rsid w:val="00812463"/>
    <w:rsid w:val="008124D0"/>
    <w:rsid w:val="00823D4E"/>
    <w:rsid w:val="008331B8"/>
    <w:rsid w:val="008960DC"/>
    <w:rsid w:val="008D32C2"/>
    <w:rsid w:val="008E45D9"/>
    <w:rsid w:val="008F2A91"/>
    <w:rsid w:val="00912B49"/>
    <w:rsid w:val="00915E41"/>
    <w:rsid w:val="009331F1"/>
    <w:rsid w:val="009463EF"/>
    <w:rsid w:val="00955261"/>
    <w:rsid w:val="009A1380"/>
    <w:rsid w:val="009D03CA"/>
    <w:rsid w:val="009F60DD"/>
    <w:rsid w:val="00A277A3"/>
    <w:rsid w:val="00A6583E"/>
    <w:rsid w:val="00A85BED"/>
    <w:rsid w:val="00AA05C0"/>
    <w:rsid w:val="00AA0EB4"/>
    <w:rsid w:val="00AA2CB8"/>
    <w:rsid w:val="00AC4B67"/>
    <w:rsid w:val="00AC54D9"/>
    <w:rsid w:val="00AE0BB1"/>
    <w:rsid w:val="00AE4088"/>
    <w:rsid w:val="00B006E3"/>
    <w:rsid w:val="00B11885"/>
    <w:rsid w:val="00B127B7"/>
    <w:rsid w:val="00B26117"/>
    <w:rsid w:val="00B515EE"/>
    <w:rsid w:val="00B85EB2"/>
    <w:rsid w:val="00B9699D"/>
    <w:rsid w:val="00BB7A29"/>
    <w:rsid w:val="00BE42AA"/>
    <w:rsid w:val="00BE7F1D"/>
    <w:rsid w:val="00BF3891"/>
    <w:rsid w:val="00C023A2"/>
    <w:rsid w:val="00C13682"/>
    <w:rsid w:val="00C21ACB"/>
    <w:rsid w:val="00C23BE5"/>
    <w:rsid w:val="00C23D18"/>
    <w:rsid w:val="00C2554F"/>
    <w:rsid w:val="00C302CB"/>
    <w:rsid w:val="00C43D8C"/>
    <w:rsid w:val="00C742DB"/>
    <w:rsid w:val="00CB3787"/>
    <w:rsid w:val="00CC488A"/>
    <w:rsid w:val="00CC6ABB"/>
    <w:rsid w:val="00CE4595"/>
    <w:rsid w:val="00D0051D"/>
    <w:rsid w:val="00D12416"/>
    <w:rsid w:val="00D16473"/>
    <w:rsid w:val="00D74659"/>
    <w:rsid w:val="00D86512"/>
    <w:rsid w:val="00D92C31"/>
    <w:rsid w:val="00DA3D1A"/>
    <w:rsid w:val="00DA492E"/>
    <w:rsid w:val="00DA7E91"/>
    <w:rsid w:val="00DB3049"/>
    <w:rsid w:val="00DB7E4F"/>
    <w:rsid w:val="00DC037D"/>
    <w:rsid w:val="00DC1396"/>
    <w:rsid w:val="00DC2CD6"/>
    <w:rsid w:val="00DC62AF"/>
    <w:rsid w:val="00DD2172"/>
    <w:rsid w:val="00DD50F0"/>
    <w:rsid w:val="00DD6493"/>
    <w:rsid w:val="00E060D5"/>
    <w:rsid w:val="00E520EF"/>
    <w:rsid w:val="00E52E0F"/>
    <w:rsid w:val="00E5307E"/>
    <w:rsid w:val="00E54586"/>
    <w:rsid w:val="00E6249B"/>
    <w:rsid w:val="00E628E4"/>
    <w:rsid w:val="00E75574"/>
    <w:rsid w:val="00E763A7"/>
    <w:rsid w:val="00E80E5F"/>
    <w:rsid w:val="00E94F7D"/>
    <w:rsid w:val="00EB19C6"/>
    <w:rsid w:val="00EB47F4"/>
    <w:rsid w:val="00EB537F"/>
    <w:rsid w:val="00EF3ED7"/>
    <w:rsid w:val="00F00314"/>
    <w:rsid w:val="00F572ED"/>
    <w:rsid w:val="00F60CD7"/>
    <w:rsid w:val="00FB02E8"/>
    <w:rsid w:val="00FF68E9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AAB"/>
    <w:rPr>
      <w:sz w:val="24"/>
    </w:rPr>
  </w:style>
  <w:style w:type="paragraph" w:styleId="1">
    <w:name w:val="heading 1"/>
    <w:basedOn w:val="a"/>
    <w:next w:val="2"/>
    <w:qFormat/>
    <w:rsid w:val="003F1AAB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rsid w:val="003F1AAB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rsid w:val="003F1AAB"/>
    <w:pPr>
      <w:ind w:left="1135" w:hanging="851"/>
      <w:outlineLvl w:val="2"/>
    </w:pPr>
  </w:style>
  <w:style w:type="paragraph" w:styleId="4">
    <w:name w:val="heading 4"/>
    <w:basedOn w:val="3"/>
    <w:next w:val="5"/>
    <w:qFormat/>
    <w:rsid w:val="003F1AAB"/>
    <w:pPr>
      <w:ind w:left="1418" w:hanging="964"/>
      <w:outlineLvl w:val="3"/>
    </w:pPr>
  </w:style>
  <w:style w:type="paragraph" w:styleId="5">
    <w:name w:val="heading 5"/>
    <w:basedOn w:val="a"/>
    <w:next w:val="a"/>
    <w:qFormat/>
    <w:rsid w:val="003F1AAB"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semiHidden/>
    <w:unhideWhenUsed/>
    <w:qFormat/>
    <w:rsid w:val="002626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rsid w:val="003F1AAB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rsid w:val="003F1AA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3F1AA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F1AAB"/>
  </w:style>
  <w:style w:type="character" w:styleId="a8">
    <w:name w:val="Hyperlink"/>
    <w:basedOn w:val="a0"/>
    <w:rsid w:val="003F1AAB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26262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a5">
    <w:name w:val="Верхний колонтитул Знак"/>
    <w:basedOn w:val="a0"/>
    <w:link w:val="a4"/>
    <w:uiPriority w:val="99"/>
    <w:rsid w:val="0026262A"/>
    <w:rPr>
      <w:sz w:val="24"/>
    </w:rPr>
  </w:style>
  <w:style w:type="paragraph" w:customStyle="1" w:styleId="ConsPlusNormal">
    <w:name w:val="ConsPlusNormal"/>
    <w:rsid w:val="002626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6262A"/>
    <w:pPr>
      <w:widowControl w:val="0"/>
      <w:autoSpaceDE w:val="0"/>
      <w:autoSpaceDN w:val="0"/>
    </w:pPr>
    <w:rPr>
      <w:b/>
      <w:sz w:val="24"/>
    </w:rPr>
  </w:style>
  <w:style w:type="paragraph" w:styleId="a9">
    <w:name w:val="Balloon Text"/>
    <w:basedOn w:val="a"/>
    <w:link w:val="aa"/>
    <w:rsid w:val="00AC4B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C4B67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DA492E"/>
    <w:rPr>
      <w:sz w:val="2"/>
      <w:lang w:val="en-US" w:eastAsia="en-US"/>
    </w:rPr>
  </w:style>
  <w:style w:type="character" w:styleId="ab">
    <w:name w:val="Emphasis"/>
    <w:basedOn w:val="a0"/>
    <w:uiPriority w:val="20"/>
    <w:qFormat/>
    <w:rsid w:val="005E4597"/>
    <w:rPr>
      <w:i/>
      <w:iCs/>
    </w:rPr>
  </w:style>
  <w:style w:type="character" w:styleId="ac">
    <w:name w:val="Strong"/>
    <w:basedOn w:val="a0"/>
    <w:uiPriority w:val="22"/>
    <w:qFormat/>
    <w:rsid w:val="005E4597"/>
    <w:rPr>
      <w:b/>
      <w:bCs/>
    </w:rPr>
  </w:style>
  <w:style w:type="character" w:customStyle="1" w:styleId="nobr">
    <w:name w:val="nobr"/>
    <w:basedOn w:val="a0"/>
    <w:rsid w:val="005E4597"/>
  </w:style>
  <w:style w:type="paragraph" w:styleId="ad">
    <w:name w:val="Normal (Web)"/>
    <w:basedOn w:val="a"/>
    <w:uiPriority w:val="99"/>
    <w:unhideWhenUsed/>
    <w:rsid w:val="005E4597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AAB"/>
    <w:rPr>
      <w:sz w:val="24"/>
    </w:rPr>
  </w:style>
  <w:style w:type="paragraph" w:styleId="1">
    <w:name w:val="heading 1"/>
    <w:basedOn w:val="a"/>
    <w:next w:val="2"/>
    <w:qFormat/>
    <w:rsid w:val="003F1AAB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rsid w:val="003F1AAB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rsid w:val="003F1AAB"/>
    <w:pPr>
      <w:ind w:left="1135" w:hanging="851"/>
      <w:outlineLvl w:val="2"/>
    </w:pPr>
  </w:style>
  <w:style w:type="paragraph" w:styleId="4">
    <w:name w:val="heading 4"/>
    <w:basedOn w:val="3"/>
    <w:next w:val="5"/>
    <w:qFormat/>
    <w:rsid w:val="003F1AAB"/>
    <w:pPr>
      <w:ind w:left="1418" w:hanging="964"/>
      <w:outlineLvl w:val="3"/>
    </w:pPr>
  </w:style>
  <w:style w:type="paragraph" w:styleId="5">
    <w:name w:val="heading 5"/>
    <w:basedOn w:val="a"/>
    <w:next w:val="a"/>
    <w:qFormat/>
    <w:rsid w:val="003F1AAB"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semiHidden/>
    <w:unhideWhenUsed/>
    <w:qFormat/>
    <w:rsid w:val="002626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rsid w:val="003F1AAB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rsid w:val="003F1AA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3F1AA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F1AAB"/>
  </w:style>
  <w:style w:type="character" w:styleId="a8">
    <w:name w:val="Hyperlink"/>
    <w:basedOn w:val="a0"/>
    <w:rsid w:val="003F1AAB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26262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a5">
    <w:name w:val="Верхний колонтитул Знак"/>
    <w:basedOn w:val="a0"/>
    <w:link w:val="a4"/>
    <w:uiPriority w:val="99"/>
    <w:rsid w:val="0026262A"/>
    <w:rPr>
      <w:sz w:val="24"/>
    </w:rPr>
  </w:style>
  <w:style w:type="paragraph" w:customStyle="1" w:styleId="ConsPlusNormal">
    <w:name w:val="ConsPlusNormal"/>
    <w:rsid w:val="002626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6262A"/>
    <w:pPr>
      <w:widowControl w:val="0"/>
      <w:autoSpaceDE w:val="0"/>
      <w:autoSpaceDN w:val="0"/>
    </w:pPr>
    <w:rPr>
      <w:b/>
      <w:sz w:val="24"/>
    </w:rPr>
  </w:style>
  <w:style w:type="paragraph" w:styleId="a9">
    <w:name w:val="Balloon Text"/>
    <w:basedOn w:val="a"/>
    <w:link w:val="aa"/>
    <w:rsid w:val="00AC4B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C4B67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DA492E"/>
    <w:rPr>
      <w:sz w:val="2"/>
      <w:lang w:val="en-US" w:eastAsia="en-US"/>
    </w:rPr>
  </w:style>
  <w:style w:type="character" w:styleId="ab">
    <w:name w:val="Emphasis"/>
    <w:basedOn w:val="a0"/>
    <w:uiPriority w:val="20"/>
    <w:qFormat/>
    <w:rsid w:val="005E4597"/>
    <w:rPr>
      <w:i/>
      <w:iCs/>
    </w:rPr>
  </w:style>
  <w:style w:type="character" w:styleId="ac">
    <w:name w:val="Strong"/>
    <w:basedOn w:val="a0"/>
    <w:uiPriority w:val="22"/>
    <w:qFormat/>
    <w:rsid w:val="005E4597"/>
    <w:rPr>
      <w:b/>
      <w:bCs/>
    </w:rPr>
  </w:style>
  <w:style w:type="character" w:customStyle="1" w:styleId="nobr">
    <w:name w:val="nobr"/>
    <w:basedOn w:val="a0"/>
    <w:rsid w:val="005E4597"/>
  </w:style>
  <w:style w:type="paragraph" w:styleId="ad">
    <w:name w:val="Normal (Web)"/>
    <w:basedOn w:val="a"/>
    <w:uiPriority w:val="99"/>
    <w:unhideWhenUsed/>
    <w:rsid w:val="005E4597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4exam.ru/test/43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INWORD6\BLANK\&#1041;&#1083;&#1072;&#1085;&#1082;%20&#1050;&#1058;%20&#1091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КТ угловой.dot</Template>
  <TotalTime>2</TotalTime>
  <Pages>12</Pages>
  <Words>2966</Words>
  <Characters>21999</Characters>
  <Application>Microsoft Office Word</Application>
  <DocSecurity>0</DocSecurity>
  <Lines>183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24916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kuznetcova</cp:lastModifiedBy>
  <cp:revision>3</cp:revision>
  <cp:lastPrinted>2018-01-10T07:40:00Z</cp:lastPrinted>
  <dcterms:created xsi:type="dcterms:W3CDTF">2018-03-27T13:33:00Z</dcterms:created>
  <dcterms:modified xsi:type="dcterms:W3CDTF">2018-03-27T13:33:00Z</dcterms:modified>
</cp:coreProperties>
</file>