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83" w:rsidRPr="00193B90" w:rsidRDefault="00FB5383" w:rsidP="00193B90">
      <w:pPr>
        <w:jc w:val="center"/>
        <w:rPr>
          <w:b/>
          <w:sz w:val="28"/>
        </w:rPr>
      </w:pPr>
      <w:r w:rsidRPr="00193B90">
        <w:rPr>
          <w:b/>
          <w:sz w:val="28"/>
        </w:rPr>
        <w:t>ОТЧЕТ</w:t>
      </w:r>
    </w:p>
    <w:p w:rsidR="00FB5383" w:rsidRPr="00193B90" w:rsidRDefault="00FB5383" w:rsidP="00193B90">
      <w:pPr>
        <w:jc w:val="center"/>
        <w:rPr>
          <w:b/>
          <w:sz w:val="28"/>
        </w:rPr>
      </w:pPr>
      <w:r w:rsidRPr="00193B90">
        <w:rPr>
          <w:b/>
          <w:sz w:val="28"/>
        </w:rPr>
        <w:t>о работе с письменными и устными обращениями граждан</w:t>
      </w:r>
    </w:p>
    <w:p w:rsidR="00FB5383" w:rsidRPr="00193B90" w:rsidRDefault="00FB5383" w:rsidP="00193B90">
      <w:pPr>
        <w:jc w:val="center"/>
        <w:rPr>
          <w:b/>
          <w:sz w:val="28"/>
        </w:rPr>
      </w:pPr>
      <w:r w:rsidRPr="00193B90">
        <w:rPr>
          <w:b/>
          <w:sz w:val="28"/>
        </w:rPr>
        <w:t>в Архивном комитете Санкт-Петербурга</w:t>
      </w:r>
    </w:p>
    <w:p w:rsidR="00FB5383" w:rsidRDefault="00FB5383" w:rsidP="00193B90">
      <w:pPr>
        <w:jc w:val="center"/>
        <w:rPr>
          <w:b/>
          <w:sz w:val="28"/>
        </w:rPr>
      </w:pPr>
      <w:r w:rsidRPr="00193B90">
        <w:rPr>
          <w:b/>
          <w:sz w:val="28"/>
        </w:rPr>
        <w:t>за 3 квартал 2016 года</w:t>
      </w:r>
    </w:p>
    <w:p w:rsidR="00193B90" w:rsidRDefault="00193B90" w:rsidP="00193B90">
      <w:pPr>
        <w:jc w:val="center"/>
        <w:rPr>
          <w:b/>
          <w:sz w:val="28"/>
        </w:rPr>
      </w:pPr>
    </w:p>
    <w:p w:rsidR="00193B90" w:rsidRDefault="00193B90" w:rsidP="00193B90">
      <w:pPr>
        <w:ind w:firstLine="851"/>
        <w:jc w:val="both"/>
        <w:rPr>
          <w:sz w:val="28"/>
        </w:rPr>
      </w:pPr>
      <w:r>
        <w:rPr>
          <w:sz w:val="28"/>
        </w:rPr>
        <w:t xml:space="preserve">Тематика обращений граждан в Архивный комитет Санкт-Петербурга (далее – Комитет) из года в год остается постоянной. Наиболее часто встречающиеся вопросы в обращениях носят социально-правовой характер и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</w:p>
    <w:p w:rsidR="00193B90" w:rsidRPr="00BB7C7C" w:rsidRDefault="00193B90" w:rsidP="00193B90">
      <w:pPr>
        <w:ind w:firstLine="851"/>
        <w:jc w:val="both"/>
        <w:rPr>
          <w:sz w:val="28"/>
          <w:szCs w:val="28"/>
        </w:rPr>
      </w:pPr>
      <w:r w:rsidRPr="00BB7C7C">
        <w:rPr>
          <w:sz w:val="28"/>
          <w:szCs w:val="28"/>
        </w:rPr>
        <w:t xml:space="preserve">Продолжают поступать обращения о </w:t>
      </w:r>
      <w:r>
        <w:rPr>
          <w:sz w:val="28"/>
          <w:szCs w:val="28"/>
        </w:rPr>
        <w:t xml:space="preserve">подтверждении </w:t>
      </w:r>
      <w:r w:rsidRPr="00BB7C7C">
        <w:rPr>
          <w:sz w:val="28"/>
          <w:szCs w:val="28"/>
        </w:rPr>
        <w:t>проживани</w:t>
      </w:r>
      <w:r>
        <w:rPr>
          <w:sz w:val="28"/>
          <w:szCs w:val="28"/>
        </w:rPr>
        <w:t>я</w:t>
      </w:r>
      <w:r w:rsidRPr="00BB7C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блокадном </w:t>
      </w:r>
      <w:r w:rsidRPr="00BB7C7C">
        <w:rPr>
          <w:sz w:val="28"/>
          <w:szCs w:val="28"/>
        </w:rPr>
        <w:t>Ленинграде, эвакуации из Ленинграда в пер</w:t>
      </w:r>
      <w:r>
        <w:rPr>
          <w:sz w:val="28"/>
          <w:szCs w:val="28"/>
        </w:rPr>
        <w:t>иод Великой Отечественной войны с целью получения статуса «Житель блокадного Ленинграда».</w:t>
      </w:r>
    </w:p>
    <w:p w:rsidR="00193B90" w:rsidRDefault="00193B90" w:rsidP="00193B90">
      <w:pPr>
        <w:ind w:firstLine="851"/>
        <w:jc w:val="both"/>
        <w:rPr>
          <w:sz w:val="28"/>
        </w:rPr>
      </w:pPr>
      <w:r>
        <w:rPr>
          <w:sz w:val="28"/>
        </w:rPr>
        <w:t xml:space="preserve">Вторая часть наиболее часто встречающихся вопросов носит тематический и биографический характер, в том числе о подтверждении фактов рождения, бракосочетания, смерти, учебы, работы, наличия имущества, проживания. </w:t>
      </w:r>
    </w:p>
    <w:p w:rsidR="00193B90" w:rsidRDefault="00193B90" w:rsidP="00193B90">
      <w:pPr>
        <w:ind w:firstLine="851"/>
        <w:jc w:val="both"/>
        <w:rPr>
          <w:sz w:val="28"/>
        </w:rPr>
      </w:pPr>
      <w:r>
        <w:rPr>
          <w:sz w:val="28"/>
        </w:rPr>
        <w:t xml:space="preserve">В отчетном периоде продолжилась тенденция снижения общего количества поступающих обращений (на 16 % по сравнению с предыдущим кварталом). Прежде всего, это относится к обращениям, поступающим в Комитет в электронном виде через портал «Архивы Санкт-Петербурга» (далее – Портал). </w:t>
      </w:r>
      <w:proofErr w:type="gramStart"/>
      <w:r>
        <w:rPr>
          <w:sz w:val="28"/>
        </w:rPr>
        <w:t xml:space="preserve">Вместе с тем, на этом фоне наметилась четкая тенденция увеличения количества письменных обращений (на 20 % по сравнению с аналогичным периодом 2015 года), которые, как показывает практика работы, являются наиболее трудоемкими при рассмотрении, по сравнению с обращениями, направляемыми гражданами через Портал, где действует система заполнения анкет, позволяющая добиваться четкости и лаконичности при подаче информации.  </w:t>
      </w:r>
      <w:proofErr w:type="gramEnd"/>
    </w:p>
    <w:p w:rsidR="00193B90" w:rsidRDefault="00193B90" w:rsidP="00193B90">
      <w:pPr>
        <w:ind w:firstLine="851"/>
        <w:jc w:val="both"/>
        <w:rPr>
          <w:sz w:val="28"/>
        </w:rPr>
      </w:pPr>
      <w:r>
        <w:rPr>
          <w:sz w:val="28"/>
        </w:rPr>
        <w:t xml:space="preserve">Процент жалоб в общем объеме поступающих обращений,                           по-прежнему, остается стабильно низким и составляет 0,2 %. </w:t>
      </w:r>
    </w:p>
    <w:p w:rsidR="00193B90" w:rsidRDefault="00193B90" w:rsidP="00193B90">
      <w:pPr>
        <w:spacing w:after="240"/>
        <w:ind w:firstLine="851"/>
        <w:jc w:val="both"/>
        <w:rPr>
          <w:sz w:val="28"/>
        </w:rPr>
      </w:pPr>
      <w:r>
        <w:rPr>
          <w:sz w:val="28"/>
        </w:rPr>
        <w:t>В целях снижения активности обращений населения по социально-правовым вопросам заключено соглашение об информационном взаимодействии между Комитетом и отделением Пенсионного фонда Российской Федерации (Государственное Учреждение) по Санкт-Петербургу и Ленинградской области от 30.01.2014, позволяющее Пенсионному фонду получать информацию, необходимую для начисления пенсии гражданам, напрямую в государственных архивных учреждениях, подведомственных Комитету.</w:t>
      </w:r>
    </w:p>
    <w:p w:rsidR="00193B90" w:rsidRPr="00193B90" w:rsidRDefault="00193B90" w:rsidP="00193B90">
      <w:pPr>
        <w:jc w:val="center"/>
        <w:rPr>
          <w:b/>
          <w:sz w:val="28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FB5383" w:rsidRPr="00F21DA4" w:rsidTr="006D02DA">
        <w:trPr>
          <w:trHeight w:val="1514"/>
        </w:trPr>
        <w:tc>
          <w:tcPr>
            <w:tcW w:w="601" w:type="dxa"/>
            <w:vAlign w:val="center"/>
          </w:tcPr>
          <w:p w:rsidR="00FB5383" w:rsidRPr="00C45EE7" w:rsidRDefault="00FB5383" w:rsidP="006D02DA">
            <w:pPr>
              <w:rPr>
                <w:b/>
              </w:rPr>
            </w:pPr>
            <w:r w:rsidRPr="00C45EE7">
              <w:rPr>
                <w:b/>
              </w:rPr>
              <w:lastRenderedPageBreak/>
              <w:t xml:space="preserve">№ </w:t>
            </w:r>
            <w:proofErr w:type="gramStart"/>
            <w:r w:rsidRPr="00C45EE7">
              <w:rPr>
                <w:b/>
              </w:rPr>
              <w:t>п</w:t>
            </w:r>
            <w:proofErr w:type="gramEnd"/>
            <w:r w:rsidRPr="00C45EE7">
              <w:rPr>
                <w:b/>
              </w:rPr>
              <w:t>/п</w:t>
            </w:r>
          </w:p>
        </w:tc>
        <w:tc>
          <w:tcPr>
            <w:tcW w:w="5177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КОНТРОЛЬНЫЕ (ОТЧЕТНЫЕ) ПОЗИЦИИ</w:t>
            </w:r>
          </w:p>
        </w:tc>
        <w:tc>
          <w:tcPr>
            <w:tcW w:w="1843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(отчетный период)</w:t>
            </w:r>
          </w:p>
        </w:tc>
        <w:tc>
          <w:tcPr>
            <w:tcW w:w="1950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(аналогичный период предыдущего года)</w:t>
            </w:r>
          </w:p>
        </w:tc>
      </w:tr>
    </w:tbl>
    <w:p w:rsidR="00FB5383" w:rsidRPr="00F21DA4" w:rsidRDefault="00FB5383" w:rsidP="00FB5383">
      <w:pPr>
        <w:jc w:val="center"/>
        <w:rPr>
          <w:b/>
          <w:sz w:val="2"/>
          <w:szCs w:val="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0"/>
        <w:gridCol w:w="5177"/>
        <w:gridCol w:w="1843"/>
        <w:gridCol w:w="1950"/>
      </w:tblGrid>
      <w:tr w:rsidR="00FB5383" w:rsidRPr="0047684F" w:rsidTr="006D02DA">
        <w:trPr>
          <w:tblHeader/>
        </w:trPr>
        <w:tc>
          <w:tcPr>
            <w:tcW w:w="601" w:type="dxa"/>
          </w:tcPr>
          <w:p w:rsidR="00FB5383" w:rsidRPr="00C45EE7" w:rsidRDefault="00FB5383" w:rsidP="006D02DA">
            <w:r w:rsidRPr="00C45EE7">
              <w:t>1</w:t>
            </w:r>
          </w:p>
        </w:tc>
        <w:tc>
          <w:tcPr>
            <w:tcW w:w="5177" w:type="dxa"/>
          </w:tcPr>
          <w:p w:rsidR="00FB5383" w:rsidRPr="00C45EE7" w:rsidRDefault="00FB5383" w:rsidP="006D02DA">
            <w:pPr>
              <w:jc w:val="center"/>
            </w:pPr>
            <w:r w:rsidRPr="00C45EE7">
              <w:t>2</w:t>
            </w:r>
          </w:p>
        </w:tc>
        <w:tc>
          <w:tcPr>
            <w:tcW w:w="1843" w:type="dxa"/>
          </w:tcPr>
          <w:p w:rsidR="00FB5383" w:rsidRPr="00C45EE7" w:rsidRDefault="00FB5383" w:rsidP="006D02DA">
            <w:pPr>
              <w:jc w:val="center"/>
            </w:pPr>
            <w:r w:rsidRPr="00C45EE7">
              <w:t>3</w:t>
            </w:r>
          </w:p>
        </w:tc>
        <w:tc>
          <w:tcPr>
            <w:tcW w:w="1950" w:type="dxa"/>
          </w:tcPr>
          <w:p w:rsidR="00FB5383" w:rsidRPr="00C45EE7" w:rsidRDefault="00FB5383" w:rsidP="006D02DA">
            <w:pPr>
              <w:jc w:val="center"/>
            </w:pPr>
            <w:r w:rsidRPr="00C45EE7">
              <w:t>4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rPr>
                <w:b/>
              </w:rPr>
              <w:t>ВСЕГО ПОСТУПИЛО ЗА ОТЧЕТНЫЙ ПЕРИОД</w:t>
            </w:r>
            <w:r w:rsidRPr="00F21DA4">
              <w:rPr>
                <w:b/>
              </w:rPr>
              <w:t xml:space="preserve"> </w:t>
            </w:r>
            <w:r w:rsidRPr="00E950C2">
              <w:rPr>
                <w:b/>
              </w:rPr>
              <w:t>(обращений/вопросов)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859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1101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  <w:rPr>
                <w:b/>
              </w:rPr>
            </w:pPr>
            <w:r w:rsidRPr="00E950C2">
              <w:rPr>
                <w:b/>
              </w:rPr>
              <w:t>ИСТОЧНИКИ ПОСТУПЛЕНИЯ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Обращения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732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1012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Администрация Губернатора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6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 xml:space="preserve">Исполнительные органы государственной власти </w:t>
            </w:r>
            <w:r w:rsidRPr="00F21DA4">
              <w:br/>
            </w:r>
            <w:r w:rsidRPr="00E950C2">
              <w:t>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16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Федеральные органы государственной власти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15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Законодательное Собрание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Прокуратура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Муниципальные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81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59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3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ВИДАМ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Жалоба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Заявление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857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1099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Предложение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4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ФОРМЕ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Письменные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163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135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Устные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696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966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5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СРОКУ РАССМОТРЕНИЯ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5.1</w:t>
            </w:r>
          </w:p>
        </w:tc>
        <w:tc>
          <w:tcPr>
            <w:tcW w:w="5177" w:type="dxa"/>
          </w:tcPr>
          <w:p w:rsidR="00FB5383" w:rsidRPr="00E950C2" w:rsidRDefault="00FB5383" w:rsidP="00193B90">
            <w:pPr>
              <w:spacing w:line="360" w:lineRule="auto"/>
            </w:pPr>
            <w:r w:rsidRPr="00E950C2">
              <w:t>Рассмотрено в срок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993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1127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Рассмотрено с нарушением сроков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606E6E" w:rsidP="006D02DA">
            <w:pPr>
              <w:jc w:val="center"/>
            </w:pPr>
            <w:r>
              <w:t>0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6</w:t>
            </w:r>
          </w:p>
        </w:tc>
        <w:tc>
          <w:tcPr>
            <w:tcW w:w="5177" w:type="dxa"/>
          </w:tcPr>
          <w:p w:rsidR="00FB5383" w:rsidRPr="00F52894" w:rsidRDefault="00FB5383" w:rsidP="00193B90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КАТЕГОРИИ ЗАЯВИТЕЛЯ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Беженец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Ветеран труда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6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Житель блокадного Ленинграда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Инвалид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3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Инвалид (все группы)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Многодетная семья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Несовершеннолетний узник фашистского концлагеря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Участник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3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4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6.9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839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1077</w:t>
            </w:r>
          </w:p>
        </w:tc>
      </w:tr>
      <w:tr w:rsidR="00FB5383" w:rsidRPr="0047684F" w:rsidTr="006D02DA">
        <w:tc>
          <w:tcPr>
            <w:tcW w:w="9571" w:type="dxa"/>
            <w:gridSpan w:val="4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ТЕМАТИКИ ОБРАЩЕНИЙ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1.1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Архитектура и проектирование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Деловое строительство (проблемы дольщиков)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 объектов социального назначения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строительства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СВЯЗЬ (телефония, интернет)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ПРОМЫШЛЕННОСТЬ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ТРАНСПРОТ: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Городской наземный пассажирский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Метрополитен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Грузовой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Нарушение правил парковки автотранспорта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4.5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ТРУДА И ЗАРАБОТНОЙ ПЛАТЫ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proofErr w:type="gramStart"/>
            <w: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НАУКА, КУЛЬТУРА, ИНФОРМАЦИЯ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ОБРАЗОВАНИЕ: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9.1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образовательных учреждений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9.2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физическом воспитании и спорте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9.3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КОММУНАЛЬНО-БЫТОВОЕ ОБСЛУЖИВАНИЕ: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Водоснабжение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Отопление газо- и электроснабжение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Оплата коммунальных услуг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Эксплуатация жилищного фонда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капитального ремонта, перепланировки, изменение статуса помещений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управляющих компаний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Благоустройство дороги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Ритуальные услуги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12.9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коммунально-бытового обслуживания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СОЦИАЛЬНОЕ ОБЕСПЕЧЕНИЕ (предоставление мер социальной поддержки, оказание социальных услуг, </w:t>
            </w:r>
            <w:r>
              <w:lastRenderedPageBreak/>
              <w:t>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14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ФИНАНСОВЫЕ ВОПРОСЫ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ЗДРАВООХРАНЕНИЕ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СЛУЖБА В АРМИИ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ОРГАНЫ ЮСТИЦИИ (в </w:t>
            </w:r>
            <w:proofErr w:type="spellStart"/>
            <w:r>
              <w:t>т.ч</w:t>
            </w:r>
            <w:proofErr w:type="spellEnd"/>
            <w:r>
              <w:t>. работа архивов, судов, отделений ЗАГС)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859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1101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РАБОТЕ С ОБРАЩЕНИЯМИ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19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ЭКОЛОГИЯ И ПРИРОДОПОЛЬЗОВАИЯ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РАБОТА ОРГАНОВ ВНУТРЕННИХ ДЕЛ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ЭКОНОМИКИ (экономическая ситуация, реформы, государственный заказ)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БЛАГОДАРНОСТИ И ПОЗДРАВЛЕНИЯ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ВОПРОСЫ, НЕ ВОШЕДШИЕ </w:t>
            </w:r>
            <w:proofErr w:type="gramStart"/>
            <w:r>
              <w:t>В</w:t>
            </w:r>
            <w:proofErr w:type="gramEnd"/>
            <w:r>
              <w:t xml:space="preserve"> КЛАССИФИКАТОР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6D02DA">
        <w:tc>
          <w:tcPr>
            <w:tcW w:w="601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24</w:t>
            </w:r>
          </w:p>
        </w:tc>
        <w:tc>
          <w:tcPr>
            <w:tcW w:w="8970" w:type="dxa"/>
            <w:gridSpan w:val="3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РЕЗУЛЬТАТЫ РАССМОТРЕНИЯ ОБРАЩЕНИЙ (ВОПРОСОВ)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954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1062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 том числе «меры приняты»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507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515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Разъяснено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447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547</w:t>
            </w:r>
          </w:p>
        </w:tc>
      </w:tr>
      <w:tr w:rsidR="00FB5383" w:rsidRPr="0047684F" w:rsidTr="006D02DA">
        <w:tc>
          <w:tcPr>
            <w:tcW w:w="601" w:type="dxa"/>
          </w:tcPr>
          <w:p w:rsidR="00FB5383" w:rsidRDefault="00FB5383" w:rsidP="006D02DA">
            <w:pPr>
              <w:spacing w:line="360" w:lineRule="auto"/>
            </w:pPr>
            <w:r>
              <w:t>24.4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Не 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39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65</w:t>
            </w:r>
          </w:p>
        </w:tc>
      </w:tr>
    </w:tbl>
    <w:p w:rsidR="00FB5383" w:rsidRDefault="00FB5383" w:rsidP="00FB5383">
      <w:pPr>
        <w:jc w:val="both"/>
        <w:rPr>
          <w:sz w:val="18"/>
        </w:rPr>
      </w:pPr>
      <w:bookmarkStart w:id="0" w:name="_GoBack"/>
      <w:bookmarkEnd w:id="0"/>
    </w:p>
    <w:sectPr w:rsidR="00FB5383" w:rsidSect="00377F55">
      <w:pgSz w:w="11906" w:h="16838"/>
      <w:pgMar w:top="964" w:right="851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1CE" w:rsidRDefault="002701CE" w:rsidP="00377F55">
      <w:r>
        <w:separator/>
      </w:r>
    </w:p>
  </w:endnote>
  <w:endnote w:type="continuationSeparator" w:id="0">
    <w:p w:rsidR="002701CE" w:rsidRDefault="002701CE" w:rsidP="0037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1CE" w:rsidRDefault="002701CE" w:rsidP="00377F55">
      <w:r>
        <w:separator/>
      </w:r>
    </w:p>
  </w:footnote>
  <w:footnote w:type="continuationSeparator" w:id="0">
    <w:p w:rsidR="002701CE" w:rsidRDefault="002701CE" w:rsidP="0037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55"/>
    <w:rsid w:val="00012458"/>
    <w:rsid w:val="000233C9"/>
    <w:rsid w:val="000329A2"/>
    <w:rsid w:val="000357E1"/>
    <w:rsid w:val="000434B5"/>
    <w:rsid w:val="00043A42"/>
    <w:rsid w:val="00051795"/>
    <w:rsid w:val="000560C6"/>
    <w:rsid w:val="00056115"/>
    <w:rsid w:val="00061925"/>
    <w:rsid w:val="00070580"/>
    <w:rsid w:val="00072FBD"/>
    <w:rsid w:val="00073341"/>
    <w:rsid w:val="00077A9F"/>
    <w:rsid w:val="000814E2"/>
    <w:rsid w:val="000816B4"/>
    <w:rsid w:val="00087E0A"/>
    <w:rsid w:val="00091750"/>
    <w:rsid w:val="000933A9"/>
    <w:rsid w:val="000A1656"/>
    <w:rsid w:val="000A1C6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3D84"/>
    <w:rsid w:val="000E556B"/>
    <w:rsid w:val="000F0AAA"/>
    <w:rsid w:val="000F1BF5"/>
    <w:rsid w:val="000F25B5"/>
    <w:rsid w:val="000F328C"/>
    <w:rsid w:val="00106E1A"/>
    <w:rsid w:val="001104FC"/>
    <w:rsid w:val="00111AA5"/>
    <w:rsid w:val="00120811"/>
    <w:rsid w:val="00124846"/>
    <w:rsid w:val="001318AF"/>
    <w:rsid w:val="001319B3"/>
    <w:rsid w:val="00131AF1"/>
    <w:rsid w:val="001326B7"/>
    <w:rsid w:val="00135679"/>
    <w:rsid w:val="00143CB0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028D"/>
    <w:rsid w:val="00184022"/>
    <w:rsid w:val="001856DB"/>
    <w:rsid w:val="00187137"/>
    <w:rsid w:val="001874A6"/>
    <w:rsid w:val="00193B90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7CC1"/>
    <w:rsid w:val="00230E9B"/>
    <w:rsid w:val="00234968"/>
    <w:rsid w:val="00234A30"/>
    <w:rsid w:val="00234BA9"/>
    <w:rsid w:val="0023798C"/>
    <w:rsid w:val="00237B0E"/>
    <w:rsid w:val="00240461"/>
    <w:rsid w:val="00241696"/>
    <w:rsid w:val="00246513"/>
    <w:rsid w:val="00247286"/>
    <w:rsid w:val="00250560"/>
    <w:rsid w:val="002550B7"/>
    <w:rsid w:val="0025681D"/>
    <w:rsid w:val="002575DF"/>
    <w:rsid w:val="00264C1B"/>
    <w:rsid w:val="002676D7"/>
    <w:rsid w:val="002701CE"/>
    <w:rsid w:val="00273889"/>
    <w:rsid w:val="00281079"/>
    <w:rsid w:val="0028362B"/>
    <w:rsid w:val="00284125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B215F"/>
    <w:rsid w:val="002C59B8"/>
    <w:rsid w:val="002C699D"/>
    <w:rsid w:val="002C783A"/>
    <w:rsid w:val="002D0FBD"/>
    <w:rsid w:val="002D45C4"/>
    <w:rsid w:val="002D6762"/>
    <w:rsid w:val="002D72EA"/>
    <w:rsid w:val="002F4196"/>
    <w:rsid w:val="002F638B"/>
    <w:rsid w:val="003018AA"/>
    <w:rsid w:val="003019C2"/>
    <w:rsid w:val="003103E3"/>
    <w:rsid w:val="0031496A"/>
    <w:rsid w:val="00317B9D"/>
    <w:rsid w:val="00321D0A"/>
    <w:rsid w:val="00323867"/>
    <w:rsid w:val="00324064"/>
    <w:rsid w:val="00333BBB"/>
    <w:rsid w:val="00334A22"/>
    <w:rsid w:val="00346939"/>
    <w:rsid w:val="00351E49"/>
    <w:rsid w:val="003521F4"/>
    <w:rsid w:val="00354224"/>
    <w:rsid w:val="00355215"/>
    <w:rsid w:val="00355D8D"/>
    <w:rsid w:val="0035613F"/>
    <w:rsid w:val="003615B6"/>
    <w:rsid w:val="0036738F"/>
    <w:rsid w:val="0037502D"/>
    <w:rsid w:val="003758D7"/>
    <w:rsid w:val="00377D4A"/>
    <w:rsid w:val="00377F55"/>
    <w:rsid w:val="003832C4"/>
    <w:rsid w:val="003874B5"/>
    <w:rsid w:val="0039386E"/>
    <w:rsid w:val="00396090"/>
    <w:rsid w:val="003A11C9"/>
    <w:rsid w:val="003A2BD5"/>
    <w:rsid w:val="003A7906"/>
    <w:rsid w:val="003B5DFD"/>
    <w:rsid w:val="003C136C"/>
    <w:rsid w:val="003C6487"/>
    <w:rsid w:val="003C6798"/>
    <w:rsid w:val="003D0DDA"/>
    <w:rsid w:val="003D2277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8C1"/>
    <w:rsid w:val="00416960"/>
    <w:rsid w:val="00417D11"/>
    <w:rsid w:val="00420B07"/>
    <w:rsid w:val="0042131E"/>
    <w:rsid w:val="00425F45"/>
    <w:rsid w:val="0042797A"/>
    <w:rsid w:val="00431111"/>
    <w:rsid w:val="00431AC8"/>
    <w:rsid w:val="0043222E"/>
    <w:rsid w:val="004328F7"/>
    <w:rsid w:val="00440930"/>
    <w:rsid w:val="00451C99"/>
    <w:rsid w:val="00463DFF"/>
    <w:rsid w:val="00474828"/>
    <w:rsid w:val="0047646C"/>
    <w:rsid w:val="00477879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28B1"/>
    <w:rsid w:val="004A66B3"/>
    <w:rsid w:val="004A71C1"/>
    <w:rsid w:val="004A75EA"/>
    <w:rsid w:val="004B391B"/>
    <w:rsid w:val="004C039E"/>
    <w:rsid w:val="004C1188"/>
    <w:rsid w:val="004C2441"/>
    <w:rsid w:val="004E208E"/>
    <w:rsid w:val="004E4E80"/>
    <w:rsid w:val="004F1453"/>
    <w:rsid w:val="004F1FE2"/>
    <w:rsid w:val="004F440E"/>
    <w:rsid w:val="005041E6"/>
    <w:rsid w:val="00504D4F"/>
    <w:rsid w:val="00506D8B"/>
    <w:rsid w:val="00507271"/>
    <w:rsid w:val="005077FD"/>
    <w:rsid w:val="005120CE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7913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C2EC8"/>
    <w:rsid w:val="005C76AC"/>
    <w:rsid w:val="005C79AE"/>
    <w:rsid w:val="005D14FE"/>
    <w:rsid w:val="005D4E3D"/>
    <w:rsid w:val="005E38AD"/>
    <w:rsid w:val="005E4498"/>
    <w:rsid w:val="005E5134"/>
    <w:rsid w:val="005E54BA"/>
    <w:rsid w:val="005E78AC"/>
    <w:rsid w:val="005F0E7C"/>
    <w:rsid w:val="005F37E7"/>
    <w:rsid w:val="005F4D33"/>
    <w:rsid w:val="00602689"/>
    <w:rsid w:val="00606E6E"/>
    <w:rsid w:val="006120C0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9207D"/>
    <w:rsid w:val="00696AF5"/>
    <w:rsid w:val="006A0C1B"/>
    <w:rsid w:val="006A4592"/>
    <w:rsid w:val="006A4B49"/>
    <w:rsid w:val="006A5262"/>
    <w:rsid w:val="006B53D0"/>
    <w:rsid w:val="006B6EC2"/>
    <w:rsid w:val="006B7CC3"/>
    <w:rsid w:val="006B7EBE"/>
    <w:rsid w:val="006C1F95"/>
    <w:rsid w:val="006C42FB"/>
    <w:rsid w:val="006C5226"/>
    <w:rsid w:val="006D1044"/>
    <w:rsid w:val="006D3172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17D6"/>
    <w:rsid w:val="00727913"/>
    <w:rsid w:val="00731E9B"/>
    <w:rsid w:val="007320D2"/>
    <w:rsid w:val="00733297"/>
    <w:rsid w:val="00733919"/>
    <w:rsid w:val="00736F8C"/>
    <w:rsid w:val="00744B77"/>
    <w:rsid w:val="007452D6"/>
    <w:rsid w:val="00746B0D"/>
    <w:rsid w:val="0075673B"/>
    <w:rsid w:val="007616FE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60FF"/>
    <w:rsid w:val="007971BC"/>
    <w:rsid w:val="007A2D24"/>
    <w:rsid w:val="007B38DC"/>
    <w:rsid w:val="007C176F"/>
    <w:rsid w:val="007C50F0"/>
    <w:rsid w:val="007D2A96"/>
    <w:rsid w:val="007D46A5"/>
    <w:rsid w:val="007E5B27"/>
    <w:rsid w:val="007F08C6"/>
    <w:rsid w:val="007F706A"/>
    <w:rsid w:val="0080136E"/>
    <w:rsid w:val="008032AB"/>
    <w:rsid w:val="00804556"/>
    <w:rsid w:val="00815646"/>
    <w:rsid w:val="00817F12"/>
    <w:rsid w:val="00822244"/>
    <w:rsid w:val="0082330B"/>
    <w:rsid w:val="00823ED2"/>
    <w:rsid w:val="0082506F"/>
    <w:rsid w:val="00826101"/>
    <w:rsid w:val="0083456D"/>
    <w:rsid w:val="008506C9"/>
    <w:rsid w:val="00855356"/>
    <w:rsid w:val="008672CF"/>
    <w:rsid w:val="008700DE"/>
    <w:rsid w:val="00870F53"/>
    <w:rsid w:val="00877560"/>
    <w:rsid w:val="00884DE6"/>
    <w:rsid w:val="008855DC"/>
    <w:rsid w:val="00885641"/>
    <w:rsid w:val="00887369"/>
    <w:rsid w:val="00890243"/>
    <w:rsid w:val="008929AA"/>
    <w:rsid w:val="00892ABC"/>
    <w:rsid w:val="00897A75"/>
    <w:rsid w:val="008A0ACB"/>
    <w:rsid w:val="008A1A4F"/>
    <w:rsid w:val="008A67AD"/>
    <w:rsid w:val="008B73E1"/>
    <w:rsid w:val="008C0B6E"/>
    <w:rsid w:val="008C206E"/>
    <w:rsid w:val="008C6E72"/>
    <w:rsid w:val="008C7B26"/>
    <w:rsid w:val="008E7FE0"/>
    <w:rsid w:val="008F24DE"/>
    <w:rsid w:val="00902236"/>
    <w:rsid w:val="009105FE"/>
    <w:rsid w:val="009130F1"/>
    <w:rsid w:val="0091491B"/>
    <w:rsid w:val="00917958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4F0"/>
    <w:rsid w:val="0096181F"/>
    <w:rsid w:val="00967DDA"/>
    <w:rsid w:val="009773AB"/>
    <w:rsid w:val="009862CF"/>
    <w:rsid w:val="009A0046"/>
    <w:rsid w:val="009A649C"/>
    <w:rsid w:val="009A79BF"/>
    <w:rsid w:val="009B071D"/>
    <w:rsid w:val="009C5739"/>
    <w:rsid w:val="009C6B23"/>
    <w:rsid w:val="009D0979"/>
    <w:rsid w:val="009D5615"/>
    <w:rsid w:val="009E3C44"/>
    <w:rsid w:val="009E6B82"/>
    <w:rsid w:val="009F0E69"/>
    <w:rsid w:val="00A12883"/>
    <w:rsid w:val="00A1401C"/>
    <w:rsid w:val="00A172B5"/>
    <w:rsid w:val="00A2502A"/>
    <w:rsid w:val="00A3252B"/>
    <w:rsid w:val="00A375C2"/>
    <w:rsid w:val="00A41D53"/>
    <w:rsid w:val="00A43230"/>
    <w:rsid w:val="00A46B0B"/>
    <w:rsid w:val="00A572C8"/>
    <w:rsid w:val="00A60D60"/>
    <w:rsid w:val="00A63D4F"/>
    <w:rsid w:val="00A64B2E"/>
    <w:rsid w:val="00A66029"/>
    <w:rsid w:val="00A71AF5"/>
    <w:rsid w:val="00A82020"/>
    <w:rsid w:val="00A84491"/>
    <w:rsid w:val="00AA1111"/>
    <w:rsid w:val="00AA2AE9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3DAF"/>
    <w:rsid w:val="00B26553"/>
    <w:rsid w:val="00B30F1E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66C75"/>
    <w:rsid w:val="00B723A6"/>
    <w:rsid w:val="00B745BC"/>
    <w:rsid w:val="00B86D46"/>
    <w:rsid w:val="00B87949"/>
    <w:rsid w:val="00B9099A"/>
    <w:rsid w:val="00B9284D"/>
    <w:rsid w:val="00BA2928"/>
    <w:rsid w:val="00BA33F0"/>
    <w:rsid w:val="00BA3491"/>
    <w:rsid w:val="00BA62BB"/>
    <w:rsid w:val="00BB0E69"/>
    <w:rsid w:val="00BB29A7"/>
    <w:rsid w:val="00BB3024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580C"/>
    <w:rsid w:val="00BF68A4"/>
    <w:rsid w:val="00BF74AE"/>
    <w:rsid w:val="00C0164F"/>
    <w:rsid w:val="00C0632A"/>
    <w:rsid w:val="00C104A3"/>
    <w:rsid w:val="00C11061"/>
    <w:rsid w:val="00C1615E"/>
    <w:rsid w:val="00C23E38"/>
    <w:rsid w:val="00C270EC"/>
    <w:rsid w:val="00C33C03"/>
    <w:rsid w:val="00C3428A"/>
    <w:rsid w:val="00C34494"/>
    <w:rsid w:val="00C36862"/>
    <w:rsid w:val="00C454FD"/>
    <w:rsid w:val="00C46ED2"/>
    <w:rsid w:val="00C54B35"/>
    <w:rsid w:val="00C54FBC"/>
    <w:rsid w:val="00C56EB6"/>
    <w:rsid w:val="00C65299"/>
    <w:rsid w:val="00C657BB"/>
    <w:rsid w:val="00C76BEB"/>
    <w:rsid w:val="00C82F3F"/>
    <w:rsid w:val="00C8491B"/>
    <w:rsid w:val="00C85CFE"/>
    <w:rsid w:val="00C905FB"/>
    <w:rsid w:val="00C93605"/>
    <w:rsid w:val="00CA1976"/>
    <w:rsid w:val="00CA53E7"/>
    <w:rsid w:val="00CA72F2"/>
    <w:rsid w:val="00CA74FA"/>
    <w:rsid w:val="00CB0D32"/>
    <w:rsid w:val="00CB2941"/>
    <w:rsid w:val="00CB3FC9"/>
    <w:rsid w:val="00CB3FCC"/>
    <w:rsid w:val="00CB7D43"/>
    <w:rsid w:val="00CC3391"/>
    <w:rsid w:val="00CD0CDB"/>
    <w:rsid w:val="00CD40E4"/>
    <w:rsid w:val="00CD4E99"/>
    <w:rsid w:val="00CD5BB2"/>
    <w:rsid w:val="00CE1C81"/>
    <w:rsid w:val="00CE5B73"/>
    <w:rsid w:val="00CE7CDC"/>
    <w:rsid w:val="00CF0099"/>
    <w:rsid w:val="00CF36D4"/>
    <w:rsid w:val="00CF4998"/>
    <w:rsid w:val="00CF63C4"/>
    <w:rsid w:val="00D040AB"/>
    <w:rsid w:val="00D0557A"/>
    <w:rsid w:val="00D06457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7094D"/>
    <w:rsid w:val="00D77223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36AA"/>
    <w:rsid w:val="00DF0006"/>
    <w:rsid w:val="00DF245A"/>
    <w:rsid w:val="00DF350D"/>
    <w:rsid w:val="00DF376D"/>
    <w:rsid w:val="00E01957"/>
    <w:rsid w:val="00E041B3"/>
    <w:rsid w:val="00E044D6"/>
    <w:rsid w:val="00E06744"/>
    <w:rsid w:val="00E10A49"/>
    <w:rsid w:val="00E11615"/>
    <w:rsid w:val="00E15449"/>
    <w:rsid w:val="00E15DDC"/>
    <w:rsid w:val="00E27C53"/>
    <w:rsid w:val="00E3347C"/>
    <w:rsid w:val="00E52869"/>
    <w:rsid w:val="00E53733"/>
    <w:rsid w:val="00E55859"/>
    <w:rsid w:val="00E57F0D"/>
    <w:rsid w:val="00E60050"/>
    <w:rsid w:val="00E60892"/>
    <w:rsid w:val="00E6240B"/>
    <w:rsid w:val="00E710A3"/>
    <w:rsid w:val="00E84708"/>
    <w:rsid w:val="00E84EAF"/>
    <w:rsid w:val="00E922A9"/>
    <w:rsid w:val="00E94E03"/>
    <w:rsid w:val="00E9611B"/>
    <w:rsid w:val="00EA25FB"/>
    <w:rsid w:val="00EA3C5D"/>
    <w:rsid w:val="00EA5607"/>
    <w:rsid w:val="00EA7BE6"/>
    <w:rsid w:val="00EB0683"/>
    <w:rsid w:val="00EB4362"/>
    <w:rsid w:val="00EB5F84"/>
    <w:rsid w:val="00ED1196"/>
    <w:rsid w:val="00ED2709"/>
    <w:rsid w:val="00ED2D15"/>
    <w:rsid w:val="00ED7822"/>
    <w:rsid w:val="00EF146D"/>
    <w:rsid w:val="00EF25B3"/>
    <w:rsid w:val="00EF7594"/>
    <w:rsid w:val="00F0295C"/>
    <w:rsid w:val="00F05A67"/>
    <w:rsid w:val="00F06F0D"/>
    <w:rsid w:val="00F107E0"/>
    <w:rsid w:val="00F11F7D"/>
    <w:rsid w:val="00F22E40"/>
    <w:rsid w:val="00F265B6"/>
    <w:rsid w:val="00F32887"/>
    <w:rsid w:val="00F34EE2"/>
    <w:rsid w:val="00F43230"/>
    <w:rsid w:val="00F54283"/>
    <w:rsid w:val="00F54DE0"/>
    <w:rsid w:val="00F62F5F"/>
    <w:rsid w:val="00F71B72"/>
    <w:rsid w:val="00F72AA7"/>
    <w:rsid w:val="00F77A27"/>
    <w:rsid w:val="00F82D93"/>
    <w:rsid w:val="00F83145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5383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vereva_EI\Desktop\&#1064;&#1072;&#1073;&#1083;&#1086;&#1085;&#1099;\&#1041;&#1051;&#1040;&#1053;&#1050;%20&#1055;&#1048;&#1057;&#1068;&#1052;&#1040;-2014%20&#104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AF419-A687-4BF0-BB71-FBF9CC8D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ПИСЬМА-2014 АК</Template>
  <TotalTime>2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Зверева Елизавета Игоревна</cp:lastModifiedBy>
  <cp:revision>4</cp:revision>
  <cp:lastPrinted>2016-10-07T09:00:00Z</cp:lastPrinted>
  <dcterms:created xsi:type="dcterms:W3CDTF">2017-07-07T08:14:00Z</dcterms:created>
  <dcterms:modified xsi:type="dcterms:W3CDTF">2017-07-07T08:15:00Z</dcterms:modified>
</cp:coreProperties>
</file>