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F54" w:rsidRDefault="00AD4F54" w:rsidP="00FB5383">
      <w:pPr>
        <w:jc w:val="right"/>
        <w:rPr>
          <w:sz w:val="28"/>
        </w:rPr>
      </w:pPr>
    </w:p>
    <w:p w:rsidR="00FB5383" w:rsidRPr="006722E7" w:rsidRDefault="00FB5383" w:rsidP="006722E7">
      <w:pPr>
        <w:jc w:val="center"/>
        <w:rPr>
          <w:b/>
          <w:sz w:val="28"/>
        </w:rPr>
      </w:pPr>
      <w:r w:rsidRPr="006722E7">
        <w:rPr>
          <w:b/>
          <w:sz w:val="28"/>
        </w:rPr>
        <w:t>ОТЧЕТ</w:t>
      </w:r>
    </w:p>
    <w:p w:rsidR="00FB5383" w:rsidRPr="006722E7" w:rsidRDefault="00FB5383" w:rsidP="006722E7">
      <w:pPr>
        <w:jc w:val="center"/>
        <w:rPr>
          <w:b/>
          <w:sz w:val="28"/>
        </w:rPr>
      </w:pPr>
      <w:r w:rsidRPr="006722E7">
        <w:rPr>
          <w:b/>
          <w:sz w:val="28"/>
        </w:rPr>
        <w:t>о работе с письменными и устными обращениями граждан</w:t>
      </w:r>
    </w:p>
    <w:p w:rsidR="00FB5383" w:rsidRPr="006722E7" w:rsidRDefault="00FB5383" w:rsidP="006722E7">
      <w:pPr>
        <w:jc w:val="center"/>
        <w:rPr>
          <w:b/>
          <w:sz w:val="28"/>
        </w:rPr>
      </w:pPr>
      <w:r w:rsidRPr="006722E7">
        <w:rPr>
          <w:b/>
          <w:sz w:val="28"/>
        </w:rPr>
        <w:t>в Архивном комитете Санкт-Петербурга</w:t>
      </w:r>
    </w:p>
    <w:p w:rsidR="00FB5383" w:rsidRDefault="00FB5383" w:rsidP="006722E7">
      <w:pPr>
        <w:jc w:val="center"/>
        <w:rPr>
          <w:b/>
          <w:sz w:val="28"/>
        </w:rPr>
      </w:pPr>
      <w:r w:rsidRPr="006722E7">
        <w:rPr>
          <w:b/>
          <w:sz w:val="28"/>
        </w:rPr>
        <w:t xml:space="preserve">за </w:t>
      </w:r>
      <w:r w:rsidR="000A535F" w:rsidRPr="006722E7">
        <w:rPr>
          <w:b/>
          <w:sz w:val="28"/>
        </w:rPr>
        <w:t>1</w:t>
      </w:r>
      <w:r w:rsidRPr="006722E7">
        <w:rPr>
          <w:b/>
          <w:sz w:val="28"/>
        </w:rPr>
        <w:t xml:space="preserve"> квартал 201</w:t>
      </w:r>
      <w:r w:rsidR="000A535F" w:rsidRPr="006722E7">
        <w:rPr>
          <w:b/>
          <w:sz w:val="28"/>
        </w:rPr>
        <w:t>7</w:t>
      </w:r>
      <w:r w:rsidRPr="006722E7">
        <w:rPr>
          <w:b/>
          <w:sz w:val="28"/>
        </w:rPr>
        <w:t xml:space="preserve"> года</w:t>
      </w:r>
    </w:p>
    <w:p w:rsidR="006722E7" w:rsidRPr="006722E7" w:rsidRDefault="006722E7" w:rsidP="006722E7">
      <w:pPr>
        <w:jc w:val="center"/>
        <w:rPr>
          <w:b/>
          <w:sz w:val="28"/>
        </w:rPr>
      </w:pPr>
    </w:p>
    <w:p w:rsidR="006722E7" w:rsidRPr="00BB7C7C" w:rsidRDefault="006722E7" w:rsidP="006722E7">
      <w:pPr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Тематика обращений граждан в Архивный комитет Санкт-Петербурга (далее – Комитет) на протяжении многих лет остается постоянной. Наиболее часто встречающиеся вопросы в обращениях носят социально-правовой характер и касаются подтверждения стажа работы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льготного), заработной платы в целях пенсионного обеспечения, обучения, награждения орденами и медалями, а также другими знаками отличия, для оформления социальных льгот. </w:t>
      </w:r>
      <w:r w:rsidRPr="00BB7C7C">
        <w:rPr>
          <w:sz w:val="28"/>
          <w:szCs w:val="28"/>
        </w:rPr>
        <w:t xml:space="preserve">Продолжают поступать обращения о </w:t>
      </w:r>
      <w:r>
        <w:rPr>
          <w:sz w:val="28"/>
          <w:szCs w:val="28"/>
        </w:rPr>
        <w:t xml:space="preserve">подтверждении </w:t>
      </w:r>
      <w:r w:rsidRPr="00BB7C7C">
        <w:rPr>
          <w:sz w:val="28"/>
          <w:szCs w:val="28"/>
        </w:rPr>
        <w:t>проживани</w:t>
      </w:r>
      <w:r>
        <w:rPr>
          <w:sz w:val="28"/>
          <w:szCs w:val="28"/>
        </w:rPr>
        <w:t xml:space="preserve">я </w:t>
      </w:r>
      <w:r w:rsidRPr="00BB7C7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блокадном </w:t>
      </w:r>
      <w:r w:rsidRPr="00BB7C7C">
        <w:rPr>
          <w:sz w:val="28"/>
          <w:szCs w:val="28"/>
        </w:rPr>
        <w:t>Ленинграде, эвакуации из Ленинграда в пер</w:t>
      </w:r>
      <w:r>
        <w:rPr>
          <w:sz w:val="28"/>
          <w:szCs w:val="28"/>
        </w:rPr>
        <w:t>иод Великой Отечественной войны с целью получения статуса «Житель блокадного Ленинграда».</w:t>
      </w:r>
    </w:p>
    <w:p w:rsidR="006722E7" w:rsidRDefault="006722E7" w:rsidP="006722E7">
      <w:pPr>
        <w:ind w:firstLine="851"/>
        <w:jc w:val="both"/>
        <w:rPr>
          <w:sz w:val="28"/>
        </w:rPr>
      </w:pPr>
      <w:r>
        <w:rPr>
          <w:sz w:val="28"/>
        </w:rPr>
        <w:t xml:space="preserve">Другая часть наиболее часто встречающихся вопросов носит тематический и биографический характер. </w:t>
      </w:r>
      <w:proofErr w:type="gramStart"/>
      <w:r>
        <w:rPr>
          <w:sz w:val="28"/>
        </w:rPr>
        <w:t xml:space="preserve">Прежде всего, это обращения, связанные с подтверждением фактов рождения, бракосочетания, смерти, учебы, работы, наличия имущества, проживания. </w:t>
      </w:r>
      <w:proofErr w:type="gramEnd"/>
    </w:p>
    <w:p w:rsidR="006722E7" w:rsidRDefault="006722E7" w:rsidP="006722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поручением вице-губернатора Санкт-Петербурга – руководителя Администрации Губернатора Санкт-Петербурга </w:t>
      </w:r>
      <w:r>
        <w:rPr>
          <w:sz w:val="28"/>
          <w:szCs w:val="28"/>
        </w:rPr>
        <w:br/>
        <w:t>А.Н. Говорунова от 12.10.2016 № 02-16-222/16-0-0 о совершенствовании работы с обращениями граждан в отчетном периоде Комитетом полностью осуществлен переход на порядок работы с обращениями граждан в форме электронного документа посредством использования сервиса «Электронная приемная» на официальном сайте Администрации Санкт-Петербурга.</w:t>
      </w:r>
    </w:p>
    <w:p w:rsidR="006722E7" w:rsidRDefault="006722E7" w:rsidP="006722E7">
      <w:pPr>
        <w:ind w:firstLine="851"/>
        <w:jc w:val="both"/>
        <w:rPr>
          <w:sz w:val="28"/>
        </w:rPr>
      </w:pPr>
      <w:r>
        <w:rPr>
          <w:sz w:val="28"/>
        </w:rPr>
        <w:t xml:space="preserve">В 1 квартале 2017 года наблюдается увеличение количества поступающих обращений (на 9 % по сравнению с предыдущим кварталом). Прежде всего, это относится к обращениям, поступающим </w:t>
      </w:r>
      <w:r>
        <w:rPr>
          <w:sz w:val="28"/>
        </w:rPr>
        <w:br/>
        <w:t xml:space="preserve">в Комитет в электронном виде через портал «Архивы Санкт-Петербурга», </w:t>
      </w:r>
      <w:r>
        <w:rPr>
          <w:sz w:val="28"/>
        </w:rPr>
        <w:br/>
        <w:t xml:space="preserve">а также посредством сервиса «Электронная приемная» на сайте Администрации Санкт-Петербурга. Кроме того, сохраняется тенденция увеличения количества письменных обращений в общем объеме поступивших обращений. </w:t>
      </w:r>
    </w:p>
    <w:p w:rsidR="006722E7" w:rsidRDefault="006722E7" w:rsidP="006722E7">
      <w:pPr>
        <w:ind w:firstLine="851"/>
        <w:jc w:val="both"/>
        <w:rPr>
          <w:sz w:val="28"/>
        </w:rPr>
      </w:pPr>
      <w:r>
        <w:rPr>
          <w:sz w:val="28"/>
        </w:rPr>
        <w:t xml:space="preserve">Подавляющее число обращений, поступающих в Комитет, являются заявлениями. Процент жалоб и предложений в общем объеме поступающих обращений, по-прежнему, остается стабильно низким и в отчетном периоде составляет 0,1 %. </w:t>
      </w:r>
    </w:p>
    <w:p w:rsidR="006722E7" w:rsidRDefault="006722E7" w:rsidP="006722E7">
      <w:pPr>
        <w:spacing w:after="240"/>
        <w:ind w:firstLine="851"/>
        <w:jc w:val="both"/>
        <w:rPr>
          <w:sz w:val="28"/>
        </w:rPr>
      </w:pPr>
      <w:proofErr w:type="gramStart"/>
      <w:r>
        <w:rPr>
          <w:sz w:val="28"/>
        </w:rPr>
        <w:t xml:space="preserve">В целях снижения активности обращений населения по социально-правовым вопросам продолжена реализация соглашения об информационном взаимодействии между Комитетом и отделением Пенсионного фонда Российской Федерации (Государственное Учреждение) по Санкт-Петербургу и Ленинградской области от 30.01.2014, которое позволяет отделениям Пенсионного фонда РФ получать информацию, необходимую для </w:t>
      </w:r>
      <w:r>
        <w:rPr>
          <w:sz w:val="28"/>
        </w:rPr>
        <w:lastRenderedPageBreak/>
        <w:t>начисления пенсии гражданам, напрямую в государственных архивных учреждениях, подведомственных Комитету.</w:t>
      </w:r>
      <w:proofErr w:type="gramEnd"/>
    </w:p>
    <w:p w:rsidR="00AD4F54" w:rsidRPr="00823B71" w:rsidRDefault="00AD4F54" w:rsidP="00FB5383">
      <w:pPr>
        <w:spacing w:after="120"/>
        <w:jc w:val="center"/>
        <w:rPr>
          <w:b/>
          <w:sz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4"/>
        <w:gridCol w:w="5362"/>
        <w:gridCol w:w="1678"/>
        <w:gridCol w:w="1776"/>
      </w:tblGrid>
      <w:tr w:rsidR="00AD4F54" w:rsidRPr="00D10DDC" w:rsidTr="00966AC4">
        <w:trPr>
          <w:trHeight w:val="1865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54" w:rsidRPr="00D10DDC" w:rsidRDefault="00AD4F54" w:rsidP="00966AC4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D10DDC">
              <w:rPr>
                <w:b/>
                <w:bCs/>
                <w:color w:val="000000"/>
              </w:rPr>
              <w:t>п</w:t>
            </w:r>
            <w:proofErr w:type="gramEnd"/>
            <w:r w:rsidRPr="00D10DDC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F54" w:rsidRPr="00D10DDC" w:rsidRDefault="00AD4F54" w:rsidP="00966AC4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КОНТРОЛЬНЫЕ (ОТЧЕТНЫЕ) ПОЗИЦИИ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F54" w:rsidRPr="00D10DDC" w:rsidRDefault="00AD4F54" w:rsidP="000A53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</w:t>
            </w:r>
            <w:r w:rsidRPr="00D10DDC">
              <w:rPr>
                <w:b/>
                <w:bCs/>
                <w:color w:val="000000"/>
              </w:rPr>
              <w:t>оличество</w:t>
            </w:r>
            <w:r w:rsidRPr="00D10DDC">
              <w:rPr>
                <w:b/>
                <w:bCs/>
                <w:color w:val="000000"/>
              </w:rPr>
              <w:br/>
              <w:t>вопросов</w:t>
            </w:r>
            <w:r w:rsidRPr="00D10DDC">
              <w:rPr>
                <w:b/>
                <w:bCs/>
                <w:color w:val="000000"/>
              </w:rPr>
              <w:br/>
              <w:t>(отчетный период)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F54" w:rsidRPr="00D10DDC" w:rsidRDefault="00AD4F54" w:rsidP="000A535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количество</w:t>
            </w:r>
            <w:r w:rsidRPr="00D10DDC">
              <w:rPr>
                <w:b/>
                <w:bCs/>
                <w:color w:val="000000"/>
              </w:rPr>
              <w:br/>
              <w:t>вопросов</w:t>
            </w:r>
            <w:r w:rsidRPr="00D10DDC">
              <w:rPr>
                <w:b/>
                <w:bCs/>
                <w:color w:val="000000"/>
              </w:rPr>
              <w:br/>
              <w:t>(аналогичный период предыдущего года)</w:t>
            </w:r>
          </w:p>
        </w:tc>
      </w:tr>
      <w:tr w:rsidR="00AD4F54" w:rsidRPr="00D10DDC" w:rsidTr="00AD4F54">
        <w:trPr>
          <w:trHeight w:val="214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F54" w:rsidRPr="00D10DDC" w:rsidRDefault="00AD4F54" w:rsidP="006722E7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F54" w:rsidRPr="00D10DDC" w:rsidRDefault="00AD4F54" w:rsidP="006722E7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F54" w:rsidRPr="00D10DDC" w:rsidRDefault="00AD4F54" w:rsidP="006722E7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F54" w:rsidRPr="00D10DDC" w:rsidRDefault="00AD4F54" w:rsidP="006722E7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4</w:t>
            </w:r>
          </w:p>
        </w:tc>
      </w:tr>
      <w:tr w:rsidR="000A535F" w:rsidRPr="00D10DDC" w:rsidTr="00966AC4">
        <w:trPr>
          <w:trHeight w:val="154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ВСЕГО ПОСТУПИЛО ЗА ОТЧЕТНЫЙ ПЕРИОД (обращений/вопросов)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912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1196</w:t>
            </w:r>
          </w:p>
        </w:tc>
      </w:tr>
      <w:tr w:rsidR="000A535F" w:rsidRPr="00D10DDC" w:rsidTr="00966AC4">
        <w:trPr>
          <w:trHeight w:val="373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ИСТОЧНИКИ ПОСТУПЛЕНИЯ ОБРАЩЕНИЙ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0A535F" w:rsidRPr="00D10DDC" w:rsidTr="000A535F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Обращения граждан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824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1107</w:t>
            </w:r>
          </w:p>
        </w:tc>
      </w:tr>
      <w:tr w:rsidR="000A535F" w:rsidRPr="00D10DDC" w:rsidTr="00966AC4">
        <w:trPr>
          <w:trHeight w:val="64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Администрация Губернатора Санкт-Петербурга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0A535F" w:rsidRPr="00D10DDC" w:rsidTr="00966AC4">
        <w:trPr>
          <w:trHeight w:val="369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 xml:space="preserve">Исполнительные органы государственной власти </w:t>
            </w:r>
            <w:r w:rsidR="008C61D9">
              <w:rPr>
                <w:color w:val="000000"/>
              </w:rPr>
              <w:br/>
            </w:r>
            <w:r w:rsidRPr="00D10DDC">
              <w:rPr>
                <w:color w:val="000000"/>
              </w:rPr>
              <w:t>Санкт-Петербурга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0A535F" w:rsidRPr="00D10DDC" w:rsidTr="00966AC4">
        <w:trPr>
          <w:trHeight w:val="177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Федеральные органы государственной власти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0A535F" w:rsidRPr="00D10DDC" w:rsidTr="00966AC4">
        <w:trPr>
          <w:trHeight w:val="82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Законодательное Собрание Санкт-Петербурга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A535F" w:rsidRPr="00D10DDC" w:rsidTr="00966AC4">
        <w:trPr>
          <w:trHeight w:val="127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Прокуратура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0A535F" w:rsidRPr="00D10DDC" w:rsidTr="00966AC4">
        <w:trPr>
          <w:trHeight w:val="64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Муниципальные образования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A535F" w:rsidRPr="00D10DDC" w:rsidTr="00966AC4">
        <w:trPr>
          <w:trHeight w:val="78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Иные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ПО ВИДАМ ОБРАЩЕНИЙ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Жалоба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Заявление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1196</w:t>
            </w:r>
          </w:p>
        </w:tc>
      </w:tr>
      <w:tr w:rsidR="000A535F" w:rsidRPr="00D10DDC" w:rsidTr="00966AC4">
        <w:trPr>
          <w:trHeight w:val="390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Предложение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ПО ФОРМЕ ОБРАЩЕНИЙ</w:t>
            </w:r>
          </w:p>
        </w:tc>
      </w:tr>
      <w:tr w:rsidR="000A535F" w:rsidRPr="00D10DDC" w:rsidTr="00966AC4">
        <w:trPr>
          <w:trHeight w:val="138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Письменные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</w:tr>
      <w:tr w:rsidR="000A535F" w:rsidRPr="00D10DDC" w:rsidTr="00966AC4">
        <w:trPr>
          <w:trHeight w:val="171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Устные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A535F" w:rsidRPr="00D10DDC" w:rsidTr="00966AC4">
        <w:trPr>
          <w:trHeight w:val="361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1070</w:t>
            </w: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ПО СРОКУ РАССМОТРЕНИЯ</w:t>
            </w:r>
          </w:p>
        </w:tc>
      </w:tr>
      <w:tr w:rsidR="000A535F" w:rsidRPr="00D10DDC" w:rsidTr="00966AC4">
        <w:trPr>
          <w:trHeight w:val="213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Рассмотрено в срок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1123</w:t>
            </w:r>
          </w:p>
        </w:tc>
      </w:tr>
      <w:tr w:rsidR="000A535F" w:rsidRPr="00D10DDC" w:rsidTr="00966AC4">
        <w:trPr>
          <w:trHeight w:val="246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Рассмотрено с нарушением сроков</w:t>
            </w:r>
          </w:p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A535F" w:rsidRPr="00D10DDC" w:rsidTr="00AD4F54">
        <w:trPr>
          <w:trHeight w:val="15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5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Количество лиц, привлечённых </w:t>
            </w:r>
            <w:r>
              <w:rPr>
                <w:bCs/>
                <w:color w:val="000000"/>
              </w:rPr>
              <w:br/>
              <w:t>к ответственности по результатам</w:t>
            </w:r>
            <w:r>
              <w:rPr>
                <w:bCs/>
                <w:color w:val="000000"/>
              </w:rPr>
              <w:br/>
              <w:t xml:space="preserve">рассмотрения обращений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–</w:t>
            </w:r>
          </w:p>
        </w:tc>
      </w:tr>
      <w:tr w:rsidR="000A535F" w:rsidRPr="00D10DDC" w:rsidTr="00966AC4">
        <w:trPr>
          <w:trHeight w:val="40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35F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35F" w:rsidRDefault="000A535F" w:rsidP="006722E7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ПО КАТЕГОРИИ ЗАЯВИТЕЛЯ</w:t>
            </w:r>
          </w:p>
        </w:tc>
      </w:tr>
      <w:tr w:rsidR="000A535F" w:rsidRPr="00D10DDC" w:rsidTr="00966AC4">
        <w:trPr>
          <w:trHeight w:val="17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Беженец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A535F" w:rsidRPr="00D10DDC" w:rsidTr="00966AC4">
        <w:trPr>
          <w:trHeight w:val="21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Ветеран труда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0A535F" w:rsidRPr="00D10DDC" w:rsidTr="00966AC4">
        <w:trPr>
          <w:trHeight w:val="1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lastRenderedPageBreak/>
              <w:t>6.3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Житель блокадного Ленинграда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0A535F" w:rsidRPr="00D10DDC" w:rsidTr="00966AC4">
        <w:trPr>
          <w:trHeight w:val="15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Инвалид Великой Отечественной Войны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A535F" w:rsidRPr="00D10DDC" w:rsidTr="00966AC4">
        <w:trPr>
          <w:trHeight w:val="21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Инвалид (все группы)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A535F" w:rsidRPr="00D10DDC" w:rsidTr="00966AC4">
        <w:trPr>
          <w:trHeight w:val="10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Многодетная семья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A535F" w:rsidRPr="00D10DDC" w:rsidTr="00966AC4">
        <w:trPr>
          <w:trHeight w:val="6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Несовершеннолетний узник фашистского концлагеря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0A535F" w:rsidRPr="00D10DDC" w:rsidTr="00966AC4">
        <w:trPr>
          <w:trHeight w:val="6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Участник Великой Отечественной Войны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0A535F" w:rsidRPr="00D10DDC" w:rsidTr="00966AC4">
        <w:trPr>
          <w:trHeight w:val="9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6722E7">
            <w:pPr>
              <w:spacing w:line="360" w:lineRule="auto"/>
              <w:rPr>
                <w:color w:val="000000"/>
              </w:rPr>
            </w:pPr>
            <w:r w:rsidRPr="00D10DDC">
              <w:rPr>
                <w:color w:val="000000"/>
              </w:rPr>
              <w:t>Иные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891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6722E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1163</w:t>
            </w: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0A535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ТЕМАТИКИ ОБРАЩЕНИЙ</w:t>
            </w: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СТРОИТЕЛЬСТВО: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Архитектура и проектирование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459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Долевое строительство (проблемы дольщиков)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42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Строительство объектов социального назначения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Другие вопросы строительства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СВЯЗЬ (телефония, интернет)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ПРОМЫШЛЕННОСТЬ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ТРАНСПОРТ: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43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Городской наземный пассажирский транспорт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Метрополитен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Грузовой транспорт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49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Нарушение правил парковки автотранспорта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Другие вопросы транспорта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75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ВОПРОСЫ ТРУДА И ЗАРАБОТНОЙ ПЛАТЫ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83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ЗЕМЛЕПОЛЬЗОВАНИЕ 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84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proofErr w:type="gramStart"/>
            <w:r w:rsidRPr="00D10DDC">
              <w:rPr>
                <w:b/>
                <w:bCs/>
                <w:color w:val="000000"/>
              </w:rPr>
              <w:t>ГОСУДАРСТВО, ОБЩЕСТВО, ПОЛИТИКА 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НАУКА, КУЛЬТУРА, ИНФОРМАЦИЯ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ОБРАЗОВАНИЕ: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4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Вопросы работы образовательных учреждений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9.2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О физическом воспитании и спорте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Другие вопросы образования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62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70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56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КОММУНАЛЬНО-БЫТОВОЕ ОБСЛУЖИВАНИЕ: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lastRenderedPageBreak/>
              <w:t>12.1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Водоснабжение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Отопление газо- и электроснабжение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Оплата коммунальных услуг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Эксплуатация жилищного фонда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42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Вопросы работы управляющих компаний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Благоустройство, дороги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Ритуальные услуги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75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Другие вопросы коммунально-бытового обслуживания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6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СОЦИАЛЬНОЕ ОБЕСПЕЧЕНИЕ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ФИНАНСОВЫЕ ВОПРОСЫ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ЗДРАВООХРАНЕНИЕ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СЛУЖБА В АРМИИ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50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ОР</w:t>
            </w:r>
            <w:r w:rsidR="00B55750">
              <w:rPr>
                <w:b/>
                <w:bCs/>
                <w:color w:val="000000"/>
              </w:rPr>
              <w:t>Г</w:t>
            </w:r>
            <w:r w:rsidRPr="00D10DDC">
              <w:rPr>
                <w:b/>
                <w:bCs/>
                <w:color w:val="000000"/>
              </w:rPr>
              <w:t>АНЫ ЮСТИЦИИ (в т. ч. работа архивов, судов, отделений ЗАГС)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8C61D9" w:rsidP="000A5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912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8C61D9" w:rsidP="000A5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1196</w:t>
            </w:r>
          </w:p>
        </w:tc>
      </w:tr>
      <w:tr w:rsidR="000A535F" w:rsidRPr="00D10DDC" w:rsidTr="00966AC4">
        <w:trPr>
          <w:trHeight w:val="42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О РАБОТЕ С ОБРАЩЕНИЯМИ ГРАЖДАН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41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ЭКОЛОГИЯ И ПРИРОДОПОЛЬЗОВАНИЕ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4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РАБОТА ОРГАНОВ ВНУТРЕННИХ ДЕЛ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54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4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БЛАГОДАРНОСТИ И ПОЗДРАВЛЕНИЯ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28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ВОПРОСЫ, НЕ ВОШЕДШИЕ В КЛАС</w:t>
            </w:r>
            <w:r w:rsidR="005B3F15">
              <w:rPr>
                <w:b/>
                <w:bCs/>
                <w:color w:val="000000"/>
              </w:rPr>
              <w:t>С</w:t>
            </w:r>
            <w:r w:rsidRPr="00D10DDC">
              <w:rPr>
                <w:b/>
                <w:bCs/>
                <w:color w:val="000000"/>
              </w:rPr>
              <w:t>ИФИКАТОР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0A535F" w:rsidP="000A535F">
            <w:pPr>
              <w:jc w:val="center"/>
              <w:rPr>
                <w:color w:val="000000"/>
              </w:rPr>
            </w:pPr>
          </w:p>
        </w:tc>
      </w:tr>
      <w:tr w:rsidR="000A535F" w:rsidRPr="00D10DDC" w:rsidTr="00966AC4">
        <w:trPr>
          <w:trHeight w:val="52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0A535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РЕЗУЛЬТАТЫ РАССМОТРЕНИЯ ОБРАЩЕНИЙ (ВОПРОСОВ)</w:t>
            </w:r>
          </w:p>
        </w:tc>
      </w:tr>
      <w:tr w:rsidR="000A535F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35F" w:rsidRPr="00D10DDC" w:rsidRDefault="000A535F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35F" w:rsidRPr="00D10DDC" w:rsidRDefault="000A535F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Поддержано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8C61D9" w:rsidP="000A5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834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35F" w:rsidRPr="00D10DDC" w:rsidRDefault="008C61D9" w:rsidP="000A53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1047</w:t>
            </w:r>
          </w:p>
        </w:tc>
      </w:tr>
      <w:tr w:rsidR="008C61D9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D9" w:rsidRPr="00D10DDC" w:rsidRDefault="008C61D9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24.2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1D9" w:rsidRPr="00D10DDC" w:rsidRDefault="008C61D9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В том числе «меры приняты»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1D9" w:rsidRPr="00D10DDC" w:rsidRDefault="008C61D9" w:rsidP="008C61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1D9" w:rsidRPr="00D10DDC" w:rsidRDefault="008C61D9" w:rsidP="008C61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</w:t>
            </w:r>
          </w:p>
        </w:tc>
      </w:tr>
      <w:tr w:rsidR="008C61D9" w:rsidRPr="00D10DDC" w:rsidTr="00966AC4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D9" w:rsidRPr="00D10DDC" w:rsidRDefault="008C61D9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1D9" w:rsidRPr="00D10DDC" w:rsidRDefault="008C61D9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Разъяснено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1D9" w:rsidRPr="00D10DDC" w:rsidRDefault="008C61D9" w:rsidP="008C61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1D9" w:rsidRPr="00D10DDC" w:rsidRDefault="008C61D9" w:rsidP="008C61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511</w:t>
            </w:r>
          </w:p>
        </w:tc>
      </w:tr>
      <w:tr w:rsidR="008C61D9" w:rsidRPr="00D10DDC" w:rsidTr="00966AC4">
        <w:trPr>
          <w:trHeight w:val="390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D9" w:rsidRPr="00D10DDC" w:rsidRDefault="008C61D9" w:rsidP="00966AC4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1D9" w:rsidRPr="00D10DDC" w:rsidRDefault="008C61D9" w:rsidP="00966AC4">
            <w:pPr>
              <w:rPr>
                <w:color w:val="000000"/>
              </w:rPr>
            </w:pPr>
            <w:r w:rsidRPr="00D10DDC">
              <w:rPr>
                <w:color w:val="000000"/>
              </w:rPr>
              <w:t>Не поддержано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1D9" w:rsidRPr="00D10DDC" w:rsidRDefault="008C61D9" w:rsidP="008C61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61D9" w:rsidRPr="00D10DDC" w:rsidRDefault="008C61D9" w:rsidP="008C61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</w:tr>
    </w:tbl>
    <w:p w:rsidR="00FB5383" w:rsidRDefault="00FB5383" w:rsidP="00FB5383">
      <w:pPr>
        <w:jc w:val="both"/>
        <w:rPr>
          <w:sz w:val="18"/>
        </w:rPr>
      </w:pPr>
      <w:bookmarkStart w:id="0" w:name="_GoBack"/>
      <w:bookmarkEnd w:id="0"/>
    </w:p>
    <w:sectPr w:rsidR="00FB5383" w:rsidSect="00377F55">
      <w:pgSz w:w="11906" w:h="16838"/>
      <w:pgMar w:top="964" w:right="851" w:bottom="1134" w:left="1701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FF3" w:rsidRDefault="00025FF3" w:rsidP="00377F55">
      <w:r>
        <w:separator/>
      </w:r>
    </w:p>
  </w:endnote>
  <w:endnote w:type="continuationSeparator" w:id="0">
    <w:p w:rsidR="00025FF3" w:rsidRDefault="00025FF3" w:rsidP="0037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FF3" w:rsidRDefault="00025FF3" w:rsidP="00377F55">
      <w:r>
        <w:separator/>
      </w:r>
    </w:p>
  </w:footnote>
  <w:footnote w:type="continuationSeparator" w:id="0">
    <w:p w:rsidR="00025FF3" w:rsidRDefault="00025FF3" w:rsidP="00377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55"/>
    <w:rsid w:val="00012458"/>
    <w:rsid w:val="000233C9"/>
    <w:rsid w:val="00025FF3"/>
    <w:rsid w:val="000329A2"/>
    <w:rsid w:val="000357E1"/>
    <w:rsid w:val="000434B5"/>
    <w:rsid w:val="00043A42"/>
    <w:rsid w:val="00051795"/>
    <w:rsid w:val="000560C6"/>
    <w:rsid w:val="00056115"/>
    <w:rsid w:val="00061925"/>
    <w:rsid w:val="00070580"/>
    <w:rsid w:val="00072FBD"/>
    <w:rsid w:val="00073341"/>
    <w:rsid w:val="00077A9F"/>
    <w:rsid w:val="000814E2"/>
    <w:rsid w:val="000816B4"/>
    <w:rsid w:val="00087E0A"/>
    <w:rsid w:val="00091750"/>
    <w:rsid w:val="000933A9"/>
    <w:rsid w:val="000A1656"/>
    <w:rsid w:val="000A1C6C"/>
    <w:rsid w:val="000A535F"/>
    <w:rsid w:val="000B28FD"/>
    <w:rsid w:val="000B3C4E"/>
    <w:rsid w:val="000B497E"/>
    <w:rsid w:val="000B5116"/>
    <w:rsid w:val="000B57AC"/>
    <w:rsid w:val="000B631D"/>
    <w:rsid w:val="000C0BBA"/>
    <w:rsid w:val="000C1EA4"/>
    <w:rsid w:val="000C2572"/>
    <w:rsid w:val="000C6F50"/>
    <w:rsid w:val="000D10F3"/>
    <w:rsid w:val="000D115C"/>
    <w:rsid w:val="000D4367"/>
    <w:rsid w:val="000D7372"/>
    <w:rsid w:val="000E3D84"/>
    <w:rsid w:val="000E556B"/>
    <w:rsid w:val="000F0AAA"/>
    <w:rsid w:val="000F1BF5"/>
    <w:rsid w:val="000F25B5"/>
    <w:rsid w:val="000F328C"/>
    <w:rsid w:val="00106E1A"/>
    <w:rsid w:val="001104FC"/>
    <w:rsid w:val="00111AA5"/>
    <w:rsid w:val="00120811"/>
    <w:rsid w:val="00124846"/>
    <w:rsid w:val="001318AF"/>
    <w:rsid w:val="001319B3"/>
    <w:rsid w:val="00131AF1"/>
    <w:rsid w:val="001326B7"/>
    <w:rsid w:val="00135679"/>
    <w:rsid w:val="00143CB0"/>
    <w:rsid w:val="001468DD"/>
    <w:rsid w:val="00146C6D"/>
    <w:rsid w:val="00152AD3"/>
    <w:rsid w:val="001558A8"/>
    <w:rsid w:val="00161A37"/>
    <w:rsid w:val="001622FD"/>
    <w:rsid w:val="00162D7E"/>
    <w:rsid w:val="00167543"/>
    <w:rsid w:val="0017033E"/>
    <w:rsid w:val="0017187D"/>
    <w:rsid w:val="00172549"/>
    <w:rsid w:val="00175894"/>
    <w:rsid w:val="00176D01"/>
    <w:rsid w:val="0018028D"/>
    <w:rsid w:val="00184022"/>
    <w:rsid w:val="001856DB"/>
    <w:rsid w:val="00187137"/>
    <w:rsid w:val="001874A6"/>
    <w:rsid w:val="00197231"/>
    <w:rsid w:val="001A2112"/>
    <w:rsid w:val="001A3E08"/>
    <w:rsid w:val="001B7B7D"/>
    <w:rsid w:val="001B7BF7"/>
    <w:rsid w:val="001C31E0"/>
    <w:rsid w:val="001C4CD7"/>
    <w:rsid w:val="001C72F2"/>
    <w:rsid w:val="001D1744"/>
    <w:rsid w:val="001D6D89"/>
    <w:rsid w:val="00200104"/>
    <w:rsid w:val="002033DA"/>
    <w:rsid w:val="00207B38"/>
    <w:rsid w:val="002147DF"/>
    <w:rsid w:val="00217CD1"/>
    <w:rsid w:val="0022144D"/>
    <w:rsid w:val="00227CC1"/>
    <w:rsid w:val="00230E9B"/>
    <w:rsid w:val="00234968"/>
    <w:rsid w:val="00234A30"/>
    <w:rsid w:val="00234BA9"/>
    <w:rsid w:val="0023798C"/>
    <w:rsid w:val="00237B0E"/>
    <w:rsid w:val="00240461"/>
    <w:rsid w:val="00241696"/>
    <w:rsid w:val="00246513"/>
    <w:rsid w:val="00247286"/>
    <w:rsid w:val="00250560"/>
    <w:rsid w:val="002550B7"/>
    <w:rsid w:val="0025681D"/>
    <w:rsid w:val="002575DF"/>
    <w:rsid w:val="00264C1B"/>
    <w:rsid w:val="002676D7"/>
    <w:rsid w:val="00273889"/>
    <w:rsid w:val="00277968"/>
    <w:rsid w:val="00281079"/>
    <w:rsid w:val="0028362B"/>
    <w:rsid w:val="00284125"/>
    <w:rsid w:val="00287D3E"/>
    <w:rsid w:val="00293A83"/>
    <w:rsid w:val="00293ADF"/>
    <w:rsid w:val="00296FC1"/>
    <w:rsid w:val="00297AA3"/>
    <w:rsid w:val="00297D41"/>
    <w:rsid w:val="00297DF1"/>
    <w:rsid w:val="002A0161"/>
    <w:rsid w:val="002A1C78"/>
    <w:rsid w:val="002B03B6"/>
    <w:rsid w:val="002B215F"/>
    <w:rsid w:val="002C59B8"/>
    <w:rsid w:val="002C699D"/>
    <w:rsid w:val="002C783A"/>
    <w:rsid w:val="002D0FBD"/>
    <w:rsid w:val="002D45C4"/>
    <w:rsid w:val="002D6762"/>
    <w:rsid w:val="002D72EA"/>
    <w:rsid w:val="002F4196"/>
    <w:rsid w:val="002F638B"/>
    <w:rsid w:val="003018AA"/>
    <w:rsid w:val="003019C2"/>
    <w:rsid w:val="003103E3"/>
    <w:rsid w:val="0031496A"/>
    <w:rsid w:val="00317B9D"/>
    <w:rsid w:val="00321D0A"/>
    <w:rsid w:val="00323867"/>
    <w:rsid w:val="00324064"/>
    <w:rsid w:val="00333BBB"/>
    <w:rsid w:val="00334A22"/>
    <w:rsid w:val="00346939"/>
    <w:rsid w:val="00351E49"/>
    <w:rsid w:val="003521F4"/>
    <w:rsid w:val="00354224"/>
    <w:rsid w:val="00355215"/>
    <w:rsid w:val="00355D8D"/>
    <w:rsid w:val="0035613F"/>
    <w:rsid w:val="003615B6"/>
    <w:rsid w:val="0036738F"/>
    <w:rsid w:val="0037502D"/>
    <w:rsid w:val="003758D7"/>
    <w:rsid w:val="00377D4A"/>
    <w:rsid w:val="00377F55"/>
    <w:rsid w:val="003832C4"/>
    <w:rsid w:val="003874B5"/>
    <w:rsid w:val="0039386E"/>
    <w:rsid w:val="00396090"/>
    <w:rsid w:val="003A11C9"/>
    <w:rsid w:val="003A2BD5"/>
    <w:rsid w:val="003B5DFD"/>
    <w:rsid w:val="003C136C"/>
    <w:rsid w:val="003C6487"/>
    <w:rsid w:val="003C6798"/>
    <w:rsid w:val="003D0DDA"/>
    <w:rsid w:val="003D2277"/>
    <w:rsid w:val="003D7289"/>
    <w:rsid w:val="003E1AA9"/>
    <w:rsid w:val="003E50BA"/>
    <w:rsid w:val="003F3447"/>
    <w:rsid w:val="003F41AB"/>
    <w:rsid w:val="003F64DE"/>
    <w:rsid w:val="003F67A2"/>
    <w:rsid w:val="003F739B"/>
    <w:rsid w:val="003F7CEC"/>
    <w:rsid w:val="004066E8"/>
    <w:rsid w:val="004079ED"/>
    <w:rsid w:val="00410049"/>
    <w:rsid w:val="0041022F"/>
    <w:rsid w:val="00411FFC"/>
    <w:rsid w:val="004158C1"/>
    <w:rsid w:val="00416960"/>
    <w:rsid w:val="00417D11"/>
    <w:rsid w:val="00420B07"/>
    <w:rsid w:val="0042131E"/>
    <w:rsid w:val="00422D2C"/>
    <w:rsid w:val="00425F45"/>
    <w:rsid w:val="0042797A"/>
    <w:rsid w:val="00431111"/>
    <w:rsid w:val="00431AC8"/>
    <w:rsid w:val="0043222E"/>
    <w:rsid w:val="004328F7"/>
    <w:rsid w:val="00440930"/>
    <w:rsid w:val="00451C99"/>
    <w:rsid w:val="004570B4"/>
    <w:rsid w:val="00463DFF"/>
    <w:rsid w:val="00474828"/>
    <w:rsid w:val="0047646C"/>
    <w:rsid w:val="00477879"/>
    <w:rsid w:val="00482858"/>
    <w:rsid w:val="00484664"/>
    <w:rsid w:val="004868BC"/>
    <w:rsid w:val="00490E0C"/>
    <w:rsid w:val="00493056"/>
    <w:rsid w:val="004953C6"/>
    <w:rsid w:val="00497BB8"/>
    <w:rsid w:val="004A0A98"/>
    <w:rsid w:val="004A0E16"/>
    <w:rsid w:val="004A184A"/>
    <w:rsid w:val="004A28B1"/>
    <w:rsid w:val="004A66B3"/>
    <w:rsid w:val="004A71C1"/>
    <w:rsid w:val="004A75EA"/>
    <w:rsid w:val="004B391B"/>
    <w:rsid w:val="004C039E"/>
    <w:rsid w:val="004C1188"/>
    <w:rsid w:val="004C2441"/>
    <w:rsid w:val="004E208E"/>
    <w:rsid w:val="004E4E80"/>
    <w:rsid w:val="004F1453"/>
    <w:rsid w:val="004F1FE2"/>
    <w:rsid w:val="004F440E"/>
    <w:rsid w:val="005041E6"/>
    <w:rsid w:val="00504D4F"/>
    <w:rsid w:val="00506C56"/>
    <w:rsid w:val="00506D8B"/>
    <w:rsid w:val="00507271"/>
    <w:rsid w:val="005077FD"/>
    <w:rsid w:val="005120CE"/>
    <w:rsid w:val="00516B23"/>
    <w:rsid w:val="00521E8C"/>
    <w:rsid w:val="00534468"/>
    <w:rsid w:val="00534D55"/>
    <w:rsid w:val="00536498"/>
    <w:rsid w:val="005372BA"/>
    <w:rsid w:val="005431FF"/>
    <w:rsid w:val="0055128E"/>
    <w:rsid w:val="00553E31"/>
    <w:rsid w:val="005629A2"/>
    <w:rsid w:val="00566D6E"/>
    <w:rsid w:val="00567C2B"/>
    <w:rsid w:val="005718A8"/>
    <w:rsid w:val="00572DBF"/>
    <w:rsid w:val="00577913"/>
    <w:rsid w:val="005911A0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B0461"/>
    <w:rsid w:val="005B3F15"/>
    <w:rsid w:val="005B51E5"/>
    <w:rsid w:val="005C2EC8"/>
    <w:rsid w:val="005C76AC"/>
    <w:rsid w:val="005C79AE"/>
    <w:rsid w:val="005D14FE"/>
    <w:rsid w:val="005D4E3D"/>
    <w:rsid w:val="005E38AD"/>
    <w:rsid w:val="005E4498"/>
    <w:rsid w:val="005E5134"/>
    <w:rsid w:val="005E54BA"/>
    <w:rsid w:val="005E78AC"/>
    <w:rsid w:val="005F0E7C"/>
    <w:rsid w:val="005F37E7"/>
    <w:rsid w:val="005F4D33"/>
    <w:rsid w:val="00602689"/>
    <w:rsid w:val="00606E6E"/>
    <w:rsid w:val="006120C0"/>
    <w:rsid w:val="00621F76"/>
    <w:rsid w:val="00623A7B"/>
    <w:rsid w:val="00624697"/>
    <w:rsid w:val="00634507"/>
    <w:rsid w:val="00641F43"/>
    <w:rsid w:val="00644131"/>
    <w:rsid w:val="00645F4D"/>
    <w:rsid w:val="00655DB8"/>
    <w:rsid w:val="00657075"/>
    <w:rsid w:val="00660DBD"/>
    <w:rsid w:val="00661C5B"/>
    <w:rsid w:val="006722E7"/>
    <w:rsid w:val="00677C17"/>
    <w:rsid w:val="00681ADD"/>
    <w:rsid w:val="0068284E"/>
    <w:rsid w:val="006851D5"/>
    <w:rsid w:val="006872CF"/>
    <w:rsid w:val="0069207D"/>
    <w:rsid w:val="00696AF5"/>
    <w:rsid w:val="006A0C1B"/>
    <w:rsid w:val="006A4592"/>
    <w:rsid w:val="006A4B49"/>
    <w:rsid w:val="006A5262"/>
    <w:rsid w:val="006B53D0"/>
    <w:rsid w:val="006B6EC2"/>
    <w:rsid w:val="006B7CC3"/>
    <w:rsid w:val="006B7EBE"/>
    <w:rsid w:val="006C1F95"/>
    <w:rsid w:val="006C42FB"/>
    <w:rsid w:val="006C5226"/>
    <w:rsid w:val="006C53A6"/>
    <w:rsid w:val="006D1044"/>
    <w:rsid w:val="006D3172"/>
    <w:rsid w:val="006E056B"/>
    <w:rsid w:val="006E574E"/>
    <w:rsid w:val="0070096B"/>
    <w:rsid w:val="00701D24"/>
    <w:rsid w:val="007048A8"/>
    <w:rsid w:val="00705D76"/>
    <w:rsid w:val="0070732C"/>
    <w:rsid w:val="00714CC7"/>
    <w:rsid w:val="007204A5"/>
    <w:rsid w:val="00721292"/>
    <w:rsid w:val="007217D6"/>
    <w:rsid w:val="00727913"/>
    <w:rsid w:val="00731E9B"/>
    <w:rsid w:val="007320D2"/>
    <w:rsid w:val="00733297"/>
    <w:rsid w:val="00733919"/>
    <w:rsid w:val="00736F8C"/>
    <w:rsid w:val="00740209"/>
    <w:rsid w:val="00744B77"/>
    <w:rsid w:val="007452D6"/>
    <w:rsid w:val="00746B0D"/>
    <w:rsid w:val="0075673B"/>
    <w:rsid w:val="007616FE"/>
    <w:rsid w:val="00762CCB"/>
    <w:rsid w:val="00765492"/>
    <w:rsid w:val="007717DE"/>
    <w:rsid w:val="00773DF1"/>
    <w:rsid w:val="00781974"/>
    <w:rsid w:val="00783A3D"/>
    <w:rsid w:val="00787FA0"/>
    <w:rsid w:val="0079076A"/>
    <w:rsid w:val="00792ABC"/>
    <w:rsid w:val="007960FF"/>
    <w:rsid w:val="007971BC"/>
    <w:rsid w:val="007A2D24"/>
    <w:rsid w:val="007B38DC"/>
    <w:rsid w:val="007C1595"/>
    <w:rsid w:val="007C176F"/>
    <w:rsid w:val="007C50F0"/>
    <w:rsid w:val="007D2A96"/>
    <w:rsid w:val="007D46A5"/>
    <w:rsid w:val="007D6C55"/>
    <w:rsid w:val="007E5B27"/>
    <w:rsid w:val="007F08C6"/>
    <w:rsid w:val="007F706A"/>
    <w:rsid w:val="0080136E"/>
    <w:rsid w:val="008032AB"/>
    <w:rsid w:val="00804556"/>
    <w:rsid w:val="00813ADD"/>
    <w:rsid w:val="00815646"/>
    <w:rsid w:val="00817F12"/>
    <w:rsid w:val="00822244"/>
    <w:rsid w:val="0082330B"/>
    <w:rsid w:val="00823ED2"/>
    <w:rsid w:val="0082506F"/>
    <w:rsid w:val="00826101"/>
    <w:rsid w:val="0083456D"/>
    <w:rsid w:val="008506C9"/>
    <w:rsid w:val="00855356"/>
    <w:rsid w:val="008672CF"/>
    <w:rsid w:val="008700DE"/>
    <w:rsid w:val="00870F53"/>
    <w:rsid w:val="00877560"/>
    <w:rsid w:val="00884DE6"/>
    <w:rsid w:val="008855DC"/>
    <w:rsid w:val="00885641"/>
    <w:rsid w:val="00887369"/>
    <w:rsid w:val="00890243"/>
    <w:rsid w:val="008929AA"/>
    <w:rsid w:val="00892ABC"/>
    <w:rsid w:val="00897A75"/>
    <w:rsid w:val="008A0ACB"/>
    <w:rsid w:val="008A1A4F"/>
    <w:rsid w:val="008A67AD"/>
    <w:rsid w:val="008B73E1"/>
    <w:rsid w:val="008C0B6E"/>
    <w:rsid w:val="008C206E"/>
    <w:rsid w:val="008C61D9"/>
    <w:rsid w:val="008C6E72"/>
    <w:rsid w:val="008C7B26"/>
    <w:rsid w:val="008E7FE0"/>
    <w:rsid w:val="008F24DE"/>
    <w:rsid w:val="00902236"/>
    <w:rsid w:val="009105FE"/>
    <w:rsid w:val="009130F1"/>
    <w:rsid w:val="0091491B"/>
    <w:rsid w:val="00917958"/>
    <w:rsid w:val="009241B4"/>
    <w:rsid w:val="009261B4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37D"/>
    <w:rsid w:val="00954E1A"/>
    <w:rsid w:val="009566F7"/>
    <w:rsid w:val="00960CE0"/>
    <w:rsid w:val="009614F0"/>
    <w:rsid w:val="0096181F"/>
    <w:rsid w:val="00967DDA"/>
    <w:rsid w:val="009773AB"/>
    <w:rsid w:val="009862CF"/>
    <w:rsid w:val="009A0046"/>
    <w:rsid w:val="009A649C"/>
    <w:rsid w:val="009A79BF"/>
    <w:rsid w:val="009B071D"/>
    <w:rsid w:val="009C5739"/>
    <w:rsid w:val="009C6B23"/>
    <w:rsid w:val="009D0979"/>
    <w:rsid w:val="009D5615"/>
    <w:rsid w:val="009E3C44"/>
    <w:rsid w:val="009E6B82"/>
    <w:rsid w:val="009F0E69"/>
    <w:rsid w:val="00A04F9F"/>
    <w:rsid w:val="00A12883"/>
    <w:rsid w:val="00A1401C"/>
    <w:rsid w:val="00A172B5"/>
    <w:rsid w:val="00A2502A"/>
    <w:rsid w:val="00A3252B"/>
    <w:rsid w:val="00A375C2"/>
    <w:rsid w:val="00A41D53"/>
    <w:rsid w:val="00A43230"/>
    <w:rsid w:val="00A46B0B"/>
    <w:rsid w:val="00A556BC"/>
    <w:rsid w:val="00A572C8"/>
    <w:rsid w:val="00A60D60"/>
    <w:rsid w:val="00A63D4F"/>
    <w:rsid w:val="00A64B2E"/>
    <w:rsid w:val="00A66029"/>
    <w:rsid w:val="00A71AF5"/>
    <w:rsid w:val="00A82020"/>
    <w:rsid w:val="00A84491"/>
    <w:rsid w:val="00AA1111"/>
    <w:rsid w:val="00AA2AE9"/>
    <w:rsid w:val="00AA4780"/>
    <w:rsid w:val="00AA5449"/>
    <w:rsid w:val="00AA5EDF"/>
    <w:rsid w:val="00AB172F"/>
    <w:rsid w:val="00AB2672"/>
    <w:rsid w:val="00AB6B63"/>
    <w:rsid w:val="00AB7B8D"/>
    <w:rsid w:val="00AC0F61"/>
    <w:rsid w:val="00AC3EB5"/>
    <w:rsid w:val="00AC7D38"/>
    <w:rsid w:val="00AC7E0A"/>
    <w:rsid w:val="00AD2DED"/>
    <w:rsid w:val="00AD39C3"/>
    <w:rsid w:val="00AD4204"/>
    <w:rsid w:val="00AD471F"/>
    <w:rsid w:val="00AD4B62"/>
    <w:rsid w:val="00AD4F54"/>
    <w:rsid w:val="00AD6423"/>
    <w:rsid w:val="00AE1F18"/>
    <w:rsid w:val="00AF14D6"/>
    <w:rsid w:val="00B03F3C"/>
    <w:rsid w:val="00B06FF8"/>
    <w:rsid w:val="00B07709"/>
    <w:rsid w:val="00B129A0"/>
    <w:rsid w:val="00B23DAF"/>
    <w:rsid w:val="00B26553"/>
    <w:rsid w:val="00B265B2"/>
    <w:rsid w:val="00B30F1E"/>
    <w:rsid w:val="00B34B98"/>
    <w:rsid w:val="00B37A7B"/>
    <w:rsid w:val="00B41430"/>
    <w:rsid w:val="00B41EA7"/>
    <w:rsid w:val="00B4618C"/>
    <w:rsid w:val="00B468D3"/>
    <w:rsid w:val="00B46C9F"/>
    <w:rsid w:val="00B47422"/>
    <w:rsid w:val="00B47F55"/>
    <w:rsid w:val="00B50711"/>
    <w:rsid w:val="00B51FF2"/>
    <w:rsid w:val="00B521FC"/>
    <w:rsid w:val="00B54B34"/>
    <w:rsid w:val="00B55750"/>
    <w:rsid w:val="00B60204"/>
    <w:rsid w:val="00B61148"/>
    <w:rsid w:val="00B66C75"/>
    <w:rsid w:val="00B723A6"/>
    <w:rsid w:val="00B745BC"/>
    <w:rsid w:val="00B86D46"/>
    <w:rsid w:val="00B87949"/>
    <w:rsid w:val="00B9099A"/>
    <w:rsid w:val="00B9284D"/>
    <w:rsid w:val="00BA2928"/>
    <w:rsid w:val="00BA33F0"/>
    <w:rsid w:val="00BA3491"/>
    <w:rsid w:val="00BA62BB"/>
    <w:rsid w:val="00BB0E69"/>
    <w:rsid w:val="00BB29A7"/>
    <w:rsid w:val="00BB3024"/>
    <w:rsid w:val="00BB3842"/>
    <w:rsid w:val="00BB3870"/>
    <w:rsid w:val="00BC182D"/>
    <w:rsid w:val="00BC1BC5"/>
    <w:rsid w:val="00BC57DC"/>
    <w:rsid w:val="00BD10BF"/>
    <w:rsid w:val="00BD329E"/>
    <w:rsid w:val="00BD6E93"/>
    <w:rsid w:val="00BE1779"/>
    <w:rsid w:val="00BE3EE1"/>
    <w:rsid w:val="00BE580C"/>
    <w:rsid w:val="00BF68A4"/>
    <w:rsid w:val="00BF74AE"/>
    <w:rsid w:val="00C0164F"/>
    <w:rsid w:val="00C0632A"/>
    <w:rsid w:val="00C104A3"/>
    <w:rsid w:val="00C11061"/>
    <w:rsid w:val="00C1615E"/>
    <w:rsid w:val="00C23E38"/>
    <w:rsid w:val="00C270EC"/>
    <w:rsid w:val="00C33C03"/>
    <w:rsid w:val="00C3428A"/>
    <w:rsid w:val="00C34494"/>
    <w:rsid w:val="00C36862"/>
    <w:rsid w:val="00C4540A"/>
    <w:rsid w:val="00C454FD"/>
    <w:rsid w:val="00C46ED2"/>
    <w:rsid w:val="00C54B35"/>
    <w:rsid w:val="00C54FBC"/>
    <w:rsid w:val="00C56EB6"/>
    <w:rsid w:val="00C65299"/>
    <w:rsid w:val="00C657BB"/>
    <w:rsid w:val="00C76BEB"/>
    <w:rsid w:val="00C82F3F"/>
    <w:rsid w:val="00C8491B"/>
    <w:rsid w:val="00C85CFE"/>
    <w:rsid w:val="00C905FB"/>
    <w:rsid w:val="00C93605"/>
    <w:rsid w:val="00CA1976"/>
    <w:rsid w:val="00CA53E7"/>
    <w:rsid w:val="00CA72F2"/>
    <w:rsid w:val="00CA74FA"/>
    <w:rsid w:val="00CB0D32"/>
    <w:rsid w:val="00CB2941"/>
    <w:rsid w:val="00CB3FC9"/>
    <w:rsid w:val="00CB3FCC"/>
    <w:rsid w:val="00CB7D43"/>
    <w:rsid w:val="00CC3391"/>
    <w:rsid w:val="00CD0CDB"/>
    <w:rsid w:val="00CD40E4"/>
    <w:rsid w:val="00CD4E99"/>
    <w:rsid w:val="00CD5BB2"/>
    <w:rsid w:val="00CE1C81"/>
    <w:rsid w:val="00CE5B73"/>
    <w:rsid w:val="00CE7CDC"/>
    <w:rsid w:val="00CF0099"/>
    <w:rsid w:val="00CF36D4"/>
    <w:rsid w:val="00CF4998"/>
    <w:rsid w:val="00CF63C4"/>
    <w:rsid w:val="00D040AB"/>
    <w:rsid w:val="00D0557A"/>
    <w:rsid w:val="00D06457"/>
    <w:rsid w:val="00D07E3C"/>
    <w:rsid w:val="00D137D6"/>
    <w:rsid w:val="00D15B77"/>
    <w:rsid w:val="00D173B7"/>
    <w:rsid w:val="00D20604"/>
    <w:rsid w:val="00D25A4D"/>
    <w:rsid w:val="00D264D3"/>
    <w:rsid w:val="00D346AD"/>
    <w:rsid w:val="00D3573F"/>
    <w:rsid w:val="00D4421A"/>
    <w:rsid w:val="00D50D03"/>
    <w:rsid w:val="00D54B58"/>
    <w:rsid w:val="00D54B9E"/>
    <w:rsid w:val="00D5685C"/>
    <w:rsid w:val="00D5717C"/>
    <w:rsid w:val="00D60555"/>
    <w:rsid w:val="00D7094D"/>
    <w:rsid w:val="00D77223"/>
    <w:rsid w:val="00D77346"/>
    <w:rsid w:val="00D77ED3"/>
    <w:rsid w:val="00D86FFE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B93"/>
    <w:rsid w:val="00DC6343"/>
    <w:rsid w:val="00DD1E1F"/>
    <w:rsid w:val="00DD3E19"/>
    <w:rsid w:val="00DD4F1D"/>
    <w:rsid w:val="00DD59E2"/>
    <w:rsid w:val="00DD5D25"/>
    <w:rsid w:val="00DD6F9D"/>
    <w:rsid w:val="00DE11D4"/>
    <w:rsid w:val="00DE36AA"/>
    <w:rsid w:val="00DF0006"/>
    <w:rsid w:val="00DF245A"/>
    <w:rsid w:val="00DF350D"/>
    <w:rsid w:val="00DF376D"/>
    <w:rsid w:val="00E01957"/>
    <w:rsid w:val="00E041B3"/>
    <w:rsid w:val="00E044D6"/>
    <w:rsid w:val="00E053FE"/>
    <w:rsid w:val="00E06744"/>
    <w:rsid w:val="00E10A49"/>
    <w:rsid w:val="00E11615"/>
    <w:rsid w:val="00E15449"/>
    <w:rsid w:val="00E15891"/>
    <w:rsid w:val="00E15DDC"/>
    <w:rsid w:val="00E27C53"/>
    <w:rsid w:val="00E3347C"/>
    <w:rsid w:val="00E52869"/>
    <w:rsid w:val="00E53733"/>
    <w:rsid w:val="00E55859"/>
    <w:rsid w:val="00E57731"/>
    <w:rsid w:val="00E57F0D"/>
    <w:rsid w:val="00E60050"/>
    <w:rsid w:val="00E60892"/>
    <w:rsid w:val="00E6240B"/>
    <w:rsid w:val="00E710A3"/>
    <w:rsid w:val="00E84708"/>
    <w:rsid w:val="00E84EAF"/>
    <w:rsid w:val="00E922A9"/>
    <w:rsid w:val="00E94E03"/>
    <w:rsid w:val="00E9611B"/>
    <w:rsid w:val="00EA25FB"/>
    <w:rsid w:val="00EA3C5D"/>
    <w:rsid w:val="00EA5607"/>
    <w:rsid w:val="00EA7BE6"/>
    <w:rsid w:val="00EB0683"/>
    <w:rsid w:val="00EB4362"/>
    <w:rsid w:val="00EB5F84"/>
    <w:rsid w:val="00ED1196"/>
    <w:rsid w:val="00ED2709"/>
    <w:rsid w:val="00ED2D15"/>
    <w:rsid w:val="00ED7822"/>
    <w:rsid w:val="00EF146D"/>
    <w:rsid w:val="00EF25B3"/>
    <w:rsid w:val="00EF7594"/>
    <w:rsid w:val="00F0295C"/>
    <w:rsid w:val="00F05A67"/>
    <w:rsid w:val="00F06F0D"/>
    <w:rsid w:val="00F107E0"/>
    <w:rsid w:val="00F11F7D"/>
    <w:rsid w:val="00F22E40"/>
    <w:rsid w:val="00F265B6"/>
    <w:rsid w:val="00F32887"/>
    <w:rsid w:val="00F34EE2"/>
    <w:rsid w:val="00F43230"/>
    <w:rsid w:val="00F54283"/>
    <w:rsid w:val="00F54DE0"/>
    <w:rsid w:val="00F62F5F"/>
    <w:rsid w:val="00F71B72"/>
    <w:rsid w:val="00F72AA7"/>
    <w:rsid w:val="00F77A27"/>
    <w:rsid w:val="00F82D93"/>
    <w:rsid w:val="00F83145"/>
    <w:rsid w:val="00F85F46"/>
    <w:rsid w:val="00F87787"/>
    <w:rsid w:val="00F92E62"/>
    <w:rsid w:val="00F94E5D"/>
    <w:rsid w:val="00F96364"/>
    <w:rsid w:val="00FA0CC6"/>
    <w:rsid w:val="00FA0F82"/>
    <w:rsid w:val="00FA2E27"/>
    <w:rsid w:val="00FA4CEE"/>
    <w:rsid w:val="00FB490C"/>
    <w:rsid w:val="00FB5383"/>
    <w:rsid w:val="00FB6444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BA62BB"/>
    <w:pPr>
      <w:jc w:val="both"/>
    </w:pPr>
  </w:style>
  <w:style w:type="paragraph" w:styleId="a5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styleId="a8">
    <w:name w:val="footer"/>
    <w:basedOn w:val="a"/>
    <w:link w:val="a9"/>
    <w:rsid w:val="00377F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77F55"/>
  </w:style>
  <w:style w:type="paragraph" w:styleId="aa">
    <w:name w:val="List Paragraph"/>
    <w:basedOn w:val="a"/>
    <w:uiPriority w:val="34"/>
    <w:qFormat/>
    <w:rsid w:val="00FB5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BA62BB"/>
    <w:pPr>
      <w:jc w:val="both"/>
    </w:pPr>
  </w:style>
  <w:style w:type="paragraph" w:styleId="a5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styleId="a8">
    <w:name w:val="footer"/>
    <w:basedOn w:val="a"/>
    <w:link w:val="a9"/>
    <w:rsid w:val="00377F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77F55"/>
  </w:style>
  <w:style w:type="paragraph" w:styleId="aa">
    <w:name w:val="List Paragraph"/>
    <w:basedOn w:val="a"/>
    <w:uiPriority w:val="34"/>
    <w:qFormat/>
    <w:rsid w:val="00FB5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vereva_EI\Desktop\&#1064;&#1072;&#1073;&#1083;&#1086;&#1085;&#1099;\&#1041;&#1051;&#1040;&#1053;&#1050;%20&#1055;&#1048;&#1057;&#1068;&#1052;&#1040;-2014%20&#1040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3F4B8-8DE5-4D0D-A619-2C6C2B4E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ПИСЬМА-2014 АК</Template>
  <TotalTime>4</TotalTime>
  <Pages>1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Елизавета Игоревна</dc:creator>
  <cp:lastModifiedBy>Зверева Елизавета Игоревна</cp:lastModifiedBy>
  <cp:revision>4</cp:revision>
  <cp:lastPrinted>2017-04-11T13:16:00Z</cp:lastPrinted>
  <dcterms:created xsi:type="dcterms:W3CDTF">2017-07-07T08:24:00Z</dcterms:created>
  <dcterms:modified xsi:type="dcterms:W3CDTF">2017-07-07T08:28:00Z</dcterms:modified>
</cp:coreProperties>
</file>