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A2" w:rsidRDefault="003843A2" w:rsidP="008F0C6D">
      <w:pPr>
        <w:rPr>
          <w:b/>
          <w:sz w:val="28"/>
          <w:szCs w:val="28"/>
        </w:rPr>
      </w:pPr>
    </w:p>
    <w:p w:rsidR="003843A2" w:rsidRPr="00D666CC" w:rsidRDefault="003843A2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3843A2" w:rsidRPr="00D666CC" w:rsidRDefault="003843A2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3843A2" w:rsidRPr="00D666CC" w:rsidRDefault="003843A2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3843A2" w:rsidRDefault="003843A2" w:rsidP="005429BC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</w:t>
      </w:r>
      <w:r w:rsidRPr="00D666CC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 xml:space="preserve">14 </w:t>
      </w:r>
      <w:r w:rsidRPr="00D666CC">
        <w:rPr>
          <w:b/>
          <w:sz w:val="28"/>
          <w:szCs w:val="28"/>
        </w:rPr>
        <w:t>года</w:t>
      </w:r>
    </w:p>
    <w:p w:rsidR="003843A2" w:rsidRDefault="003843A2">
      <w:pPr>
        <w:jc w:val="center"/>
      </w:pPr>
    </w:p>
    <w:p w:rsidR="003843A2" w:rsidRDefault="003843A2" w:rsidP="00D232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во </w:t>
      </w:r>
      <w:r>
        <w:rPr>
          <w:b/>
          <w:sz w:val="28"/>
          <w:szCs w:val="28"/>
        </w:rPr>
        <w:t xml:space="preserve">2 </w:t>
      </w:r>
      <w:r>
        <w:rPr>
          <w:sz w:val="28"/>
          <w:szCs w:val="28"/>
        </w:rPr>
        <w:t xml:space="preserve">квартале 2014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                                 и предложений. </w:t>
      </w:r>
    </w:p>
    <w:p w:rsidR="003843A2" w:rsidRDefault="003843A2" w:rsidP="00D23283">
      <w:pPr>
        <w:ind w:firstLine="720"/>
        <w:jc w:val="both"/>
        <w:rPr>
          <w:sz w:val="28"/>
          <w:szCs w:val="28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567"/>
        <w:gridCol w:w="5953"/>
        <w:gridCol w:w="1559"/>
        <w:gridCol w:w="1575"/>
      </w:tblGrid>
      <w:tr w:rsidR="003843A2" w:rsidRPr="00E74D7E" w:rsidTr="000C6CD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C715C2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C715C2">
              <w:rPr>
                <w:b/>
                <w:sz w:val="28"/>
              </w:rPr>
              <w:t>2 КВ.</w:t>
            </w:r>
          </w:p>
          <w:p w:rsidR="003843A2" w:rsidRPr="00C715C2" w:rsidRDefault="003843A2" w:rsidP="006471B8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C715C2">
                <w:rPr>
                  <w:b/>
                  <w:sz w:val="28"/>
                </w:rPr>
                <w:t>2013 г</w:t>
              </w:r>
            </w:smartTag>
            <w:r w:rsidRPr="00C715C2">
              <w:rPr>
                <w:b/>
                <w:sz w:val="28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C715C2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C715C2">
              <w:rPr>
                <w:b/>
                <w:sz w:val="28"/>
              </w:rPr>
              <w:t>2 КВ.</w:t>
            </w:r>
          </w:p>
          <w:p w:rsidR="003843A2" w:rsidRPr="00C715C2" w:rsidRDefault="003843A2" w:rsidP="006471B8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C715C2">
                <w:rPr>
                  <w:b/>
                  <w:sz w:val="28"/>
                </w:rPr>
                <w:t>2014 г</w:t>
              </w:r>
            </w:smartTag>
            <w:r w:rsidRPr="00C715C2">
              <w:rPr>
                <w:b/>
                <w:sz w:val="28"/>
              </w:rPr>
              <w:t>.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Общее ко</w:t>
            </w:r>
            <w:r>
              <w:rPr>
                <w:sz w:val="28"/>
                <w:szCs w:val="28"/>
              </w:rPr>
              <w:t>личество  поступивших обращений/вопросов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Default="003843A2" w:rsidP="004A4AAC">
            <w:pPr>
              <w:jc w:val="center"/>
              <w:rPr>
                <w:sz w:val="28"/>
                <w:szCs w:val="28"/>
              </w:rPr>
            </w:pPr>
          </w:p>
          <w:p w:rsidR="003843A2" w:rsidRPr="00E74D7E" w:rsidRDefault="003843A2" w:rsidP="004A4AAC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1640/1674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Default="003843A2" w:rsidP="009D06E1">
            <w:pPr>
              <w:jc w:val="center"/>
              <w:rPr>
                <w:sz w:val="28"/>
                <w:szCs w:val="28"/>
              </w:rPr>
            </w:pPr>
          </w:p>
          <w:p w:rsidR="003843A2" w:rsidRPr="00E74D7E" w:rsidRDefault="003843A2" w:rsidP="009D06E1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1426/1476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2F1EBD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4E58E2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77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D03E0C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101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9D06E1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149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из них: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49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b/>
                <w:sz w:val="28"/>
                <w:szCs w:val="28"/>
              </w:rPr>
            </w:pPr>
            <w:r w:rsidRPr="00E74D7E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Заявление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A657D9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74D7E">
              <w:rPr>
                <w:sz w:val="28"/>
                <w:szCs w:val="28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2F1EBD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77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Жалоба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b/>
                <w:sz w:val="28"/>
                <w:szCs w:val="28"/>
              </w:rPr>
            </w:pPr>
            <w:r w:rsidRPr="00E74D7E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15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Прямой эфир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Встреча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Беженец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ЖБЛ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УВОВ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Инвалид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6F10F5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18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Несовершеннолетние узники фаш. концлагерей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Участники ликвидации аварии на ЧАЭС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до 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163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CF0DB8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168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до 15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142D8A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344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142D8A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349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E74D7E">
              <w:rPr>
                <w:sz w:val="28"/>
                <w:szCs w:val="20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86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Транспорт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Связь,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в том числе: 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23</w:t>
            </w: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12</w:t>
            </w: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зарплате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39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Государство, общество, политика,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Конституция РФ и гос.символы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10728A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10728A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230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Жилищные вопросы, 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10728A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224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19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3E4C68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26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25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107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другие жилищные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36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11.</w:t>
            </w:r>
          </w:p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877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CF0DB8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661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245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107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75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28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378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Социальное обеспечение,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помощь малообеспеченным категориям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24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3A2" w:rsidRPr="00E74D7E" w:rsidRDefault="003843A2" w:rsidP="000C6CDB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здравоохранения,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10728A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10728A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7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Органы юстиции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вопросы ЗАГСа , архивы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8</w:t>
            </w:r>
          </w:p>
        </w:tc>
      </w:tr>
      <w:tr w:rsidR="003843A2" w:rsidRPr="00E74D7E" w:rsidTr="000C6CDB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51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Экономическая реформа,</w:t>
            </w:r>
          </w:p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38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38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СНГ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</w:tr>
      <w:tr w:rsidR="003843A2" w:rsidRPr="00E74D7E" w:rsidTr="000C6CDB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Вопросы, не вошедшие в  классификатор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2" w:rsidRPr="00E74D7E" w:rsidRDefault="003843A2" w:rsidP="000C6CDB">
            <w:pPr>
              <w:jc w:val="center"/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1</w:t>
            </w:r>
          </w:p>
        </w:tc>
      </w:tr>
    </w:tbl>
    <w:p w:rsidR="003843A2" w:rsidRDefault="003843A2" w:rsidP="00DB1C3D">
      <w:pPr>
        <w:jc w:val="both"/>
        <w:rPr>
          <w:sz w:val="28"/>
          <w:szCs w:val="28"/>
        </w:rPr>
      </w:pPr>
    </w:p>
    <w:p w:rsidR="003843A2" w:rsidRPr="0036663F" w:rsidRDefault="003843A2" w:rsidP="00D23283">
      <w:pPr>
        <w:ind w:firstLine="708"/>
        <w:jc w:val="both"/>
        <w:rPr>
          <w:sz w:val="28"/>
          <w:szCs w:val="28"/>
        </w:rPr>
      </w:pPr>
      <w:r w:rsidRPr="00F178BA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 w:rsidRPr="00F178BA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 в приемную граждан поступило </w:t>
      </w:r>
      <w:r>
        <w:rPr>
          <w:sz w:val="28"/>
          <w:szCs w:val="28"/>
        </w:rPr>
        <w:t>1426</w:t>
      </w:r>
      <w:r w:rsidRPr="00F178BA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F178BA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13%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меньше</w:t>
      </w:r>
      <w:r w:rsidRPr="00F178BA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3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3843A2" w:rsidRPr="00F178BA" w:rsidRDefault="003843A2" w:rsidP="00D23283">
      <w:pPr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>
        <w:rPr>
          <w:sz w:val="28"/>
          <w:szCs w:val="28"/>
        </w:rPr>
        <w:t>15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>
        <w:rPr>
          <w:sz w:val="28"/>
          <w:szCs w:val="28"/>
        </w:rPr>
        <w:t>98</w:t>
      </w:r>
      <w:r w:rsidRPr="00F178BA">
        <w:rPr>
          <w:sz w:val="28"/>
          <w:szCs w:val="28"/>
        </w:rPr>
        <w:t xml:space="preserve"> человек, из них:</w:t>
      </w:r>
    </w:p>
    <w:p w:rsidR="003843A2" w:rsidRPr="00F178BA" w:rsidRDefault="003843A2" w:rsidP="00D232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принято </w:t>
      </w:r>
      <w:r>
        <w:rPr>
          <w:sz w:val="28"/>
          <w:szCs w:val="28"/>
        </w:rPr>
        <w:t>49</w:t>
      </w:r>
      <w:r w:rsidRPr="00F178BA">
        <w:rPr>
          <w:sz w:val="28"/>
          <w:szCs w:val="28"/>
        </w:rPr>
        <w:t xml:space="preserve"> человек; </w:t>
      </w:r>
    </w:p>
    <w:p w:rsidR="003843A2" w:rsidRDefault="003843A2" w:rsidP="00D232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Бурмистровым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>
        <w:rPr>
          <w:sz w:val="28"/>
          <w:szCs w:val="28"/>
        </w:rPr>
        <w:t>24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F178BA">
        <w:rPr>
          <w:sz w:val="28"/>
          <w:szCs w:val="28"/>
        </w:rPr>
        <w:t>;</w:t>
      </w:r>
    </w:p>
    <w:p w:rsidR="003843A2" w:rsidRPr="00DB1C3D" w:rsidRDefault="003843A2" w:rsidP="00D2328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Красносельских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25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3843A2" w:rsidRPr="00F178BA" w:rsidRDefault="003843A2" w:rsidP="00DB1C3D">
      <w:pPr>
        <w:ind w:firstLine="708"/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3843A2" w:rsidRPr="007933D3" w:rsidRDefault="003843A2" w:rsidP="00DB1C3D">
      <w:pPr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- из Администрации Президента Р</w:t>
      </w:r>
      <w:r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 –</w:t>
      </w:r>
      <w:r w:rsidRPr="007933D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80</w:t>
      </w:r>
      <w:r w:rsidRPr="007933D3">
        <w:rPr>
          <w:bCs/>
          <w:iCs/>
          <w:sz w:val="28"/>
          <w:szCs w:val="28"/>
        </w:rPr>
        <w:t>;</w:t>
      </w:r>
    </w:p>
    <w:p w:rsidR="003843A2" w:rsidRPr="006C49EE" w:rsidRDefault="003843A2" w:rsidP="00DB1C3D">
      <w:pPr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- из Администрации Губернатора Санкт-Петербурга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 xml:space="preserve"> 53</w:t>
      </w:r>
      <w:r w:rsidRPr="007933D3">
        <w:rPr>
          <w:bCs/>
          <w:iCs/>
          <w:sz w:val="28"/>
          <w:szCs w:val="28"/>
        </w:rPr>
        <w:t>;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3843A2" w:rsidRDefault="003843A2" w:rsidP="00DB1C3D">
      <w:pPr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депутатов Законодательного Собрания Санкт-Петербурга – </w:t>
      </w:r>
      <w:r>
        <w:rPr>
          <w:bCs/>
          <w:iCs/>
          <w:sz w:val="28"/>
          <w:szCs w:val="28"/>
        </w:rPr>
        <w:t>11</w:t>
      </w:r>
      <w:r w:rsidRPr="00D101BC">
        <w:rPr>
          <w:bCs/>
          <w:iCs/>
          <w:sz w:val="28"/>
          <w:szCs w:val="28"/>
        </w:rPr>
        <w:t>;</w:t>
      </w:r>
    </w:p>
    <w:p w:rsidR="003843A2" w:rsidRPr="006C49EE" w:rsidRDefault="003843A2" w:rsidP="00DB1C3D">
      <w:pPr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- по телефону «горячая линия»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  <w:szCs w:val="28"/>
        </w:rPr>
        <w:t>89;</w:t>
      </w:r>
    </w:p>
    <w:p w:rsidR="003843A2" w:rsidRPr="007933D3" w:rsidRDefault="003843A2" w:rsidP="00DB1C3D">
      <w:pPr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из отраслевых Комитетов </w:t>
      </w:r>
      <w:r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198</w:t>
      </w:r>
      <w:r w:rsidRPr="00D101BC">
        <w:rPr>
          <w:bCs/>
          <w:iCs/>
          <w:sz w:val="28"/>
          <w:szCs w:val="28"/>
        </w:rPr>
        <w:t xml:space="preserve">, в том числе </w:t>
      </w:r>
      <w:r>
        <w:rPr>
          <w:bCs/>
          <w:iCs/>
          <w:sz w:val="28"/>
          <w:szCs w:val="28"/>
        </w:rPr>
        <w:t>98</w:t>
      </w:r>
      <w:r w:rsidRPr="002C1659">
        <w:rPr>
          <w:bCs/>
          <w:iCs/>
          <w:sz w:val="28"/>
          <w:szCs w:val="28"/>
        </w:rPr>
        <w:t xml:space="preserve"> 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3843A2" w:rsidRPr="006C49EE" w:rsidRDefault="003843A2" w:rsidP="00DB1C3D">
      <w:pPr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>«горячей линии» Жилищного комитета;</w:t>
      </w:r>
    </w:p>
    <w:p w:rsidR="003843A2" w:rsidRPr="006C49EE" w:rsidRDefault="003843A2" w:rsidP="00DB1C3D">
      <w:pPr>
        <w:pStyle w:val="BodyText"/>
        <w:ind w:left="720" w:hanging="720"/>
        <w:rPr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t xml:space="preserve">- по электронной почте администрации  </w:t>
      </w:r>
      <w:r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222</w:t>
      </w:r>
      <w:r w:rsidRPr="008E503C">
        <w:rPr>
          <w:bCs/>
          <w:iCs/>
          <w:sz w:val="28"/>
          <w:szCs w:val="28"/>
        </w:rPr>
        <w:t>;</w:t>
      </w:r>
    </w:p>
    <w:p w:rsidR="003843A2" w:rsidRPr="00DB1C3D" w:rsidRDefault="003843A2" w:rsidP="00DB1C3D">
      <w:pPr>
        <w:pStyle w:val="BodyText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красивыйпетербург.рф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91;</w:t>
      </w:r>
    </w:p>
    <w:p w:rsidR="003843A2" w:rsidRPr="00DB1C3D" w:rsidRDefault="003843A2" w:rsidP="00CB4EF8">
      <w:pPr>
        <w:pStyle w:val="BodyText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сердитыйгражданин.рф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40.</w:t>
      </w:r>
    </w:p>
    <w:p w:rsidR="003843A2" w:rsidRPr="00CC4984" w:rsidRDefault="003843A2" w:rsidP="007100E8">
      <w:pPr>
        <w:tabs>
          <w:tab w:val="left" w:pos="0"/>
        </w:tabs>
        <w:jc w:val="both"/>
        <w:rPr>
          <w:sz w:val="28"/>
          <w:szCs w:val="28"/>
        </w:rPr>
      </w:pPr>
      <w:r w:rsidRPr="00CC4984">
        <w:rPr>
          <w:sz w:val="28"/>
          <w:szCs w:val="28"/>
        </w:rPr>
        <w:tab/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3843A2" w:rsidRDefault="003843A2" w:rsidP="003078ED">
      <w:pPr>
        <w:suppressAutoHyphens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 2 квартал 2014 года </w:t>
      </w:r>
      <w:r>
        <w:rPr>
          <w:sz w:val="28"/>
          <w:szCs w:val="28"/>
        </w:rPr>
        <w:t xml:space="preserve">поступило – </w:t>
      </w:r>
      <w:r w:rsidRPr="00843E5E">
        <w:rPr>
          <w:b/>
          <w:sz w:val="28"/>
          <w:szCs w:val="28"/>
        </w:rPr>
        <w:t>3171</w:t>
      </w:r>
      <w:r>
        <w:rPr>
          <w:sz w:val="28"/>
          <w:szCs w:val="28"/>
        </w:rPr>
        <w:t xml:space="preserve"> обращение граждан,                                   по вопросам ЖКХ –  </w:t>
      </w:r>
      <w:r w:rsidRPr="00E151A0">
        <w:rPr>
          <w:b/>
          <w:sz w:val="28"/>
          <w:szCs w:val="28"/>
        </w:rPr>
        <w:t>429</w:t>
      </w:r>
      <w:r>
        <w:rPr>
          <w:sz w:val="28"/>
          <w:szCs w:val="28"/>
        </w:rPr>
        <w:t xml:space="preserve"> из них:  </w:t>
      </w:r>
    </w:p>
    <w:p w:rsidR="003843A2" w:rsidRDefault="003843A2" w:rsidP="003078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отключение горячего водоснабжения – 132 обращения;</w:t>
      </w:r>
    </w:p>
    <w:p w:rsidR="003843A2" w:rsidRDefault="003843A2" w:rsidP="003078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отключение холодного водоснабжения – 111 обращений;</w:t>
      </w:r>
    </w:p>
    <w:p w:rsidR="003843A2" w:rsidRDefault="003843A2" w:rsidP="003078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отключение электроснабжения – 86 обращений;</w:t>
      </w:r>
    </w:p>
    <w:p w:rsidR="003843A2" w:rsidRDefault="003843A2" w:rsidP="003078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ремонт лифтового оборудования – 89   обращений</w:t>
      </w:r>
      <w:r>
        <w:rPr>
          <w:sz w:val="28"/>
          <w:szCs w:val="28"/>
        </w:rPr>
        <w:tab/>
        <w:t>;</w:t>
      </w:r>
    </w:p>
    <w:p w:rsidR="003843A2" w:rsidRPr="00843E5E" w:rsidRDefault="003843A2" w:rsidP="00843E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ремонт теплоснабжения – 11</w:t>
      </w:r>
      <w:r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.</w:t>
      </w:r>
    </w:p>
    <w:p w:rsidR="003843A2" w:rsidRPr="00BE1AF4" w:rsidRDefault="003843A2" w:rsidP="00D23283">
      <w:pPr>
        <w:pStyle w:val="BodyText"/>
        <w:rPr>
          <w:b/>
          <w:sz w:val="28"/>
        </w:rPr>
      </w:pPr>
      <w:r w:rsidRPr="00BE1AF4">
        <w:rPr>
          <w:b/>
          <w:sz w:val="28"/>
        </w:rPr>
        <w:t>5. Количество обос</w:t>
      </w:r>
      <w:bookmarkStart w:id="0" w:name="_GoBack"/>
      <w:bookmarkEnd w:id="0"/>
      <w:r w:rsidRPr="00BE1AF4">
        <w:rPr>
          <w:b/>
          <w:sz w:val="28"/>
        </w:rPr>
        <w:t xml:space="preserve">нованных жалоб и меры воздействия, примененные </w:t>
      </w:r>
      <w:r>
        <w:rPr>
          <w:b/>
          <w:sz w:val="28"/>
        </w:rPr>
        <w:t xml:space="preserve">                               </w:t>
      </w:r>
      <w:r w:rsidRPr="00BE1AF4">
        <w:rPr>
          <w:b/>
          <w:sz w:val="28"/>
        </w:rPr>
        <w:t>по результатам рассмотрения к виновным лицам</w:t>
      </w:r>
      <w:r>
        <w:rPr>
          <w:b/>
          <w:sz w:val="28"/>
        </w:rPr>
        <w:t>.</w:t>
      </w:r>
    </w:p>
    <w:p w:rsidR="003843A2" w:rsidRDefault="003843A2" w:rsidP="004E41C1">
      <w:pPr>
        <w:pStyle w:val="BodyText"/>
        <w:rPr>
          <w:b/>
          <w:sz w:val="28"/>
        </w:rPr>
      </w:pPr>
      <w:r>
        <w:rPr>
          <w:b/>
          <w:sz w:val="28"/>
        </w:rPr>
        <w:t>О</w:t>
      </w:r>
      <w:r w:rsidRPr="00BE1AF4">
        <w:rPr>
          <w:b/>
          <w:sz w:val="28"/>
        </w:rPr>
        <w:t>боснованных жалоб</w:t>
      </w:r>
      <w:r>
        <w:rPr>
          <w:b/>
          <w:sz w:val="28"/>
        </w:rPr>
        <w:t xml:space="preserve"> нет.</w:t>
      </w:r>
    </w:p>
    <w:p w:rsidR="003843A2" w:rsidRDefault="003843A2" w:rsidP="004E41C1">
      <w:pPr>
        <w:pStyle w:val="BodyText"/>
        <w:rPr>
          <w:b/>
          <w:sz w:val="28"/>
        </w:rPr>
      </w:pPr>
    </w:p>
    <w:p w:rsidR="003843A2" w:rsidRDefault="003843A2" w:rsidP="003078ED">
      <w:pPr>
        <w:jc w:val="both"/>
        <w:rPr>
          <w:sz w:val="28"/>
          <w:szCs w:val="28"/>
        </w:rPr>
      </w:pPr>
    </w:p>
    <w:p w:rsidR="003843A2" w:rsidRDefault="003843A2" w:rsidP="003078ED">
      <w:pPr>
        <w:jc w:val="both"/>
        <w:rPr>
          <w:sz w:val="28"/>
          <w:szCs w:val="28"/>
        </w:rPr>
      </w:pPr>
    </w:p>
    <w:p w:rsidR="003843A2" w:rsidRPr="003078ED" w:rsidRDefault="003843A2" w:rsidP="003078ED">
      <w:pPr>
        <w:jc w:val="both"/>
        <w:rPr>
          <w:bCs/>
          <w:sz w:val="28"/>
          <w:szCs w:val="28"/>
        </w:rPr>
      </w:pPr>
    </w:p>
    <w:sectPr w:rsidR="003843A2" w:rsidRPr="003078ED" w:rsidSect="003278F0">
      <w:headerReference w:type="even" r:id="rId7"/>
      <w:headerReference w:type="default" r:id="rId8"/>
      <w:pgSz w:w="11909" w:h="16834"/>
      <w:pgMar w:top="567" w:right="851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3A2" w:rsidRDefault="003843A2">
      <w:r>
        <w:separator/>
      </w:r>
    </w:p>
  </w:endnote>
  <w:endnote w:type="continuationSeparator" w:id="1">
    <w:p w:rsidR="003843A2" w:rsidRDefault="00384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3A2" w:rsidRDefault="003843A2">
      <w:r>
        <w:separator/>
      </w:r>
    </w:p>
  </w:footnote>
  <w:footnote w:type="continuationSeparator" w:id="1">
    <w:p w:rsidR="003843A2" w:rsidRDefault="003843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A2" w:rsidRDefault="003843A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43A2" w:rsidRDefault="003843A2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A2" w:rsidRDefault="003843A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843A2" w:rsidRDefault="003843A2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013A80"/>
    <w:multiLevelType w:val="hybridMultilevel"/>
    <w:tmpl w:val="E1728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B654624"/>
    <w:multiLevelType w:val="hybridMultilevel"/>
    <w:tmpl w:val="18D895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5F841E61"/>
    <w:multiLevelType w:val="hybridMultilevel"/>
    <w:tmpl w:val="2F205DB2"/>
    <w:lvl w:ilvl="0" w:tplc="EF5C41C6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E5839"/>
    <w:multiLevelType w:val="hybridMultilevel"/>
    <w:tmpl w:val="939098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4"/>
  </w:num>
  <w:num w:numId="3">
    <w:abstractNumId w:val="31"/>
  </w:num>
  <w:num w:numId="4">
    <w:abstractNumId w:val="13"/>
  </w:num>
  <w:num w:numId="5">
    <w:abstractNumId w:val="33"/>
  </w:num>
  <w:num w:numId="6">
    <w:abstractNumId w:val="19"/>
  </w:num>
  <w:num w:numId="7">
    <w:abstractNumId w:val="14"/>
  </w:num>
  <w:num w:numId="8">
    <w:abstractNumId w:val="26"/>
  </w:num>
  <w:num w:numId="9">
    <w:abstractNumId w:val="21"/>
  </w:num>
  <w:num w:numId="10">
    <w:abstractNumId w:val="17"/>
  </w:num>
  <w:num w:numId="11">
    <w:abstractNumId w:val="11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7"/>
  </w:num>
  <w:num w:numId="24">
    <w:abstractNumId w:val="10"/>
  </w:num>
  <w:num w:numId="25">
    <w:abstractNumId w:val="32"/>
  </w:num>
  <w:num w:numId="26">
    <w:abstractNumId w:val="35"/>
  </w:num>
  <w:num w:numId="27">
    <w:abstractNumId w:val="12"/>
  </w:num>
  <w:num w:numId="28">
    <w:abstractNumId w:val="15"/>
  </w:num>
  <w:num w:numId="29">
    <w:abstractNumId w:val="28"/>
  </w:num>
  <w:num w:numId="30">
    <w:abstractNumId w:val="36"/>
  </w:num>
  <w:num w:numId="31">
    <w:abstractNumId w:val="25"/>
  </w:num>
  <w:num w:numId="32">
    <w:abstractNumId w:val="16"/>
  </w:num>
  <w:num w:numId="33">
    <w:abstractNumId w:val="30"/>
  </w:num>
  <w:num w:numId="34">
    <w:abstractNumId w:val="20"/>
  </w:num>
  <w:num w:numId="35">
    <w:abstractNumId w:val="29"/>
  </w:num>
  <w:num w:numId="36">
    <w:abstractNumId w:val="22"/>
  </w:num>
  <w:num w:numId="37">
    <w:abstractNumId w:val="37"/>
  </w:num>
  <w:num w:numId="38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C5B"/>
    <w:rsid w:val="00003696"/>
    <w:rsid w:val="00005EA2"/>
    <w:rsid w:val="00006FA6"/>
    <w:rsid w:val="0001269C"/>
    <w:rsid w:val="00015E85"/>
    <w:rsid w:val="000174C4"/>
    <w:rsid w:val="00020356"/>
    <w:rsid w:val="000226AB"/>
    <w:rsid w:val="000237D3"/>
    <w:rsid w:val="000278BC"/>
    <w:rsid w:val="00027A5D"/>
    <w:rsid w:val="000314E5"/>
    <w:rsid w:val="000336D6"/>
    <w:rsid w:val="00036282"/>
    <w:rsid w:val="00045A7F"/>
    <w:rsid w:val="0005671F"/>
    <w:rsid w:val="00060851"/>
    <w:rsid w:val="00061C9B"/>
    <w:rsid w:val="00063064"/>
    <w:rsid w:val="0007146F"/>
    <w:rsid w:val="00071597"/>
    <w:rsid w:val="00077D60"/>
    <w:rsid w:val="00080B58"/>
    <w:rsid w:val="00094F1E"/>
    <w:rsid w:val="00095F96"/>
    <w:rsid w:val="000A1D5B"/>
    <w:rsid w:val="000A249D"/>
    <w:rsid w:val="000A3DA5"/>
    <w:rsid w:val="000B04A9"/>
    <w:rsid w:val="000B3117"/>
    <w:rsid w:val="000B7F87"/>
    <w:rsid w:val="000C2A89"/>
    <w:rsid w:val="000C30B1"/>
    <w:rsid w:val="000C6CDB"/>
    <w:rsid w:val="000D388A"/>
    <w:rsid w:val="000D3DF1"/>
    <w:rsid w:val="000E0300"/>
    <w:rsid w:val="000E26B9"/>
    <w:rsid w:val="000E2D66"/>
    <w:rsid w:val="000E5A62"/>
    <w:rsid w:val="000E7D48"/>
    <w:rsid w:val="000F0354"/>
    <w:rsid w:val="000F2F05"/>
    <w:rsid w:val="000F34DA"/>
    <w:rsid w:val="000F3D8F"/>
    <w:rsid w:val="000F4B95"/>
    <w:rsid w:val="000F7AC5"/>
    <w:rsid w:val="00100CC8"/>
    <w:rsid w:val="00100CD2"/>
    <w:rsid w:val="0010728A"/>
    <w:rsid w:val="001074C3"/>
    <w:rsid w:val="00116A95"/>
    <w:rsid w:val="00116FD5"/>
    <w:rsid w:val="0011719D"/>
    <w:rsid w:val="0012013F"/>
    <w:rsid w:val="00123C18"/>
    <w:rsid w:val="00124468"/>
    <w:rsid w:val="00127870"/>
    <w:rsid w:val="00134976"/>
    <w:rsid w:val="00142D8A"/>
    <w:rsid w:val="001431D1"/>
    <w:rsid w:val="00147D09"/>
    <w:rsid w:val="00150FE6"/>
    <w:rsid w:val="001538A1"/>
    <w:rsid w:val="00156EF0"/>
    <w:rsid w:val="00162012"/>
    <w:rsid w:val="001676F9"/>
    <w:rsid w:val="00167ED3"/>
    <w:rsid w:val="0017209D"/>
    <w:rsid w:val="001764D3"/>
    <w:rsid w:val="001A0788"/>
    <w:rsid w:val="001A6EFD"/>
    <w:rsid w:val="001B449E"/>
    <w:rsid w:val="001B7DA7"/>
    <w:rsid w:val="001C03FF"/>
    <w:rsid w:val="001C5766"/>
    <w:rsid w:val="001E7340"/>
    <w:rsid w:val="001F3F33"/>
    <w:rsid w:val="001F7692"/>
    <w:rsid w:val="00204E8D"/>
    <w:rsid w:val="00207F6C"/>
    <w:rsid w:val="002100D3"/>
    <w:rsid w:val="00213D94"/>
    <w:rsid w:val="0021725E"/>
    <w:rsid w:val="00217CA7"/>
    <w:rsid w:val="002211FE"/>
    <w:rsid w:val="0022328F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61D7B"/>
    <w:rsid w:val="0027219F"/>
    <w:rsid w:val="00273A79"/>
    <w:rsid w:val="00273C0D"/>
    <w:rsid w:val="00280B20"/>
    <w:rsid w:val="0028176E"/>
    <w:rsid w:val="00282B05"/>
    <w:rsid w:val="002834C1"/>
    <w:rsid w:val="0029561B"/>
    <w:rsid w:val="00295801"/>
    <w:rsid w:val="002970D2"/>
    <w:rsid w:val="002A2870"/>
    <w:rsid w:val="002A4066"/>
    <w:rsid w:val="002A4437"/>
    <w:rsid w:val="002A7AAD"/>
    <w:rsid w:val="002B3F76"/>
    <w:rsid w:val="002B6836"/>
    <w:rsid w:val="002C1600"/>
    <w:rsid w:val="002C1659"/>
    <w:rsid w:val="002C4AE4"/>
    <w:rsid w:val="002C5B29"/>
    <w:rsid w:val="002C63E7"/>
    <w:rsid w:val="002C680D"/>
    <w:rsid w:val="002D7DEC"/>
    <w:rsid w:val="002E0807"/>
    <w:rsid w:val="002E2F09"/>
    <w:rsid w:val="002E68A2"/>
    <w:rsid w:val="002E7EBA"/>
    <w:rsid w:val="002F1EBD"/>
    <w:rsid w:val="002F283D"/>
    <w:rsid w:val="002F2A3C"/>
    <w:rsid w:val="002F372D"/>
    <w:rsid w:val="002F519B"/>
    <w:rsid w:val="00303779"/>
    <w:rsid w:val="003078ED"/>
    <w:rsid w:val="00310B07"/>
    <w:rsid w:val="00315B09"/>
    <w:rsid w:val="00315E5C"/>
    <w:rsid w:val="00321728"/>
    <w:rsid w:val="003278F0"/>
    <w:rsid w:val="00334536"/>
    <w:rsid w:val="003348A4"/>
    <w:rsid w:val="0033523F"/>
    <w:rsid w:val="00340BD1"/>
    <w:rsid w:val="00342E0B"/>
    <w:rsid w:val="00350151"/>
    <w:rsid w:val="00350F6B"/>
    <w:rsid w:val="00353930"/>
    <w:rsid w:val="00356269"/>
    <w:rsid w:val="00356719"/>
    <w:rsid w:val="003602F1"/>
    <w:rsid w:val="003654BC"/>
    <w:rsid w:val="003655F5"/>
    <w:rsid w:val="0036663F"/>
    <w:rsid w:val="00370A61"/>
    <w:rsid w:val="00370F36"/>
    <w:rsid w:val="00376A9A"/>
    <w:rsid w:val="0038278B"/>
    <w:rsid w:val="003832A8"/>
    <w:rsid w:val="00383FBF"/>
    <w:rsid w:val="003843A2"/>
    <w:rsid w:val="003951F9"/>
    <w:rsid w:val="003A326C"/>
    <w:rsid w:val="003A3670"/>
    <w:rsid w:val="003A5734"/>
    <w:rsid w:val="003A7807"/>
    <w:rsid w:val="003A7B22"/>
    <w:rsid w:val="003B33A6"/>
    <w:rsid w:val="003B424C"/>
    <w:rsid w:val="003B5255"/>
    <w:rsid w:val="003C0A11"/>
    <w:rsid w:val="003C1DBC"/>
    <w:rsid w:val="003C22CA"/>
    <w:rsid w:val="003C30E9"/>
    <w:rsid w:val="003C32DD"/>
    <w:rsid w:val="003D243F"/>
    <w:rsid w:val="003D5058"/>
    <w:rsid w:val="003E3D67"/>
    <w:rsid w:val="003E4C68"/>
    <w:rsid w:val="003E7192"/>
    <w:rsid w:val="003E7E6F"/>
    <w:rsid w:val="003F2AE8"/>
    <w:rsid w:val="003F742C"/>
    <w:rsid w:val="0040255A"/>
    <w:rsid w:val="00402752"/>
    <w:rsid w:val="004139AF"/>
    <w:rsid w:val="00413C19"/>
    <w:rsid w:val="0041519A"/>
    <w:rsid w:val="004169F3"/>
    <w:rsid w:val="004273B1"/>
    <w:rsid w:val="00427521"/>
    <w:rsid w:val="00430EE5"/>
    <w:rsid w:val="0044048E"/>
    <w:rsid w:val="00450464"/>
    <w:rsid w:val="00451679"/>
    <w:rsid w:val="00451967"/>
    <w:rsid w:val="00453AED"/>
    <w:rsid w:val="00455E2B"/>
    <w:rsid w:val="00456649"/>
    <w:rsid w:val="00466CF2"/>
    <w:rsid w:val="004729A9"/>
    <w:rsid w:val="004743DC"/>
    <w:rsid w:val="004766C2"/>
    <w:rsid w:val="00481FA9"/>
    <w:rsid w:val="0048345F"/>
    <w:rsid w:val="00485D56"/>
    <w:rsid w:val="00492061"/>
    <w:rsid w:val="00492FE4"/>
    <w:rsid w:val="00494ED1"/>
    <w:rsid w:val="00495839"/>
    <w:rsid w:val="00496B5E"/>
    <w:rsid w:val="004A4AAC"/>
    <w:rsid w:val="004A5E9F"/>
    <w:rsid w:val="004A6AFA"/>
    <w:rsid w:val="004A7216"/>
    <w:rsid w:val="004B1340"/>
    <w:rsid w:val="004B4983"/>
    <w:rsid w:val="004B75A3"/>
    <w:rsid w:val="004C2CD3"/>
    <w:rsid w:val="004C68B6"/>
    <w:rsid w:val="004D586F"/>
    <w:rsid w:val="004E1597"/>
    <w:rsid w:val="004E1847"/>
    <w:rsid w:val="004E41C1"/>
    <w:rsid w:val="004E58E2"/>
    <w:rsid w:val="004F38C7"/>
    <w:rsid w:val="004F5BEF"/>
    <w:rsid w:val="00500705"/>
    <w:rsid w:val="005031A5"/>
    <w:rsid w:val="0050690E"/>
    <w:rsid w:val="00512E70"/>
    <w:rsid w:val="005139BB"/>
    <w:rsid w:val="00514F15"/>
    <w:rsid w:val="00516809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5016"/>
    <w:rsid w:val="005822F9"/>
    <w:rsid w:val="00583347"/>
    <w:rsid w:val="0059120E"/>
    <w:rsid w:val="005935EB"/>
    <w:rsid w:val="00595A1C"/>
    <w:rsid w:val="005A013D"/>
    <w:rsid w:val="005A176C"/>
    <w:rsid w:val="005A1ACC"/>
    <w:rsid w:val="005A26A6"/>
    <w:rsid w:val="005A2CA4"/>
    <w:rsid w:val="005A6D62"/>
    <w:rsid w:val="005B1551"/>
    <w:rsid w:val="005C0A42"/>
    <w:rsid w:val="005C607E"/>
    <w:rsid w:val="005C7642"/>
    <w:rsid w:val="005C7E73"/>
    <w:rsid w:val="005D26FB"/>
    <w:rsid w:val="005D4E52"/>
    <w:rsid w:val="005E0AD9"/>
    <w:rsid w:val="005E240E"/>
    <w:rsid w:val="005E41EF"/>
    <w:rsid w:val="005E6248"/>
    <w:rsid w:val="005F010E"/>
    <w:rsid w:val="005F0824"/>
    <w:rsid w:val="005F3140"/>
    <w:rsid w:val="005F3CEC"/>
    <w:rsid w:val="005F6377"/>
    <w:rsid w:val="00601121"/>
    <w:rsid w:val="0060304E"/>
    <w:rsid w:val="00603758"/>
    <w:rsid w:val="0060407B"/>
    <w:rsid w:val="006046AD"/>
    <w:rsid w:val="006176F8"/>
    <w:rsid w:val="00626109"/>
    <w:rsid w:val="00630211"/>
    <w:rsid w:val="00630F1D"/>
    <w:rsid w:val="00631242"/>
    <w:rsid w:val="0063139E"/>
    <w:rsid w:val="0064023F"/>
    <w:rsid w:val="006405D0"/>
    <w:rsid w:val="00643976"/>
    <w:rsid w:val="00645363"/>
    <w:rsid w:val="00645FDD"/>
    <w:rsid w:val="006471B8"/>
    <w:rsid w:val="0065117B"/>
    <w:rsid w:val="006554EE"/>
    <w:rsid w:val="00666E83"/>
    <w:rsid w:val="00673C30"/>
    <w:rsid w:val="00680347"/>
    <w:rsid w:val="00685A0E"/>
    <w:rsid w:val="0068634A"/>
    <w:rsid w:val="00695BB7"/>
    <w:rsid w:val="00697C4D"/>
    <w:rsid w:val="006A2BAE"/>
    <w:rsid w:val="006A3A07"/>
    <w:rsid w:val="006A55D0"/>
    <w:rsid w:val="006B1A0E"/>
    <w:rsid w:val="006C49EE"/>
    <w:rsid w:val="006C7B24"/>
    <w:rsid w:val="006D1E3F"/>
    <w:rsid w:val="006D4838"/>
    <w:rsid w:val="006D58B5"/>
    <w:rsid w:val="006E720C"/>
    <w:rsid w:val="006E7A8F"/>
    <w:rsid w:val="006F10F5"/>
    <w:rsid w:val="006F111D"/>
    <w:rsid w:val="006F4081"/>
    <w:rsid w:val="006F4868"/>
    <w:rsid w:val="00700B96"/>
    <w:rsid w:val="00701FCF"/>
    <w:rsid w:val="00705451"/>
    <w:rsid w:val="00705E6A"/>
    <w:rsid w:val="007074B7"/>
    <w:rsid w:val="007100E8"/>
    <w:rsid w:val="007157EE"/>
    <w:rsid w:val="00723533"/>
    <w:rsid w:val="00724059"/>
    <w:rsid w:val="00727779"/>
    <w:rsid w:val="00727E8E"/>
    <w:rsid w:val="00727EEA"/>
    <w:rsid w:val="0073465D"/>
    <w:rsid w:val="00735D41"/>
    <w:rsid w:val="00736A8B"/>
    <w:rsid w:val="0075039B"/>
    <w:rsid w:val="00751414"/>
    <w:rsid w:val="00754104"/>
    <w:rsid w:val="007578EE"/>
    <w:rsid w:val="0076686E"/>
    <w:rsid w:val="00766EAC"/>
    <w:rsid w:val="007675DB"/>
    <w:rsid w:val="0077331B"/>
    <w:rsid w:val="00775FDA"/>
    <w:rsid w:val="0077784F"/>
    <w:rsid w:val="007817C8"/>
    <w:rsid w:val="00782D54"/>
    <w:rsid w:val="007854AD"/>
    <w:rsid w:val="007872CA"/>
    <w:rsid w:val="00790142"/>
    <w:rsid w:val="007928A5"/>
    <w:rsid w:val="00792C8D"/>
    <w:rsid w:val="007931F4"/>
    <w:rsid w:val="007933D3"/>
    <w:rsid w:val="0079567F"/>
    <w:rsid w:val="00797DCD"/>
    <w:rsid w:val="007A11A3"/>
    <w:rsid w:val="007A2126"/>
    <w:rsid w:val="007A25ED"/>
    <w:rsid w:val="007A7AE7"/>
    <w:rsid w:val="007B3878"/>
    <w:rsid w:val="007B4DE2"/>
    <w:rsid w:val="007B57BE"/>
    <w:rsid w:val="007C1080"/>
    <w:rsid w:val="007C3D97"/>
    <w:rsid w:val="007C5F8B"/>
    <w:rsid w:val="007D7181"/>
    <w:rsid w:val="007D75E7"/>
    <w:rsid w:val="007E4F2A"/>
    <w:rsid w:val="007E5022"/>
    <w:rsid w:val="00801F96"/>
    <w:rsid w:val="008028DB"/>
    <w:rsid w:val="00803C42"/>
    <w:rsid w:val="00804B43"/>
    <w:rsid w:val="00804B8D"/>
    <w:rsid w:val="008053C2"/>
    <w:rsid w:val="00806A75"/>
    <w:rsid w:val="008070E1"/>
    <w:rsid w:val="00811494"/>
    <w:rsid w:val="00813AEB"/>
    <w:rsid w:val="0081457B"/>
    <w:rsid w:val="00822D29"/>
    <w:rsid w:val="00826ADC"/>
    <w:rsid w:val="00832EA2"/>
    <w:rsid w:val="00835D2D"/>
    <w:rsid w:val="00843D0C"/>
    <w:rsid w:val="00843E5E"/>
    <w:rsid w:val="00851A22"/>
    <w:rsid w:val="00852C5B"/>
    <w:rsid w:val="008566EA"/>
    <w:rsid w:val="008637D5"/>
    <w:rsid w:val="00863BCD"/>
    <w:rsid w:val="0086651A"/>
    <w:rsid w:val="00866742"/>
    <w:rsid w:val="00866D70"/>
    <w:rsid w:val="00874043"/>
    <w:rsid w:val="00880A4B"/>
    <w:rsid w:val="00885607"/>
    <w:rsid w:val="00885A17"/>
    <w:rsid w:val="00886214"/>
    <w:rsid w:val="00887D3B"/>
    <w:rsid w:val="00891182"/>
    <w:rsid w:val="00891F4E"/>
    <w:rsid w:val="008A16CD"/>
    <w:rsid w:val="008A29AA"/>
    <w:rsid w:val="008A2E18"/>
    <w:rsid w:val="008A34F7"/>
    <w:rsid w:val="008A3B0C"/>
    <w:rsid w:val="008A7DBE"/>
    <w:rsid w:val="008B4BA1"/>
    <w:rsid w:val="008C3AC1"/>
    <w:rsid w:val="008D0572"/>
    <w:rsid w:val="008D10A2"/>
    <w:rsid w:val="008D1B7E"/>
    <w:rsid w:val="008E437F"/>
    <w:rsid w:val="008E4E4F"/>
    <w:rsid w:val="008E503C"/>
    <w:rsid w:val="008F0C6D"/>
    <w:rsid w:val="008F1A12"/>
    <w:rsid w:val="008F74F0"/>
    <w:rsid w:val="008F7D8F"/>
    <w:rsid w:val="00900F91"/>
    <w:rsid w:val="009033A9"/>
    <w:rsid w:val="00903B54"/>
    <w:rsid w:val="00907EB9"/>
    <w:rsid w:val="009173C5"/>
    <w:rsid w:val="00917B67"/>
    <w:rsid w:val="00920ED1"/>
    <w:rsid w:val="00927279"/>
    <w:rsid w:val="00931C7C"/>
    <w:rsid w:val="00931E3A"/>
    <w:rsid w:val="0093706D"/>
    <w:rsid w:val="0094338B"/>
    <w:rsid w:val="00944A73"/>
    <w:rsid w:val="00944F2D"/>
    <w:rsid w:val="009473CE"/>
    <w:rsid w:val="009546D6"/>
    <w:rsid w:val="0095636C"/>
    <w:rsid w:val="009617FE"/>
    <w:rsid w:val="00964858"/>
    <w:rsid w:val="00970448"/>
    <w:rsid w:val="00972AB7"/>
    <w:rsid w:val="00981978"/>
    <w:rsid w:val="009835A7"/>
    <w:rsid w:val="00984267"/>
    <w:rsid w:val="00987006"/>
    <w:rsid w:val="00993367"/>
    <w:rsid w:val="009B623E"/>
    <w:rsid w:val="009C63DE"/>
    <w:rsid w:val="009C692F"/>
    <w:rsid w:val="009C7BF2"/>
    <w:rsid w:val="009D06E1"/>
    <w:rsid w:val="009D24E8"/>
    <w:rsid w:val="009D5631"/>
    <w:rsid w:val="009D5FD8"/>
    <w:rsid w:val="009D7F2D"/>
    <w:rsid w:val="009E2338"/>
    <w:rsid w:val="009E4E70"/>
    <w:rsid w:val="009E7F67"/>
    <w:rsid w:val="009F311E"/>
    <w:rsid w:val="00A00ABD"/>
    <w:rsid w:val="00A00B88"/>
    <w:rsid w:val="00A026FC"/>
    <w:rsid w:val="00A05451"/>
    <w:rsid w:val="00A078D7"/>
    <w:rsid w:val="00A150AB"/>
    <w:rsid w:val="00A21838"/>
    <w:rsid w:val="00A222C3"/>
    <w:rsid w:val="00A27F79"/>
    <w:rsid w:val="00A30E0F"/>
    <w:rsid w:val="00A33E29"/>
    <w:rsid w:val="00A346BF"/>
    <w:rsid w:val="00A34F7C"/>
    <w:rsid w:val="00A371BD"/>
    <w:rsid w:val="00A4131C"/>
    <w:rsid w:val="00A41985"/>
    <w:rsid w:val="00A477C8"/>
    <w:rsid w:val="00A5104A"/>
    <w:rsid w:val="00A53781"/>
    <w:rsid w:val="00A602E8"/>
    <w:rsid w:val="00A6050B"/>
    <w:rsid w:val="00A657D9"/>
    <w:rsid w:val="00A66E0F"/>
    <w:rsid w:val="00A723DC"/>
    <w:rsid w:val="00A77687"/>
    <w:rsid w:val="00A80FD0"/>
    <w:rsid w:val="00A8130E"/>
    <w:rsid w:val="00A81C0F"/>
    <w:rsid w:val="00A83594"/>
    <w:rsid w:val="00A86CFB"/>
    <w:rsid w:val="00A90B0D"/>
    <w:rsid w:val="00A90CCD"/>
    <w:rsid w:val="00A91ACA"/>
    <w:rsid w:val="00A95BD0"/>
    <w:rsid w:val="00AA5BF7"/>
    <w:rsid w:val="00AB4284"/>
    <w:rsid w:val="00AB44D7"/>
    <w:rsid w:val="00AB7A7C"/>
    <w:rsid w:val="00AC05F1"/>
    <w:rsid w:val="00AD55F9"/>
    <w:rsid w:val="00AD61C8"/>
    <w:rsid w:val="00AE2812"/>
    <w:rsid w:val="00AE4ACA"/>
    <w:rsid w:val="00AF5BA3"/>
    <w:rsid w:val="00AF67EF"/>
    <w:rsid w:val="00AF7B6F"/>
    <w:rsid w:val="00B077D4"/>
    <w:rsid w:val="00B16707"/>
    <w:rsid w:val="00B24BA5"/>
    <w:rsid w:val="00B261E2"/>
    <w:rsid w:val="00B30DE4"/>
    <w:rsid w:val="00B44657"/>
    <w:rsid w:val="00B45429"/>
    <w:rsid w:val="00B622A8"/>
    <w:rsid w:val="00B70014"/>
    <w:rsid w:val="00B71ED8"/>
    <w:rsid w:val="00B728D8"/>
    <w:rsid w:val="00B72AC6"/>
    <w:rsid w:val="00B74679"/>
    <w:rsid w:val="00B82CA7"/>
    <w:rsid w:val="00B84719"/>
    <w:rsid w:val="00B866E2"/>
    <w:rsid w:val="00B93FA9"/>
    <w:rsid w:val="00BA3FA6"/>
    <w:rsid w:val="00BA643A"/>
    <w:rsid w:val="00BA6ABF"/>
    <w:rsid w:val="00BB42AF"/>
    <w:rsid w:val="00BB4BC6"/>
    <w:rsid w:val="00BB5325"/>
    <w:rsid w:val="00BB6A91"/>
    <w:rsid w:val="00BC0897"/>
    <w:rsid w:val="00BC1360"/>
    <w:rsid w:val="00BC5150"/>
    <w:rsid w:val="00BC579B"/>
    <w:rsid w:val="00BC5E5E"/>
    <w:rsid w:val="00BC7BB2"/>
    <w:rsid w:val="00BD38CC"/>
    <w:rsid w:val="00BE1AF4"/>
    <w:rsid w:val="00BF05B5"/>
    <w:rsid w:val="00BF2821"/>
    <w:rsid w:val="00BF581C"/>
    <w:rsid w:val="00BF60DA"/>
    <w:rsid w:val="00BF7ED8"/>
    <w:rsid w:val="00C00BB7"/>
    <w:rsid w:val="00C010CB"/>
    <w:rsid w:val="00C0154C"/>
    <w:rsid w:val="00C07F49"/>
    <w:rsid w:val="00C138C6"/>
    <w:rsid w:val="00C14724"/>
    <w:rsid w:val="00C14817"/>
    <w:rsid w:val="00C2308B"/>
    <w:rsid w:val="00C27AF9"/>
    <w:rsid w:val="00C301E2"/>
    <w:rsid w:val="00C33EB2"/>
    <w:rsid w:val="00C34BDA"/>
    <w:rsid w:val="00C43D25"/>
    <w:rsid w:val="00C44227"/>
    <w:rsid w:val="00C44B59"/>
    <w:rsid w:val="00C47B2F"/>
    <w:rsid w:val="00C534A2"/>
    <w:rsid w:val="00C61E5F"/>
    <w:rsid w:val="00C64DCD"/>
    <w:rsid w:val="00C65084"/>
    <w:rsid w:val="00C662A8"/>
    <w:rsid w:val="00C6729C"/>
    <w:rsid w:val="00C715C2"/>
    <w:rsid w:val="00C73356"/>
    <w:rsid w:val="00C73A85"/>
    <w:rsid w:val="00C74FC1"/>
    <w:rsid w:val="00C7651A"/>
    <w:rsid w:val="00C8162E"/>
    <w:rsid w:val="00C900E7"/>
    <w:rsid w:val="00C9068B"/>
    <w:rsid w:val="00C90D6C"/>
    <w:rsid w:val="00C91233"/>
    <w:rsid w:val="00C95910"/>
    <w:rsid w:val="00CA028E"/>
    <w:rsid w:val="00CA3CC0"/>
    <w:rsid w:val="00CA631C"/>
    <w:rsid w:val="00CA7F92"/>
    <w:rsid w:val="00CB3FE3"/>
    <w:rsid w:val="00CB4EF8"/>
    <w:rsid w:val="00CC06C9"/>
    <w:rsid w:val="00CC25FB"/>
    <w:rsid w:val="00CC4984"/>
    <w:rsid w:val="00CC61A9"/>
    <w:rsid w:val="00CC6425"/>
    <w:rsid w:val="00CC76FF"/>
    <w:rsid w:val="00CD506B"/>
    <w:rsid w:val="00CD6074"/>
    <w:rsid w:val="00CD7135"/>
    <w:rsid w:val="00CE58DD"/>
    <w:rsid w:val="00CE6F08"/>
    <w:rsid w:val="00CF0DB8"/>
    <w:rsid w:val="00CF27DB"/>
    <w:rsid w:val="00CF3FF9"/>
    <w:rsid w:val="00CF4D62"/>
    <w:rsid w:val="00CF7BE0"/>
    <w:rsid w:val="00D00208"/>
    <w:rsid w:val="00D030DD"/>
    <w:rsid w:val="00D03E0C"/>
    <w:rsid w:val="00D101BC"/>
    <w:rsid w:val="00D13446"/>
    <w:rsid w:val="00D17662"/>
    <w:rsid w:val="00D23283"/>
    <w:rsid w:val="00D23896"/>
    <w:rsid w:val="00D247E7"/>
    <w:rsid w:val="00D24C51"/>
    <w:rsid w:val="00D260B1"/>
    <w:rsid w:val="00D268B8"/>
    <w:rsid w:val="00D412F6"/>
    <w:rsid w:val="00D44809"/>
    <w:rsid w:val="00D45743"/>
    <w:rsid w:val="00D46EF5"/>
    <w:rsid w:val="00D50950"/>
    <w:rsid w:val="00D50BF2"/>
    <w:rsid w:val="00D51D11"/>
    <w:rsid w:val="00D54321"/>
    <w:rsid w:val="00D554DB"/>
    <w:rsid w:val="00D5577A"/>
    <w:rsid w:val="00D557A6"/>
    <w:rsid w:val="00D600B6"/>
    <w:rsid w:val="00D61342"/>
    <w:rsid w:val="00D61453"/>
    <w:rsid w:val="00D666CC"/>
    <w:rsid w:val="00D77930"/>
    <w:rsid w:val="00D8327B"/>
    <w:rsid w:val="00D85198"/>
    <w:rsid w:val="00D87A23"/>
    <w:rsid w:val="00D938E8"/>
    <w:rsid w:val="00D949B8"/>
    <w:rsid w:val="00D9744E"/>
    <w:rsid w:val="00D97467"/>
    <w:rsid w:val="00DA048E"/>
    <w:rsid w:val="00DA3F15"/>
    <w:rsid w:val="00DA4AF6"/>
    <w:rsid w:val="00DB0730"/>
    <w:rsid w:val="00DB0BEE"/>
    <w:rsid w:val="00DB1C3D"/>
    <w:rsid w:val="00DB2DED"/>
    <w:rsid w:val="00DC2A67"/>
    <w:rsid w:val="00DC5F8D"/>
    <w:rsid w:val="00DC6ABC"/>
    <w:rsid w:val="00DD0268"/>
    <w:rsid w:val="00DD0732"/>
    <w:rsid w:val="00DE2AB5"/>
    <w:rsid w:val="00DE586C"/>
    <w:rsid w:val="00DE750E"/>
    <w:rsid w:val="00DF075F"/>
    <w:rsid w:val="00E00BEF"/>
    <w:rsid w:val="00E05C58"/>
    <w:rsid w:val="00E063B0"/>
    <w:rsid w:val="00E10C72"/>
    <w:rsid w:val="00E12B30"/>
    <w:rsid w:val="00E1307A"/>
    <w:rsid w:val="00E151A0"/>
    <w:rsid w:val="00E2216A"/>
    <w:rsid w:val="00E251AF"/>
    <w:rsid w:val="00E25AC5"/>
    <w:rsid w:val="00E27869"/>
    <w:rsid w:val="00E32B16"/>
    <w:rsid w:val="00E339AE"/>
    <w:rsid w:val="00E33C47"/>
    <w:rsid w:val="00E35A05"/>
    <w:rsid w:val="00E45CB5"/>
    <w:rsid w:val="00E57FDE"/>
    <w:rsid w:val="00E61048"/>
    <w:rsid w:val="00E640CC"/>
    <w:rsid w:val="00E640EA"/>
    <w:rsid w:val="00E6764B"/>
    <w:rsid w:val="00E715A9"/>
    <w:rsid w:val="00E74D7E"/>
    <w:rsid w:val="00E74EA1"/>
    <w:rsid w:val="00E75F95"/>
    <w:rsid w:val="00E77125"/>
    <w:rsid w:val="00E83E0D"/>
    <w:rsid w:val="00E852E0"/>
    <w:rsid w:val="00E9399E"/>
    <w:rsid w:val="00E96DE7"/>
    <w:rsid w:val="00EA1025"/>
    <w:rsid w:val="00EA1814"/>
    <w:rsid w:val="00EA4F47"/>
    <w:rsid w:val="00EA6007"/>
    <w:rsid w:val="00EA631F"/>
    <w:rsid w:val="00EB12FD"/>
    <w:rsid w:val="00EB24DC"/>
    <w:rsid w:val="00EB29FC"/>
    <w:rsid w:val="00EB4BAB"/>
    <w:rsid w:val="00EC04F8"/>
    <w:rsid w:val="00EC0923"/>
    <w:rsid w:val="00ED17DE"/>
    <w:rsid w:val="00ED7067"/>
    <w:rsid w:val="00ED7913"/>
    <w:rsid w:val="00EE16E7"/>
    <w:rsid w:val="00EE7E67"/>
    <w:rsid w:val="00EF4647"/>
    <w:rsid w:val="00EF64B9"/>
    <w:rsid w:val="00F00D26"/>
    <w:rsid w:val="00F03173"/>
    <w:rsid w:val="00F05F5E"/>
    <w:rsid w:val="00F13214"/>
    <w:rsid w:val="00F178BA"/>
    <w:rsid w:val="00F2359B"/>
    <w:rsid w:val="00F244F3"/>
    <w:rsid w:val="00F253DF"/>
    <w:rsid w:val="00F345F2"/>
    <w:rsid w:val="00F346A7"/>
    <w:rsid w:val="00F35793"/>
    <w:rsid w:val="00F36132"/>
    <w:rsid w:val="00F43085"/>
    <w:rsid w:val="00F43091"/>
    <w:rsid w:val="00F4493F"/>
    <w:rsid w:val="00F46A49"/>
    <w:rsid w:val="00F46C62"/>
    <w:rsid w:val="00F50A3E"/>
    <w:rsid w:val="00F5112A"/>
    <w:rsid w:val="00F52913"/>
    <w:rsid w:val="00F5631E"/>
    <w:rsid w:val="00F61B33"/>
    <w:rsid w:val="00F7250F"/>
    <w:rsid w:val="00F72B81"/>
    <w:rsid w:val="00F815DB"/>
    <w:rsid w:val="00F845FE"/>
    <w:rsid w:val="00F85FD1"/>
    <w:rsid w:val="00F86242"/>
    <w:rsid w:val="00F92CF4"/>
    <w:rsid w:val="00F93CCA"/>
    <w:rsid w:val="00F94627"/>
    <w:rsid w:val="00F96886"/>
    <w:rsid w:val="00FB4DBC"/>
    <w:rsid w:val="00FC0A37"/>
    <w:rsid w:val="00FC6001"/>
    <w:rsid w:val="00FD18A4"/>
    <w:rsid w:val="00FD2F33"/>
    <w:rsid w:val="00FD3557"/>
    <w:rsid w:val="00FD4EDD"/>
    <w:rsid w:val="00FD5876"/>
    <w:rsid w:val="00FE1B53"/>
    <w:rsid w:val="00FE4E73"/>
    <w:rsid w:val="00FE5DBE"/>
    <w:rsid w:val="00FF0E06"/>
    <w:rsid w:val="00FF0F40"/>
    <w:rsid w:val="00FF10ED"/>
    <w:rsid w:val="00FF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A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6A9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16A95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4E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4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116A95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52C5B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116A9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52C5B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52C5B"/>
    <w:rPr>
      <w:rFonts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16A9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52C5B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16A95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52C5B"/>
    <w:rPr>
      <w:rFonts w:cs="Times New Roman"/>
      <w:sz w:val="16"/>
      <w:szCs w:val="16"/>
    </w:rPr>
  </w:style>
  <w:style w:type="paragraph" w:styleId="NoSpacing">
    <w:name w:val="No Spacing"/>
    <w:uiPriority w:val="99"/>
    <w:qFormat/>
    <w:rsid w:val="0095636C"/>
    <w:rPr>
      <w:rFonts w:ascii="Calibri" w:hAnsi="Calibri"/>
    </w:rPr>
  </w:style>
  <w:style w:type="table" w:styleId="TableGrid">
    <w:name w:val="Table Grid"/>
    <w:basedOn w:val="TableNormal"/>
    <w:uiPriority w:val="99"/>
    <w:locked/>
    <w:rsid w:val="0095636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locked/>
    <w:rsid w:val="0095636C"/>
    <w:pPr>
      <w:ind w:firstLine="720"/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8814E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">
    <w:name w:val="Знак Знак Знак Знак"/>
    <w:basedOn w:val="Normal"/>
    <w:uiPriority w:val="99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27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4E3"/>
    <w:rPr>
      <w:sz w:val="0"/>
      <w:szCs w:val="0"/>
    </w:rPr>
  </w:style>
  <w:style w:type="paragraph" w:customStyle="1" w:styleId="31">
    <w:name w:val="Основной текст с отступом 31"/>
    <w:basedOn w:val="Normal"/>
    <w:uiPriority w:val="99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ListParagraph">
    <w:name w:val="List Paragraph"/>
    <w:basedOn w:val="Normal"/>
    <w:uiPriority w:val="99"/>
    <w:qFormat/>
    <w:rsid w:val="0086674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78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832</Words>
  <Characters>4743</Characters>
  <Application>Microsoft Office Outlook</Application>
  <DocSecurity>0</DocSecurity>
  <Lines>0</Lines>
  <Paragraphs>0</Paragraphs>
  <ScaleCrop>false</ScaleCrop>
  <Company>AdmKrsl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MB02</dc:creator>
  <cp:keywords/>
  <dc:description/>
  <cp:lastModifiedBy>Сотрудник</cp:lastModifiedBy>
  <cp:revision>3</cp:revision>
  <cp:lastPrinted>2014-07-16T07:12:00Z</cp:lastPrinted>
  <dcterms:created xsi:type="dcterms:W3CDTF">2014-09-29T13:34:00Z</dcterms:created>
  <dcterms:modified xsi:type="dcterms:W3CDTF">2014-09-29T13:38:00Z</dcterms:modified>
</cp:coreProperties>
</file>